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A519F6">
        <w:rPr>
          <w:b/>
          <w:i/>
          <w:sz w:val="24"/>
          <w:szCs w:val="24"/>
        </w:rPr>
        <w:t>поставку сантехнических товаров</w:t>
      </w:r>
      <w:r w:rsidR="00853620">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A519F6">
        <w:rPr>
          <w:b/>
          <w:sz w:val="24"/>
          <w:szCs w:val="24"/>
        </w:rPr>
        <w:t>63 965</w:t>
      </w:r>
      <w:r w:rsidRPr="0022697B">
        <w:rPr>
          <w:b/>
          <w:i/>
          <w:sz w:val="24"/>
          <w:szCs w:val="24"/>
        </w:rPr>
        <w:t xml:space="preserve"> (</w:t>
      </w:r>
      <w:r w:rsidR="00A519F6">
        <w:rPr>
          <w:b/>
          <w:i/>
          <w:sz w:val="24"/>
          <w:szCs w:val="24"/>
        </w:rPr>
        <w:t>Шестьдесят три тысячи девятьсот шестьдесят пять</w:t>
      </w:r>
      <w:r w:rsidR="00830E80">
        <w:rPr>
          <w:b/>
          <w:i/>
          <w:sz w:val="24"/>
          <w:szCs w:val="24"/>
        </w:rPr>
        <w:t xml:space="preserve">) </w:t>
      </w:r>
      <w:r w:rsidRPr="0022697B">
        <w:rPr>
          <w:b/>
          <w:i/>
          <w:sz w:val="24"/>
          <w:szCs w:val="24"/>
        </w:rPr>
        <w:t>руб</w:t>
      </w:r>
      <w:r w:rsidR="000F7C3A" w:rsidRPr="0022697B">
        <w:rPr>
          <w:b/>
          <w:i/>
          <w:sz w:val="24"/>
          <w:szCs w:val="24"/>
        </w:rPr>
        <w:t>л</w:t>
      </w:r>
      <w:r w:rsidR="00853620">
        <w:rPr>
          <w:b/>
          <w:i/>
          <w:sz w:val="24"/>
          <w:szCs w:val="24"/>
        </w:rPr>
        <w:t>ей</w:t>
      </w:r>
      <w:r w:rsidR="00055D5E" w:rsidRPr="0022697B">
        <w:rPr>
          <w:b/>
          <w:i/>
          <w:sz w:val="24"/>
          <w:szCs w:val="24"/>
        </w:rPr>
        <w:t xml:space="preserve"> </w:t>
      </w:r>
      <w:r w:rsidR="00830E80">
        <w:rPr>
          <w:b/>
          <w:i/>
          <w:sz w:val="24"/>
          <w:szCs w:val="24"/>
        </w:rPr>
        <w:t>00</w:t>
      </w:r>
      <w:r w:rsidR="000F7C3A" w:rsidRPr="0022697B">
        <w:rPr>
          <w:b/>
          <w:i/>
          <w:sz w:val="24"/>
          <w:szCs w:val="24"/>
        </w:rPr>
        <w:t xml:space="preserve"> копе</w:t>
      </w:r>
      <w:r w:rsidR="00830E80">
        <w:rPr>
          <w:b/>
          <w:i/>
          <w:sz w:val="24"/>
          <w:szCs w:val="24"/>
        </w:rPr>
        <w:t>ек.</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853620">
        <w:rPr>
          <w:b/>
          <w:i/>
          <w:sz w:val="24"/>
          <w:szCs w:val="24"/>
        </w:rPr>
        <w:t>ноябрь</w:t>
      </w:r>
      <w:r w:rsidR="00830E80">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A519F6">
        <w:rPr>
          <w:b/>
          <w:i/>
          <w:sz w:val="24"/>
          <w:szCs w:val="24"/>
        </w:rPr>
        <w:t>14</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A519F6">
        <w:rPr>
          <w:i/>
          <w:color w:val="000000" w:themeColor="text1"/>
          <w:sz w:val="21"/>
          <w:szCs w:val="21"/>
          <w:u w:val="single"/>
        </w:rPr>
        <w:t>05.11</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A519F6">
        <w:rPr>
          <w:i/>
          <w:color w:val="000000" w:themeColor="text1"/>
          <w:sz w:val="21"/>
          <w:szCs w:val="21"/>
          <w:u w:val="single"/>
        </w:rPr>
        <w:t>09.11.</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853620">
        <w:rPr>
          <w:i/>
          <w:color w:val="000000" w:themeColor="text1"/>
          <w:sz w:val="21"/>
          <w:szCs w:val="21"/>
          <w:u w:val="single"/>
        </w:rPr>
        <w:t>0</w:t>
      </w:r>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E878F5" w:rsidP="00884E5E">
            <w:pPr>
              <w:widowControl/>
              <w:autoSpaceDE/>
              <w:autoSpaceDN/>
              <w:adjustRightInd/>
              <w:ind w:right="493" w:firstLine="567"/>
              <w:jc w:val="center"/>
              <w:rPr>
                <w:sz w:val="24"/>
                <w:szCs w:val="24"/>
              </w:rPr>
            </w:pPr>
            <w:proofErr w:type="spellStart"/>
            <w:r>
              <w:rPr>
                <w:sz w:val="24"/>
                <w:szCs w:val="24"/>
              </w:rPr>
              <w:t>И.о</w:t>
            </w:r>
            <w:proofErr w:type="spellEnd"/>
            <w:r>
              <w:rPr>
                <w:sz w:val="24"/>
                <w:szCs w:val="24"/>
              </w:rPr>
              <w:t>. д</w:t>
            </w:r>
            <w:r w:rsidR="00884E5E">
              <w:rPr>
                <w:sz w:val="24"/>
                <w:szCs w:val="24"/>
              </w:rPr>
              <w:t>иректор</w:t>
            </w:r>
            <w:r>
              <w:rPr>
                <w:sz w:val="24"/>
                <w:szCs w:val="24"/>
              </w:rPr>
              <w:t>а</w:t>
            </w:r>
            <w:r w:rsidR="00884E5E">
              <w:rPr>
                <w:sz w:val="24"/>
                <w:szCs w:val="24"/>
              </w:rPr>
              <w:t xml:space="preserve">                                        </w:t>
            </w:r>
            <w:r>
              <w:rPr>
                <w:sz w:val="24"/>
                <w:szCs w:val="24"/>
              </w:rPr>
              <w:t>А.А. Троицкая</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tbl>
      <w:tblPr>
        <w:tblW w:w="1531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1701"/>
        <w:gridCol w:w="5387"/>
        <w:gridCol w:w="1134"/>
        <w:gridCol w:w="1276"/>
        <w:gridCol w:w="1559"/>
        <w:gridCol w:w="1560"/>
      </w:tblGrid>
      <w:tr w:rsidR="00A519F6" w:rsidRPr="004B45B7" w:rsidTr="00A519F6">
        <w:trPr>
          <w:trHeight w:val="983"/>
        </w:trPr>
        <w:tc>
          <w:tcPr>
            <w:tcW w:w="710" w:type="dxa"/>
            <w:shd w:val="clear" w:color="auto" w:fill="auto"/>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 п/п</w:t>
            </w:r>
          </w:p>
        </w:tc>
        <w:tc>
          <w:tcPr>
            <w:tcW w:w="1984" w:type="dxa"/>
            <w:shd w:val="clear" w:color="auto" w:fill="auto"/>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Стоимость</w:t>
            </w:r>
          </w:p>
        </w:tc>
      </w:tr>
      <w:tr w:rsidR="00A519F6" w:rsidRPr="004B45B7" w:rsidTr="00A519F6">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Pr="004B45B7" w:rsidRDefault="00A519F6" w:rsidP="005609F8">
            <w:pPr>
              <w:spacing w:line="140" w:lineRule="atLeast"/>
              <w:ind w:left="-142"/>
              <w:jc w:val="center"/>
              <w:rPr>
                <w:sz w:val="24"/>
                <w:szCs w:val="24"/>
              </w:rPr>
            </w:pPr>
            <w:r>
              <w:rPr>
                <w:sz w:val="24"/>
                <w:szCs w:val="24"/>
              </w:rPr>
              <w:t>1</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1/2M-1/2F</w:t>
            </w:r>
          </w:p>
          <w:p w:rsidR="00A519F6" w:rsidRPr="003B06BA" w:rsidRDefault="00A519F6" w:rsidP="005609F8">
            <w:pPr>
              <w:rPr>
                <w:sz w:val="24"/>
              </w:rPr>
            </w:pPr>
            <w:r>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sidRPr="005A5E9B">
              <w:rPr>
                <w:sz w:val="24"/>
              </w:rPr>
              <w:t>Тип резьбы: 1/2</w:t>
            </w:r>
            <w:r>
              <w:rPr>
                <w:sz w:val="24"/>
                <w:lang w:val="en-US"/>
              </w:rPr>
              <w:t>M</w:t>
            </w:r>
            <w:r w:rsidRPr="005A5E9B">
              <w:rPr>
                <w:sz w:val="24"/>
              </w:rPr>
              <w:t>-1/2F</w:t>
            </w:r>
          </w:p>
          <w:p w:rsidR="00A519F6" w:rsidRPr="00487DFE" w:rsidRDefault="00A519F6" w:rsidP="005609F8">
            <w:pPr>
              <w:rPr>
                <w:sz w:val="24"/>
              </w:rPr>
            </w:pPr>
            <w:r w:rsidRPr="005A5E9B">
              <w:rPr>
                <w:sz w:val="24"/>
              </w:rPr>
              <w:t>Тип ручки</w:t>
            </w:r>
            <w:r>
              <w:rPr>
                <w:sz w:val="24"/>
              </w:rPr>
              <w:t xml:space="preserve">: </w:t>
            </w:r>
            <w:r w:rsidRPr="005A5E9B">
              <w:rPr>
                <w:sz w:val="24"/>
              </w:rPr>
              <w:t>рычаг</w:t>
            </w:r>
            <w:r>
              <w:rPr>
                <w:sz w:val="24"/>
              </w:rPr>
              <w:t xml:space="preserve">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Pr="004B45B7" w:rsidRDefault="00A519F6" w:rsidP="005609F8">
            <w:pPr>
              <w:spacing w:line="140" w:lineRule="atLeast"/>
              <w:ind w:left="-142"/>
              <w:jc w:val="center"/>
              <w:rPr>
                <w:sz w:val="24"/>
                <w:szCs w:val="24"/>
              </w:rPr>
            </w:pPr>
            <w:r>
              <w:rPr>
                <w:sz w:val="24"/>
                <w:szCs w:val="24"/>
              </w:rPr>
              <w:t>2</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1/2F-1/2F</w:t>
            </w:r>
          </w:p>
          <w:p w:rsidR="00A519F6" w:rsidRPr="003B06BA" w:rsidRDefault="00A519F6" w:rsidP="005609F8">
            <w:pPr>
              <w:rPr>
                <w:sz w:val="24"/>
              </w:rPr>
            </w:pPr>
            <w:r w:rsidRPr="00493998">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sidRPr="005A5E9B">
              <w:rPr>
                <w:sz w:val="24"/>
              </w:rPr>
              <w:t>Тип резьбы:</w:t>
            </w:r>
            <w:r>
              <w:rPr>
                <w:sz w:val="24"/>
              </w:rPr>
              <w:t xml:space="preserve"> </w:t>
            </w:r>
            <w:r w:rsidRPr="005A5E9B">
              <w:rPr>
                <w:sz w:val="24"/>
              </w:rPr>
              <w:t>1/2F-1/2F</w:t>
            </w:r>
          </w:p>
          <w:p w:rsidR="00A519F6" w:rsidRPr="00487DFE" w:rsidRDefault="00A519F6" w:rsidP="005609F8">
            <w:pPr>
              <w:rPr>
                <w:sz w:val="24"/>
              </w:rPr>
            </w:pPr>
            <w:r w:rsidRPr="005A5E9B">
              <w:rPr>
                <w:sz w:val="24"/>
              </w:rPr>
              <w:t>Тип ручки: рычаг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3</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3/4M-3/4F</w:t>
            </w:r>
          </w:p>
          <w:p w:rsidR="00A519F6" w:rsidRPr="003B06BA" w:rsidRDefault="00A519F6" w:rsidP="005609F8">
            <w:pPr>
              <w:rPr>
                <w:sz w:val="24"/>
              </w:rPr>
            </w:pPr>
            <w:r w:rsidRPr="00493998">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Pr>
                <w:sz w:val="24"/>
              </w:rPr>
              <w:t>Тип резьбы: 3/4</w:t>
            </w:r>
            <w:r>
              <w:rPr>
                <w:sz w:val="24"/>
                <w:lang w:val="en-US"/>
              </w:rPr>
              <w:t>M</w:t>
            </w:r>
            <w:r w:rsidRPr="005A5E9B">
              <w:rPr>
                <w:sz w:val="24"/>
              </w:rPr>
              <w:t>-</w:t>
            </w:r>
            <w:r>
              <w:rPr>
                <w:sz w:val="24"/>
              </w:rPr>
              <w:t>3/4</w:t>
            </w:r>
            <w:r w:rsidRPr="005A5E9B">
              <w:rPr>
                <w:sz w:val="24"/>
              </w:rPr>
              <w:t>F</w:t>
            </w:r>
          </w:p>
          <w:p w:rsidR="00A519F6" w:rsidRPr="00487DFE" w:rsidRDefault="00A519F6" w:rsidP="005609F8">
            <w:pPr>
              <w:rPr>
                <w:sz w:val="24"/>
              </w:rPr>
            </w:pPr>
            <w:r w:rsidRPr="005A5E9B">
              <w:rPr>
                <w:sz w:val="24"/>
              </w:rPr>
              <w:t>Тип ручки</w:t>
            </w:r>
            <w:r>
              <w:rPr>
                <w:sz w:val="24"/>
              </w:rPr>
              <w:t xml:space="preserve">: </w:t>
            </w:r>
            <w:r w:rsidRPr="005A5E9B">
              <w:rPr>
                <w:sz w:val="24"/>
              </w:rPr>
              <w:t>рычаг</w:t>
            </w:r>
            <w:r>
              <w:rPr>
                <w:sz w:val="24"/>
              </w:rPr>
              <w:t xml:space="preserve">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4</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3/4F-3/4F</w:t>
            </w:r>
          </w:p>
          <w:p w:rsidR="00A519F6" w:rsidRPr="003B06BA" w:rsidRDefault="00A519F6" w:rsidP="005609F8">
            <w:pPr>
              <w:rPr>
                <w:sz w:val="24"/>
              </w:rPr>
            </w:pPr>
            <w:r w:rsidRPr="00493998">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sidRPr="005A5E9B">
              <w:rPr>
                <w:sz w:val="24"/>
              </w:rPr>
              <w:t>Тип резьбы:</w:t>
            </w:r>
            <w:r>
              <w:rPr>
                <w:sz w:val="24"/>
              </w:rPr>
              <w:t xml:space="preserve"> 3/4</w:t>
            </w:r>
            <w:r w:rsidRPr="005A5E9B">
              <w:rPr>
                <w:sz w:val="24"/>
              </w:rPr>
              <w:t>F-</w:t>
            </w:r>
            <w:r>
              <w:rPr>
                <w:sz w:val="24"/>
              </w:rPr>
              <w:t>3/4</w:t>
            </w:r>
            <w:r w:rsidRPr="005A5E9B">
              <w:rPr>
                <w:sz w:val="24"/>
              </w:rPr>
              <w:t>F</w:t>
            </w:r>
          </w:p>
          <w:p w:rsidR="00A519F6" w:rsidRPr="00487DFE" w:rsidRDefault="00A519F6" w:rsidP="005609F8">
            <w:pPr>
              <w:rPr>
                <w:sz w:val="24"/>
              </w:rPr>
            </w:pPr>
            <w:r w:rsidRPr="005A5E9B">
              <w:rPr>
                <w:sz w:val="24"/>
              </w:rPr>
              <w:t>Тип ручки: рычаг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5</w:t>
            </w:r>
          </w:p>
        </w:tc>
        <w:tc>
          <w:tcPr>
            <w:tcW w:w="1984" w:type="dxa"/>
            <w:shd w:val="clear" w:color="auto" w:fill="auto"/>
          </w:tcPr>
          <w:p w:rsidR="00A519F6" w:rsidRDefault="00A519F6" w:rsidP="005609F8">
            <w:pPr>
              <w:rPr>
                <w:sz w:val="24"/>
              </w:rPr>
            </w:pPr>
            <w:r>
              <w:rPr>
                <w:sz w:val="24"/>
              </w:rPr>
              <w:t xml:space="preserve">Арматура для унитаза с нижней подводкой </w:t>
            </w:r>
          </w:p>
          <w:p w:rsidR="00A519F6" w:rsidRPr="003B06BA" w:rsidRDefault="00A519F6" w:rsidP="005609F8">
            <w:pPr>
              <w:rPr>
                <w:sz w:val="24"/>
              </w:rPr>
            </w:pPr>
            <w:r>
              <w:rPr>
                <w:sz w:val="24"/>
              </w:rPr>
              <w:t>28.14.11.110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D37894" w:rsidRDefault="00A519F6" w:rsidP="005609F8">
            <w:pPr>
              <w:rPr>
                <w:sz w:val="24"/>
              </w:rPr>
            </w:pPr>
            <w:r w:rsidRPr="00D37894">
              <w:rPr>
                <w:sz w:val="24"/>
              </w:rPr>
              <w:t>Режимы - однорежимная</w:t>
            </w:r>
          </w:p>
          <w:p w:rsidR="00A519F6" w:rsidRPr="00D37894" w:rsidRDefault="00A519F6" w:rsidP="005609F8">
            <w:pPr>
              <w:rPr>
                <w:sz w:val="24"/>
              </w:rPr>
            </w:pPr>
            <w:r w:rsidRPr="00D37894">
              <w:rPr>
                <w:sz w:val="24"/>
              </w:rPr>
              <w:t>Подводка - нижняя</w:t>
            </w:r>
          </w:p>
          <w:p w:rsidR="00A519F6" w:rsidRPr="00487DFE" w:rsidRDefault="00A519F6" w:rsidP="005609F8">
            <w:pPr>
              <w:rPr>
                <w:sz w:val="24"/>
              </w:rPr>
            </w:pPr>
            <w:r w:rsidRPr="00D37894">
              <w:rPr>
                <w:sz w:val="24"/>
              </w:rPr>
              <w:t>Система спуска - кнопочная</w:t>
            </w:r>
          </w:p>
          <w:p w:rsidR="00A519F6" w:rsidRPr="00487DFE" w:rsidRDefault="00A519F6" w:rsidP="005609F8">
            <w:pPr>
              <w:rPr>
                <w:sz w:val="24"/>
              </w:rPr>
            </w:pPr>
            <w:r>
              <w:rPr>
                <w:sz w:val="24"/>
              </w:rPr>
              <w:t xml:space="preserve">Установочный размер - </w:t>
            </w:r>
            <w:r w:rsidRPr="00D37894">
              <w:rPr>
                <w:sz w:val="24"/>
              </w:rPr>
              <w:t>1/2 дюйма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6</w:t>
            </w:r>
          </w:p>
        </w:tc>
        <w:tc>
          <w:tcPr>
            <w:tcW w:w="1984" w:type="dxa"/>
            <w:shd w:val="clear" w:color="auto" w:fill="auto"/>
          </w:tcPr>
          <w:p w:rsidR="00A519F6" w:rsidRDefault="00A519F6" w:rsidP="005609F8">
            <w:pPr>
              <w:rPr>
                <w:sz w:val="24"/>
              </w:rPr>
            </w:pPr>
            <w:r>
              <w:rPr>
                <w:sz w:val="24"/>
              </w:rPr>
              <w:t xml:space="preserve">Смеситель кухонный настенный </w:t>
            </w:r>
            <w:proofErr w:type="spellStart"/>
            <w:r w:rsidRPr="00D37894">
              <w:rPr>
                <w:sz w:val="24"/>
              </w:rPr>
              <w:t>Diadonna</w:t>
            </w:r>
            <w:proofErr w:type="spellEnd"/>
            <w:r w:rsidRPr="00D37894">
              <w:rPr>
                <w:sz w:val="24"/>
              </w:rPr>
              <w:t xml:space="preserve"> D80-247355</w:t>
            </w:r>
          </w:p>
          <w:p w:rsidR="00A519F6" w:rsidRPr="003B06BA" w:rsidRDefault="00A519F6" w:rsidP="005609F8">
            <w:pPr>
              <w:rPr>
                <w:sz w:val="24"/>
              </w:rPr>
            </w:pPr>
            <w:r>
              <w:rPr>
                <w:sz w:val="24"/>
              </w:rPr>
              <w:t>28.14.12.110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Default="00A519F6" w:rsidP="005609F8">
            <w:pPr>
              <w:rPr>
                <w:sz w:val="24"/>
              </w:rPr>
            </w:pPr>
            <w:r>
              <w:rPr>
                <w:noProof/>
                <w:sz w:val="24"/>
              </w:rPr>
              <w:drawing>
                <wp:inline distT="0" distB="0" distL="0" distR="0" wp14:anchorId="0B258F5E" wp14:editId="3AF9D1E8">
                  <wp:extent cx="2493645" cy="1475105"/>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3645" cy="1475105"/>
                          </a:xfrm>
                          <a:prstGeom prst="rect">
                            <a:avLst/>
                          </a:prstGeom>
                          <a:noFill/>
                        </pic:spPr>
                      </pic:pic>
                    </a:graphicData>
                  </a:graphic>
                </wp:inline>
              </w:drawing>
            </w:r>
          </w:p>
          <w:p w:rsidR="00A519F6" w:rsidRDefault="00A519F6" w:rsidP="005609F8">
            <w:pPr>
              <w:rPr>
                <w:sz w:val="24"/>
              </w:rPr>
            </w:pPr>
            <w:r w:rsidRPr="00D37894">
              <w:rPr>
                <w:sz w:val="24"/>
              </w:rPr>
              <w:t xml:space="preserve">Смеситель </w:t>
            </w:r>
            <w:proofErr w:type="spellStart"/>
            <w:r w:rsidRPr="00D37894">
              <w:rPr>
                <w:sz w:val="24"/>
              </w:rPr>
              <w:t>Diadonna</w:t>
            </w:r>
            <w:proofErr w:type="spellEnd"/>
            <w:r w:rsidRPr="00D37894">
              <w:rPr>
                <w:sz w:val="24"/>
              </w:rPr>
              <w:t xml:space="preserve"> D80-247355</w:t>
            </w:r>
            <w:r>
              <w:rPr>
                <w:sz w:val="24"/>
              </w:rPr>
              <w:t xml:space="preserve"> или аналог*</w:t>
            </w:r>
          </w:p>
          <w:p w:rsidR="00A519F6" w:rsidRDefault="00A519F6" w:rsidP="005609F8">
            <w:pPr>
              <w:rPr>
                <w:sz w:val="24"/>
              </w:rPr>
            </w:pPr>
            <w:r w:rsidRPr="00D37894">
              <w:rPr>
                <w:sz w:val="24"/>
              </w:rPr>
              <w:lastRenderedPageBreak/>
              <w:t>Диаметр резьбы на входе</w:t>
            </w:r>
            <w:r>
              <w:rPr>
                <w:sz w:val="24"/>
              </w:rPr>
              <w:t xml:space="preserve">: </w:t>
            </w:r>
            <w:r w:rsidRPr="00D37894">
              <w:rPr>
                <w:sz w:val="24"/>
              </w:rPr>
              <w:t>3/4"</w:t>
            </w:r>
          </w:p>
          <w:p w:rsidR="00A519F6" w:rsidRPr="00D37894" w:rsidRDefault="00A519F6" w:rsidP="005609F8">
            <w:pPr>
              <w:rPr>
                <w:sz w:val="24"/>
              </w:rPr>
            </w:pPr>
            <w:r w:rsidRPr="00D37894">
              <w:rPr>
                <w:sz w:val="24"/>
              </w:rPr>
              <w:t xml:space="preserve">Высота </w:t>
            </w:r>
            <w:proofErr w:type="spellStart"/>
            <w:r w:rsidRPr="00D37894">
              <w:rPr>
                <w:sz w:val="24"/>
              </w:rPr>
              <w:t>излива</w:t>
            </w:r>
            <w:proofErr w:type="spellEnd"/>
            <w:r>
              <w:rPr>
                <w:sz w:val="24"/>
              </w:rPr>
              <w:t xml:space="preserve">: не менее </w:t>
            </w:r>
            <w:r w:rsidRPr="00D37894">
              <w:rPr>
                <w:sz w:val="24"/>
              </w:rPr>
              <w:t>15.9 см</w:t>
            </w:r>
            <w:r>
              <w:rPr>
                <w:sz w:val="24"/>
              </w:rPr>
              <w:t>, не более 19см</w:t>
            </w:r>
          </w:p>
          <w:p w:rsidR="00A519F6" w:rsidRDefault="00A519F6" w:rsidP="005609F8">
            <w:pPr>
              <w:rPr>
                <w:sz w:val="24"/>
              </w:rPr>
            </w:pPr>
            <w:r w:rsidRPr="00D37894">
              <w:rPr>
                <w:sz w:val="24"/>
              </w:rPr>
              <w:t xml:space="preserve">Длина </w:t>
            </w:r>
            <w:proofErr w:type="spellStart"/>
            <w:r w:rsidRPr="00D37894">
              <w:rPr>
                <w:sz w:val="24"/>
              </w:rPr>
              <w:t>излива</w:t>
            </w:r>
            <w:proofErr w:type="spellEnd"/>
            <w:r>
              <w:rPr>
                <w:sz w:val="24"/>
              </w:rPr>
              <w:t xml:space="preserve">: не менее </w:t>
            </w:r>
            <w:r w:rsidRPr="00D37894">
              <w:rPr>
                <w:sz w:val="24"/>
              </w:rPr>
              <w:t>26.7 см</w:t>
            </w:r>
            <w:r>
              <w:rPr>
                <w:sz w:val="24"/>
              </w:rPr>
              <w:t>, не более 30см</w:t>
            </w:r>
          </w:p>
          <w:p w:rsidR="00A519F6" w:rsidRPr="00D37894" w:rsidRDefault="00A519F6" w:rsidP="005609F8">
            <w:pPr>
              <w:rPr>
                <w:sz w:val="24"/>
              </w:rPr>
            </w:pPr>
            <w:r w:rsidRPr="00D37894">
              <w:rPr>
                <w:sz w:val="24"/>
              </w:rPr>
              <w:t xml:space="preserve">Вращение </w:t>
            </w:r>
            <w:proofErr w:type="spellStart"/>
            <w:r w:rsidRPr="00D37894">
              <w:rPr>
                <w:sz w:val="24"/>
              </w:rPr>
              <w:t>излива</w:t>
            </w:r>
            <w:proofErr w:type="spellEnd"/>
            <w:r>
              <w:rPr>
                <w:sz w:val="24"/>
              </w:rPr>
              <w:t>: да,</w:t>
            </w:r>
            <w:r w:rsidRPr="00D37894">
              <w:rPr>
                <w:sz w:val="24"/>
              </w:rPr>
              <w:t xml:space="preserve"> поворотны</w:t>
            </w:r>
            <w:r>
              <w:rPr>
                <w:sz w:val="24"/>
              </w:rPr>
              <w:t>й,</w:t>
            </w:r>
            <w:r w:rsidRPr="00D37894">
              <w:rPr>
                <w:sz w:val="24"/>
              </w:rPr>
              <w:t xml:space="preserve"> 360 градусов</w:t>
            </w:r>
          </w:p>
          <w:p w:rsidR="00A519F6" w:rsidRDefault="00A519F6" w:rsidP="005609F8">
            <w:pPr>
              <w:rPr>
                <w:sz w:val="24"/>
              </w:rPr>
            </w:pPr>
            <w:r w:rsidRPr="00D37894">
              <w:rPr>
                <w:sz w:val="24"/>
              </w:rPr>
              <w:t>Расположение рычага</w:t>
            </w:r>
            <w:r>
              <w:rPr>
                <w:sz w:val="24"/>
              </w:rPr>
              <w:t xml:space="preserve">: </w:t>
            </w:r>
            <w:r w:rsidRPr="00D37894">
              <w:rPr>
                <w:sz w:val="24"/>
              </w:rPr>
              <w:t>сбоку с двух сторон</w:t>
            </w:r>
          </w:p>
          <w:p w:rsidR="00A519F6" w:rsidRDefault="00A519F6" w:rsidP="005609F8">
            <w:pPr>
              <w:rPr>
                <w:sz w:val="24"/>
              </w:rPr>
            </w:pPr>
            <w:r>
              <w:rPr>
                <w:sz w:val="24"/>
              </w:rPr>
              <w:t>Цвет: серебристый</w:t>
            </w:r>
          </w:p>
          <w:p w:rsidR="00A519F6" w:rsidRDefault="00A519F6" w:rsidP="005609F8">
            <w:pPr>
              <w:rPr>
                <w:sz w:val="24"/>
              </w:rPr>
            </w:pPr>
            <w:r w:rsidRPr="00D37894">
              <w:rPr>
                <w:sz w:val="24"/>
              </w:rPr>
              <w:t>Тип крепления</w:t>
            </w:r>
            <w:r>
              <w:rPr>
                <w:sz w:val="24"/>
              </w:rPr>
              <w:t xml:space="preserve">: </w:t>
            </w:r>
            <w:r w:rsidRPr="00D37894">
              <w:rPr>
                <w:sz w:val="24"/>
              </w:rPr>
              <w:t>настенное</w:t>
            </w:r>
          </w:p>
          <w:p w:rsidR="00A519F6" w:rsidRPr="00487DFE" w:rsidRDefault="00A519F6" w:rsidP="005609F8">
            <w:pPr>
              <w:rPr>
                <w:sz w:val="24"/>
              </w:rPr>
            </w:pPr>
            <w:r w:rsidRPr="00D37894">
              <w:rPr>
                <w:sz w:val="24"/>
              </w:rPr>
              <w:t>Механизм смесителя</w:t>
            </w:r>
            <w:r>
              <w:rPr>
                <w:sz w:val="24"/>
              </w:rPr>
              <w:t>: с б</w:t>
            </w:r>
            <w:r w:rsidRPr="00D37894">
              <w:rPr>
                <w:sz w:val="24"/>
              </w:rPr>
              <w:t>арашками</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lastRenderedPageBreak/>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lastRenderedPageBreak/>
              <w:t>7</w:t>
            </w:r>
          </w:p>
        </w:tc>
        <w:tc>
          <w:tcPr>
            <w:tcW w:w="1984" w:type="dxa"/>
            <w:shd w:val="clear" w:color="auto" w:fill="auto"/>
          </w:tcPr>
          <w:p w:rsidR="00A519F6" w:rsidRDefault="00A519F6" w:rsidP="005609F8">
            <w:pPr>
              <w:rPr>
                <w:sz w:val="24"/>
              </w:rPr>
            </w:pPr>
            <w:r w:rsidRPr="00D37894">
              <w:rPr>
                <w:sz w:val="24"/>
              </w:rPr>
              <w:t>Крепеж для сиденья унитаза</w:t>
            </w:r>
          </w:p>
          <w:p w:rsidR="00A519F6" w:rsidRPr="003B06BA" w:rsidRDefault="00A519F6" w:rsidP="005609F8">
            <w:pPr>
              <w:rPr>
                <w:sz w:val="24"/>
              </w:rPr>
            </w:pPr>
            <w:r>
              <w:rPr>
                <w:sz w:val="24"/>
              </w:rPr>
              <w:t>25.72.14.190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487DFE" w:rsidRDefault="00A519F6" w:rsidP="005609F8">
            <w:pPr>
              <w:rPr>
                <w:sz w:val="24"/>
              </w:rPr>
            </w:pPr>
            <w:r>
              <w:rPr>
                <w:sz w:val="24"/>
              </w:rPr>
              <w:t xml:space="preserve">Универсальное пластиковое крепление, белого цвета, комплектация на фото </w:t>
            </w:r>
            <w:r>
              <w:rPr>
                <w:noProof/>
                <w:sz w:val="24"/>
              </w:rPr>
              <w:drawing>
                <wp:inline distT="0" distB="0" distL="0" distR="0" wp14:anchorId="1CF67312" wp14:editId="35A93F73">
                  <wp:extent cx="1762576" cy="1285875"/>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6490" cy="1288730"/>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8</w:t>
            </w:r>
          </w:p>
        </w:tc>
        <w:tc>
          <w:tcPr>
            <w:tcW w:w="1984" w:type="dxa"/>
            <w:shd w:val="clear" w:color="auto" w:fill="auto"/>
          </w:tcPr>
          <w:p w:rsidR="00A519F6" w:rsidRDefault="00A519F6" w:rsidP="005609F8">
            <w:pPr>
              <w:rPr>
                <w:sz w:val="24"/>
              </w:rPr>
            </w:pPr>
            <w:r w:rsidRPr="00D37894">
              <w:rPr>
                <w:sz w:val="24"/>
              </w:rPr>
              <w:t>Лейка для душа Рыжий кот sh-651</w:t>
            </w:r>
          </w:p>
          <w:p w:rsidR="00A519F6" w:rsidRPr="003B06BA" w:rsidRDefault="00A519F6" w:rsidP="005609F8">
            <w:pPr>
              <w:rPr>
                <w:sz w:val="24"/>
              </w:rPr>
            </w:pPr>
            <w:r>
              <w:rPr>
                <w:sz w:val="24"/>
              </w:rPr>
              <w:t>22.23.12.140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D37894" w:rsidRDefault="00A519F6" w:rsidP="005609F8">
            <w:pPr>
              <w:rPr>
                <w:sz w:val="24"/>
              </w:rPr>
            </w:pPr>
            <w:r w:rsidRPr="00D37894">
              <w:rPr>
                <w:sz w:val="24"/>
              </w:rPr>
              <w:t>Количество режимов</w:t>
            </w:r>
            <w:r>
              <w:rPr>
                <w:sz w:val="24"/>
              </w:rPr>
              <w:t xml:space="preserve">: </w:t>
            </w:r>
            <w:r w:rsidRPr="00D37894">
              <w:rPr>
                <w:sz w:val="24"/>
              </w:rPr>
              <w:t>1</w:t>
            </w:r>
          </w:p>
          <w:p w:rsidR="00A519F6" w:rsidRPr="00D37894" w:rsidRDefault="00A519F6" w:rsidP="005609F8">
            <w:pPr>
              <w:rPr>
                <w:sz w:val="24"/>
              </w:rPr>
            </w:pPr>
            <w:r w:rsidRPr="00D37894">
              <w:rPr>
                <w:sz w:val="24"/>
              </w:rPr>
              <w:t>Размер головки лейки</w:t>
            </w:r>
            <w:r>
              <w:rPr>
                <w:sz w:val="24"/>
              </w:rPr>
              <w:t xml:space="preserve">: </w:t>
            </w:r>
            <w:r w:rsidRPr="00D37894">
              <w:rPr>
                <w:sz w:val="24"/>
              </w:rPr>
              <w:t>65 мм</w:t>
            </w:r>
          </w:p>
          <w:p w:rsidR="00A519F6" w:rsidRPr="00D37894" w:rsidRDefault="00A519F6" w:rsidP="005609F8">
            <w:pPr>
              <w:rPr>
                <w:sz w:val="24"/>
              </w:rPr>
            </w:pPr>
            <w:r w:rsidRPr="00D37894">
              <w:rPr>
                <w:sz w:val="24"/>
              </w:rPr>
              <w:t>Ширина головки лейки</w:t>
            </w:r>
            <w:r>
              <w:rPr>
                <w:sz w:val="24"/>
              </w:rPr>
              <w:t xml:space="preserve">: </w:t>
            </w:r>
            <w:r w:rsidRPr="00D37894">
              <w:rPr>
                <w:sz w:val="24"/>
              </w:rPr>
              <w:t>65 мм</w:t>
            </w:r>
          </w:p>
          <w:p w:rsidR="00A519F6" w:rsidRPr="00D37894" w:rsidRDefault="00A519F6" w:rsidP="005609F8">
            <w:pPr>
              <w:rPr>
                <w:sz w:val="24"/>
              </w:rPr>
            </w:pPr>
            <w:r w:rsidRPr="00D37894">
              <w:rPr>
                <w:sz w:val="24"/>
              </w:rPr>
              <w:t>Материал</w:t>
            </w:r>
            <w:r>
              <w:rPr>
                <w:sz w:val="24"/>
              </w:rPr>
              <w:t xml:space="preserve">: </w:t>
            </w:r>
            <w:r w:rsidRPr="00D37894">
              <w:rPr>
                <w:sz w:val="24"/>
              </w:rPr>
              <w:t>пластик</w:t>
            </w:r>
          </w:p>
          <w:p w:rsidR="00A519F6" w:rsidRPr="00D37894" w:rsidRDefault="00A519F6" w:rsidP="005609F8">
            <w:pPr>
              <w:rPr>
                <w:sz w:val="24"/>
              </w:rPr>
            </w:pPr>
            <w:r w:rsidRPr="00D37894">
              <w:rPr>
                <w:sz w:val="24"/>
              </w:rPr>
              <w:t>Цвет</w:t>
            </w:r>
            <w:r>
              <w:rPr>
                <w:sz w:val="24"/>
              </w:rPr>
              <w:t xml:space="preserve">: </w:t>
            </w:r>
            <w:r w:rsidRPr="00D37894">
              <w:rPr>
                <w:sz w:val="24"/>
              </w:rPr>
              <w:t>хром</w:t>
            </w:r>
          </w:p>
          <w:p w:rsidR="00A519F6" w:rsidRPr="00487DFE" w:rsidRDefault="00A519F6" w:rsidP="005609F8">
            <w:pPr>
              <w:rPr>
                <w:sz w:val="24"/>
              </w:rPr>
            </w:pPr>
            <w:r w:rsidRPr="00D37894">
              <w:rPr>
                <w:sz w:val="24"/>
              </w:rPr>
              <w:t>Резьба</w:t>
            </w:r>
            <w:r>
              <w:rPr>
                <w:sz w:val="24"/>
              </w:rPr>
              <w:t>: 1/2M дюйм</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9</w:t>
            </w:r>
          </w:p>
        </w:tc>
        <w:tc>
          <w:tcPr>
            <w:tcW w:w="1984" w:type="dxa"/>
            <w:shd w:val="clear" w:color="auto" w:fill="auto"/>
          </w:tcPr>
          <w:p w:rsidR="00A519F6" w:rsidRDefault="00A519F6" w:rsidP="005609F8">
            <w:pPr>
              <w:rPr>
                <w:sz w:val="24"/>
              </w:rPr>
            </w:pPr>
            <w:r w:rsidRPr="00D37894">
              <w:rPr>
                <w:sz w:val="24"/>
              </w:rPr>
              <w:t>Тропический душ лейка верхняя из нержавейки 30см</w:t>
            </w:r>
          </w:p>
          <w:p w:rsidR="00A519F6" w:rsidRPr="003B06BA" w:rsidRDefault="00A519F6" w:rsidP="005609F8">
            <w:pPr>
              <w:rPr>
                <w:sz w:val="24"/>
              </w:rPr>
            </w:pPr>
            <w:r>
              <w:rPr>
                <w:sz w:val="24"/>
              </w:rPr>
              <w:t>25.99.11.191</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Default="00A519F6" w:rsidP="005609F8">
            <w:pPr>
              <w:rPr>
                <w:sz w:val="24"/>
              </w:rPr>
            </w:pPr>
            <w:r w:rsidRPr="004B4788">
              <w:rPr>
                <w:sz w:val="24"/>
              </w:rPr>
              <w:t>Широкая тропическая лейка для верхнего душа из нержавеющей стали со сменой угла наклона</w:t>
            </w:r>
            <w:r>
              <w:rPr>
                <w:sz w:val="24"/>
              </w:rPr>
              <w:t>.</w:t>
            </w:r>
          </w:p>
          <w:p w:rsidR="00A519F6" w:rsidRPr="004B4788" w:rsidRDefault="00A519F6" w:rsidP="005609F8">
            <w:pPr>
              <w:rPr>
                <w:sz w:val="24"/>
              </w:rPr>
            </w:pPr>
            <w:r w:rsidRPr="004B4788">
              <w:rPr>
                <w:sz w:val="24"/>
              </w:rPr>
              <w:t>Размер лейки, мм</w:t>
            </w:r>
            <w:r>
              <w:rPr>
                <w:sz w:val="24"/>
              </w:rPr>
              <w:t xml:space="preserve">: </w:t>
            </w:r>
            <w:r w:rsidRPr="004B4788">
              <w:rPr>
                <w:sz w:val="24"/>
              </w:rPr>
              <w:t>301</w:t>
            </w:r>
          </w:p>
          <w:p w:rsidR="00A519F6" w:rsidRPr="004B4788" w:rsidRDefault="00A519F6" w:rsidP="005609F8">
            <w:pPr>
              <w:rPr>
                <w:sz w:val="24"/>
              </w:rPr>
            </w:pPr>
            <w:r w:rsidRPr="004B4788">
              <w:rPr>
                <w:sz w:val="24"/>
              </w:rPr>
              <w:t>Количество режимов струи</w:t>
            </w:r>
            <w:r>
              <w:rPr>
                <w:sz w:val="24"/>
              </w:rPr>
              <w:t xml:space="preserve">: </w:t>
            </w:r>
            <w:r w:rsidRPr="004B4788">
              <w:rPr>
                <w:sz w:val="24"/>
              </w:rPr>
              <w:t>1</w:t>
            </w:r>
          </w:p>
          <w:p w:rsidR="00A519F6" w:rsidRPr="004B4788" w:rsidRDefault="00A519F6" w:rsidP="005609F8">
            <w:pPr>
              <w:rPr>
                <w:sz w:val="24"/>
              </w:rPr>
            </w:pPr>
            <w:r w:rsidRPr="004B4788">
              <w:rPr>
                <w:sz w:val="24"/>
              </w:rPr>
              <w:t>Монтаж</w:t>
            </w:r>
            <w:r>
              <w:rPr>
                <w:sz w:val="24"/>
              </w:rPr>
              <w:t>: на потолок</w:t>
            </w:r>
            <w:r w:rsidRPr="004B4788">
              <w:rPr>
                <w:sz w:val="24"/>
              </w:rPr>
              <w:t xml:space="preserve"> </w:t>
            </w:r>
          </w:p>
          <w:p w:rsidR="00A519F6" w:rsidRPr="004B4788" w:rsidRDefault="00A519F6" w:rsidP="005609F8">
            <w:pPr>
              <w:rPr>
                <w:sz w:val="24"/>
              </w:rPr>
            </w:pPr>
            <w:r w:rsidRPr="004B4788">
              <w:rPr>
                <w:sz w:val="24"/>
              </w:rPr>
              <w:t>Форма душа</w:t>
            </w:r>
            <w:r>
              <w:rPr>
                <w:sz w:val="24"/>
              </w:rPr>
              <w:t xml:space="preserve">: </w:t>
            </w:r>
            <w:r w:rsidRPr="004B4788">
              <w:rPr>
                <w:sz w:val="24"/>
              </w:rPr>
              <w:t>Круглая</w:t>
            </w:r>
          </w:p>
          <w:p w:rsidR="00A519F6" w:rsidRPr="004B4788" w:rsidRDefault="00A519F6" w:rsidP="005609F8">
            <w:pPr>
              <w:rPr>
                <w:sz w:val="24"/>
              </w:rPr>
            </w:pPr>
            <w:r w:rsidRPr="004B4788">
              <w:rPr>
                <w:sz w:val="24"/>
              </w:rPr>
              <w:t>Материал</w:t>
            </w:r>
            <w:r>
              <w:rPr>
                <w:sz w:val="24"/>
              </w:rPr>
              <w:t>: н</w:t>
            </w:r>
            <w:r w:rsidRPr="004B4788">
              <w:rPr>
                <w:sz w:val="24"/>
              </w:rPr>
              <w:t>ержавеющая сталь</w:t>
            </w:r>
          </w:p>
          <w:p w:rsidR="00A519F6" w:rsidRPr="004B4788" w:rsidRDefault="00A519F6" w:rsidP="005609F8">
            <w:pPr>
              <w:rPr>
                <w:sz w:val="24"/>
              </w:rPr>
            </w:pPr>
            <w:r w:rsidRPr="004B4788">
              <w:rPr>
                <w:sz w:val="24"/>
              </w:rPr>
              <w:t>Стандарт подводки</w:t>
            </w:r>
            <w:r>
              <w:rPr>
                <w:sz w:val="24"/>
              </w:rPr>
              <w:t xml:space="preserve">: </w:t>
            </w:r>
            <w:r w:rsidRPr="004B4788">
              <w:rPr>
                <w:sz w:val="24"/>
              </w:rPr>
              <w:t>1/2"</w:t>
            </w:r>
          </w:p>
          <w:p w:rsidR="00A519F6" w:rsidRPr="00487DFE" w:rsidRDefault="00A519F6" w:rsidP="005609F8">
            <w:pPr>
              <w:rPr>
                <w:sz w:val="24"/>
              </w:rPr>
            </w:pPr>
            <w:r w:rsidRPr="004B4788">
              <w:rPr>
                <w:sz w:val="24"/>
              </w:rPr>
              <w:t>Цвет</w:t>
            </w:r>
            <w:r>
              <w:rPr>
                <w:sz w:val="24"/>
              </w:rPr>
              <w:t>: х</w:t>
            </w:r>
            <w:r w:rsidRPr="004B4788">
              <w:rPr>
                <w:sz w:val="24"/>
              </w:rPr>
              <w:t>ром</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A519F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10</w:t>
            </w:r>
          </w:p>
        </w:tc>
        <w:tc>
          <w:tcPr>
            <w:tcW w:w="1984" w:type="dxa"/>
            <w:shd w:val="clear" w:color="auto" w:fill="auto"/>
          </w:tcPr>
          <w:p w:rsidR="00A519F6" w:rsidRDefault="00A519F6" w:rsidP="005609F8">
            <w:pPr>
              <w:rPr>
                <w:sz w:val="24"/>
              </w:rPr>
            </w:pPr>
            <w:r>
              <w:rPr>
                <w:sz w:val="24"/>
              </w:rPr>
              <w:t>Крепление для унитаза к полу</w:t>
            </w:r>
          </w:p>
          <w:p w:rsidR="00A519F6" w:rsidRPr="003B06BA" w:rsidRDefault="00A519F6" w:rsidP="005609F8">
            <w:pPr>
              <w:rPr>
                <w:sz w:val="24"/>
              </w:rPr>
            </w:pPr>
            <w:r w:rsidRPr="00493998">
              <w:rPr>
                <w:sz w:val="24"/>
              </w:rPr>
              <w:t>25.72.14.190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487DFE" w:rsidRDefault="00A519F6" w:rsidP="005609F8">
            <w:pPr>
              <w:rPr>
                <w:sz w:val="24"/>
              </w:rPr>
            </w:pPr>
            <w:r>
              <w:rPr>
                <w:sz w:val="24"/>
              </w:rPr>
              <w:t>Универсальное крепление</w:t>
            </w:r>
            <w:r w:rsidRPr="004B4788">
              <w:rPr>
                <w:sz w:val="24"/>
              </w:rPr>
              <w:t>, комплектация на фото</w:t>
            </w:r>
            <w:r>
              <w:rPr>
                <w:noProof/>
                <w:sz w:val="24"/>
              </w:rPr>
              <w:lastRenderedPageBreak/>
              <w:drawing>
                <wp:inline distT="0" distB="0" distL="0" distR="0" wp14:anchorId="38F3E450" wp14:editId="7F8A9A1D">
                  <wp:extent cx="1868170" cy="1333180"/>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7072" cy="1339533"/>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proofErr w:type="spellStart"/>
            <w:r>
              <w:rPr>
                <w:sz w:val="24"/>
              </w:rPr>
              <w:lastRenderedPageBreak/>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lastRenderedPageBreak/>
        <w:t xml:space="preserve">Срок поставки: в течение </w:t>
      </w:r>
      <w:r w:rsidR="00A519F6">
        <w:rPr>
          <w:color w:val="FF0000"/>
          <w:sz w:val="24"/>
        </w:rPr>
        <w:t>14</w:t>
      </w:r>
      <w:r w:rsidR="00C92A3B">
        <w:rPr>
          <w:color w:val="FF0000"/>
          <w:sz w:val="24"/>
        </w:rPr>
        <w:t xml:space="preserve">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sidR="00A519F6">
        <w:rPr>
          <w:color w:val="FF0000"/>
          <w:sz w:val="28"/>
        </w:rPr>
        <w:t>63 965</w:t>
      </w:r>
      <w:r w:rsidR="00853620">
        <w:rPr>
          <w:color w:val="FF0000"/>
          <w:sz w:val="28"/>
        </w:rPr>
        <w:t>,00</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853620">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853620">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A519F6">
        <w:rPr>
          <w:b/>
          <w:bCs/>
          <w:sz w:val="24"/>
          <w:szCs w:val="24"/>
        </w:rPr>
        <w:t>сантехнические товары</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A2619D">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t>Тел: 8(49242) 2-22-80, 2-46-51</w:t>
            </w:r>
          </w:p>
          <w:p w:rsidR="00306156" w:rsidRPr="00A0710F" w:rsidRDefault="00306156" w:rsidP="0064434D">
            <w:pPr>
              <w:rPr>
                <w:bCs/>
                <w:sz w:val="24"/>
                <w:szCs w:val="24"/>
              </w:rPr>
            </w:pPr>
            <w:r w:rsidRPr="00A0710F">
              <w:rPr>
                <w:bCs/>
                <w:sz w:val="24"/>
                <w:szCs w:val="24"/>
              </w:rPr>
              <w:lastRenderedPageBreak/>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53620">
              <w:rPr>
                <w:sz w:val="24"/>
                <w:szCs w:val="24"/>
              </w:rPr>
              <w:t>Е.О. Байкалова</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tbl>
      <w:tblPr>
        <w:tblW w:w="153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1701"/>
        <w:gridCol w:w="5387"/>
        <w:gridCol w:w="1134"/>
        <w:gridCol w:w="1276"/>
        <w:gridCol w:w="1559"/>
        <w:gridCol w:w="1560"/>
      </w:tblGrid>
      <w:tr w:rsidR="00A519F6" w:rsidRPr="004B45B7" w:rsidTr="005609F8">
        <w:trPr>
          <w:trHeight w:val="983"/>
        </w:trPr>
        <w:tc>
          <w:tcPr>
            <w:tcW w:w="710" w:type="dxa"/>
            <w:shd w:val="clear" w:color="auto" w:fill="auto"/>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 п/п</w:t>
            </w:r>
          </w:p>
        </w:tc>
        <w:tc>
          <w:tcPr>
            <w:tcW w:w="1984" w:type="dxa"/>
            <w:shd w:val="clear" w:color="auto" w:fill="auto"/>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A519F6" w:rsidRPr="004B45B7" w:rsidRDefault="00A519F6" w:rsidP="005609F8">
            <w:pPr>
              <w:widowControl/>
              <w:autoSpaceDE/>
              <w:autoSpaceDN/>
              <w:adjustRightInd/>
              <w:spacing w:before="120" w:after="120" w:line="276" w:lineRule="auto"/>
              <w:jc w:val="center"/>
              <w:rPr>
                <w:b/>
                <w:sz w:val="22"/>
                <w:szCs w:val="22"/>
              </w:rPr>
            </w:pPr>
            <w:r w:rsidRPr="004B45B7">
              <w:rPr>
                <w:b/>
                <w:sz w:val="22"/>
                <w:szCs w:val="22"/>
              </w:rPr>
              <w:t>Стоимость</w:t>
            </w:r>
          </w:p>
        </w:tc>
      </w:tr>
      <w:tr w:rsidR="00A519F6" w:rsidRPr="004B45B7" w:rsidTr="005609F8">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Pr="004B45B7" w:rsidRDefault="00A519F6" w:rsidP="005609F8">
            <w:pPr>
              <w:spacing w:line="140" w:lineRule="atLeast"/>
              <w:ind w:left="-142"/>
              <w:jc w:val="center"/>
              <w:rPr>
                <w:sz w:val="24"/>
                <w:szCs w:val="24"/>
              </w:rPr>
            </w:pPr>
            <w:r>
              <w:rPr>
                <w:sz w:val="24"/>
                <w:szCs w:val="24"/>
              </w:rPr>
              <w:t>1</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1/2M-1/2F</w:t>
            </w:r>
          </w:p>
          <w:p w:rsidR="00A519F6" w:rsidRPr="003B06BA" w:rsidRDefault="00A519F6" w:rsidP="005609F8">
            <w:pPr>
              <w:rPr>
                <w:sz w:val="24"/>
              </w:rPr>
            </w:pPr>
            <w:r>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sidRPr="005A5E9B">
              <w:rPr>
                <w:sz w:val="24"/>
              </w:rPr>
              <w:t>Тип резьбы: 1/2</w:t>
            </w:r>
            <w:r>
              <w:rPr>
                <w:sz w:val="24"/>
                <w:lang w:val="en-US"/>
              </w:rPr>
              <w:t>M</w:t>
            </w:r>
            <w:r w:rsidRPr="005A5E9B">
              <w:rPr>
                <w:sz w:val="24"/>
              </w:rPr>
              <w:t>-1/2F</w:t>
            </w:r>
          </w:p>
          <w:p w:rsidR="00A519F6" w:rsidRPr="00487DFE" w:rsidRDefault="00A519F6" w:rsidP="005609F8">
            <w:pPr>
              <w:rPr>
                <w:sz w:val="24"/>
              </w:rPr>
            </w:pPr>
            <w:r w:rsidRPr="005A5E9B">
              <w:rPr>
                <w:sz w:val="24"/>
              </w:rPr>
              <w:t>Тип ручки</w:t>
            </w:r>
            <w:r>
              <w:rPr>
                <w:sz w:val="24"/>
              </w:rPr>
              <w:t xml:space="preserve">: </w:t>
            </w:r>
            <w:r w:rsidRPr="005A5E9B">
              <w:rPr>
                <w:sz w:val="24"/>
              </w:rPr>
              <w:t>рычаг</w:t>
            </w:r>
            <w:r>
              <w:rPr>
                <w:sz w:val="24"/>
              </w:rPr>
              <w:t xml:space="preserve">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Pr="004B45B7" w:rsidRDefault="00A519F6" w:rsidP="005609F8">
            <w:pPr>
              <w:spacing w:line="140" w:lineRule="atLeast"/>
              <w:ind w:left="-142"/>
              <w:jc w:val="center"/>
              <w:rPr>
                <w:sz w:val="24"/>
                <w:szCs w:val="24"/>
              </w:rPr>
            </w:pPr>
            <w:r>
              <w:rPr>
                <w:sz w:val="24"/>
                <w:szCs w:val="24"/>
              </w:rPr>
              <w:t>2</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1/2F-1/2F</w:t>
            </w:r>
          </w:p>
          <w:p w:rsidR="00A519F6" w:rsidRPr="003B06BA" w:rsidRDefault="00A519F6" w:rsidP="005609F8">
            <w:pPr>
              <w:rPr>
                <w:sz w:val="24"/>
              </w:rPr>
            </w:pPr>
            <w:r w:rsidRPr="00493998">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sidRPr="005A5E9B">
              <w:rPr>
                <w:sz w:val="24"/>
              </w:rPr>
              <w:t>Тип резьбы:</w:t>
            </w:r>
            <w:r>
              <w:rPr>
                <w:sz w:val="24"/>
              </w:rPr>
              <w:t xml:space="preserve"> </w:t>
            </w:r>
            <w:r w:rsidRPr="005A5E9B">
              <w:rPr>
                <w:sz w:val="24"/>
              </w:rPr>
              <w:t>1/2F-1/2F</w:t>
            </w:r>
          </w:p>
          <w:p w:rsidR="00A519F6" w:rsidRPr="00487DFE" w:rsidRDefault="00A519F6" w:rsidP="005609F8">
            <w:pPr>
              <w:rPr>
                <w:sz w:val="24"/>
              </w:rPr>
            </w:pPr>
            <w:r w:rsidRPr="005A5E9B">
              <w:rPr>
                <w:sz w:val="24"/>
              </w:rPr>
              <w:t>Тип ручки: рычаг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3</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3/4M-3/4F</w:t>
            </w:r>
          </w:p>
          <w:p w:rsidR="00A519F6" w:rsidRPr="003B06BA" w:rsidRDefault="00A519F6" w:rsidP="005609F8">
            <w:pPr>
              <w:rPr>
                <w:sz w:val="24"/>
              </w:rPr>
            </w:pPr>
            <w:r w:rsidRPr="00493998">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Pr>
                <w:sz w:val="24"/>
              </w:rPr>
              <w:t>Тип резьбы: 3/4</w:t>
            </w:r>
            <w:r>
              <w:rPr>
                <w:sz w:val="24"/>
                <w:lang w:val="en-US"/>
              </w:rPr>
              <w:t>M</w:t>
            </w:r>
            <w:r w:rsidRPr="005A5E9B">
              <w:rPr>
                <w:sz w:val="24"/>
              </w:rPr>
              <w:t>-</w:t>
            </w:r>
            <w:r>
              <w:rPr>
                <w:sz w:val="24"/>
              </w:rPr>
              <w:t>3/4</w:t>
            </w:r>
            <w:r w:rsidRPr="005A5E9B">
              <w:rPr>
                <w:sz w:val="24"/>
              </w:rPr>
              <w:t>F</w:t>
            </w:r>
          </w:p>
          <w:p w:rsidR="00A519F6" w:rsidRPr="00487DFE" w:rsidRDefault="00A519F6" w:rsidP="005609F8">
            <w:pPr>
              <w:rPr>
                <w:sz w:val="24"/>
              </w:rPr>
            </w:pPr>
            <w:r w:rsidRPr="005A5E9B">
              <w:rPr>
                <w:sz w:val="24"/>
              </w:rPr>
              <w:t>Тип ручки</w:t>
            </w:r>
            <w:r>
              <w:rPr>
                <w:sz w:val="24"/>
              </w:rPr>
              <w:t xml:space="preserve">: </w:t>
            </w:r>
            <w:r w:rsidRPr="005A5E9B">
              <w:rPr>
                <w:sz w:val="24"/>
              </w:rPr>
              <w:t>рычаг</w:t>
            </w:r>
            <w:r>
              <w:rPr>
                <w:sz w:val="24"/>
              </w:rPr>
              <w:t xml:space="preserve">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4</w:t>
            </w:r>
          </w:p>
        </w:tc>
        <w:tc>
          <w:tcPr>
            <w:tcW w:w="1984" w:type="dxa"/>
            <w:shd w:val="clear" w:color="auto" w:fill="auto"/>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w:t>
            </w:r>
            <w:r w:rsidRPr="005A5E9B">
              <w:rPr>
                <w:sz w:val="24"/>
              </w:rPr>
              <w:t>3/4F-3/4F</w:t>
            </w:r>
          </w:p>
          <w:p w:rsidR="00A519F6" w:rsidRPr="003B06BA" w:rsidRDefault="00A519F6" w:rsidP="005609F8">
            <w:pPr>
              <w:rPr>
                <w:sz w:val="24"/>
              </w:rPr>
            </w:pPr>
            <w:r w:rsidRPr="00493998">
              <w:rPr>
                <w:sz w:val="24"/>
              </w:rPr>
              <w:t>28.14.13.131</w:t>
            </w:r>
          </w:p>
        </w:tc>
        <w:tc>
          <w:tcPr>
            <w:tcW w:w="1701" w:type="dxa"/>
            <w:vAlign w:val="center"/>
          </w:tcPr>
          <w:p w:rsidR="00A519F6" w:rsidRPr="003B06BA" w:rsidRDefault="00A519F6" w:rsidP="005609F8">
            <w:pPr>
              <w:keepNext/>
              <w:keepLines/>
              <w:shd w:val="clear" w:color="auto" w:fill="FFFFFF"/>
              <w:outlineLvl w:val="0"/>
              <w:rPr>
                <w:sz w:val="24"/>
              </w:rPr>
            </w:pPr>
          </w:p>
        </w:tc>
        <w:tc>
          <w:tcPr>
            <w:tcW w:w="5387" w:type="dxa"/>
          </w:tcPr>
          <w:p w:rsidR="00A519F6" w:rsidRDefault="00A519F6" w:rsidP="005609F8">
            <w:pPr>
              <w:rPr>
                <w:sz w:val="24"/>
              </w:rPr>
            </w:pPr>
            <w:r>
              <w:rPr>
                <w:sz w:val="24"/>
              </w:rPr>
              <w:t xml:space="preserve">Кран </w:t>
            </w:r>
            <w:proofErr w:type="spellStart"/>
            <w:r>
              <w:rPr>
                <w:sz w:val="24"/>
              </w:rPr>
              <w:t>шаровый</w:t>
            </w:r>
            <w:proofErr w:type="spellEnd"/>
            <w:r>
              <w:rPr>
                <w:sz w:val="24"/>
              </w:rPr>
              <w:t xml:space="preserve"> латунь</w:t>
            </w:r>
          </w:p>
          <w:p w:rsidR="00A519F6" w:rsidRDefault="00A519F6" w:rsidP="005609F8">
            <w:pPr>
              <w:rPr>
                <w:sz w:val="24"/>
              </w:rPr>
            </w:pPr>
            <w:r>
              <w:rPr>
                <w:sz w:val="24"/>
              </w:rPr>
              <w:t>Диаметр: ½</w:t>
            </w:r>
          </w:p>
          <w:p w:rsidR="00A519F6" w:rsidRDefault="00A519F6" w:rsidP="005609F8">
            <w:pPr>
              <w:rPr>
                <w:sz w:val="24"/>
              </w:rPr>
            </w:pPr>
            <w:r w:rsidRPr="005A5E9B">
              <w:rPr>
                <w:sz w:val="24"/>
              </w:rPr>
              <w:t>Тип резьбы:</w:t>
            </w:r>
            <w:r>
              <w:rPr>
                <w:sz w:val="24"/>
              </w:rPr>
              <w:t xml:space="preserve"> 3/4</w:t>
            </w:r>
            <w:r w:rsidRPr="005A5E9B">
              <w:rPr>
                <w:sz w:val="24"/>
              </w:rPr>
              <w:t>F-</w:t>
            </w:r>
            <w:r>
              <w:rPr>
                <w:sz w:val="24"/>
              </w:rPr>
              <w:t>3/4</w:t>
            </w:r>
            <w:r w:rsidRPr="005A5E9B">
              <w:rPr>
                <w:sz w:val="24"/>
              </w:rPr>
              <w:t>F</w:t>
            </w:r>
          </w:p>
          <w:p w:rsidR="00A519F6" w:rsidRPr="00487DFE" w:rsidRDefault="00A519F6" w:rsidP="005609F8">
            <w:pPr>
              <w:rPr>
                <w:sz w:val="24"/>
              </w:rPr>
            </w:pPr>
            <w:r w:rsidRPr="005A5E9B">
              <w:rPr>
                <w:sz w:val="24"/>
              </w:rPr>
              <w:t>Тип ручки: рычаг или бабочка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5</w:t>
            </w:r>
          </w:p>
        </w:tc>
        <w:tc>
          <w:tcPr>
            <w:tcW w:w="1984" w:type="dxa"/>
            <w:shd w:val="clear" w:color="auto" w:fill="auto"/>
          </w:tcPr>
          <w:p w:rsidR="00A519F6" w:rsidRDefault="00A519F6" w:rsidP="005609F8">
            <w:pPr>
              <w:rPr>
                <w:sz w:val="24"/>
              </w:rPr>
            </w:pPr>
            <w:r>
              <w:rPr>
                <w:sz w:val="24"/>
              </w:rPr>
              <w:t xml:space="preserve">Арматура для унитаза с нижней подводкой </w:t>
            </w:r>
          </w:p>
          <w:p w:rsidR="00A519F6" w:rsidRPr="003B06BA" w:rsidRDefault="00A519F6" w:rsidP="005609F8">
            <w:pPr>
              <w:rPr>
                <w:sz w:val="24"/>
              </w:rPr>
            </w:pPr>
            <w:r>
              <w:rPr>
                <w:sz w:val="24"/>
              </w:rPr>
              <w:t>28.14.11.110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D37894" w:rsidRDefault="00A519F6" w:rsidP="005609F8">
            <w:pPr>
              <w:rPr>
                <w:sz w:val="24"/>
              </w:rPr>
            </w:pPr>
            <w:r w:rsidRPr="00D37894">
              <w:rPr>
                <w:sz w:val="24"/>
              </w:rPr>
              <w:t>Режимы - однорежимная</w:t>
            </w:r>
          </w:p>
          <w:p w:rsidR="00A519F6" w:rsidRPr="00D37894" w:rsidRDefault="00A519F6" w:rsidP="005609F8">
            <w:pPr>
              <w:rPr>
                <w:sz w:val="24"/>
              </w:rPr>
            </w:pPr>
            <w:r w:rsidRPr="00D37894">
              <w:rPr>
                <w:sz w:val="24"/>
              </w:rPr>
              <w:t>Подводка - нижняя</w:t>
            </w:r>
          </w:p>
          <w:p w:rsidR="00A519F6" w:rsidRPr="00487DFE" w:rsidRDefault="00A519F6" w:rsidP="005609F8">
            <w:pPr>
              <w:rPr>
                <w:sz w:val="24"/>
              </w:rPr>
            </w:pPr>
            <w:r w:rsidRPr="00D37894">
              <w:rPr>
                <w:sz w:val="24"/>
              </w:rPr>
              <w:t>Система спуска - кнопочная</w:t>
            </w:r>
          </w:p>
          <w:p w:rsidR="00A519F6" w:rsidRPr="00487DFE" w:rsidRDefault="00A519F6" w:rsidP="005609F8">
            <w:pPr>
              <w:rPr>
                <w:sz w:val="24"/>
              </w:rPr>
            </w:pPr>
            <w:r>
              <w:rPr>
                <w:sz w:val="24"/>
              </w:rPr>
              <w:t xml:space="preserve">Установочный размер - </w:t>
            </w:r>
            <w:r w:rsidRPr="00D37894">
              <w:rPr>
                <w:sz w:val="24"/>
              </w:rPr>
              <w:t>1/2 дюйма</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6</w:t>
            </w:r>
          </w:p>
        </w:tc>
        <w:tc>
          <w:tcPr>
            <w:tcW w:w="1984" w:type="dxa"/>
            <w:shd w:val="clear" w:color="auto" w:fill="auto"/>
          </w:tcPr>
          <w:p w:rsidR="00A519F6" w:rsidRDefault="00A519F6" w:rsidP="005609F8">
            <w:pPr>
              <w:rPr>
                <w:sz w:val="24"/>
              </w:rPr>
            </w:pPr>
            <w:r>
              <w:rPr>
                <w:sz w:val="24"/>
              </w:rPr>
              <w:t xml:space="preserve">Смеситель кухонный настенный </w:t>
            </w:r>
            <w:proofErr w:type="spellStart"/>
            <w:r w:rsidRPr="00D37894">
              <w:rPr>
                <w:sz w:val="24"/>
              </w:rPr>
              <w:t>Diadonna</w:t>
            </w:r>
            <w:proofErr w:type="spellEnd"/>
            <w:r w:rsidRPr="00D37894">
              <w:rPr>
                <w:sz w:val="24"/>
              </w:rPr>
              <w:t xml:space="preserve"> D80-247355</w:t>
            </w:r>
          </w:p>
          <w:p w:rsidR="00A519F6" w:rsidRPr="003B06BA" w:rsidRDefault="00A519F6" w:rsidP="005609F8">
            <w:pPr>
              <w:rPr>
                <w:sz w:val="24"/>
              </w:rPr>
            </w:pPr>
            <w:r>
              <w:rPr>
                <w:sz w:val="24"/>
              </w:rPr>
              <w:t>28.14.12.110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Default="00A519F6" w:rsidP="005609F8">
            <w:pPr>
              <w:rPr>
                <w:sz w:val="24"/>
              </w:rPr>
            </w:pPr>
            <w:r>
              <w:rPr>
                <w:noProof/>
                <w:sz w:val="24"/>
              </w:rPr>
              <w:drawing>
                <wp:inline distT="0" distB="0" distL="0" distR="0" wp14:anchorId="0B258F5E" wp14:editId="3AF9D1E8">
                  <wp:extent cx="2493645" cy="14751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3645" cy="1475105"/>
                          </a:xfrm>
                          <a:prstGeom prst="rect">
                            <a:avLst/>
                          </a:prstGeom>
                          <a:noFill/>
                        </pic:spPr>
                      </pic:pic>
                    </a:graphicData>
                  </a:graphic>
                </wp:inline>
              </w:drawing>
            </w:r>
          </w:p>
          <w:p w:rsidR="00A519F6" w:rsidRDefault="00A519F6" w:rsidP="005609F8">
            <w:pPr>
              <w:rPr>
                <w:sz w:val="24"/>
              </w:rPr>
            </w:pPr>
            <w:r w:rsidRPr="00D37894">
              <w:rPr>
                <w:sz w:val="24"/>
              </w:rPr>
              <w:lastRenderedPageBreak/>
              <w:t xml:space="preserve">Смеситель </w:t>
            </w:r>
            <w:proofErr w:type="spellStart"/>
            <w:r w:rsidRPr="00D37894">
              <w:rPr>
                <w:sz w:val="24"/>
              </w:rPr>
              <w:t>Diadonna</w:t>
            </w:r>
            <w:proofErr w:type="spellEnd"/>
            <w:r w:rsidRPr="00D37894">
              <w:rPr>
                <w:sz w:val="24"/>
              </w:rPr>
              <w:t xml:space="preserve"> D80-247355</w:t>
            </w:r>
            <w:r>
              <w:rPr>
                <w:sz w:val="24"/>
              </w:rPr>
              <w:t xml:space="preserve"> или аналог*</w:t>
            </w:r>
          </w:p>
          <w:p w:rsidR="00A519F6" w:rsidRDefault="00A519F6" w:rsidP="005609F8">
            <w:pPr>
              <w:rPr>
                <w:sz w:val="24"/>
              </w:rPr>
            </w:pPr>
            <w:r w:rsidRPr="00D37894">
              <w:rPr>
                <w:sz w:val="24"/>
              </w:rPr>
              <w:t>Диаметр резьбы на входе</w:t>
            </w:r>
            <w:r>
              <w:rPr>
                <w:sz w:val="24"/>
              </w:rPr>
              <w:t xml:space="preserve">: </w:t>
            </w:r>
            <w:r w:rsidRPr="00D37894">
              <w:rPr>
                <w:sz w:val="24"/>
              </w:rPr>
              <w:t>3/4"</w:t>
            </w:r>
          </w:p>
          <w:p w:rsidR="00A519F6" w:rsidRPr="00D37894" w:rsidRDefault="00A519F6" w:rsidP="005609F8">
            <w:pPr>
              <w:rPr>
                <w:sz w:val="24"/>
              </w:rPr>
            </w:pPr>
            <w:r w:rsidRPr="00D37894">
              <w:rPr>
                <w:sz w:val="24"/>
              </w:rPr>
              <w:t xml:space="preserve">Высота </w:t>
            </w:r>
            <w:proofErr w:type="spellStart"/>
            <w:r w:rsidRPr="00D37894">
              <w:rPr>
                <w:sz w:val="24"/>
              </w:rPr>
              <w:t>излива</w:t>
            </w:r>
            <w:proofErr w:type="spellEnd"/>
            <w:r>
              <w:rPr>
                <w:sz w:val="24"/>
              </w:rPr>
              <w:t xml:space="preserve">: не менее </w:t>
            </w:r>
            <w:r w:rsidRPr="00D37894">
              <w:rPr>
                <w:sz w:val="24"/>
              </w:rPr>
              <w:t>15.9 см</w:t>
            </w:r>
            <w:r>
              <w:rPr>
                <w:sz w:val="24"/>
              </w:rPr>
              <w:t>, не более 19см</w:t>
            </w:r>
          </w:p>
          <w:p w:rsidR="00A519F6" w:rsidRDefault="00A519F6" w:rsidP="005609F8">
            <w:pPr>
              <w:rPr>
                <w:sz w:val="24"/>
              </w:rPr>
            </w:pPr>
            <w:r w:rsidRPr="00D37894">
              <w:rPr>
                <w:sz w:val="24"/>
              </w:rPr>
              <w:t xml:space="preserve">Длина </w:t>
            </w:r>
            <w:proofErr w:type="spellStart"/>
            <w:r w:rsidRPr="00D37894">
              <w:rPr>
                <w:sz w:val="24"/>
              </w:rPr>
              <w:t>излива</w:t>
            </w:r>
            <w:proofErr w:type="spellEnd"/>
            <w:r>
              <w:rPr>
                <w:sz w:val="24"/>
              </w:rPr>
              <w:t xml:space="preserve">: не менее </w:t>
            </w:r>
            <w:r w:rsidRPr="00D37894">
              <w:rPr>
                <w:sz w:val="24"/>
              </w:rPr>
              <w:t>26.7 см</w:t>
            </w:r>
            <w:r>
              <w:rPr>
                <w:sz w:val="24"/>
              </w:rPr>
              <w:t>, не более 30см</w:t>
            </w:r>
          </w:p>
          <w:p w:rsidR="00A519F6" w:rsidRPr="00D37894" w:rsidRDefault="00A519F6" w:rsidP="005609F8">
            <w:pPr>
              <w:rPr>
                <w:sz w:val="24"/>
              </w:rPr>
            </w:pPr>
            <w:r w:rsidRPr="00D37894">
              <w:rPr>
                <w:sz w:val="24"/>
              </w:rPr>
              <w:t xml:space="preserve">Вращение </w:t>
            </w:r>
            <w:proofErr w:type="spellStart"/>
            <w:r w:rsidRPr="00D37894">
              <w:rPr>
                <w:sz w:val="24"/>
              </w:rPr>
              <w:t>излива</w:t>
            </w:r>
            <w:proofErr w:type="spellEnd"/>
            <w:r>
              <w:rPr>
                <w:sz w:val="24"/>
              </w:rPr>
              <w:t>: да,</w:t>
            </w:r>
            <w:r w:rsidRPr="00D37894">
              <w:rPr>
                <w:sz w:val="24"/>
              </w:rPr>
              <w:t xml:space="preserve"> поворотны</w:t>
            </w:r>
            <w:r>
              <w:rPr>
                <w:sz w:val="24"/>
              </w:rPr>
              <w:t>й,</w:t>
            </w:r>
            <w:r w:rsidRPr="00D37894">
              <w:rPr>
                <w:sz w:val="24"/>
              </w:rPr>
              <w:t xml:space="preserve"> 360 градусов</w:t>
            </w:r>
          </w:p>
          <w:p w:rsidR="00A519F6" w:rsidRDefault="00A519F6" w:rsidP="005609F8">
            <w:pPr>
              <w:rPr>
                <w:sz w:val="24"/>
              </w:rPr>
            </w:pPr>
            <w:r w:rsidRPr="00D37894">
              <w:rPr>
                <w:sz w:val="24"/>
              </w:rPr>
              <w:t>Расположение рычага</w:t>
            </w:r>
            <w:r>
              <w:rPr>
                <w:sz w:val="24"/>
              </w:rPr>
              <w:t xml:space="preserve">: </w:t>
            </w:r>
            <w:r w:rsidRPr="00D37894">
              <w:rPr>
                <w:sz w:val="24"/>
              </w:rPr>
              <w:t>сбоку с двух сторон</w:t>
            </w:r>
          </w:p>
          <w:p w:rsidR="00A519F6" w:rsidRDefault="00A519F6" w:rsidP="005609F8">
            <w:pPr>
              <w:rPr>
                <w:sz w:val="24"/>
              </w:rPr>
            </w:pPr>
            <w:r>
              <w:rPr>
                <w:sz w:val="24"/>
              </w:rPr>
              <w:t>Цвет: серебристый</w:t>
            </w:r>
          </w:p>
          <w:p w:rsidR="00A519F6" w:rsidRDefault="00A519F6" w:rsidP="005609F8">
            <w:pPr>
              <w:rPr>
                <w:sz w:val="24"/>
              </w:rPr>
            </w:pPr>
            <w:r w:rsidRPr="00D37894">
              <w:rPr>
                <w:sz w:val="24"/>
              </w:rPr>
              <w:t>Тип крепления</w:t>
            </w:r>
            <w:r>
              <w:rPr>
                <w:sz w:val="24"/>
              </w:rPr>
              <w:t xml:space="preserve">: </w:t>
            </w:r>
            <w:r w:rsidRPr="00D37894">
              <w:rPr>
                <w:sz w:val="24"/>
              </w:rPr>
              <w:t>настенное</w:t>
            </w:r>
          </w:p>
          <w:p w:rsidR="00A519F6" w:rsidRPr="00487DFE" w:rsidRDefault="00A519F6" w:rsidP="005609F8">
            <w:pPr>
              <w:rPr>
                <w:sz w:val="24"/>
              </w:rPr>
            </w:pPr>
            <w:r w:rsidRPr="00D37894">
              <w:rPr>
                <w:sz w:val="24"/>
              </w:rPr>
              <w:t>Механизм смесителя</w:t>
            </w:r>
            <w:r>
              <w:rPr>
                <w:sz w:val="24"/>
              </w:rPr>
              <w:t>: с б</w:t>
            </w:r>
            <w:r w:rsidRPr="00D37894">
              <w:rPr>
                <w:sz w:val="24"/>
              </w:rPr>
              <w:t>арашками</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lastRenderedPageBreak/>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lastRenderedPageBreak/>
              <w:t>7</w:t>
            </w:r>
          </w:p>
        </w:tc>
        <w:tc>
          <w:tcPr>
            <w:tcW w:w="1984" w:type="dxa"/>
            <w:shd w:val="clear" w:color="auto" w:fill="auto"/>
          </w:tcPr>
          <w:p w:rsidR="00A519F6" w:rsidRDefault="00A519F6" w:rsidP="005609F8">
            <w:pPr>
              <w:rPr>
                <w:sz w:val="24"/>
              </w:rPr>
            </w:pPr>
            <w:r w:rsidRPr="00D37894">
              <w:rPr>
                <w:sz w:val="24"/>
              </w:rPr>
              <w:t>Крепеж для сиденья унитаза</w:t>
            </w:r>
          </w:p>
          <w:p w:rsidR="00A519F6" w:rsidRPr="003B06BA" w:rsidRDefault="00A519F6" w:rsidP="005609F8">
            <w:pPr>
              <w:rPr>
                <w:sz w:val="24"/>
              </w:rPr>
            </w:pPr>
            <w:r>
              <w:rPr>
                <w:sz w:val="24"/>
              </w:rPr>
              <w:t>25.72.14.190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487DFE" w:rsidRDefault="00A519F6" w:rsidP="005609F8">
            <w:pPr>
              <w:rPr>
                <w:sz w:val="24"/>
              </w:rPr>
            </w:pPr>
            <w:r>
              <w:rPr>
                <w:sz w:val="24"/>
              </w:rPr>
              <w:t xml:space="preserve">Универсальное пластиковое крепление, белого цвета, комплектация на фото </w:t>
            </w:r>
            <w:r>
              <w:rPr>
                <w:noProof/>
                <w:sz w:val="24"/>
              </w:rPr>
              <w:drawing>
                <wp:inline distT="0" distB="0" distL="0" distR="0" wp14:anchorId="1CF67312" wp14:editId="35A93F73">
                  <wp:extent cx="1762576" cy="128587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6490" cy="1288730"/>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8</w:t>
            </w:r>
          </w:p>
        </w:tc>
        <w:tc>
          <w:tcPr>
            <w:tcW w:w="1984" w:type="dxa"/>
            <w:shd w:val="clear" w:color="auto" w:fill="auto"/>
          </w:tcPr>
          <w:p w:rsidR="00A519F6" w:rsidRDefault="00A519F6" w:rsidP="005609F8">
            <w:pPr>
              <w:rPr>
                <w:sz w:val="24"/>
              </w:rPr>
            </w:pPr>
            <w:r w:rsidRPr="00D37894">
              <w:rPr>
                <w:sz w:val="24"/>
              </w:rPr>
              <w:t>Лейка для душа Рыжий кот sh-651</w:t>
            </w:r>
          </w:p>
          <w:p w:rsidR="00A519F6" w:rsidRPr="003B06BA" w:rsidRDefault="00A519F6" w:rsidP="005609F8">
            <w:pPr>
              <w:rPr>
                <w:sz w:val="24"/>
              </w:rPr>
            </w:pPr>
            <w:r>
              <w:rPr>
                <w:sz w:val="24"/>
              </w:rPr>
              <w:t>22.23.12.140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D37894" w:rsidRDefault="00A519F6" w:rsidP="005609F8">
            <w:pPr>
              <w:rPr>
                <w:sz w:val="24"/>
              </w:rPr>
            </w:pPr>
            <w:r w:rsidRPr="00D37894">
              <w:rPr>
                <w:sz w:val="24"/>
              </w:rPr>
              <w:t>Количество режимов</w:t>
            </w:r>
            <w:r>
              <w:rPr>
                <w:sz w:val="24"/>
              </w:rPr>
              <w:t xml:space="preserve">: </w:t>
            </w:r>
            <w:r w:rsidRPr="00D37894">
              <w:rPr>
                <w:sz w:val="24"/>
              </w:rPr>
              <w:t>1</w:t>
            </w:r>
          </w:p>
          <w:p w:rsidR="00A519F6" w:rsidRPr="00D37894" w:rsidRDefault="00A519F6" w:rsidP="005609F8">
            <w:pPr>
              <w:rPr>
                <w:sz w:val="24"/>
              </w:rPr>
            </w:pPr>
            <w:r w:rsidRPr="00D37894">
              <w:rPr>
                <w:sz w:val="24"/>
              </w:rPr>
              <w:t>Размер головки лейки</w:t>
            </w:r>
            <w:r>
              <w:rPr>
                <w:sz w:val="24"/>
              </w:rPr>
              <w:t xml:space="preserve">: </w:t>
            </w:r>
            <w:r w:rsidRPr="00D37894">
              <w:rPr>
                <w:sz w:val="24"/>
              </w:rPr>
              <w:t>65 мм</w:t>
            </w:r>
          </w:p>
          <w:p w:rsidR="00A519F6" w:rsidRPr="00D37894" w:rsidRDefault="00A519F6" w:rsidP="005609F8">
            <w:pPr>
              <w:rPr>
                <w:sz w:val="24"/>
              </w:rPr>
            </w:pPr>
            <w:r w:rsidRPr="00D37894">
              <w:rPr>
                <w:sz w:val="24"/>
              </w:rPr>
              <w:t>Ширина головки лейки</w:t>
            </w:r>
            <w:r>
              <w:rPr>
                <w:sz w:val="24"/>
              </w:rPr>
              <w:t xml:space="preserve">: </w:t>
            </w:r>
            <w:r w:rsidRPr="00D37894">
              <w:rPr>
                <w:sz w:val="24"/>
              </w:rPr>
              <w:t>65 мм</w:t>
            </w:r>
          </w:p>
          <w:p w:rsidR="00A519F6" w:rsidRPr="00D37894" w:rsidRDefault="00A519F6" w:rsidP="005609F8">
            <w:pPr>
              <w:rPr>
                <w:sz w:val="24"/>
              </w:rPr>
            </w:pPr>
            <w:r w:rsidRPr="00D37894">
              <w:rPr>
                <w:sz w:val="24"/>
              </w:rPr>
              <w:t>Материал</w:t>
            </w:r>
            <w:r>
              <w:rPr>
                <w:sz w:val="24"/>
              </w:rPr>
              <w:t xml:space="preserve">: </w:t>
            </w:r>
            <w:r w:rsidRPr="00D37894">
              <w:rPr>
                <w:sz w:val="24"/>
              </w:rPr>
              <w:t>пластик</w:t>
            </w:r>
          </w:p>
          <w:p w:rsidR="00A519F6" w:rsidRPr="00D37894" w:rsidRDefault="00A519F6" w:rsidP="005609F8">
            <w:pPr>
              <w:rPr>
                <w:sz w:val="24"/>
              </w:rPr>
            </w:pPr>
            <w:r w:rsidRPr="00D37894">
              <w:rPr>
                <w:sz w:val="24"/>
              </w:rPr>
              <w:t>Цвет</w:t>
            </w:r>
            <w:r>
              <w:rPr>
                <w:sz w:val="24"/>
              </w:rPr>
              <w:t xml:space="preserve">: </w:t>
            </w:r>
            <w:r w:rsidRPr="00D37894">
              <w:rPr>
                <w:sz w:val="24"/>
              </w:rPr>
              <w:t>хром</w:t>
            </w:r>
          </w:p>
          <w:p w:rsidR="00A519F6" w:rsidRPr="00487DFE" w:rsidRDefault="00A519F6" w:rsidP="005609F8">
            <w:pPr>
              <w:rPr>
                <w:sz w:val="24"/>
              </w:rPr>
            </w:pPr>
            <w:r w:rsidRPr="00D37894">
              <w:rPr>
                <w:sz w:val="24"/>
              </w:rPr>
              <w:t>Резьба</w:t>
            </w:r>
            <w:r>
              <w:rPr>
                <w:sz w:val="24"/>
              </w:rPr>
              <w:t>: 1/2M дюйм</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9</w:t>
            </w:r>
          </w:p>
        </w:tc>
        <w:tc>
          <w:tcPr>
            <w:tcW w:w="1984" w:type="dxa"/>
            <w:shd w:val="clear" w:color="auto" w:fill="auto"/>
          </w:tcPr>
          <w:p w:rsidR="00A519F6" w:rsidRDefault="00A519F6" w:rsidP="005609F8">
            <w:pPr>
              <w:rPr>
                <w:sz w:val="24"/>
              </w:rPr>
            </w:pPr>
            <w:r w:rsidRPr="00D37894">
              <w:rPr>
                <w:sz w:val="24"/>
              </w:rPr>
              <w:t>Тропический душ лейка верхняя из нержавейки 30см</w:t>
            </w:r>
          </w:p>
          <w:p w:rsidR="00A519F6" w:rsidRPr="003B06BA" w:rsidRDefault="00A519F6" w:rsidP="005609F8">
            <w:pPr>
              <w:rPr>
                <w:sz w:val="24"/>
              </w:rPr>
            </w:pPr>
            <w:r>
              <w:rPr>
                <w:sz w:val="24"/>
              </w:rPr>
              <w:t>25.99.11.191</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Default="00A519F6" w:rsidP="005609F8">
            <w:pPr>
              <w:rPr>
                <w:sz w:val="24"/>
              </w:rPr>
            </w:pPr>
            <w:r w:rsidRPr="004B4788">
              <w:rPr>
                <w:sz w:val="24"/>
              </w:rPr>
              <w:t>Широкая тропическая лейка для верхнего душа из нержавеющей стали со сменой угла наклона</w:t>
            </w:r>
            <w:r>
              <w:rPr>
                <w:sz w:val="24"/>
              </w:rPr>
              <w:t>.</w:t>
            </w:r>
          </w:p>
          <w:p w:rsidR="00A519F6" w:rsidRPr="004B4788" w:rsidRDefault="00A519F6" w:rsidP="005609F8">
            <w:pPr>
              <w:rPr>
                <w:sz w:val="24"/>
              </w:rPr>
            </w:pPr>
            <w:r w:rsidRPr="004B4788">
              <w:rPr>
                <w:sz w:val="24"/>
              </w:rPr>
              <w:t>Размер лейки, мм</w:t>
            </w:r>
            <w:r>
              <w:rPr>
                <w:sz w:val="24"/>
              </w:rPr>
              <w:t xml:space="preserve">: </w:t>
            </w:r>
            <w:r w:rsidRPr="004B4788">
              <w:rPr>
                <w:sz w:val="24"/>
              </w:rPr>
              <w:t>301</w:t>
            </w:r>
          </w:p>
          <w:p w:rsidR="00A519F6" w:rsidRPr="004B4788" w:rsidRDefault="00A519F6" w:rsidP="005609F8">
            <w:pPr>
              <w:rPr>
                <w:sz w:val="24"/>
              </w:rPr>
            </w:pPr>
            <w:r w:rsidRPr="004B4788">
              <w:rPr>
                <w:sz w:val="24"/>
              </w:rPr>
              <w:t>Количество режимов струи</w:t>
            </w:r>
            <w:r>
              <w:rPr>
                <w:sz w:val="24"/>
              </w:rPr>
              <w:t xml:space="preserve">: </w:t>
            </w:r>
            <w:r w:rsidRPr="004B4788">
              <w:rPr>
                <w:sz w:val="24"/>
              </w:rPr>
              <w:t>1</w:t>
            </w:r>
          </w:p>
          <w:p w:rsidR="00A519F6" w:rsidRPr="004B4788" w:rsidRDefault="00A519F6" w:rsidP="005609F8">
            <w:pPr>
              <w:rPr>
                <w:sz w:val="24"/>
              </w:rPr>
            </w:pPr>
            <w:r w:rsidRPr="004B4788">
              <w:rPr>
                <w:sz w:val="24"/>
              </w:rPr>
              <w:t>Монтаж</w:t>
            </w:r>
            <w:r>
              <w:rPr>
                <w:sz w:val="24"/>
              </w:rPr>
              <w:t>: на потолок</w:t>
            </w:r>
            <w:r w:rsidRPr="004B4788">
              <w:rPr>
                <w:sz w:val="24"/>
              </w:rPr>
              <w:t xml:space="preserve"> </w:t>
            </w:r>
          </w:p>
          <w:p w:rsidR="00A519F6" w:rsidRPr="004B4788" w:rsidRDefault="00A519F6" w:rsidP="005609F8">
            <w:pPr>
              <w:rPr>
                <w:sz w:val="24"/>
              </w:rPr>
            </w:pPr>
            <w:r w:rsidRPr="004B4788">
              <w:rPr>
                <w:sz w:val="24"/>
              </w:rPr>
              <w:t>Форма душа</w:t>
            </w:r>
            <w:r>
              <w:rPr>
                <w:sz w:val="24"/>
              </w:rPr>
              <w:t xml:space="preserve">: </w:t>
            </w:r>
            <w:r w:rsidRPr="004B4788">
              <w:rPr>
                <w:sz w:val="24"/>
              </w:rPr>
              <w:t>Круглая</w:t>
            </w:r>
          </w:p>
          <w:p w:rsidR="00A519F6" w:rsidRPr="004B4788" w:rsidRDefault="00A519F6" w:rsidP="005609F8">
            <w:pPr>
              <w:rPr>
                <w:sz w:val="24"/>
              </w:rPr>
            </w:pPr>
            <w:r w:rsidRPr="004B4788">
              <w:rPr>
                <w:sz w:val="24"/>
              </w:rPr>
              <w:t>Материал</w:t>
            </w:r>
            <w:r>
              <w:rPr>
                <w:sz w:val="24"/>
              </w:rPr>
              <w:t>: н</w:t>
            </w:r>
            <w:r w:rsidRPr="004B4788">
              <w:rPr>
                <w:sz w:val="24"/>
              </w:rPr>
              <w:t>ержавеющая сталь</w:t>
            </w:r>
          </w:p>
          <w:p w:rsidR="00A519F6" w:rsidRPr="004B4788" w:rsidRDefault="00A519F6" w:rsidP="005609F8">
            <w:pPr>
              <w:rPr>
                <w:sz w:val="24"/>
              </w:rPr>
            </w:pPr>
            <w:r w:rsidRPr="004B4788">
              <w:rPr>
                <w:sz w:val="24"/>
              </w:rPr>
              <w:t>Стандарт подводки</w:t>
            </w:r>
            <w:r>
              <w:rPr>
                <w:sz w:val="24"/>
              </w:rPr>
              <w:t xml:space="preserve">: </w:t>
            </w:r>
            <w:r w:rsidRPr="004B4788">
              <w:rPr>
                <w:sz w:val="24"/>
              </w:rPr>
              <w:t>1/2"</w:t>
            </w:r>
          </w:p>
          <w:p w:rsidR="00A519F6" w:rsidRPr="00487DFE" w:rsidRDefault="00A519F6" w:rsidP="005609F8">
            <w:pPr>
              <w:rPr>
                <w:sz w:val="24"/>
              </w:rPr>
            </w:pPr>
            <w:r w:rsidRPr="004B4788">
              <w:rPr>
                <w:sz w:val="24"/>
              </w:rPr>
              <w:t>Цвет</w:t>
            </w:r>
            <w:r>
              <w:rPr>
                <w:sz w:val="24"/>
              </w:rPr>
              <w:t>: х</w:t>
            </w:r>
            <w:r w:rsidRPr="004B4788">
              <w:rPr>
                <w:sz w:val="24"/>
              </w:rPr>
              <w:t>ром</w:t>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r w:rsidR="00A519F6" w:rsidRPr="004B45B7" w:rsidTr="005609F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519F6" w:rsidRDefault="00A519F6" w:rsidP="005609F8">
            <w:pPr>
              <w:spacing w:line="140" w:lineRule="atLeast"/>
              <w:ind w:left="-142"/>
              <w:jc w:val="center"/>
              <w:rPr>
                <w:sz w:val="24"/>
                <w:szCs w:val="24"/>
              </w:rPr>
            </w:pPr>
            <w:r>
              <w:rPr>
                <w:sz w:val="24"/>
                <w:szCs w:val="24"/>
              </w:rPr>
              <w:t>10</w:t>
            </w:r>
          </w:p>
        </w:tc>
        <w:tc>
          <w:tcPr>
            <w:tcW w:w="1984" w:type="dxa"/>
            <w:shd w:val="clear" w:color="auto" w:fill="auto"/>
          </w:tcPr>
          <w:p w:rsidR="00A519F6" w:rsidRDefault="00A519F6" w:rsidP="005609F8">
            <w:pPr>
              <w:rPr>
                <w:sz w:val="24"/>
              </w:rPr>
            </w:pPr>
            <w:r>
              <w:rPr>
                <w:sz w:val="24"/>
              </w:rPr>
              <w:t>Крепление для унитаза к полу</w:t>
            </w:r>
          </w:p>
          <w:p w:rsidR="00A519F6" w:rsidRPr="003B06BA" w:rsidRDefault="00A519F6" w:rsidP="005609F8">
            <w:pPr>
              <w:rPr>
                <w:sz w:val="24"/>
              </w:rPr>
            </w:pPr>
            <w:r w:rsidRPr="00493998">
              <w:rPr>
                <w:sz w:val="24"/>
              </w:rPr>
              <w:t>25.72.14.190</w:t>
            </w:r>
          </w:p>
        </w:tc>
        <w:tc>
          <w:tcPr>
            <w:tcW w:w="1701" w:type="dxa"/>
          </w:tcPr>
          <w:p w:rsidR="00A519F6" w:rsidRPr="006E54CB" w:rsidRDefault="00A519F6" w:rsidP="005609F8">
            <w:pPr>
              <w:spacing w:line="140" w:lineRule="atLeast"/>
              <w:rPr>
                <w:bCs/>
                <w:color w:val="000000"/>
                <w:sz w:val="24"/>
                <w:szCs w:val="24"/>
                <w:shd w:val="clear" w:color="auto" w:fill="FFFFFF"/>
              </w:rPr>
            </w:pPr>
          </w:p>
        </w:tc>
        <w:tc>
          <w:tcPr>
            <w:tcW w:w="5387" w:type="dxa"/>
          </w:tcPr>
          <w:p w:rsidR="00A519F6" w:rsidRPr="00487DFE" w:rsidRDefault="00A519F6" w:rsidP="005609F8">
            <w:pPr>
              <w:rPr>
                <w:sz w:val="24"/>
              </w:rPr>
            </w:pPr>
            <w:r>
              <w:rPr>
                <w:sz w:val="24"/>
              </w:rPr>
              <w:t>Универсальное крепление</w:t>
            </w:r>
            <w:r w:rsidRPr="004B4788">
              <w:rPr>
                <w:sz w:val="24"/>
              </w:rPr>
              <w:t>, комплектация на фото</w:t>
            </w:r>
            <w:r>
              <w:rPr>
                <w:noProof/>
                <w:sz w:val="24"/>
              </w:rPr>
              <w:lastRenderedPageBreak/>
              <w:drawing>
                <wp:inline distT="0" distB="0" distL="0" distR="0" wp14:anchorId="38F3E450" wp14:editId="7F8A9A1D">
                  <wp:extent cx="1868616" cy="1333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2187" cy="1336048"/>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A519F6" w:rsidRPr="00E231C5" w:rsidRDefault="00A519F6" w:rsidP="005609F8">
            <w:pPr>
              <w:spacing w:line="160" w:lineRule="atLeast"/>
              <w:jc w:val="center"/>
              <w:rPr>
                <w:sz w:val="24"/>
              </w:rPr>
            </w:pPr>
            <w:proofErr w:type="spellStart"/>
            <w:r>
              <w:rPr>
                <w:sz w:val="24"/>
              </w:rPr>
              <w:lastRenderedPageBreak/>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A519F6" w:rsidRPr="00E231C5" w:rsidRDefault="00A519F6" w:rsidP="005609F8">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A519F6" w:rsidRPr="004B45B7" w:rsidRDefault="00A519F6" w:rsidP="005609F8">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519F6" w:rsidRPr="004B45B7" w:rsidRDefault="00A519F6" w:rsidP="005609F8">
            <w:pPr>
              <w:spacing w:line="140" w:lineRule="atLeast"/>
              <w:jc w:val="center"/>
              <w:textAlignment w:val="center"/>
              <w:rPr>
                <w:sz w:val="24"/>
                <w:szCs w:val="24"/>
              </w:rPr>
            </w:pPr>
          </w:p>
        </w:tc>
      </w:tr>
    </w:tbl>
    <w:p w:rsidR="00306156" w:rsidRDefault="00306156" w:rsidP="00306156">
      <w:pPr>
        <w:jc w:val="center"/>
        <w:rPr>
          <w:b/>
          <w:i/>
        </w:rPr>
      </w:pPr>
      <w:r w:rsidRPr="003B5798">
        <w:lastRenderedPageBreak/>
        <w:t>Сроки поставки:</w:t>
      </w:r>
      <w:r>
        <w:rPr>
          <w:b/>
          <w:i/>
        </w:rPr>
        <w:t xml:space="preserve"> в течение </w:t>
      </w:r>
      <w:r w:rsidR="00A519F6">
        <w:rPr>
          <w:b/>
          <w:i/>
        </w:rPr>
        <w:t>14</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6"/>
          <w:footerReference w:type="even" r:id="rId17"/>
          <w:pgSz w:w="16838" w:h="11906" w:orient="landscape"/>
          <w:pgMar w:top="567" w:right="567" w:bottom="284" w:left="567" w:header="709" w:footer="709" w:gutter="0"/>
          <w:cols w:space="708"/>
          <w:docGrid w:linePitch="360"/>
        </w:sectPr>
      </w:pPr>
      <w:r>
        <w:rPr>
          <w:sz w:val="24"/>
          <w:szCs w:val="24"/>
        </w:rPr>
        <w:t xml:space="preserve">Заказчик _______________ </w:t>
      </w:r>
      <w:r w:rsidR="00853620">
        <w:rPr>
          <w:sz w:val="24"/>
          <w:szCs w:val="24"/>
        </w:rPr>
        <w:t>Е.О. Байкалова</w:t>
      </w:r>
      <w:r w:rsidR="00884E5E">
        <w:rPr>
          <w:sz w:val="24"/>
          <w:szCs w:val="24"/>
        </w:rPr>
        <w:t xml:space="preserve">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tbl>
      <w:tblPr>
        <w:tblW w:w="150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50"/>
        <w:gridCol w:w="3119"/>
        <w:gridCol w:w="3685"/>
        <w:gridCol w:w="3260"/>
      </w:tblGrid>
      <w:tr w:rsidR="00306156" w:rsidRPr="004856F6" w:rsidTr="00A519F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4450"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3685"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3260"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A519F6" w:rsidRPr="004856F6" w:rsidTr="00A519F6">
        <w:trPr>
          <w:trHeight w:val="324"/>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 xml:space="preserve">Кран </w:t>
            </w:r>
            <w:proofErr w:type="spellStart"/>
            <w:r>
              <w:rPr>
                <w:sz w:val="24"/>
              </w:rPr>
              <w:t>шаровый</w:t>
            </w:r>
            <w:proofErr w:type="spellEnd"/>
            <w:r>
              <w:rPr>
                <w:sz w:val="24"/>
              </w:rPr>
              <w:t xml:space="preserve"> </w:t>
            </w:r>
            <w:r w:rsidRPr="005A5E9B">
              <w:rPr>
                <w:sz w:val="24"/>
              </w:rPr>
              <w:t>1/2M-1/2F</w:t>
            </w:r>
          </w:p>
          <w:p w:rsidR="00A519F6" w:rsidRPr="003B06BA" w:rsidRDefault="00A519F6" w:rsidP="00A519F6">
            <w:pPr>
              <w:rPr>
                <w:sz w:val="24"/>
              </w:rPr>
            </w:pPr>
            <w:r>
              <w:rPr>
                <w:sz w:val="24"/>
              </w:rPr>
              <w:t>28.14.13.13</w:t>
            </w:r>
            <w:bookmarkStart w:id="0" w:name="_GoBack"/>
            <w:bookmarkEnd w:id="0"/>
            <w:r>
              <w:rPr>
                <w:sz w:val="24"/>
              </w:rPr>
              <w:t>1</w:t>
            </w:r>
          </w:p>
        </w:tc>
        <w:tc>
          <w:tcPr>
            <w:tcW w:w="3119" w:type="dxa"/>
            <w:vMerge w:val="restart"/>
            <w:vAlign w:val="center"/>
          </w:tcPr>
          <w:p w:rsidR="00A519F6" w:rsidRPr="004856F6" w:rsidRDefault="00A519F6" w:rsidP="00A519F6">
            <w:pPr>
              <w:jc w:val="center"/>
              <w:rPr>
                <w:sz w:val="24"/>
                <w:szCs w:val="24"/>
              </w:rPr>
            </w:pPr>
            <w:r w:rsidRPr="00C54688">
              <w:rPr>
                <w:b/>
                <w:i/>
              </w:rPr>
              <w:t xml:space="preserve">с даты подписания договора </w:t>
            </w:r>
            <w:r>
              <w:rPr>
                <w:b/>
                <w:i/>
              </w:rPr>
              <w:t>в течение 14 календарных дней,</w:t>
            </w:r>
            <w:r w:rsidRPr="003B5798">
              <w:rPr>
                <w:b/>
                <w:i/>
              </w:rPr>
              <w:t xml:space="preserve"> разовая поставка всего объема.</w:t>
            </w:r>
          </w:p>
        </w:tc>
        <w:tc>
          <w:tcPr>
            <w:tcW w:w="3685" w:type="dxa"/>
            <w:vMerge w:val="restart"/>
            <w:shd w:val="clear" w:color="auto" w:fill="auto"/>
            <w:vAlign w:val="center"/>
          </w:tcPr>
          <w:p w:rsidR="00A519F6" w:rsidRPr="004856F6" w:rsidRDefault="00A519F6" w:rsidP="00A519F6">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3260" w:type="dxa"/>
            <w:vMerge w:val="restart"/>
          </w:tcPr>
          <w:p w:rsidR="00A519F6" w:rsidRDefault="00A519F6" w:rsidP="00A519F6">
            <w:pPr>
              <w:jc w:val="center"/>
              <w:rPr>
                <w:b/>
                <w:i/>
                <w:sz w:val="24"/>
                <w:szCs w:val="24"/>
              </w:rPr>
            </w:pPr>
          </w:p>
          <w:p w:rsidR="00A519F6" w:rsidRDefault="00A519F6" w:rsidP="00A519F6">
            <w:pPr>
              <w:jc w:val="center"/>
              <w:rPr>
                <w:b/>
                <w:i/>
                <w:sz w:val="24"/>
                <w:szCs w:val="24"/>
              </w:rPr>
            </w:pPr>
          </w:p>
          <w:p w:rsidR="00A519F6" w:rsidRDefault="00A519F6" w:rsidP="00A519F6">
            <w:pPr>
              <w:jc w:val="center"/>
              <w:rPr>
                <w:b/>
                <w:i/>
                <w:sz w:val="24"/>
                <w:szCs w:val="24"/>
              </w:rPr>
            </w:pPr>
          </w:p>
          <w:p w:rsidR="00A519F6" w:rsidRDefault="00A519F6" w:rsidP="00A519F6">
            <w:pPr>
              <w:jc w:val="center"/>
              <w:rPr>
                <w:b/>
                <w:i/>
                <w:sz w:val="24"/>
                <w:szCs w:val="24"/>
              </w:rPr>
            </w:pPr>
          </w:p>
          <w:p w:rsidR="00A519F6" w:rsidRDefault="00A519F6" w:rsidP="00A519F6">
            <w:pPr>
              <w:jc w:val="center"/>
              <w:rPr>
                <w:b/>
                <w:i/>
                <w:sz w:val="24"/>
                <w:szCs w:val="24"/>
              </w:rPr>
            </w:pPr>
          </w:p>
          <w:p w:rsidR="00A519F6" w:rsidRDefault="00A519F6" w:rsidP="00A519F6">
            <w:pPr>
              <w:jc w:val="center"/>
              <w:rPr>
                <w:b/>
                <w:i/>
                <w:sz w:val="24"/>
                <w:szCs w:val="24"/>
              </w:rPr>
            </w:pPr>
          </w:p>
          <w:p w:rsidR="00A519F6" w:rsidRDefault="00A519F6" w:rsidP="00A519F6">
            <w:pPr>
              <w:jc w:val="center"/>
              <w:rPr>
                <w:b/>
                <w:i/>
                <w:sz w:val="24"/>
                <w:szCs w:val="24"/>
              </w:rPr>
            </w:pPr>
          </w:p>
          <w:p w:rsidR="00A519F6" w:rsidRDefault="00A519F6" w:rsidP="00A519F6">
            <w:pPr>
              <w:jc w:val="center"/>
              <w:rPr>
                <w:b/>
                <w:i/>
                <w:sz w:val="24"/>
                <w:szCs w:val="24"/>
              </w:rPr>
            </w:pPr>
          </w:p>
          <w:p w:rsidR="00A519F6" w:rsidRPr="0007071E" w:rsidRDefault="00A519F6" w:rsidP="00A519F6">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 xml:space="preserve">Кран </w:t>
            </w:r>
            <w:proofErr w:type="spellStart"/>
            <w:r>
              <w:rPr>
                <w:sz w:val="24"/>
              </w:rPr>
              <w:t>шаровый</w:t>
            </w:r>
            <w:proofErr w:type="spellEnd"/>
            <w:r>
              <w:rPr>
                <w:sz w:val="24"/>
              </w:rPr>
              <w:t xml:space="preserve"> </w:t>
            </w:r>
            <w:r w:rsidRPr="005A5E9B">
              <w:rPr>
                <w:sz w:val="24"/>
              </w:rPr>
              <w:t>1/2F-1/2F</w:t>
            </w:r>
          </w:p>
          <w:p w:rsidR="00A519F6" w:rsidRPr="003B06BA" w:rsidRDefault="00A519F6" w:rsidP="00A519F6">
            <w:pPr>
              <w:rPr>
                <w:sz w:val="24"/>
              </w:rPr>
            </w:pPr>
            <w:r w:rsidRPr="00493998">
              <w:rPr>
                <w:sz w:val="24"/>
              </w:rPr>
              <w:t>28.14.13.131</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 xml:space="preserve">Кран </w:t>
            </w:r>
            <w:proofErr w:type="spellStart"/>
            <w:r>
              <w:rPr>
                <w:sz w:val="24"/>
              </w:rPr>
              <w:t>шаровый</w:t>
            </w:r>
            <w:proofErr w:type="spellEnd"/>
            <w:r>
              <w:rPr>
                <w:sz w:val="24"/>
              </w:rPr>
              <w:t xml:space="preserve"> </w:t>
            </w:r>
            <w:r w:rsidRPr="005A5E9B">
              <w:rPr>
                <w:sz w:val="24"/>
              </w:rPr>
              <w:t>3/4M-3/4F</w:t>
            </w:r>
          </w:p>
          <w:p w:rsidR="00A519F6" w:rsidRPr="003B06BA" w:rsidRDefault="00A519F6" w:rsidP="00A519F6">
            <w:pPr>
              <w:rPr>
                <w:sz w:val="24"/>
              </w:rPr>
            </w:pPr>
            <w:r w:rsidRPr="00493998">
              <w:rPr>
                <w:sz w:val="24"/>
              </w:rPr>
              <w:t>28.14.13.131</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 xml:space="preserve">Кран </w:t>
            </w:r>
            <w:proofErr w:type="spellStart"/>
            <w:r>
              <w:rPr>
                <w:sz w:val="24"/>
              </w:rPr>
              <w:t>шаровый</w:t>
            </w:r>
            <w:proofErr w:type="spellEnd"/>
            <w:r>
              <w:rPr>
                <w:sz w:val="24"/>
              </w:rPr>
              <w:t xml:space="preserve"> </w:t>
            </w:r>
            <w:r w:rsidRPr="005A5E9B">
              <w:rPr>
                <w:sz w:val="24"/>
              </w:rPr>
              <w:t>3/4F-3/4F</w:t>
            </w:r>
          </w:p>
          <w:p w:rsidR="00A519F6" w:rsidRPr="003B06BA" w:rsidRDefault="00A519F6" w:rsidP="00A519F6">
            <w:pPr>
              <w:rPr>
                <w:sz w:val="24"/>
              </w:rPr>
            </w:pPr>
            <w:r w:rsidRPr="00493998">
              <w:rPr>
                <w:sz w:val="24"/>
              </w:rPr>
              <w:t>28.14.13.131</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 xml:space="preserve">Арматура для унитаза с нижней подводкой </w:t>
            </w:r>
          </w:p>
          <w:p w:rsidR="00A519F6" w:rsidRPr="003B06BA" w:rsidRDefault="00A519F6" w:rsidP="00A519F6">
            <w:pPr>
              <w:rPr>
                <w:sz w:val="24"/>
              </w:rPr>
            </w:pPr>
            <w:r>
              <w:rPr>
                <w:sz w:val="24"/>
              </w:rPr>
              <w:t>28.14.11.110</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 xml:space="preserve">Смеситель кухонный настенный </w:t>
            </w:r>
            <w:proofErr w:type="spellStart"/>
            <w:r w:rsidRPr="00D37894">
              <w:rPr>
                <w:sz w:val="24"/>
              </w:rPr>
              <w:t>Diadonna</w:t>
            </w:r>
            <w:proofErr w:type="spellEnd"/>
            <w:r w:rsidRPr="00D37894">
              <w:rPr>
                <w:sz w:val="24"/>
              </w:rPr>
              <w:t xml:space="preserve"> D80-247355</w:t>
            </w:r>
          </w:p>
          <w:p w:rsidR="00A519F6" w:rsidRPr="003B06BA" w:rsidRDefault="00A519F6" w:rsidP="00A519F6">
            <w:pPr>
              <w:rPr>
                <w:sz w:val="24"/>
              </w:rPr>
            </w:pPr>
            <w:r>
              <w:rPr>
                <w:sz w:val="24"/>
              </w:rPr>
              <w:t>28.14.12.110</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sidRPr="00D37894">
              <w:rPr>
                <w:sz w:val="24"/>
              </w:rPr>
              <w:t>Крепеж для сиденья унитаза</w:t>
            </w:r>
          </w:p>
          <w:p w:rsidR="00A519F6" w:rsidRPr="003B06BA" w:rsidRDefault="00A519F6" w:rsidP="00A519F6">
            <w:pPr>
              <w:rPr>
                <w:sz w:val="24"/>
              </w:rPr>
            </w:pPr>
            <w:r>
              <w:rPr>
                <w:sz w:val="24"/>
              </w:rPr>
              <w:t>25.72.14.190</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sidRPr="00D37894">
              <w:rPr>
                <w:sz w:val="24"/>
              </w:rPr>
              <w:t>Лейка для душа Рыжий кот sh-651</w:t>
            </w:r>
          </w:p>
          <w:p w:rsidR="00A519F6" w:rsidRPr="003B06BA" w:rsidRDefault="00A519F6" w:rsidP="00A519F6">
            <w:pPr>
              <w:rPr>
                <w:sz w:val="24"/>
              </w:rPr>
            </w:pPr>
            <w:r>
              <w:rPr>
                <w:sz w:val="24"/>
              </w:rPr>
              <w:t>22.23.12.140</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sidRPr="00D37894">
              <w:rPr>
                <w:sz w:val="24"/>
              </w:rPr>
              <w:t>Тропический душ лейка верхняя из нержавейки 30см</w:t>
            </w:r>
          </w:p>
          <w:p w:rsidR="00A519F6" w:rsidRPr="003B06BA" w:rsidRDefault="00A519F6" w:rsidP="00A519F6">
            <w:pPr>
              <w:rPr>
                <w:sz w:val="24"/>
              </w:rPr>
            </w:pPr>
            <w:r>
              <w:rPr>
                <w:sz w:val="24"/>
              </w:rPr>
              <w:t>25.99.11.191</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r w:rsidR="00A519F6" w:rsidRPr="004856F6" w:rsidTr="00A519F6">
        <w:trPr>
          <w:trHeight w:val="85"/>
        </w:trPr>
        <w:tc>
          <w:tcPr>
            <w:tcW w:w="540" w:type="dxa"/>
            <w:vAlign w:val="center"/>
          </w:tcPr>
          <w:p w:rsidR="00A519F6" w:rsidRPr="008B7834" w:rsidRDefault="00A519F6" w:rsidP="00A519F6">
            <w:pPr>
              <w:pStyle w:val="af0"/>
              <w:numPr>
                <w:ilvl w:val="0"/>
                <w:numId w:val="10"/>
              </w:numPr>
              <w:ind w:left="0" w:firstLine="0"/>
              <w:jc w:val="both"/>
              <w:rPr>
                <w:bCs/>
              </w:rPr>
            </w:pPr>
          </w:p>
        </w:tc>
        <w:tc>
          <w:tcPr>
            <w:tcW w:w="4450" w:type="dxa"/>
            <w:shd w:val="clear" w:color="auto" w:fill="auto"/>
          </w:tcPr>
          <w:p w:rsidR="00A519F6" w:rsidRDefault="00A519F6" w:rsidP="00A519F6">
            <w:pPr>
              <w:rPr>
                <w:sz w:val="24"/>
              </w:rPr>
            </w:pPr>
            <w:r>
              <w:rPr>
                <w:sz w:val="24"/>
              </w:rPr>
              <w:t>Крепление для унитаза к полу</w:t>
            </w:r>
          </w:p>
          <w:p w:rsidR="00A519F6" w:rsidRPr="003B06BA" w:rsidRDefault="00A519F6" w:rsidP="00A519F6">
            <w:pPr>
              <w:rPr>
                <w:sz w:val="24"/>
              </w:rPr>
            </w:pPr>
            <w:r w:rsidRPr="00493998">
              <w:rPr>
                <w:sz w:val="24"/>
              </w:rPr>
              <w:t>25.72.14.190</w:t>
            </w:r>
          </w:p>
        </w:tc>
        <w:tc>
          <w:tcPr>
            <w:tcW w:w="3119" w:type="dxa"/>
            <w:vMerge/>
            <w:vAlign w:val="center"/>
          </w:tcPr>
          <w:p w:rsidR="00A519F6" w:rsidRPr="00C54688" w:rsidRDefault="00A519F6" w:rsidP="00A519F6">
            <w:pPr>
              <w:jc w:val="center"/>
              <w:rPr>
                <w:b/>
                <w:i/>
              </w:rPr>
            </w:pPr>
          </w:p>
        </w:tc>
        <w:tc>
          <w:tcPr>
            <w:tcW w:w="3685" w:type="dxa"/>
            <w:vMerge/>
            <w:shd w:val="clear" w:color="auto" w:fill="auto"/>
            <w:vAlign w:val="center"/>
          </w:tcPr>
          <w:p w:rsidR="00A519F6" w:rsidRPr="008B7834" w:rsidRDefault="00A519F6" w:rsidP="00A519F6">
            <w:pPr>
              <w:jc w:val="center"/>
              <w:rPr>
                <w:b/>
                <w:i/>
                <w:sz w:val="24"/>
                <w:szCs w:val="24"/>
              </w:rPr>
            </w:pPr>
          </w:p>
        </w:tc>
        <w:tc>
          <w:tcPr>
            <w:tcW w:w="3260" w:type="dxa"/>
            <w:vMerge/>
          </w:tcPr>
          <w:p w:rsidR="00A519F6" w:rsidRPr="00306156" w:rsidRDefault="00A519F6" w:rsidP="00A519F6">
            <w:pPr>
              <w:jc w:val="center"/>
              <w:rPr>
                <w:b/>
                <w:i/>
                <w:sz w:val="24"/>
                <w:szCs w:val="24"/>
              </w:rPr>
            </w:pP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853620">
        <w:rPr>
          <w:sz w:val="24"/>
          <w:szCs w:val="24"/>
        </w:rPr>
        <w:t>Е.О. Байкалова</w:t>
      </w:r>
      <w:r w:rsidR="00306156">
        <w:rPr>
          <w:sz w:val="24"/>
          <w:szCs w:val="24"/>
        </w:rPr>
        <w:t xml:space="preserve">                                                                                              </w:t>
      </w:r>
      <w:r w:rsidR="00306156" w:rsidRPr="004856F6">
        <w:rPr>
          <w:sz w:val="24"/>
          <w:szCs w:val="24"/>
        </w:rPr>
        <w:t>Поставщик ______________</w:t>
      </w:r>
    </w:p>
    <w:p w:rsidR="00973F98" w:rsidRDefault="00306156" w:rsidP="00F403EE">
      <w:pPr>
        <w:jc w:val="center"/>
        <w:rPr>
          <w:b/>
          <w:sz w:val="24"/>
          <w:szCs w:val="24"/>
        </w:rPr>
      </w:pPr>
      <w:r>
        <w:rPr>
          <w:sz w:val="24"/>
          <w:szCs w:val="24"/>
        </w:rPr>
        <w:t xml:space="preserve">                                      М.П.                                                                                                                                                                        М.П.</w:t>
      </w:r>
      <w:r>
        <w:rPr>
          <w:sz w:val="24"/>
          <w:szCs w:val="24"/>
        </w:rPr>
        <w:tab/>
      </w:r>
      <w:r>
        <w:rPr>
          <w:sz w:val="24"/>
          <w:szCs w:val="24"/>
        </w:rPr>
        <w:tab/>
      </w:r>
    </w:p>
    <w:sectPr w:rsidR="00973F98" w:rsidSect="00E878F5">
      <w:headerReference w:type="even" r:id="rId18"/>
      <w:footerReference w:type="even" r:id="rId19"/>
      <w:pgSz w:w="16838" w:h="11906" w:orient="landscape"/>
      <w:pgMar w:top="568"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64E" w:rsidRDefault="00DA764E">
      <w:r>
        <w:separator/>
      </w:r>
    </w:p>
  </w:endnote>
  <w:endnote w:type="continuationSeparator" w:id="0">
    <w:p w:rsidR="00DA764E" w:rsidRDefault="00DA7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519F6">
      <w:rPr>
        <w:rStyle w:val="ab"/>
        <w:noProof/>
      </w:rPr>
      <w:t>6</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64E" w:rsidRDefault="00DA764E">
      <w:r>
        <w:separator/>
      </w:r>
    </w:p>
  </w:footnote>
  <w:footnote w:type="continuationSeparator" w:id="0">
    <w:p w:rsidR="00DA764E" w:rsidRDefault="00DA76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8BF"/>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0E80"/>
    <w:rsid w:val="0083318A"/>
    <w:rsid w:val="00834AD4"/>
    <w:rsid w:val="0083540A"/>
    <w:rsid w:val="008365B5"/>
    <w:rsid w:val="00836E30"/>
    <w:rsid w:val="00842186"/>
    <w:rsid w:val="00843ED7"/>
    <w:rsid w:val="00844F00"/>
    <w:rsid w:val="00846E02"/>
    <w:rsid w:val="00847392"/>
    <w:rsid w:val="00851122"/>
    <w:rsid w:val="00851590"/>
    <w:rsid w:val="00852060"/>
    <w:rsid w:val="0085362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3DDD"/>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9F6"/>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5C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64E"/>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878F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0EA7"/>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DBB8C"/>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A4507-15A6-4CA0-814B-186BFA9F2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79</TotalTime>
  <Pages>17</Pages>
  <Words>5607</Words>
  <Characters>31965</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37498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31</cp:revision>
  <cp:lastPrinted>2025-02-24T08:07:00Z</cp:lastPrinted>
  <dcterms:created xsi:type="dcterms:W3CDTF">2026-04-07T06:27:00Z</dcterms:created>
  <dcterms:modified xsi:type="dcterms:W3CDTF">2026-11-05T12:45:00Z</dcterms:modified>
</cp:coreProperties>
</file>