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84C8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565CB574" w14:textId="77777777"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14:paraId="3DA9F7E3" w14:textId="77777777"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730EA2" w:rsidRPr="00730EA2">
        <w:rPr>
          <w:i/>
          <w:sz w:val="24"/>
          <w:szCs w:val="24"/>
        </w:rPr>
        <w:t xml:space="preserve">Государственное бюджетное учреждение социального обслуживания Владимирской области «Арбузовский </w:t>
      </w:r>
      <w:r w:rsidR="00A61D6E">
        <w:rPr>
          <w:i/>
          <w:sz w:val="24"/>
          <w:szCs w:val="24"/>
        </w:rPr>
        <w:t>дом социального обслуживания</w:t>
      </w:r>
      <w:r w:rsidR="00730EA2" w:rsidRPr="00730EA2">
        <w:rPr>
          <w:i/>
          <w:sz w:val="24"/>
          <w:szCs w:val="24"/>
        </w:rPr>
        <w:t xml:space="preserve"> имени Александра Лукича Лосева» (сокращенное наименование ГБУСОВО «Арбузовский </w:t>
      </w:r>
      <w:r w:rsidR="00A61D6E">
        <w:rPr>
          <w:i/>
          <w:sz w:val="24"/>
          <w:szCs w:val="24"/>
        </w:rPr>
        <w:t>дом социального обслуживания</w:t>
      </w:r>
      <w:r w:rsidR="00A61D6E" w:rsidRPr="00730EA2">
        <w:rPr>
          <w:i/>
          <w:sz w:val="24"/>
          <w:szCs w:val="24"/>
        </w:rPr>
        <w:t xml:space="preserve"> </w:t>
      </w:r>
      <w:r w:rsidR="00730EA2" w:rsidRPr="00730EA2">
        <w:rPr>
          <w:i/>
          <w:sz w:val="24"/>
          <w:szCs w:val="24"/>
        </w:rPr>
        <w:t>им. А.Л. Лосева»</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оказание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обязательн</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14:paraId="3C9783A6" w14:textId="77777777"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0AA05010" w14:textId="77777777" w:rsidR="00B3310F" w:rsidRDefault="006A163A" w:rsidP="00B3310F">
      <w:pPr>
        <w:ind w:firstLine="567"/>
        <w:jc w:val="both"/>
      </w:pPr>
      <w:r w:rsidRPr="00B3310F">
        <w:rPr>
          <w:sz w:val="24"/>
          <w:szCs w:val="24"/>
        </w:rPr>
        <w:t xml:space="preserve">2. </w:t>
      </w:r>
      <w:r w:rsidR="00B3310F">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страхование, сборку, оформление сертификатов, паспортов и иные расходы Участника, а также все скидки, предлагаемые Участником.</w:t>
      </w:r>
    </w:p>
    <w:p w14:paraId="3EBEF6B7" w14:textId="432C2BE9" w:rsidR="000B1E4F" w:rsidRPr="00C97080" w:rsidRDefault="005E5B38" w:rsidP="008B4C15">
      <w:pPr>
        <w:ind w:firstLine="567"/>
        <w:jc w:val="both"/>
        <w:rPr>
          <w:i/>
          <w:sz w:val="32"/>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730EA2" w:rsidRPr="00C97080">
        <w:rPr>
          <w:i/>
          <w:color w:val="000000" w:themeColor="text1"/>
          <w:sz w:val="28"/>
          <w:szCs w:val="22"/>
          <w:u w:val="single"/>
        </w:rPr>
        <w:t>Цена договора будет сформирована на основе поданной ценовой информации.</w:t>
      </w:r>
    </w:p>
    <w:p w14:paraId="3F0B9F86" w14:textId="77777777"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14:paraId="3BF3B7BD" w14:textId="31C78F3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B3310F" w:rsidRPr="00B3310F">
        <w:rPr>
          <w:b/>
          <w:bCs/>
          <w:i/>
          <w:iCs/>
          <w:sz w:val="24"/>
          <w:szCs w:val="24"/>
        </w:rPr>
        <w:t>октябрь</w:t>
      </w:r>
      <w:r w:rsidR="00C97080">
        <w:rPr>
          <w:b/>
          <w:i/>
          <w:sz w:val="24"/>
          <w:szCs w:val="24"/>
        </w:rPr>
        <w:t xml:space="preserve"> </w:t>
      </w:r>
      <w:r w:rsidRPr="0086740D">
        <w:rPr>
          <w:b/>
          <w:i/>
          <w:sz w:val="24"/>
          <w:szCs w:val="24"/>
        </w:rPr>
        <w:t>202</w:t>
      </w:r>
      <w:r w:rsidR="00A61D6E">
        <w:rPr>
          <w:b/>
          <w:i/>
          <w:sz w:val="24"/>
          <w:szCs w:val="24"/>
        </w:rPr>
        <w:t>6</w:t>
      </w:r>
      <w:r w:rsidRPr="0086740D">
        <w:rPr>
          <w:b/>
          <w:i/>
          <w:sz w:val="24"/>
          <w:szCs w:val="24"/>
        </w:rPr>
        <w:t xml:space="preserve"> года.</w:t>
      </w:r>
    </w:p>
    <w:p w14:paraId="0FDCA242" w14:textId="05C5059D"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C97080">
        <w:rPr>
          <w:sz w:val="24"/>
          <w:szCs w:val="24"/>
          <w:u w:val="single"/>
        </w:rPr>
        <w:t xml:space="preserve">: </w:t>
      </w:r>
      <w:r w:rsidR="00A61D6E">
        <w:rPr>
          <w:b/>
          <w:i/>
          <w:sz w:val="24"/>
          <w:szCs w:val="24"/>
          <w:u w:val="single"/>
        </w:rPr>
        <w:t xml:space="preserve">с даты подписания договора </w:t>
      </w:r>
      <w:r w:rsidR="00B3310F">
        <w:rPr>
          <w:b/>
          <w:i/>
          <w:sz w:val="24"/>
          <w:szCs w:val="24"/>
          <w:u w:val="single"/>
        </w:rPr>
        <w:t>до</w:t>
      </w:r>
      <w:r w:rsidR="00A61D6E">
        <w:rPr>
          <w:b/>
          <w:i/>
          <w:sz w:val="24"/>
          <w:szCs w:val="24"/>
          <w:u w:val="single"/>
        </w:rPr>
        <w:t xml:space="preserve"> </w:t>
      </w:r>
      <w:r w:rsidR="00B3310F">
        <w:rPr>
          <w:b/>
          <w:i/>
          <w:sz w:val="24"/>
          <w:szCs w:val="24"/>
          <w:u w:val="single"/>
        </w:rPr>
        <w:t>25</w:t>
      </w:r>
      <w:r w:rsidR="00A61D6E">
        <w:rPr>
          <w:b/>
          <w:i/>
          <w:sz w:val="24"/>
          <w:szCs w:val="24"/>
          <w:u w:val="single"/>
        </w:rPr>
        <w:t>.</w:t>
      </w:r>
      <w:r w:rsidR="00B3310F">
        <w:rPr>
          <w:b/>
          <w:i/>
          <w:sz w:val="24"/>
          <w:szCs w:val="24"/>
          <w:u w:val="single"/>
        </w:rPr>
        <w:t>12</w:t>
      </w:r>
      <w:r w:rsidR="00A61D6E">
        <w:rPr>
          <w:b/>
          <w:i/>
          <w:sz w:val="24"/>
          <w:szCs w:val="24"/>
          <w:u w:val="single"/>
        </w:rPr>
        <w:t>.2026</w:t>
      </w:r>
      <w:r w:rsidR="00B3310F">
        <w:rPr>
          <w:b/>
          <w:i/>
          <w:sz w:val="24"/>
          <w:szCs w:val="24"/>
          <w:u w:val="single"/>
        </w:rPr>
        <w:t xml:space="preserve"> </w:t>
      </w:r>
      <w:r w:rsidR="00A61D6E">
        <w:rPr>
          <w:b/>
          <w:i/>
          <w:sz w:val="24"/>
          <w:szCs w:val="24"/>
          <w:u w:val="single"/>
        </w:rPr>
        <w:t>г.</w:t>
      </w:r>
    </w:p>
    <w:p w14:paraId="1E49743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02FC9C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FFA92E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AE2AA5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4AED20F"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1BD513B" w14:textId="7C4F2F81"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14:paraId="36E21EB9" w14:textId="58B98B6F" w:rsidR="00530C20" w:rsidRPr="00B3310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w:t>
      </w:r>
      <w:r w:rsidR="00530C20" w:rsidRPr="00B3310F">
        <w:rPr>
          <w:sz w:val="24"/>
          <w:szCs w:val="24"/>
        </w:rPr>
        <w:t xml:space="preserve">с </w:t>
      </w:r>
      <w:r w:rsidR="00B3310F" w:rsidRPr="00B3310F">
        <w:rPr>
          <w:sz w:val="24"/>
          <w:szCs w:val="24"/>
        </w:rPr>
        <w:t>2</w:t>
      </w:r>
      <w:r w:rsidR="00912C75">
        <w:rPr>
          <w:sz w:val="24"/>
          <w:szCs w:val="24"/>
        </w:rPr>
        <w:t>6</w:t>
      </w:r>
      <w:r w:rsidR="00A61D6E" w:rsidRPr="00B3310F">
        <w:rPr>
          <w:sz w:val="24"/>
          <w:szCs w:val="24"/>
        </w:rPr>
        <w:t>.</w:t>
      </w:r>
      <w:r w:rsidR="00B3310F" w:rsidRPr="00B3310F">
        <w:rPr>
          <w:sz w:val="24"/>
          <w:szCs w:val="24"/>
        </w:rPr>
        <w:t>10</w:t>
      </w:r>
      <w:r w:rsidR="00A61D6E" w:rsidRPr="00B3310F">
        <w:rPr>
          <w:sz w:val="24"/>
          <w:szCs w:val="24"/>
        </w:rPr>
        <w:t>.2026</w:t>
      </w:r>
      <w:r w:rsidR="00CE37AE" w:rsidRPr="00B3310F">
        <w:rPr>
          <w:sz w:val="24"/>
          <w:szCs w:val="24"/>
        </w:rPr>
        <w:t xml:space="preserve">г. </w:t>
      </w:r>
    </w:p>
    <w:p w14:paraId="1BC17454" w14:textId="4D489BF6" w:rsidR="00236756" w:rsidRPr="004856F6" w:rsidRDefault="00530C20" w:rsidP="00530C20">
      <w:pPr>
        <w:widowControl/>
        <w:autoSpaceDE/>
        <w:autoSpaceDN/>
        <w:adjustRightInd/>
        <w:ind w:firstLine="567"/>
        <w:jc w:val="both"/>
        <w:rPr>
          <w:b/>
          <w:i/>
          <w:sz w:val="24"/>
          <w:szCs w:val="24"/>
        </w:rPr>
      </w:pPr>
      <w:r w:rsidRPr="00B3310F">
        <w:rPr>
          <w:sz w:val="24"/>
          <w:szCs w:val="24"/>
        </w:rPr>
        <w:t xml:space="preserve">                                                           </w:t>
      </w:r>
      <w:r w:rsidR="00E24973" w:rsidRPr="00B3310F">
        <w:rPr>
          <w:sz w:val="24"/>
          <w:szCs w:val="24"/>
        </w:rPr>
        <w:t xml:space="preserve">  </w:t>
      </w:r>
      <w:r w:rsidRPr="00B3310F">
        <w:rPr>
          <w:sz w:val="24"/>
          <w:szCs w:val="24"/>
        </w:rPr>
        <w:t xml:space="preserve">до </w:t>
      </w:r>
      <w:r w:rsidR="00B3310F" w:rsidRPr="00B3310F">
        <w:rPr>
          <w:sz w:val="24"/>
          <w:szCs w:val="24"/>
        </w:rPr>
        <w:t>2</w:t>
      </w:r>
      <w:r w:rsidR="005F2479">
        <w:rPr>
          <w:sz w:val="24"/>
          <w:szCs w:val="24"/>
        </w:rPr>
        <w:t>9</w:t>
      </w:r>
      <w:r w:rsidR="00A61D6E" w:rsidRPr="00B3310F">
        <w:rPr>
          <w:sz w:val="24"/>
          <w:szCs w:val="24"/>
        </w:rPr>
        <w:t>.</w:t>
      </w:r>
      <w:r w:rsidR="00B3310F" w:rsidRPr="00B3310F">
        <w:rPr>
          <w:sz w:val="24"/>
          <w:szCs w:val="24"/>
        </w:rPr>
        <w:t>10</w:t>
      </w:r>
      <w:r w:rsidR="00A61D6E" w:rsidRPr="00B3310F">
        <w:rPr>
          <w:sz w:val="24"/>
          <w:szCs w:val="24"/>
        </w:rPr>
        <w:t>.2026</w:t>
      </w:r>
      <w:r w:rsidR="0086740D" w:rsidRPr="00B3310F">
        <w:rPr>
          <w:sz w:val="24"/>
          <w:szCs w:val="24"/>
        </w:rPr>
        <w:t>г. 1</w:t>
      </w:r>
      <w:r w:rsidR="00E24973" w:rsidRPr="00B3310F">
        <w:rPr>
          <w:sz w:val="24"/>
          <w:szCs w:val="24"/>
        </w:rPr>
        <w:t>0</w:t>
      </w:r>
      <w:r w:rsidR="0086740D" w:rsidRPr="00B3310F">
        <w:rPr>
          <w:sz w:val="24"/>
          <w:szCs w:val="24"/>
        </w:rPr>
        <w:t xml:space="preserve"> </w:t>
      </w:r>
      <w:r w:rsidRPr="00B3310F">
        <w:rPr>
          <w:sz w:val="24"/>
          <w:szCs w:val="24"/>
        </w:rPr>
        <w:t>ч. 00 мин.</w:t>
      </w:r>
    </w:p>
    <w:p w14:paraId="67987B2D"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3.6</w:t>
      </w:r>
      <w:r w:rsidR="00151C0D">
        <w:rPr>
          <w:b/>
          <w:bCs/>
          <w:sz w:val="24"/>
          <w:szCs w:val="24"/>
        </w:rPr>
        <w:t xml:space="preserve"> </w:t>
      </w:r>
      <w:r w:rsidR="00AE1E1F" w:rsidRPr="00222A84">
        <w:rPr>
          <w:b/>
          <w:sz w:val="24"/>
          <w:szCs w:val="24"/>
        </w:rPr>
        <w:t>Федерального закона от 18.07.2011 № 223-ФЗ</w:t>
      </w:r>
      <w:r w:rsidR="00AE1E1F" w:rsidRPr="004856F6">
        <w:rPr>
          <w:sz w:val="24"/>
          <w:szCs w:val="24"/>
        </w:rPr>
        <w:t xml:space="preserve"> «О закупках </w:t>
      </w:r>
      <w:r w:rsidR="006C2156">
        <w:rPr>
          <w:sz w:val="24"/>
          <w:szCs w:val="24"/>
        </w:rPr>
        <w:t>товаров</w:t>
      </w:r>
      <w:r w:rsidR="00AE1E1F" w:rsidRPr="004856F6">
        <w:rPr>
          <w:sz w:val="24"/>
          <w:szCs w:val="24"/>
        </w:rPr>
        <w:t>,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5FBA642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CA23C10"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6E6F53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255B5E03"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D3250B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E4E413C"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2B2977B6"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0E23D95" w14:textId="1CF02A2F"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6C2156">
        <w:rPr>
          <w:b/>
          <w:sz w:val="24"/>
          <w:szCs w:val="24"/>
        </w:rPr>
        <w:t>оказание некачественных</w:t>
      </w:r>
      <w:r w:rsidR="00222A84" w:rsidRPr="004856F6">
        <w:rPr>
          <w:b/>
          <w:sz w:val="24"/>
          <w:szCs w:val="24"/>
        </w:rPr>
        <w:t xml:space="preserve"> </w:t>
      </w:r>
      <w:r w:rsidR="006C2156">
        <w:rPr>
          <w:b/>
          <w:sz w:val="24"/>
          <w:szCs w:val="24"/>
        </w:rPr>
        <w:t>Услуг</w:t>
      </w:r>
      <w:r w:rsidR="00222A84" w:rsidRPr="004856F6">
        <w:rPr>
          <w:b/>
          <w:sz w:val="24"/>
          <w:szCs w:val="24"/>
        </w:rPr>
        <w:t>,</w:t>
      </w:r>
      <w:r w:rsidR="00222A84" w:rsidRPr="004856F6">
        <w:rPr>
          <w:sz w:val="24"/>
          <w:szCs w:val="24"/>
        </w:rPr>
        <w:t xml:space="preserve"> подтвержденных результатом независимой экспертизы, </w:t>
      </w:r>
      <w:r w:rsidR="00151C0D">
        <w:rPr>
          <w:b/>
          <w:sz w:val="24"/>
          <w:szCs w:val="24"/>
        </w:rPr>
        <w:t xml:space="preserve">и (или) просрочки </w:t>
      </w:r>
      <w:r w:rsidR="006C2156">
        <w:rPr>
          <w:b/>
          <w:sz w:val="24"/>
          <w:szCs w:val="24"/>
        </w:rPr>
        <w:t>о</w:t>
      </w:r>
      <w:r w:rsidR="00222A84" w:rsidRPr="004856F6">
        <w:rPr>
          <w:b/>
          <w:sz w:val="24"/>
          <w:szCs w:val="24"/>
        </w:rPr>
        <w:t>к</w:t>
      </w:r>
      <w:r w:rsidR="006C2156">
        <w:rPr>
          <w:b/>
          <w:sz w:val="24"/>
          <w:szCs w:val="24"/>
        </w:rPr>
        <w:t>азания</w:t>
      </w:r>
      <w:r w:rsidR="00222A84" w:rsidRPr="004856F6">
        <w:rPr>
          <w:b/>
          <w:sz w:val="24"/>
          <w:szCs w:val="24"/>
        </w:rPr>
        <w:t xml:space="preserve"> </w:t>
      </w:r>
      <w:r w:rsidR="006C2156">
        <w:rPr>
          <w:b/>
          <w:sz w:val="24"/>
          <w:szCs w:val="24"/>
        </w:rPr>
        <w:t>Услуг</w:t>
      </w:r>
      <w:r w:rsidR="00B3310F">
        <w:rPr>
          <w:b/>
          <w:sz w:val="24"/>
          <w:szCs w:val="24"/>
        </w:rPr>
        <w:t>;</w:t>
      </w:r>
    </w:p>
    <w:p w14:paraId="32616D5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8674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00151C0D">
        <w:rPr>
          <w:sz w:val="24"/>
          <w:szCs w:val="24"/>
        </w:rPr>
        <w:t>муниципальных учреждений, а так</w:t>
      </w:r>
      <w:r w:rsidRPr="004856F6">
        <w:rPr>
          <w:sz w:val="24"/>
          <w:szCs w:val="24"/>
        </w:rPr>
        <w:t>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ADB33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6C215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8C25AA4" w14:textId="77777777" w:rsidR="002118CC" w:rsidRDefault="00DF5ECD" w:rsidP="0086740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86740D">
        <w:rPr>
          <w:sz w:val="24"/>
          <w:szCs w:val="24"/>
        </w:rPr>
        <w:t>договора</w:t>
      </w:r>
      <w:r w:rsidR="00222A84" w:rsidRPr="004856F6">
        <w:rPr>
          <w:sz w:val="24"/>
          <w:szCs w:val="24"/>
        </w:rPr>
        <w:t xml:space="preserve">, сумму цен единиц </w:t>
      </w:r>
      <w:r w:rsidR="006C2156">
        <w:rPr>
          <w:sz w:val="24"/>
          <w:szCs w:val="24"/>
        </w:rPr>
        <w:t>Услуг</w:t>
      </w:r>
      <w:r w:rsidR="00222A84" w:rsidRPr="004856F6">
        <w:rPr>
          <w:sz w:val="24"/>
          <w:szCs w:val="24"/>
        </w:rPr>
        <w:t xml:space="preserve"> на двадцать пять и более процентов ниже начальной (максимальной) цены контракта, начальной суммы цен единиц </w:t>
      </w:r>
      <w:r w:rsidR="006C2156">
        <w:rPr>
          <w:sz w:val="24"/>
          <w:szCs w:val="24"/>
        </w:rPr>
        <w:t>Услуга</w:t>
      </w:r>
      <w:r w:rsidR="00222A84" w:rsidRPr="004856F6">
        <w:rPr>
          <w:sz w:val="24"/>
          <w:szCs w:val="24"/>
        </w:rPr>
        <w:t xml:space="preserve">, </w:t>
      </w:r>
      <w:r w:rsidR="00222A84" w:rsidRPr="004856F6">
        <w:rPr>
          <w:b/>
          <w:sz w:val="24"/>
          <w:szCs w:val="24"/>
        </w:rPr>
        <w:t xml:space="preserve">обязан представить Заказчику обоснование предлагаемых цены контракта, суммы цен единиц </w:t>
      </w:r>
      <w:r w:rsidR="006C2156">
        <w:rPr>
          <w:b/>
          <w:sz w:val="24"/>
          <w:szCs w:val="24"/>
        </w:rPr>
        <w:t>Услуг</w:t>
      </w:r>
      <w:r w:rsidR="00222A84" w:rsidRPr="004856F6">
        <w:rPr>
          <w:b/>
          <w:sz w:val="24"/>
          <w:szCs w:val="24"/>
        </w:rPr>
        <w:t>а</w:t>
      </w:r>
      <w:r w:rsidR="00222A84" w:rsidRPr="004856F6">
        <w:rPr>
          <w:sz w:val="24"/>
          <w:szCs w:val="24"/>
        </w:rPr>
        <w:t xml:space="preserve">, которое может включать в себя гарантийное письмо от производителя с указанием цены и количества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а (за исключением случая, если количество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 невозможно определить), документы, подтверждающие наличие </w:t>
      </w:r>
      <w:r w:rsidR="006C2156">
        <w:rPr>
          <w:sz w:val="24"/>
          <w:szCs w:val="24"/>
        </w:rPr>
        <w:t>оказываемых</w:t>
      </w:r>
      <w:r w:rsidR="006C2156" w:rsidRPr="004856F6">
        <w:rPr>
          <w:sz w:val="24"/>
          <w:szCs w:val="24"/>
        </w:rPr>
        <w:t xml:space="preserve"> </w:t>
      </w:r>
      <w:r w:rsidR="006C2156">
        <w:rPr>
          <w:sz w:val="24"/>
          <w:szCs w:val="24"/>
        </w:rPr>
        <w:t>Услуг</w:t>
      </w:r>
      <w:r w:rsidR="00222A84" w:rsidRPr="004856F6">
        <w:rPr>
          <w:sz w:val="24"/>
          <w:szCs w:val="24"/>
        </w:rPr>
        <w:t xml:space="preserve"> у участника закупки, иные документы и расчеты, подтверждающие возможность участника закупки осуществить </w:t>
      </w:r>
      <w:r w:rsidR="006C2156">
        <w:rPr>
          <w:sz w:val="24"/>
          <w:szCs w:val="24"/>
        </w:rPr>
        <w:t>оказание</w:t>
      </w:r>
      <w:r w:rsidR="006C2156" w:rsidRPr="004856F6">
        <w:rPr>
          <w:sz w:val="24"/>
          <w:szCs w:val="24"/>
        </w:rPr>
        <w:t xml:space="preserve"> </w:t>
      </w:r>
      <w:r w:rsidR="006C2156">
        <w:rPr>
          <w:sz w:val="24"/>
          <w:szCs w:val="24"/>
        </w:rPr>
        <w:t>Услуг</w:t>
      </w:r>
      <w:r w:rsidR="006C2156" w:rsidRPr="004856F6">
        <w:rPr>
          <w:sz w:val="24"/>
          <w:szCs w:val="24"/>
        </w:rPr>
        <w:t xml:space="preserve"> </w:t>
      </w:r>
      <w:r w:rsidR="00222A84" w:rsidRPr="004856F6">
        <w:rPr>
          <w:sz w:val="24"/>
          <w:szCs w:val="24"/>
        </w:rPr>
        <w:t xml:space="preserve">по предлагаемым цене, сумме цен единиц </w:t>
      </w:r>
      <w:r w:rsidR="006C2156">
        <w:rPr>
          <w:sz w:val="24"/>
          <w:szCs w:val="24"/>
        </w:rPr>
        <w:t>оказываемых</w:t>
      </w:r>
      <w:r w:rsidR="006C2156" w:rsidRPr="004856F6">
        <w:rPr>
          <w:sz w:val="24"/>
          <w:szCs w:val="24"/>
        </w:rPr>
        <w:t xml:space="preserve"> </w:t>
      </w:r>
      <w:r w:rsidR="006C2156">
        <w:rPr>
          <w:sz w:val="24"/>
          <w:szCs w:val="24"/>
        </w:rPr>
        <w:t>Услуг</w:t>
      </w:r>
      <w:r w:rsidR="0086740D">
        <w:rPr>
          <w:sz w:val="24"/>
          <w:szCs w:val="24"/>
        </w:rPr>
        <w:t>;</w:t>
      </w:r>
    </w:p>
    <w:p w14:paraId="631C2EDA" w14:textId="2D1816F5" w:rsidR="00446A57" w:rsidRPr="004856F6" w:rsidRDefault="00446A57" w:rsidP="0086740D">
      <w:pPr>
        <w:ind w:firstLine="567"/>
        <w:jc w:val="both"/>
        <w:rPr>
          <w:sz w:val="24"/>
          <w:szCs w:val="24"/>
        </w:rPr>
      </w:pPr>
      <w:r>
        <w:rPr>
          <w:b/>
          <w:color w:val="FF0000"/>
          <w:sz w:val="24"/>
          <w:szCs w:val="24"/>
        </w:rPr>
        <w:t xml:space="preserve">4) </w:t>
      </w:r>
      <w:r w:rsidRPr="007E773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00B3310F">
        <w:rPr>
          <w:b/>
          <w:color w:val="FF0000"/>
          <w:sz w:val="24"/>
          <w:szCs w:val="24"/>
        </w:rPr>
        <w:t>;</w:t>
      </w:r>
    </w:p>
    <w:p w14:paraId="4B3E42E7" w14:textId="7513434B" w:rsidR="001E5277" w:rsidRDefault="00446A57" w:rsidP="0051389D">
      <w:pPr>
        <w:ind w:firstLine="567"/>
        <w:jc w:val="both"/>
        <w:rPr>
          <w:color w:val="000000"/>
          <w:sz w:val="24"/>
          <w:szCs w:val="24"/>
        </w:rPr>
      </w:pPr>
      <w:r w:rsidRPr="00B3310F">
        <w:rPr>
          <w:bCs/>
          <w:sz w:val="24"/>
          <w:szCs w:val="24"/>
        </w:rPr>
        <w:t>5</w:t>
      </w:r>
      <w:r w:rsidR="00CE37AE" w:rsidRPr="00B3310F">
        <w:rPr>
          <w:bCs/>
          <w:sz w:val="24"/>
          <w:szCs w:val="24"/>
        </w:rPr>
        <w:t xml:space="preserve">) </w:t>
      </w:r>
      <w:r w:rsidR="00CE37AE" w:rsidRPr="00B3310F">
        <w:rPr>
          <w:bCs/>
          <w:color w:val="000000"/>
          <w:sz w:val="24"/>
          <w:szCs w:val="24"/>
        </w:rPr>
        <w:t>н</w:t>
      </w:r>
      <w:r w:rsidR="00CE37AE" w:rsidRPr="004856F6">
        <w:rPr>
          <w:color w:val="000000"/>
          <w:sz w:val="24"/>
          <w:szCs w:val="24"/>
        </w:rPr>
        <w:t xml:space="preserve">аличие у Участника, с которым должен заключаться </w:t>
      </w:r>
      <w:r w:rsidR="00CE37AE" w:rsidRPr="005004BD">
        <w:rPr>
          <w:color w:val="000000"/>
          <w:sz w:val="24"/>
          <w:szCs w:val="24"/>
        </w:rPr>
        <w:t>договор,</w:t>
      </w:r>
      <w:r w:rsidR="00CE37AE"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B3310F">
        <w:rPr>
          <w:color w:val="000000"/>
          <w:sz w:val="24"/>
          <w:szCs w:val="24"/>
        </w:rPr>
        <w:t>;</w:t>
      </w:r>
    </w:p>
    <w:p w14:paraId="2544DCC9" w14:textId="4037E605" w:rsidR="00B3310F" w:rsidRPr="009E6D25" w:rsidRDefault="00B3310F" w:rsidP="0051389D">
      <w:pPr>
        <w:ind w:firstLine="567"/>
        <w:jc w:val="both"/>
        <w:rPr>
          <w:sz w:val="16"/>
          <w:szCs w:val="16"/>
        </w:rPr>
      </w:pPr>
      <w:r>
        <w:rPr>
          <w:color w:val="000000"/>
          <w:sz w:val="24"/>
          <w:szCs w:val="24"/>
        </w:rPr>
        <w:t xml:space="preserve">6) </w:t>
      </w:r>
      <w:r w:rsidRPr="00B3310F">
        <w:rPr>
          <w:color w:val="000000"/>
          <w:sz w:val="24"/>
          <w:szCs w:val="24"/>
        </w:rPr>
        <w:t>наличие у Участника полномочий (в том числе доступа к соответствующим информационным системам) на внесение результатов медицинских осмотров в электронные медицинские книжки (ЭЛМК) работников в порядке, установленном законодательством Российской Федерации.</w:t>
      </w:r>
    </w:p>
    <w:p w14:paraId="2E996C5D" w14:textId="3DC16B2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B3310F">
        <w:rPr>
          <w:sz w:val="24"/>
          <w:szCs w:val="24"/>
        </w:rPr>
        <w:t>6</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оказания услуг, подтвержденных результатом независимой экспертизы, или одновременно имеют факты просрочки оказания услуг.  </w:t>
      </w:r>
    </w:p>
    <w:p w14:paraId="4EDEFA76"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B3B5011"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D7B75CB" w14:textId="77777777" w:rsidR="007D15F2" w:rsidRPr="004856F6" w:rsidRDefault="007D15F2" w:rsidP="007D15F2">
      <w:pPr>
        <w:ind w:firstLine="567"/>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некачественно оказан</w:t>
      </w:r>
      <w:r w:rsidR="006C2156">
        <w:rPr>
          <w:sz w:val="24"/>
          <w:szCs w:val="24"/>
        </w:rPr>
        <w:t>ных</w:t>
      </w:r>
      <w:r w:rsidRPr="004856F6">
        <w:rPr>
          <w:sz w:val="24"/>
          <w:szCs w:val="24"/>
        </w:rPr>
        <w:t xml:space="preserve"> услуг</w:t>
      </w:r>
      <w:r w:rsidR="006C2156">
        <w:rPr>
          <w:sz w:val="24"/>
          <w:szCs w:val="24"/>
        </w:rPr>
        <w:t>ах</w:t>
      </w:r>
      <w:r w:rsidRPr="004856F6">
        <w:rPr>
          <w:sz w:val="24"/>
          <w:szCs w:val="24"/>
        </w:rPr>
        <w:t xml:space="preserve">. </w:t>
      </w:r>
    </w:p>
    <w:p w14:paraId="5462A983" w14:textId="77777777" w:rsidR="001E5277" w:rsidRPr="009E6D25" w:rsidRDefault="001E5277" w:rsidP="0051389D">
      <w:pPr>
        <w:ind w:firstLine="567"/>
        <w:jc w:val="both"/>
        <w:rPr>
          <w:sz w:val="16"/>
          <w:szCs w:val="16"/>
        </w:rPr>
      </w:pPr>
    </w:p>
    <w:p w14:paraId="680DEC57"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151C0D">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151C0D">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930B911"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D38BDDB"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64D85DF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B9A8E2C"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lastRenderedPageBreak/>
        <w:t xml:space="preserve">о заключении </w:t>
      </w:r>
      <w:r w:rsidR="002118CC" w:rsidRPr="0086740D">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534D10F7"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4E90AB8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F11EF34" w14:textId="77777777" w:rsidR="000D01C6" w:rsidRPr="004856F6" w:rsidRDefault="002118CC" w:rsidP="00E95B62">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E127376" w14:textId="77777777" w:rsidR="000D01C6" w:rsidRPr="004856F6" w:rsidRDefault="00CA68A4" w:rsidP="00E95B62">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74E439F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29109ED" w14:textId="77777777" w:rsidR="009E645A" w:rsidRPr="009E6D25" w:rsidRDefault="009E645A" w:rsidP="008B4C15">
      <w:pPr>
        <w:ind w:firstLine="567"/>
        <w:jc w:val="both"/>
        <w:rPr>
          <w:sz w:val="16"/>
          <w:szCs w:val="16"/>
        </w:rPr>
      </w:pPr>
    </w:p>
    <w:p w14:paraId="4136CEB2" w14:textId="4F1A7201"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B3310F" w:rsidRPr="00B3310F">
        <w:rPr>
          <w:bCs/>
          <w:i/>
          <w:iCs/>
          <w:sz w:val="24"/>
          <w:szCs w:val="24"/>
        </w:rPr>
        <w:t>Тетеревкова</w:t>
      </w:r>
      <w:proofErr w:type="spellEnd"/>
      <w:r w:rsidR="00B3310F" w:rsidRPr="00B3310F">
        <w:rPr>
          <w:bCs/>
          <w:i/>
          <w:iCs/>
          <w:sz w:val="24"/>
          <w:szCs w:val="24"/>
        </w:rPr>
        <w:t xml:space="preserve"> Светлана</w:t>
      </w:r>
      <w:r w:rsidR="00B3310F">
        <w:rPr>
          <w:i/>
          <w:sz w:val="24"/>
          <w:szCs w:val="24"/>
        </w:rPr>
        <w:t xml:space="preserve">, </w:t>
      </w:r>
      <w:r w:rsidRPr="004856F6">
        <w:rPr>
          <w:i/>
          <w:sz w:val="24"/>
          <w:szCs w:val="24"/>
        </w:rPr>
        <w:t xml:space="preserve">тел. </w:t>
      </w:r>
      <w:r w:rsidR="00975951" w:rsidRPr="004856F6">
        <w:rPr>
          <w:i/>
          <w:sz w:val="24"/>
          <w:szCs w:val="24"/>
        </w:rPr>
        <w:t>8</w:t>
      </w:r>
      <w:r w:rsidR="0086740D">
        <w:rPr>
          <w:i/>
          <w:sz w:val="24"/>
          <w:szCs w:val="24"/>
        </w:rPr>
        <w:t xml:space="preserve"> </w:t>
      </w:r>
      <w:r w:rsidR="00975951" w:rsidRPr="004856F6">
        <w:rPr>
          <w:i/>
          <w:sz w:val="24"/>
          <w:szCs w:val="24"/>
        </w:rPr>
        <w:t>(</w:t>
      </w:r>
      <w:r w:rsidR="0086740D">
        <w:rPr>
          <w:i/>
          <w:sz w:val="24"/>
          <w:szCs w:val="24"/>
        </w:rPr>
        <w:t>492</w:t>
      </w:r>
      <w:r w:rsidR="00E24973">
        <w:rPr>
          <w:i/>
          <w:sz w:val="24"/>
          <w:szCs w:val="24"/>
        </w:rPr>
        <w:t>42</w:t>
      </w:r>
      <w:r w:rsidR="002402AC" w:rsidRPr="004856F6">
        <w:rPr>
          <w:i/>
          <w:sz w:val="24"/>
          <w:szCs w:val="24"/>
        </w:rPr>
        <w:t>)</w:t>
      </w:r>
      <w:r w:rsidR="00AD7BF1">
        <w:rPr>
          <w:i/>
          <w:sz w:val="24"/>
          <w:szCs w:val="24"/>
        </w:rPr>
        <w:t xml:space="preserve"> </w:t>
      </w:r>
      <w:r w:rsidR="00C97080">
        <w:rPr>
          <w:i/>
          <w:sz w:val="24"/>
          <w:szCs w:val="24"/>
        </w:rPr>
        <w:t>53137</w:t>
      </w:r>
    </w:p>
    <w:p w14:paraId="6EA45768"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1BA1B55" w14:textId="77777777" w:rsidR="00155551" w:rsidRDefault="00434DB5" w:rsidP="00E95B62">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BB74ABE" w14:textId="77777777" w:rsidR="00E24973" w:rsidRPr="004856F6" w:rsidRDefault="00E24973" w:rsidP="00E95B62">
      <w:pPr>
        <w:widowControl/>
        <w:numPr>
          <w:ilvl w:val="0"/>
          <w:numId w:val="1"/>
        </w:numPr>
        <w:autoSpaceDE/>
        <w:autoSpaceDN/>
        <w:adjustRightInd/>
        <w:ind w:left="0" w:firstLine="567"/>
        <w:rPr>
          <w:sz w:val="24"/>
          <w:szCs w:val="24"/>
        </w:rPr>
      </w:pPr>
      <w:r>
        <w:rPr>
          <w:sz w:val="24"/>
          <w:szCs w:val="24"/>
        </w:rPr>
        <w:t>Техническое задание (Приложение № 2)</w:t>
      </w:r>
    </w:p>
    <w:p w14:paraId="51BB4412" w14:textId="77777777" w:rsidR="00E31F9C" w:rsidRPr="004856F6" w:rsidRDefault="00E31F9C" w:rsidP="00E95B6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13422B">
        <w:rPr>
          <w:b/>
          <w:i/>
          <w:sz w:val="24"/>
          <w:szCs w:val="24"/>
        </w:rPr>
        <w:t>оказания услуг</w:t>
      </w:r>
      <w:r w:rsidR="00E24973">
        <w:rPr>
          <w:sz w:val="24"/>
          <w:szCs w:val="24"/>
        </w:rPr>
        <w:t xml:space="preserve"> (Приложение № 3</w:t>
      </w:r>
      <w:r w:rsidRPr="004856F6">
        <w:rPr>
          <w:sz w:val="24"/>
          <w:szCs w:val="24"/>
        </w:rPr>
        <w:t>).</w:t>
      </w:r>
    </w:p>
    <w:p w14:paraId="182F59B5"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6CE1F7A" w14:textId="77777777" w:rsidTr="00620D83">
        <w:tc>
          <w:tcPr>
            <w:tcW w:w="10031" w:type="dxa"/>
          </w:tcPr>
          <w:p w14:paraId="6B912F32" w14:textId="77777777" w:rsidR="00AD7BF1" w:rsidRDefault="00620D83" w:rsidP="008B4C15">
            <w:pPr>
              <w:widowControl/>
              <w:autoSpaceDE/>
              <w:autoSpaceDN/>
              <w:adjustRightInd/>
              <w:ind w:right="493" w:firstLine="567"/>
              <w:rPr>
                <w:sz w:val="24"/>
                <w:szCs w:val="24"/>
              </w:rPr>
            </w:pPr>
            <w:r w:rsidRPr="004856F6">
              <w:rPr>
                <w:sz w:val="24"/>
                <w:szCs w:val="24"/>
              </w:rPr>
              <w:t xml:space="preserve">       </w:t>
            </w:r>
          </w:p>
          <w:p w14:paraId="3BCC8514" w14:textId="44947584" w:rsidR="00620D83" w:rsidRPr="004856F6" w:rsidRDefault="00620D83" w:rsidP="008B4C15">
            <w:pPr>
              <w:widowControl/>
              <w:autoSpaceDE/>
              <w:autoSpaceDN/>
              <w:adjustRightInd/>
              <w:ind w:right="493" w:firstLine="567"/>
              <w:rPr>
                <w:sz w:val="24"/>
                <w:szCs w:val="24"/>
              </w:rPr>
            </w:pPr>
            <w:r w:rsidRPr="004856F6">
              <w:rPr>
                <w:sz w:val="24"/>
                <w:szCs w:val="24"/>
              </w:rPr>
              <w:t xml:space="preserve">Директор                                                                                                   </w:t>
            </w:r>
            <w:r w:rsidR="00C97080">
              <w:rPr>
                <w:sz w:val="24"/>
                <w:szCs w:val="24"/>
              </w:rPr>
              <w:t>Е.А.</w:t>
            </w:r>
            <w:r w:rsidR="00B3310F">
              <w:rPr>
                <w:sz w:val="24"/>
                <w:szCs w:val="24"/>
              </w:rPr>
              <w:t xml:space="preserve"> </w:t>
            </w:r>
            <w:r w:rsidR="00C97080">
              <w:rPr>
                <w:sz w:val="24"/>
                <w:szCs w:val="24"/>
              </w:rPr>
              <w:t>Сергеева</w:t>
            </w:r>
          </w:p>
          <w:p w14:paraId="301A2A1B" w14:textId="77777777" w:rsidR="00620D83" w:rsidRPr="004856F6" w:rsidRDefault="00620D83" w:rsidP="008B4C15">
            <w:pPr>
              <w:widowControl/>
              <w:autoSpaceDE/>
              <w:autoSpaceDN/>
              <w:adjustRightInd/>
              <w:ind w:right="493" w:firstLine="567"/>
              <w:jc w:val="center"/>
              <w:rPr>
                <w:i/>
                <w:sz w:val="24"/>
                <w:szCs w:val="24"/>
              </w:rPr>
            </w:pPr>
          </w:p>
        </w:tc>
      </w:tr>
    </w:tbl>
    <w:p w14:paraId="5C9A8B12" w14:textId="77777777" w:rsidR="008F5451" w:rsidRPr="004856F6" w:rsidRDefault="008F5451" w:rsidP="008B4C15">
      <w:pPr>
        <w:ind w:firstLine="567"/>
        <w:rPr>
          <w:sz w:val="24"/>
          <w:szCs w:val="24"/>
        </w:rPr>
      </w:pPr>
    </w:p>
    <w:p w14:paraId="2FD62634" w14:textId="77777777" w:rsidR="004472DE" w:rsidRPr="004856F6" w:rsidRDefault="004472DE" w:rsidP="001308F4">
      <w:pPr>
        <w:jc w:val="right"/>
        <w:rPr>
          <w:sz w:val="24"/>
          <w:szCs w:val="24"/>
        </w:rPr>
      </w:pPr>
    </w:p>
    <w:p w14:paraId="45846B9D" w14:textId="77777777" w:rsidR="004472DE" w:rsidRPr="004856F6" w:rsidRDefault="004472DE" w:rsidP="001308F4">
      <w:pPr>
        <w:jc w:val="right"/>
        <w:rPr>
          <w:sz w:val="24"/>
          <w:szCs w:val="24"/>
        </w:rPr>
      </w:pPr>
    </w:p>
    <w:p w14:paraId="04212DE5" w14:textId="77777777" w:rsidR="00A719C8" w:rsidRPr="004856F6" w:rsidRDefault="00A719C8" w:rsidP="00120CC1">
      <w:pPr>
        <w:rPr>
          <w:sz w:val="24"/>
          <w:szCs w:val="24"/>
        </w:rPr>
      </w:pPr>
    </w:p>
    <w:p w14:paraId="07EA6517" w14:textId="77777777" w:rsidR="000A765E" w:rsidRPr="004856F6" w:rsidRDefault="000A765E" w:rsidP="00120CC1">
      <w:pPr>
        <w:rPr>
          <w:sz w:val="24"/>
          <w:szCs w:val="24"/>
        </w:rPr>
      </w:pPr>
    </w:p>
    <w:p w14:paraId="4634CDFD" w14:textId="77777777" w:rsidR="00C1380F" w:rsidRPr="004856F6" w:rsidRDefault="00C1380F" w:rsidP="00120CC1">
      <w:pPr>
        <w:rPr>
          <w:sz w:val="24"/>
          <w:szCs w:val="24"/>
        </w:rPr>
      </w:pPr>
    </w:p>
    <w:p w14:paraId="72CF4A4F" w14:textId="77777777" w:rsidR="000B1E4F" w:rsidRPr="004856F6" w:rsidRDefault="000B1E4F" w:rsidP="001308F4">
      <w:pPr>
        <w:jc w:val="right"/>
        <w:rPr>
          <w:sz w:val="24"/>
          <w:szCs w:val="24"/>
        </w:rPr>
      </w:pPr>
    </w:p>
    <w:p w14:paraId="1562AC04" w14:textId="77777777" w:rsidR="000B1E4F" w:rsidRPr="004856F6" w:rsidRDefault="000B1E4F" w:rsidP="001308F4">
      <w:pPr>
        <w:jc w:val="right"/>
        <w:rPr>
          <w:sz w:val="24"/>
          <w:szCs w:val="24"/>
        </w:rPr>
      </w:pPr>
    </w:p>
    <w:p w14:paraId="056DDDEA" w14:textId="77777777" w:rsidR="000B1E4F" w:rsidRPr="004856F6" w:rsidRDefault="000B1E4F" w:rsidP="001308F4">
      <w:pPr>
        <w:jc w:val="right"/>
        <w:rPr>
          <w:sz w:val="24"/>
          <w:szCs w:val="24"/>
        </w:rPr>
      </w:pPr>
    </w:p>
    <w:p w14:paraId="62E6FFEB" w14:textId="77777777" w:rsidR="000B1E4F" w:rsidRPr="004856F6" w:rsidRDefault="000B1E4F" w:rsidP="001308F4">
      <w:pPr>
        <w:jc w:val="right"/>
        <w:rPr>
          <w:sz w:val="24"/>
          <w:szCs w:val="24"/>
        </w:rPr>
      </w:pPr>
    </w:p>
    <w:p w14:paraId="52F4D720" w14:textId="77777777" w:rsidR="00532D48" w:rsidRPr="004856F6" w:rsidRDefault="00532D48" w:rsidP="001308F4">
      <w:pPr>
        <w:jc w:val="right"/>
        <w:rPr>
          <w:sz w:val="24"/>
          <w:szCs w:val="24"/>
        </w:rPr>
      </w:pPr>
    </w:p>
    <w:p w14:paraId="15EDD107" w14:textId="77777777" w:rsidR="00532D48" w:rsidRPr="004856F6" w:rsidRDefault="00532D48" w:rsidP="001308F4">
      <w:pPr>
        <w:jc w:val="right"/>
        <w:rPr>
          <w:sz w:val="24"/>
          <w:szCs w:val="24"/>
        </w:rPr>
      </w:pPr>
    </w:p>
    <w:p w14:paraId="5F78AA52" w14:textId="77777777" w:rsidR="00532D48" w:rsidRPr="004856F6" w:rsidRDefault="00532D48" w:rsidP="001308F4">
      <w:pPr>
        <w:jc w:val="right"/>
        <w:rPr>
          <w:sz w:val="24"/>
          <w:szCs w:val="24"/>
        </w:rPr>
      </w:pPr>
    </w:p>
    <w:p w14:paraId="332AEF25" w14:textId="77777777" w:rsidR="00532D48" w:rsidRPr="004856F6" w:rsidRDefault="00532D48" w:rsidP="001308F4">
      <w:pPr>
        <w:jc w:val="right"/>
        <w:rPr>
          <w:sz w:val="24"/>
          <w:szCs w:val="24"/>
        </w:rPr>
      </w:pPr>
    </w:p>
    <w:p w14:paraId="112532BD" w14:textId="77777777" w:rsidR="00532D48" w:rsidRPr="004856F6" w:rsidRDefault="00532D48" w:rsidP="001308F4">
      <w:pPr>
        <w:jc w:val="right"/>
        <w:rPr>
          <w:sz w:val="24"/>
          <w:szCs w:val="24"/>
        </w:rPr>
      </w:pPr>
    </w:p>
    <w:p w14:paraId="5B183D66" w14:textId="77777777" w:rsidR="00532D48" w:rsidRPr="004856F6" w:rsidRDefault="00532D48" w:rsidP="001308F4">
      <w:pPr>
        <w:jc w:val="right"/>
        <w:rPr>
          <w:sz w:val="24"/>
          <w:szCs w:val="24"/>
        </w:rPr>
      </w:pPr>
    </w:p>
    <w:p w14:paraId="4BF8497F" w14:textId="77777777" w:rsidR="00532D48" w:rsidRPr="004856F6" w:rsidRDefault="00532D48" w:rsidP="001308F4">
      <w:pPr>
        <w:jc w:val="right"/>
        <w:rPr>
          <w:sz w:val="24"/>
          <w:szCs w:val="24"/>
        </w:rPr>
      </w:pPr>
    </w:p>
    <w:p w14:paraId="0F286601" w14:textId="77777777" w:rsidR="00532D48" w:rsidRDefault="00532D48" w:rsidP="001308F4">
      <w:pPr>
        <w:jc w:val="right"/>
        <w:rPr>
          <w:sz w:val="24"/>
          <w:szCs w:val="24"/>
        </w:rPr>
      </w:pPr>
    </w:p>
    <w:p w14:paraId="1BDDF82D" w14:textId="77777777" w:rsidR="00222A84" w:rsidRDefault="00222A84" w:rsidP="001308F4">
      <w:pPr>
        <w:jc w:val="right"/>
        <w:rPr>
          <w:sz w:val="24"/>
          <w:szCs w:val="24"/>
        </w:rPr>
      </w:pPr>
    </w:p>
    <w:p w14:paraId="2D869896" w14:textId="77777777" w:rsidR="00222A84" w:rsidRDefault="00222A84" w:rsidP="001308F4">
      <w:pPr>
        <w:jc w:val="right"/>
        <w:rPr>
          <w:sz w:val="24"/>
          <w:szCs w:val="24"/>
        </w:rPr>
      </w:pPr>
    </w:p>
    <w:p w14:paraId="1F987BD9" w14:textId="77777777" w:rsidR="00222A84" w:rsidRDefault="00222A84" w:rsidP="001308F4">
      <w:pPr>
        <w:jc w:val="right"/>
        <w:rPr>
          <w:sz w:val="24"/>
          <w:szCs w:val="24"/>
        </w:rPr>
      </w:pPr>
    </w:p>
    <w:p w14:paraId="37D40701" w14:textId="77777777" w:rsidR="00222A84" w:rsidRDefault="00222A84" w:rsidP="001308F4">
      <w:pPr>
        <w:jc w:val="right"/>
        <w:rPr>
          <w:sz w:val="24"/>
          <w:szCs w:val="24"/>
        </w:rPr>
      </w:pPr>
    </w:p>
    <w:p w14:paraId="5C1D7CAA" w14:textId="77777777" w:rsidR="00222A84" w:rsidRDefault="00222A84" w:rsidP="001308F4">
      <w:pPr>
        <w:jc w:val="right"/>
        <w:rPr>
          <w:sz w:val="24"/>
          <w:szCs w:val="24"/>
        </w:rPr>
      </w:pPr>
    </w:p>
    <w:p w14:paraId="724474A6" w14:textId="77777777" w:rsidR="00222A84" w:rsidRDefault="00222A84" w:rsidP="001308F4">
      <w:pPr>
        <w:jc w:val="right"/>
        <w:rPr>
          <w:sz w:val="24"/>
          <w:szCs w:val="24"/>
        </w:rPr>
      </w:pPr>
    </w:p>
    <w:p w14:paraId="473BFDEA" w14:textId="77777777" w:rsidR="00222A84" w:rsidRDefault="00222A84" w:rsidP="001308F4">
      <w:pPr>
        <w:jc w:val="right"/>
        <w:rPr>
          <w:sz w:val="24"/>
          <w:szCs w:val="24"/>
        </w:rPr>
      </w:pPr>
    </w:p>
    <w:p w14:paraId="6388CC5A" w14:textId="77777777" w:rsidR="00222A84" w:rsidRDefault="00222A84" w:rsidP="001308F4">
      <w:pPr>
        <w:jc w:val="right"/>
        <w:rPr>
          <w:sz w:val="24"/>
          <w:szCs w:val="24"/>
        </w:rPr>
      </w:pPr>
    </w:p>
    <w:p w14:paraId="12148A71" w14:textId="77777777" w:rsidR="00222A84" w:rsidRDefault="00222A84" w:rsidP="001308F4">
      <w:pPr>
        <w:jc w:val="right"/>
        <w:rPr>
          <w:sz w:val="24"/>
          <w:szCs w:val="24"/>
        </w:rPr>
      </w:pPr>
    </w:p>
    <w:p w14:paraId="390FBA30" w14:textId="77777777" w:rsidR="00222A84" w:rsidRDefault="00222A84" w:rsidP="001308F4">
      <w:pPr>
        <w:jc w:val="right"/>
        <w:rPr>
          <w:sz w:val="24"/>
          <w:szCs w:val="24"/>
        </w:rPr>
      </w:pPr>
    </w:p>
    <w:p w14:paraId="2B669290" w14:textId="77777777" w:rsidR="00222A84" w:rsidRDefault="00222A84" w:rsidP="001308F4">
      <w:pPr>
        <w:jc w:val="right"/>
        <w:rPr>
          <w:sz w:val="24"/>
          <w:szCs w:val="24"/>
        </w:rPr>
      </w:pPr>
    </w:p>
    <w:p w14:paraId="191170F6" w14:textId="77777777" w:rsidR="00222A84" w:rsidRDefault="00222A84" w:rsidP="001308F4">
      <w:pPr>
        <w:jc w:val="right"/>
        <w:rPr>
          <w:sz w:val="24"/>
          <w:szCs w:val="24"/>
        </w:rPr>
      </w:pPr>
    </w:p>
    <w:p w14:paraId="4D274E41" w14:textId="77777777" w:rsidR="00222A84" w:rsidRDefault="00222A84" w:rsidP="001308F4">
      <w:pPr>
        <w:jc w:val="right"/>
        <w:rPr>
          <w:sz w:val="24"/>
          <w:szCs w:val="24"/>
        </w:rPr>
      </w:pPr>
    </w:p>
    <w:p w14:paraId="77F1F8FD" w14:textId="77777777" w:rsidR="00222A84" w:rsidRDefault="00222A84" w:rsidP="001308F4">
      <w:pPr>
        <w:jc w:val="right"/>
        <w:rPr>
          <w:sz w:val="24"/>
          <w:szCs w:val="24"/>
        </w:rPr>
      </w:pPr>
    </w:p>
    <w:p w14:paraId="18E9F8E6" w14:textId="77777777" w:rsidR="00222A84" w:rsidRDefault="00222A84" w:rsidP="001308F4">
      <w:pPr>
        <w:jc w:val="right"/>
        <w:rPr>
          <w:sz w:val="24"/>
          <w:szCs w:val="24"/>
        </w:rPr>
      </w:pPr>
    </w:p>
    <w:p w14:paraId="62FE541D" w14:textId="77777777" w:rsidR="00222A84" w:rsidRDefault="00222A84" w:rsidP="001308F4">
      <w:pPr>
        <w:jc w:val="right"/>
        <w:rPr>
          <w:sz w:val="24"/>
          <w:szCs w:val="24"/>
        </w:rPr>
      </w:pPr>
    </w:p>
    <w:p w14:paraId="51EDBE17" w14:textId="77777777" w:rsidR="00222A84" w:rsidRDefault="00222A84" w:rsidP="001308F4">
      <w:pPr>
        <w:jc w:val="right"/>
        <w:rPr>
          <w:sz w:val="24"/>
          <w:szCs w:val="24"/>
        </w:rPr>
      </w:pPr>
    </w:p>
    <w:p w14:paraId="28A2653A" w14:textId="77777777" w:rsidR="006C2156" w:rsidRDefault="006C2156" w:rsidP="001308F4">
      <w:pPr>
        <w:jc w:val="right"/>
        <w:rPr>
          <w:sz w:val="24"/>
          <w:szCs w:val="24"/>
        </w:rPr>
      </w:pPr>
    </w:p>
    <w:p w14:paraId="791238FC" w14:textId="77777777" w:rsidR="006C2156" w:rsidRDefault="006C2156" w:rsidP="001308F4">
      <w:pPr>
        <w:jc w:val="right"/>
        <w:rPr>
          <w:sz w:val="24"/>
          <w:szCs w:val="24"/>
        </w:rPr>
      </w:pPr>
    </w:p>
    <w:p w14:paraId="4B21105C" w14:textId="77777777" w:rsidR="00222A84" w:rsidRPr="004856F6" w:rsidRDefault="00222A84" w:rsidP="001308F4">
      <w:pPr>
        <w:jc w:val="right"/>
        <w:rPr>
          <w:sz w:val="24"/>
          <w:szCs w:val="24"/>
        </w:rPr>
      </w:pPr>
    </w:p>
    <w:p w14:paraId="4E7D7A27" w14:textId="77777777" w:rsidR="005810FE" w:rsidRDefault="005810FE" w:rsidP="005810FE">
      <w:pPr>
        <w:jc w:val="right"/>
        <w:rPr>
          <w:sz w:val="24"/>
          <w:szCs w:val="24"/>
        </w:rPr>
      </w:pPr>
    </w:p>
    <w:p w14:paraId="3EC4171D" w14:textId="77777777" w:rsidR="005810FE" w:rsidRDefault="005810FE" w:rsidP="005810FE">
      <w:pPr>
        <w:jc w:val="right"/>
        <w:rPr>
          <w:sz w:val="24"/>
          <w:szCs w:val="24"/>
        </w:rPr>
      </w:pPr>
    </w:p>
    <w:p w14:paraId="03B7916D" w14:textId="77777777" w:rsidR="00AD7BF1" w:rsidRDefault="00AD7BF1" w:rsidP="001308F4">
      <w:pPr>
        <w:jc w:val="right"/>
        <w:rPr>
          <w:sz w:val="24"/>
          <w:szCs w:val="24"/>
        </w:rPr>
      </w:pPr>
    </w:p>
    <w:p w14:paraId="3452A690" w14:textId="77777777" w:rsidR="00AD7BF1" w:rsidRDefault="00AD7BF1" w:rsidP="001308F4">
      <w:pPr>
        <w:jc w:val="right"/>
        <w:rPr>
          <w:sz w:val="24"/>
          <w:szCs w:val="24"/>
        </w:rPr>
      </w:pPr>
    </w:p>
    <w:p w14:paraId="61CCC358" w14:textId="77777777" w:rsidR="00E24973" w:rsidRDefault="00E24973" w:rsidP="001308F4">
      <w:pPr>
        <w:jc w:val="right"/>
        <w:rPr>
          <w:sz w:val="24"/>
          <w:szCs w:val="24"/>
        </w:rPr>
      </w:pPr>
    </w:p>
    <w:p w14:paraId="076EE96E" w14:textId="77777777" w:rsidR="00E24973" w:rsidRDefault="00E24973" w:rsidP="001308F4">
      <w:pPr>
        <w:jc w:val="right"/>
        <w:rPr>
          <w:sz w:val="24"/>
          <w:szCs w:val="24"/>
        </w:rPr>
      </w:pPr>
    </w:p>
    <w:p w14:paraId="44FDC800"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6EE73D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DE5EF7" w14:textId="77777777" w:rsidR="006A163A" w:rsidRPr="004856F6" w:rsidRDefault="006A163A" w:rsidP="006A163A">
      <w:pPr>
        <w:jc w:val="center"/>
        <w:rPr>
          <w:i/>
          <w:sz w:val="24"/>
          <w:szCs w:val="24"/>
        </w:rPr>
      </w:pPr>
    </w:p>
    <w:p w14:paraId="31EDE02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DBC26E3" w14:textId="77777777" w:rsidR="006A163A" w:rsidRPr="004856F6" w:rsidRDefault="006A163A" w:rsidP="006A163A">
      <w:pPr>
        <w:tabs>
          <w:tab w:val="left" w:pos="3491"/>
        </w:tabs>
        <w:rPr>
          <w:sz w:val="24"/>
          <w:szCs w:val="24"/>
        </w:rPr>
      </w:pPr>
    </w:p>
    <w:p w14:paraId="062C7E3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3F32D8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327095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B9EDC9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80B83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D26D98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6743D48" w14:textId="77777777" w:rsidR="00F35F72" w:rsidRPr="004856F6" w:rsidRDefault="00F35F72" w:rsidP="006A163A">
      <w:pPr>
        <w:autoSpaceDE/>
        <w:autoSpaceDN/>
        <w:adjustRightInd/>
        <w:ind w:firstLine="708"/>
        <w:jc w:val="both"/>
        <w:rPr>
          <w:sz w:val="24"/>
          <w:szCs w:val="24"/>
        </w:rPr>
      </w:pPr>
    </w:p>
    <w:p w14:paraId="045FA4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644369A0" w14:textId="77777777"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14:paraId="09380EB2" w14:textId="77777777" w:rsidR="004D09BA" w:rsidRPr="004856F6" w:rsidRDefault="004D09BA" w:rsidP="006A163A">
      <w:pPr>
        <w:widowControl/>
        <w:autoSpaceDE/>
        <w:autoSpaceDN/>
        <w:adjustRightInd/>
        <w:ind w:firstLine="708"/>
        <w:rPr>
          <w:sz w:val="24"/>
          <w:szCs w:val="24"/>
        </w:rPr>
      </w:pPr>
    </w:p>
    <w:p w14:paraId="469887E6"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64A25619" w14:textId="77777777" w:rsidR="009F43E5" w:rsidRPr="004856F6" w:rsidRDefault="009F43E5" w:rsidP="006A163A">
      <w:pPr>
        <w:widowControl/>
        <w:autoSpaceDE/>
        <w:autoSpaceDN/>
        <w:adjustRightInd/>
        <w:ind w:firstLine="708"/>
        <w:rPr>
          <w:sz w:val="24"/>
          <w:szCs w:val="24"/>
        </w:rPr>
      </w:pPr>
    </w:p>
    <w:p w14:paraId="42CDEB3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C5EA5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3BCA08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667B52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39DB671"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46CF10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266993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50FC0E0"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866FD36" w14:textId="77777777" w:rsidR="006A163A" w:rsidRPr="004856F6" w:rsidRDefault="006A163A" w:rsidP="006A163A">
      <w:pPr>
        <w:tabs>
          <w:tab w:val="left" w:pos="3491"/>
        </w:tabs>
        <w:rPr>
          <w:sz w:val="24"/>
          <w:szCs w:val="24"/>
        </w:rPr>
      </w:pPr>
    </w:p>
    <w:p w14:paraId="420CBE0F" w14:textId="77777777" w:rsidR="00A05355" w:rsidRPr="004856F6" w:rsidRDefault="00A05355" w:rsidP="00CC1AA6">
      <w:pPr>
        <w:tabs>
          <w:tab w:val="left" w:pos="3491"/>
        </w:tabs>
        <w:rPr>
          <w:b/>
          <w:sz w:val="24"/>
          <w:szCs w:val="24"/>
        </w:rPr>
      </w:pPr>
    </w:p>
    <w:p w14:paraId="7DE41D30" w14:textId="77777777" w:rsidR="002071E1" w:rsidRPr="004856F6" w:rsidRDefault="002071E1" w:rsidP="00DC0860">
      <w:pPr>
        <w:tabs>
          <w:tab w:val="left" w:pos="3491"/>
        </w:tabs>
        <w:rPr>
          <w:sz w:val="24"/>
          <w:szCs w:val="24"/>
        </w:rPr>
      </w:pPr>
    </w:p>
    <w:p w14:paraId="3340AF2D" w14:textId="77777777" w:rsidR="00A62419" w:rsidRDefault="00A62419" w:rsidP="00DC0860">
      <w:pPr>
        <w:tabs>
          <w:tab w:val="left" w:pos="3491"/>
        </w:tabs>
        <w:rPr>
          <w:sz w:val="24"/>
          <w:szCs w:val="24"/>
        </w:rPr>
      </w:pPr>
    </w:p>
    <w:p w14:paraId="538D2B30" w14:textId="77777777" w:rsidR="004856F6" w:rsidRDefault="004856F6" w:rsidP="00DC0860">
      <w:pPr>
        <w:tabs>
          <w:tab w:val="left" w:pos="3491"/>
        </w:tabs>
        <w:rPr>
          <w:sz w:val="24"/>
          <w:szCs w:val="24"/>
        </w:rPr>
      </w:pPr>
    </w:p>
    <w:p w14:paraId="69BEA21B" w14:textId="77777777" w:rsidR="004856F6" w:rsidRDefault="004856F6" w:rsidP="00DC0860">
      <w:pPr>
        <w:tabs>
          <w:tab w:val="left" w:pos="3491"/>
        </w:tabs>
        <w:rPr>
          <w:sz w:val="24"/>
          <w:szCs w:val="24"/>
        </w:rPr>
      </w:pPr>
    </w:p>
    <w:p w14:paraId="515DE590" w14:textId="77777777" w:rsidR="004856F6" w:rsidRDefault="004856F6" w:rsidP="00DC0860">
      <w:pPr>
        <w:tabs>
          <w:tab w:val="left" w:pos="3491"/>
        </w:tabs>
        <w:rPr>
          <w:sz w:val="24"/>
          <w:szCs w:val="24"/>
        </w:rPr>
      </w:pPr>
    </w:p>
    <w:p w14:paraId="1A3C938A" w14:textId="77777777" w:rsidR="004856F6" w:rsidRDefault="004856F6" w:rsidP="00DC0860">
      <w:pPr>
        <w:tabs>
          <w:tab w:val="left" w:pos="3491"/>
        </w:tabs>
        <w:rPr>
          <w:sz w:val="24"/>
          <w:szCs w:val="24"/>
        </w:rPr>
      </w:pPr>
    </w:p>
    <w:p w14:paraId="20F4E0E3" w14:textId="77777777" w:rsidR="004856F6" w:rsidRDefault="004856F6" w:rsidP="00DC0860">
      <w:pPr>
        <w:tabs>
          <w:tab w:val="left" w:pos="3491"/>
        </w:tabs>
        <w:rPr>
          <w:sz w:val="24"/>
          <w:szCs w:val="24"/>
        </w:rPr>
      </w:pPr>
    </w:p>
    <w:p w14:paraId="6D643071" w14:textId="77777777" w:rsidR="004856F6" w:rsidRDefault="004856F6" w:rsidP="00DC0860">
      <w:pPr>
        <w:tabs>
          <w:tab w:val="left" w:pos="3491"/>
        </w:tabs>
        <w:rPr>
          <w:sz w:val="24"/>
          <w:szCs w:val="24"/>
        </w:rPr>
      </w:pPr>
    </w:p>
    <w:p w14:paraId="37A33FEF" w14:textId="77777777" w:rsidR="004856F6" w:rsidRDefault="004856F6" w:rsidP="00DC0860">
      <w:pPr>
        <w:tabs>
          <w:tab w:val="left" w:pos="3491"/>
        </w:tabs>
        <w:rPr>
          <w:sz w:val="24"/>
          <w:szCs w:val="24"/>
        </w:rPr>
      </w:pPr>
    </w:p>
    <w:p w14:paraId="0CD8886C" w14:textId="77777777" w:rsidR="004856F6" w:rsidRDefault="004856F6" w:rsidP="00DC0860">
      <w:pPr>
        <w:tabs>
          <w:tab w:val="left" w:pos="3491"/>
        </w:tabs>
        <w:rPr>
          <w:sz w:val="24"/>
          <w:szCs w:val="24"/>
        </w:rPr>
      </w:pPr>
    </w:p>
    <w:p w14:paraId="1954E1BB" w14:textId="77777777"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14:paraId="686478A8" w14:textId="77777777" w:rsidR="00C163A2" w:rsidRDefault="00C163A2" w:rsidP="00B3310F">
      <w:pPr>
        <w:tabs>
          <w:tab w:val="left" w:pos="3491"/>
        </w:tabs>
        <w:rPr>
          <w:sz w:val="24"/>
          <w:szCs w:val="24"/>
        </w:rPr>
      </w:pPr>
      <w:r>
        <w:rPr>
          <w:sz w:val="24"/>
          <w:szCs w:val="24"/>
        </w:rPr>
        <w:lastRenderedPageBreak/>
        <w:t>Приложение №2 к Запросу</w:t>
      </w:r>
    </w:p>
    <w:p w14:paraId="7175A7EF" w14:textId="77777777" w:rsidR="00C163A2" w:rsidRDefault="00C163A2" w:rsidP="00C163A2">
      <w:pPr>
        <w:tabs>
          <w:tab w:val="left" w:pos="3491"/>
        </w:tabs>
        <w:jc w:val="center"/>
        <w:rPr>
          <w:b/>
          <w:bCs/>
          <w:sz w:val="28"/>
          <w:szCs w:val="28"/>
        </w:rPr>
      </w:pPr>
      <w:r w:rsidRPr="00B42A27">
        <w:rPr>
          <w:b/>
          <w:bCs/>
          <w:sz w:val="28"/>
          <w:szCs w:val="28"/>
        </w:rPr>
        <w:t>ТЕХНИЧЕСКОЕ ЗАДАНИЕ</w:t>
      </w:r>
    </w:p>
    <w:p w14:paraId="49B87309" w14:textId="77777777"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14:paraId="57F2F14B" w14:textId="77777777" w:rsidTr="00BB04EA">
        <w:tc>
          <w:tcPr>
            <w:tcW w:w="5231" w:type="dxa"/>
          </w:tcPr>
          <w:p w14:paraId="4421F9CF" w14:textId="77777777" w:rsidR="00BB04EA" w:rsidRDefault="00BB04EA" w:rsidP="002A63BC">
            <w:pPr>
              <w:tabs>
                <w:tab w:val="left" w:pos="3491"/>
              </w:tabs>
              <w:jc w:val="center"/>
              <w:rPr>
                <w:b/>
                <w:bCs/>
                <w:sz w:val="28"/>
                <w:szCs w:val="28"/>
              </w:rPr>
            </w:pPr>
            <w:r>
              <w:rPr>
                <w:sz w:val="28"/>
                <w:szCs w:val="28"/>
              </w:rPr>
              <w:t>Н</w:t>
            </w:r>
            <w:r w:rsidRPr="00B42A27">
              <w:rPr>
                <w:b/>
                <w:sz w:val="24"/>
                <w:szCs w:val="24"/>
              </w:rPr>
              <w:t>аименование услуг</w:t>
            </w:r>
          </w:p>
        </w:tc>
        <w:tc>
          <w:tcPr>
            <w:tcW w:w="10215" w:type="dxa"/>
          </w:tcPr>
          <w:p w14:paraId="6679565C" w14:textId="1CD2B850" w:rsidR="00BB04EA" w:rsidRDefault="00BB04EA" w:rsidP="00BB04EA">
            <w:pPr>
              <w:tabs>
                <w:tab w:val="left" w:pos="3491"/>
              </w:tabs>
              <w:jc w:val="both"/>
              <w:rPr>
                <w:b/>
                <w:bCs/>
                <w:sz w:val="28"/>
                <w:szCs w:val="28"/>
              </w:rPr>
            </w:pPr>
            <w:r w:rsidRPr="00B42A27">
              <w:rPr>
                <w:sz w:val="24"/>
                <w:szCs w:val="24"/>
              </w:rPr>
              <w:t>Проведение медицинского осмотра работников</w:t>
            </w:r>
          </w:p>
        </w:tc>
      </w:tr>
      <w:tr w:rsidR="00BB04EA" w14:paraId="5DEC054D" w14:textId="77777777" w:rsidTr="00BB04EA">
        <w:tc>
          <w:tcPr>
            <w:tcW w:w="5231" w:type="dxa"/>
          </w:tcPr>
          <w:p w14:paraId="1E1FBD57" w14:textId="77777777"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14:paraId="42AF6615" w14:textId="01D717EC" w:rsidR="00BB04EA" w:rsidRPr="00B3310F" w:rsidRDefault="00B00E17" w:rsidP="00BB04EA">
            <w:pPr>
              <w:tabs>
                <w:tab w:val="left" w:pos="3491"/>
              </w:tabs>
              <w:jc w:val="both"/>
              <w:rPr>
                <w:b/>
                <w:bCs/>
                <w:color w:val="FF0000"/>
                <w:sz w:val="24"/>
                <w:szCs w:val="24"/>
              </w:rPr>
            </w:pPr>
            <w:r>
              <w:rPr>
                <w:sz w:val="24"/>
                <w:szCs w:val="24"/>
                <w:shd w:val="clear" w:color="auto" w:fill="FFFFFF"/>
              </w:rPr>
              <w:t>Н</w:t>
            </w:r>
            <w:r w:rsidRPr="00B00E17">
              <w:rPr>
                <w:sz w:val="24"/>
                <w:szCs w:val="24"/>
                <w:shd w:val="clear" w:color="auto" w:fill="FFFFFF"/>
              </w:rPr>
              <w:t xml:space="preserve">а территории медицинской организации (в стационарных условиях) по месту осуществления лицензируемой деятельности Исполнителя. Расстояние от места нахождения Заказчика </w:t>
            </w:r>
            <w:r>
              <w:rPr>
                <w:sz w:val="24"/>
                <w:szCs w:val="24"/>
                <w:shd w:val="clear" w:color="auto" w:fill="FFFFFF"/>
              </w:rPr>
              <w:t>(</w:t>
            </w:r>
            <w:r w:rsidRPr="00B00E17">
              <w:rPr>
                <w:sz w:val="24"/>
                <w:szCs w:val="24"/>
                <w:shd w:val="clear" w:color="auto" w:fill="FFFFFF"/>
              </w:rPr>
              <w:t>адрес</w:t>
            </w:r>
            <w:r>
              <w:rPr>
                <w:sz w:val="24"/>
                <w:szCs w:val="24"/>
                <w:shd w:val="clear" w:color="auto" w:fill="FFFFFF"/>
              </w:rPr>
              <w:t xml:space="preserve">: </w:t>
            </w:r>
            <w:r w:rsidRPr="00B3310F">
              <w:rPr>
                <w:sz w:val="24"/>
                <w:szCs w:val="24"/>
                <w:shd w:val="clear" w:color="auto" w:fill="FFFFFF"/>
              </w:rPr>
              <w:t>601215, РФ, Владимирская область,</w:t>
            </w:r>
            <w:r>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Собинский, село Арбузово, ул. Покровская д. 20</w:t>
            </w:r>
            <w:r w:rsidRPr="00B00E17">
              <w:rPr>
                <w:sz w:val="24"/>
                <w:szCs w:val="24"/>
                <w:shd w:val="clear" w:color="auto" w:fill="FFFFFF"/>
              </w:rPr>
              <w:t xml:space="preserve"> </w:t>
            </w:r>
            <w:r>
              <w:rPr>
                <w:sz w:val="24"/>
                <w:szCs w:val="24"/>
                <w:shd w:val="clear" w:color="auto" w:fill="FFFFFF"/>
              </w:rPr>
              <w:t>)</w:t>
            </w:r>
            <w:r w:rsidRPr="00B00E17">
              <w:rPr>
                <w:sz w:val="24"/>
                <w:szCs w:val="24"/>
                <w:shd w:val="clear" w:color="auto" w:fill="FFFFFF"/>
              </w:rPr>
              <w:t xml:space="preserve"> до места оказания услуг не должно превышать </w:t>
            </w:r>
            <w:r>
              <w:rPr>
                <w:sz w:val="24"/>
                <w:szCs w:val="24"/>
                <w:shd w:val="clear" w:color="auto" w:fill="FFFFFF"/>
              </w:rPr>
              <w:t>40</w:t>
            </w:r>
            <w:r w:rsidRPr="00B00E17">
              <w:rPr>
                <w:sz w:val="24"/>
                <w:szCs w:val="24"/>
                <w:shd w:val="clear" w:color="auto" w:fill="FFFFFF"/>
              </w:rPr>
              <w:t> км, измеряемое по автомобильной дороге общего пользования (расчёт расстояния производится с использованием картографических сервисов Яндекс Карты/2ГИС на дату подачи заявки). Подтверждение соответствия требованию о расстоянии Исполнитель представляет в составе заявки на участие в закупке в виде скриншота с отображением маршрута и расстояния между адресами</w:t>
            </w:r>
            <w:r>
              <w:rPr>
                <w:sz w:val="24"/>
                <w:szCs w:val="24"/>
                <w:shd w:val="clear" w:color="auto" w:fill="FFFFFF"/>
              </w:rPr>
              <w:t>.</w:t>
            </w:r>
          </w:p>
        </w:tc>
      </w:tr>
      <w:tr w:rsidR="0039686B" w14:paraId="1FFAE273" w14:textId="77777777" w:rsidTr="00BB04EA">
        <w:tc>
          <w:tcPr>
            <w:tcW w:w="5231" w:type="dxa"/>
          </w:tcPr>
          <w:p w14:paraId="4294345D" w14:textId="77777777" w:rsidR="0039686B" w:rsidRPr="00BE3649" w:rsidRDefault="0039686B" w:rsidP="0039686B">
            <w:pPr>
              <w:ind w:left="29" w:firstLine="5"/>
              <w:rPr>
                <w:b/>
                <w:sz w:val="22"/>
                <w:szCs w:val="22"/>
              </w:rPr>
            </w:pPr>
            <w:r w:rsidRPr="00BE3649">
              <w:rPr>
                <w:b/>
                <w:sz w:val="22"/>
                <w:szCs w:val="22"/>
              </w:rPr>
              <w:t>2.  Описание предмета оказания услуг</w:t>
            </w:r>
          </w:p>
          <w:p w14:paraId="4AA9A203" w14:textId="77777777" w:rsidR="0039686B" w:rsidRPr="004026CC" w:rsidRDefault="0039686B" w:rsidP="0039686B">
            <w:pPr>
              <w:ind w:left="29" w:firstLine="5"/>
            </w:pPr>
          </w:p>
        </w:tc>
        <w:tc>
          <w:tcPr>
            <w:tcW w:w="10215" w:type="dxa"/>
          </w:tcPr>
          <w:p w14:paraId="68B918D7" w14:textId="77777777"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14:paraId="64C8AFA1" w14:textId="77777777" w:rsidTr="00BB04EA">
        <w:tc>
          <w:tcPr>
            <w:tcW w:w="5231" w:type="dxa"/>
          </w:tcPr>
          <w:p w14:paraId="76CE104B" w14:textId="77777777"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14:paraId="5A540821" w14:textId="51C15D13" w:rsidR="0039686B" w:rsidRPr="00BE3649" w:rsidRDefault="00C97080" w:rsidP="00A61D6E">
            <w:pPr>
              <w:jc w:val="both"/>
              <w:rPr>
                <w:sz w:val="24"/>
                <w:szCs w:val="24"/>
              </w:rPr>
            </w:pPr>
            <w:r>
              <w:rPr>
                <w:sz w:val="24"/>
                <w:szCs w:val="24"/>
              </w:rPr>
              <w:t>С</w:t>
            </w:r>
            <w:r w:rsidR="0039686B" w:rsidRPr="00BE3649">
              <w:rPr>
                <w:sz w:val="24"/>
                <w:szCs w:val="24"/>
              </w:rPr>
              <w:t xml:space="preserve"> </w:t>
            </w:r>
            <w:r w:rsidR="0039686B">
              <w:rPr>
                <w:sz w:val="24"/>
                <w:szCs w:val="24"/>
              </w:rPr>
              <w:t xml:space="preserve">даты </w:t>
            </w:r>
            <w:r w:rsidR="00526527">
              <w:rPr>
                <w:sz w:val="24"/>
                <w:szCs w:val="24"/>
              </w:rPr>
              <w:t>заключения договора</w:t>
            </w:r>
            <w:r>
              <w:rPr>
                <w:sz w:val="24"/>
                <w:szCs w:val="24"/>
              </w:rPr>
              <w:t xml:space="preserve"> </w:t>
            </w:r>
            <w:r w:rsidR="00A61D6E">
              <w:rPr>
                <w:sz w:val="24"/>
                <w:szCs w:val="24"/>
              </w:rPr>
              <w:t xml:space="preserve">по </w:t>
            </w:r>
            <w:r w:rsidR="00EB1B55">
              <w:rPr>
                <w:sz w:val="24"/>
                <w:szCs w:val="24"/>
              </w:rPr>
              <w:t>25</w:t>
            </w:r>
            <w:r w:rsidR="00A61D6E">
              <w:rPr>
                <w:sz w:val="24"/>
                <w:szCs w:val="24"/>
              </w:rPr>
              <w:t>.</w:t>
            </w:r>
            <w:r w:rsidR="00EB1B55">
              <w:rPr>
                <w:sz w:val="24"/>
                <w:szCs w:val="24"/>
              </w:rPr>
              <w:t>12</w:t>
            </w:r>
            <w:r w:rsidR="00A61D6E">
              <w:rPr>
                <w:sz w:val="24"/>
                <w:szCs w:val="24"/>
              </w:rPr>
              <w:t xml:space="preserve">.2026г. </w:t>
            </w:r>
            <w:r w:rsidR="0039686B" w:rsidRPr="00BE3649">
              <w:rPr>
                <w:sz w:val="24"/>
                <w:szCs w:val="24"/>
              </w:rPr>
              <w:t>Дни недели и время оказания услуги согласовываются с Заказчиком.</w:t>
            </w:r>
            <w:r w:rsidR="00F53B4A">
              <w:rPr>
                <w:sz w:val="24"/>
                <w:szCs w:val="24"/>
              </w:rPr>
              <w:t xml:space="preserve"> </w:t>
            </w:r>
          </w:p>
        </w:tc>
      </w:tr>
      <w:tr w:rsidR="00526527" w14:paraId="79DA651D" w14:textId="77777777" w:rsidTr="00BB04EA">
        <w:tc>
          <w:tcPr>
            <w:tcW w:w="5231" w:type="dxa"/>
          </w:tcPr>
          <w:p w14:paraId="0206A4EF" w14:textId="77777777"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53F21873" w14:textId="77777777" w:rsidR="00526527" w:rsidRPr="00B42A27" w:rsidRDefault="00526527" w:rsidP="00526527">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9A0D364" w14:textId="77777777" w:rsidR="00526527" w:rsidRDefault="00526527" w:rsidP="00526527">
            <w:pPr>
              <w:jc w:val="both"/>
              <w:rPr>
                <w:sz w:val="24"/>
                <w:szCs w:val="24"/>
              </w:rPr>
            </w:pPr>
          </w:p>
        </w:tc>
      </w:tr>
      <w:tr w:rsidR="0039686B" w14:paraId="14D1F71B" w14:textId="77777777" w:rsidTr="00BB04EA">
        <w:tc>
          <w:tcPr>
            <w:tcW w:w="5231" w:type="dxa"/>
          </w:tcPr>
          <w:p w14:paraId="4A65F5CE" w14:textId="77777777"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14:paraId="4493CBCF" w14:textId="77777777" w:rsidR="0039686B" w:rsidRPr="00BE3649" w:rsidRDefault="0039686B" w:rsidP="0039686B">
            <w:pPr>
              <w:rPr>
                <w:sz w:val="22"/>
                <w:szCs w:val="22"/>
              </w:rPr>
            </w:pPr>
            <w:r w:rsidRPr="00BE3649">
              <w:rPr>
                <w:sz w:val="22"/>
                <w:szCs w:val="22"/>
              </w:rPr>
              <w:t>- Трудовой кодекс РФ - ст. 212, ст. 213;</w:t>
            </w:r>
          </w:p>
          <w:p w14:paraId="74FE9438" w14:textId="77777777"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6589283F" w14:textId="77777777"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59D9D51F" w14:textId="77777777" w:rsidR="0039686B" w:rsidRPr="00BE3649" w:rsidRDefault="0039686B" w:rsidP="0039686B">
            <w:pPr>
              <w:rPr>
                <w:sz w:val="22"/>
                <w:szCs w:val="22"/>
              </w:rPr>
            </w:pPr>
            <w:r w:rsidRPr="00BE3649">
              <w:rPr>
                <w:sz w:val="22"/>
                <w:szCs w:val="22"/>
              </w:rPr>
              <w:lastRenderedPageBreak/>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14:paraId="14E7AFB9" w14:textId="77777777" w:rsidTr="00526527">
        <w:tc>
          <w:tcPr>
            <w:tcW w:w="15446" w:type="dxa"/>
            <w:gridSpan w:val="2"/>
          </w:tcPr>
          <w:p w14:paraId="56018F6A" w14:textId="77777777" w:rsidR="0039686B" w:rsidRPr="00BE3649" w:rsidRDefault="0039686B" w:rsidP="0039686B">
            <w:pPr>
              <w:ind w:left="29"/>
              <w:rPr>
                <w:sz w:val="22"/>
                <w:szCs w:val="22"/>
                <w:highlight w:val="yellow"/>
              </w:rPr>
            </w:pPr>
            <w:r w:rsidRPr="00BE3649">
              <w:rPr>
                <w:b/>
                <w:sz w:val="22"/>
                <w:szCs w:val="22"/>
              </w:rPr>
              <w:lastRenderedPageBreak/>
              <w:t>5. Требования к оказываемым услугам</w:t>
            </w:r>
          </w:p>
        </w:tc>
      </w:tr>
      <w:tr w:rsidR="0039686B" w14:paraId="0289C15B" w14:textId="77777777" w:rsidTr="00BB04EA">
        <w:tc>
          <w:tcPr>
            <w:tcW w:w="5231" w:type="dxa"/>
          </w:tcPr>
          <w:p w14:paraId="174D1A5C" w14:textId="77777777"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03F90036" w14:textId="77777777"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14:paraId="4DD99486" w14:textId="77777777" w:rsidTr="00BB04EA">
        <w:tc>
          <w:tcPr>
            <w:tcW w:w="5231" w:type="dxa"/>
          </w:tcPr>
          <w:p w14:paraId="79CB7A33" w14:textId="77777777" w:rsidR="0039686B" w:rsidRPr="00BE3649" w:rsidRDefault="0039686B" w:rsidP="0039686B">
            <w:pPr>
              <w:pStyle w:val="af0"/>
              <w:ind w:left="29"/>
              <w:rPr>
                <w:sz w:val="22"/>
                <w:szCs w:val="22"/>
              </w:rPr>
            </w:pPr>
            <w:r w:rsidRPr="00BE3649">
              <w:rPr>
                <w:sz w:val="22"/>
                <w:szCs w:val="22"/>
              </w:rPr>
              <w:t>5.2. Содержание оказываемых услуг</w:t>
            </w:r>
          </w:p>
        </w:tc>
        <w:tc>
          <w:tcPr>
            <w:tcW w:w="10215" w:type="dxa"/>
          </w:tcPr>
          <w:p w14:paraId="0E1BF4F0" w14:textId="77777777" w:rsidR="0039686B" w:rsidRPr="00BE3649" w:rsidRDefault="0039686B" w:rsidP="0039686B">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14:paraId="61904FB6" w14:textId="77777777"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84EDF9E" w14:textId="77777777"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04E59CD3" w14:textId="77777777"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14:paraId="77BDF7D5" w14:textId="77777777" w:rsidR="0039686B" w:rsidRDefault="0039686B" w:rsidP="00B14BC9">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1D6E">
              <w:rPr>
                <w:sz w:val="22"/>
                <w:szCs w:val="22"/>
              </w:rPr>
              <w:t>6</w:t>
            </w:r>
            <w:r w:rsidRPr="00BE3649">
              <w:rPr>
                <w:sz w:val="22"/>
                <w:szCs w:val="22"/>
              </w:rPr>
              <w:t xml:space="preserve"> году.</w:t>
            </w:r>
          </w:p>
        </w:tc>
      </w:tr>
      <w:tr w:rsidR="00316773" w14:paraId="41F90DE8" w14:textId="77777777" w:rsidTr="00BB04EA">
        <w:tc>
          <w:tcPr>
            <w:tcW w:w="5231" w:type="dxa"/>
          </w:tcPr>
          <w:p w14:paraId="2F23B31F" w14:textId="77777777" w:rsidR="00316773" w:rsidRPr="00BE3649" w:rsidRDefault="00316773" w:rsidP="00316773">
            <w:pPr>
              <w:pStyle w:val="af0"/>
              <w:ind w:left="29"/>
              <w:rPr>
                <w:sz w:val="22"/>
                <w:szCs w:val="22"/>
              </w:rPr>
            </w:pPr>
            <w:r w:rsidRPr="00BE3649">
              <w:rPr>
                <w:sz w:val="22"/>
                <w:szCs w:val="22"/>
              </w:rPr>
              <w:t>5.3. Условия оказания услуг</w:t>
            </w:r>
          </w:p>
        </w:tc>
        <w:tc>
          <w:tcPr>
            <w:tcW w:w="10215" w:type="dxa"/>
          </w:tcPr>
          <w:p w14:paraId="079B68F5" w14:textId="77777777" w:rsidR="00316773" w:rsidRPr="00BE3649" w:rsidRDefault="00316773" w:rsidP="00316773">
            <w:pPr>
              <w:jc w:val="both"/>
              <w:rPr>
                <w:sz w:val="22"/>
                <w:szCs w:val="22"/>
              </w:rPr>
            </w:pPr>
            <w:r w:rsidRPr="00BE3649">
              <w:rPr>
                <w:sz w:val="22"/>
                <w:szCs w:val="22"/>
              </w:rPr>
              <w:t xml:space="preserve">Исполнитель обязан: </w:t>
            </w:r>
          </w:p>
          <w:p w14:paraId="7016376C" w14:textId="4671341E" w:rsidR="00316773" w:rsidRPr="00BE3649" w:rsidRDefault="00316773" w:rsidP="00316773">
            <w:pPr>
              <w:jc w:val="both"/>
              <w:rPr>
                <w:sz w:val="22"/>
                <w:szCs w:val="22"/>
              </w:rPr>
            </w:pPr>
            <w:r w:rsidRPr="00BE3649">
              <w:rPr>
                <w:sz w:val="22"/>
                <w:szCs w:val="22"/>
              </w:rPr>
              <w:t>-  оказывать услуги своевременно и качественно</w:t>
            </w:r>
            <w:r w:rsidR="00EB1B55">
              <w:rPr>
                <w:sz w:val="22"/>
                <w:szCs w:val="22"/>
              </w:rPr>
              <w:t>;</w:t>
            </w:r>
          </w:p>
          <w:p w14:paraId="39734B3C" w14:textId="2F874A75"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sidR="00EB1B55">
              <w:rPr>
                <w:sz w:val="22"/>
                <w:szCs w:val="22"/>
              </w:rPr>
              <w:t>;</w:t>
            </w:r>
          </w:p>
          <w:p w14:paraId="1719FD63" w14:textId="77777777"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5B1A8878" w14:textId="5864FF9C" w:rsidR="00316773" w:rsidRDefault="00316773" w:rsidP="00316773">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sidR="00EB1B55">
              <w:rPr>
                <w:sz w:val="22"/>
                <w:szCs w:val="22"/>
              </w:rPr>
              <w:t>;</w:t>
            </w:r>
          </w:p>
          <w:p w14:paraId="0B454526" w14:textId="583D3B98" w:rsidR="00EB1B55" w:rsidRDefault="00EB1B55" w:rsidP="00316773">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23F244B4" w14:textId="1351BB49" w:rsidR="00316773" w:rsidRPr="00BE3649" w:rsidRDefault="00316773" w:rsidP="00316773">
            <w:pPr>
              <w:jc w:val="both"/>
              <w:rPr>
                <w:sz w:val="22"/>
                <w:szCs w:val="22"/>
              </w:rPr>
            </w:pPr>
            <w:r>
              <w:rPr>
                <w:sz w:val="22"/>
                <w:szCs w:val="22"/>
              </w:rPr>
              <w:t>- иметь в наличии аппаратов для УЗИ и электрокардиограммы</w:t>
            </w:r>
            <w:r w:rsidR="00EB1B55">
              <w:rPr>
                <w:sz w:val="22"/>
                <w:szCs w:val="22"/>
              </w:rPr>
              <w:t>;</w:t>
            </w:r>
          </w:p>
          <w:p w14:paraId="20427074" w14:textId="7FA2CADC"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sidR="00EB1B55">
              <w:rPr>
                <w:sz w:val="22"/>
                <w:szCs w:val="22"/>
              </w:rPr>
              <w:t>;</w:t>
            </w:r>
          </w:p>
          <w:p w14:paraId="2FE0DB6C" w14:textId="6AD1E092"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sidR="00EB1B55">
              <w:rPr>
                <w:sz w:val="22"/>
                <w:szCs w:val="22"/>
              </w:rPr>
              <w:t>;</w:t>
            </w:r>
          </w:p>
          <w:p w14:paraId="604E8A6F" w14:textId="154DD97A" w:rsidR="00316773" w:rsidRPr="00BE3649" w:rsidRDefault="00316773" w:rsidP="00316773">
            <w:pPr>
              <w:jc w:val="both"/>
              <w:rPr>
                <w:sz w:val="22"/>
                <w:szCs w:val="22"/>
              </w:rPr>
            </w:pPr>
            <w:r w:rsidRPr="00BE3649">
              <w:rPr>
                <w:sz w:val="22"/>
                <w:szCs w:val="22"/>
              </w:rPr>
              <w:lastRenderedPageBreak/>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sidR="00EB1B55">
              <w:rPr>
                <w:sz w:val="22"/>
                <w:szCs w:val="22"/>
              </w:rPr>
              <w:t>;</w:t>
            </w:r>
            <w:r w:rsidRPr="00BE3649">
              <w:rPr>
                <w:sz w:val="22"/>
                <w:szCs w:val="22"/>
              </w:rPr>
              <w:t xml:space="preserve"> </w:t>
            </w:r>
          </w:p>
          <w:p w14:paraId="4021BA1D" w14:textId="77777777"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68EDB2B0" w14:textId="77777777" w:rsidR="00F53B4A" w:rsidRPr="00B42A27" w:rsidRDefault="00F53B4A" w:rsidP="00F53B4A">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01ED07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7D34FE0D"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7503219F" w14:textId="77777777"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142DCD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3C20EC34" w14:textId="675280E0" w:rsidR="00F53B4A" w:rsidRPr="00B42A27" w:rsidRDefault="00F53B4A" w:rsidP="00F53B4A">
            <w:pPr>
              <w:keepNext/>
              <w:keepLines/>
              <w:widowControl/>
              <w:autoSpaceDE/>
              <w:autoSpaceDN/>
              <w:adjustRightInd/>
              <w:jc w:val="both"/>
              <w:rPr>
                <w:sz w:val="24"/>
                <w:szCs w:val="24"/>
              </w:rPr>
            </w:pPr>
            <w:r w:rsidRPr="00B42A27">
              <w:rPr>
                <w:sz w:val="24"/>
                <w:szCs w:val="24"/>
              </w:rPr>
              <w:t xml:space="preserve">4. </w:t>
            </w:r>
            <w:r w:rsidR="006F45C1"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sidR="006F45C1">
              <w:rPr>
                <w:sz w:val="24"/>
                <w:szCs w:val="24"/>
              </w:rPr>
              <w:t>.</w:t>
            </w:r>
          </w:p>
          <w:p w14:paraId="5612575D" w14:textId="77777777"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5CFDA5D" w14:textId="6CC8ED36" w:rsidR="00F53B4A" w:rsidRDefault="006F45C1" w:rsidP="00F53B4A">
            <w:pPr>
              <w:jc w:val="both"/>
            </w:pPr>
            <w:r>
              <w:rPr>
                <w:sz w:val="24"/>
                <w:szCs w:val="24"/>
              </w:rPr>
              <w:t>6</w:t>
            </w:r>
            <w:r w:rsidR="00F53B4A"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00F53B4A" w:rsidRPr="00B42A27">
              <w:rPr>
                <w:sz w:val="24"/>
                <w:szCs w:val="24"/>
              </w:rPr>
              <w:t>ов</w:t>
            </w:r>
            <w:proofErr w:type="spellEnd"/>
            <w:r w:rsidR="00F53B4A"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316773" w14:paraId="1C41E4C0" w14:textId="77777777" w:rsidTr="00BB04EA">
        <w:tc>
          <w:tcPr>
            <w:tcW w:w="5231" w:type="dxa"/>
          </w:tcPr>
          <w:p w14:paraId="0A975B52" w14:textId="77777777"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4B0D7E" w:rsidRPr="00B64B2B" w14:paraId="6A71362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3941F3A" w14:textId="77777777" w:rsidR="004B0D7E" w:rsidRPr="00B64B2B" w:rsidRDefault="004B0D7E" w:rsidP="004B0D7E">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7EC5AC" w14:textId="77777777" w:rsidR="004B0D7E" w:rsidRPr="00B64B2B" w:rsidRDefault="004B0D7E" w:rsidP="004B0D7E">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2E721A8C" w14:textId="77777777" w:rsidR="004B0D7E" w:rsidRPr="00B64B2B" w:rsidRDefault="004B0D7E" w:rsidP="004B0D7E">
                  <w:pPr>
                    <w:jc w:val="center"/>
                    <w:rPr>
                      <w:color w:val="000000"/>
                    </w:rPr>
                  </w:pPr>
                  <w:r>
                    <w:rPr>
                      <w:color w:val="000000"/>
                    </w:rPr>
                    <w:t>29</w:t>
                  </w:r>
                </w:p>
              </w:tc>
            </w:tr>
            <w:tr w:rsidR="004B0D7E" w:rsidRPr="00B64B2B" w14:paraId="59471F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36CF48" w14:textId="77777777" w:rsidR="004B0D7E" w:rsidRPr="00B64B2B" w:rsidRDefault="004B0D7E" w:rsidP="004B0D7E">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5BACC95" w14:textId="77777777" w:rsidR="004B0D7E" w:rsidRPr="00B64B2B" w:rsidRDefault="004B0D7E" w:rsidP="004B0D7E">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A473849" w14:textId="77777777" w:rsidR="004B0D7E" w:rsidRPr="00B64B2B" w:rsidRDefault="004B0D7E" w:rsidP="004B0D7E">
                  <w:pPr>
                    <w:jc w:val="center"/>
                    <w:rPr>
                      <w:color w:val="000000"/>
                    </w:rPr>
                  </w:pPr>
                  <w:r>
                    <w:rPr>
                      <w:color w:val="000000"/>
                    </w:rPr>
                    <w:t>29</w:t>
                  </w:r>
                </w:p>
              </w:tc>
            </w:tr>
            <w:tr w:rsidR="004B0D7E" w:rsidRPr="00B64B2B" w14:paraId="2BF7E1A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8881A66" w14:textId="77777777" w:rsidR="004B0D7E" w:rsidRPr="00B64B2B" w:rsidRDefault="004B0D7E" w:rsidP="004B0D7E">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38697D98" w14:textId="77777777" w:rsidR="004B0D7E" w:rsidRPr="00B64B2B" w:rsidRDefault="004B0D7E" w:rsidP="004B0D7E">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203EF15" w14:textId="77777777" w:rsidR="004B0D7E" w:rsidRPr="00B64B2B" w:rsidRDefault="004B0D7E" w:rsidP="004B0D7E">
                  <w:pPr>
                    <w:jc w:val="center"/>
                    <w:rPr>
                      <w:color w:val="000000"/>
                    </w:rPr>
                  </w:pPr>
                  <w:r>
                    <w:rPr>
                      <w:color w:val="000000"/>
                    </w:rPr>
                    <w:t>29</w:t>
                  </w:r>
                </w:p>
              </w:tc>
            </w:tr>
            <w:tr w:rsidR="004B0D7E" w:rsidRPr="00B64B2B" w14:paraId="47E0329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999D03" w14:textId="77777777" w:rsidR="004B0D7E" w:rsidRPr="00B64B2B" w:rsidRDefault="004B0D7E" w:rsidP="004B0D7E">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23295CE6" w14:textId="77777777" w:rsidR="004B0D7E" w:rsidRPr="00B64B2B" w:rsidRDefault="004B0D7E" w:rsidP="004B0D7E">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04DDB11C" w14:textId="77777777" w:rsidR="004B0D7E" w:rsidRPr="00B64B2B" w:rsidRDefault="004B0D7E" w:rsidP="004B0D7E">
                  <w:pPr>
                    <w:jc w:val="center"/>
                    <w:rPr>
                      <w:color w:val="000000"/>
                    </w:rPr>
                  </w:pPr>
                  <w:r>
                    <w:rPr>
                      <w:color w:val="000000"/>
                    </w:rPr>
                    <w:t>11</w:t>
                  </w:r>
                </w:p>
              </w:tc>
            </w:tr>
            <w:tr w:rsidR="004B0D7E" w:rsidRPr="00B64B2B" w14:paraId="33DD9AD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F00FC1A" w14:textId="77777777" w:rsidR="004B0D7E" w:rsidRPr="00B64B2B" w:rsidRDefault="004B0D7E" w:rsidP="004B0D7E">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63D47551" w14:textId="77777777" w:rsidR="004B0D7E" w:rsidRPr="00B64B2B" w:rsidRDefault="004B0D7E" w:rsidP="004B0D7E">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68A598A3" w14:textId="77777777" w:rsidR="004B0D7E" w:rsidRPr="00B64B2B" w:rsidRDefault="004B0D7E" w:rsidP="004B0D7E">
                  <w:pPr>
                    <w:jc w:val="center"/>
                    <w:rPr>
                      <w:color w:val="000000"/>
                    </w:rPr>
                  </w:pPr>
                  <w:r>
                    <w:rPr>
                      <w:color w:val="000000"/>
                    </w:rPr>
                    <w:t>29</w:t>
                  </w:r>
                </w:p>
              </w:tc>
            </w:tr>
            <w:tr w:rsidR="004B0D7E" w:rsidRPr="00B64B2B" w14:paraId="6A1FC91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78A7DC7" w14:textId="77777777" w:rsidR="004B0D7E" w:rsidRPr="00B64B2B" w:rsidRDefault="004B0D7E" w:rsidP="004B0D7E">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77081A4D" w14:textId="77777777" w:rsidR="004B0D7E" w:rsidRPr="00B64B2B" w:rsidRDefault="004B0D7E" w:rsidP="004B0D7E">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0CE5E21A" w14:textId="77777777" w:rsidR="004B0D7E" w:rsidRPr="00B64B2B" w:rsidRDefault="004B0D7E" w:rsidP="004B0D7E">
                  <w:pPr>
                    <w:jc w:val="center"/>
                    <w:rPr>
                      <w:color w:val="000000"/>
                    </w:rPr>
                  </w:pPr>
                  <w:r>
                    <w:rPr>
                      <w:color w:val="000000"/>
                    </w:rPr>
                    <w:t>29</w:t>
                  </w:r>
                </w:p>
              </w:tc>
            </w:tr>
            <w:tr w:rsidR="004B0D7E" w:rsidRPr="00B64B2B" w14:paraId="22AB5A98" w14:textId="77777777" w:rsidTr="004B0D7E">
              <w:trPr>
                <w:trHeight w:val="222"/>
              </w:trPr>
              <w:tc>
                <w:tcPr>
                  <w:tcW w:w="563" w:type="dxa"/>
                  <w:tcBorders>
                    <w:top w:val="nil"/>
                    <w:left w:val="single" w:sz="4" w:space="0" w:color="auto"/>
                    <w:bottom w:val="single" w:sz="4" w:space="0" w:color="auto"/>
                    <w:right w:val="single" w:sz="4" w:space="0" w:color="auto"/>
                  </w:tcBorders>
                  <w:noWrap/>
                  <w:vAlign w:val="center"/>
                  <w:hideMark/>
                </w:tcPr>
                <w:p w14:paraId="6072B320" w14:textId="77777777" w:rsidR="004B0D7E" w:rsidRPr="00B64B2B" w:rsidRDefault="004B0D7E" w:rsidP="004B0D7E">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2B4EB3CF" w14:textId="77777777" w:rsidR="004B0D7E" w:rsidRPr="00B64B2B" w:rsidRDefault="004B0D7E" w:rsidP="004B0D7E">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554D63B" w14:textId="77777777" w:rsidR="004B0D7E" w:rsidRPr="00B64B2B" w:rsidRDefault="004B0D7E" w:rsidP="004B0D7E">
                  <w:pPr>
                    <w:jc w:val="center"/>
                    <w:rPr>
                      <w:color w:val="000000"/>
                    </w:rPr>
                  </w:pPr>
                  <w:r>
                    <w:rPr>
                      <w:color w:val="000000"/>
                    </w:rPr>
                    <w:t>11</w:t>
                  </w:r>
                </w:p>
              </w:tc>
            </w:tr>
            <w:tr w:rsidR="004B0D7E" w:rsidRPr="00B64B2B" w14:paraId="5E671F0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2BF45CC" w14:textId="77777777" w:rsidR="004B0D7E" w:rsidRPr="00B64B2B" w:rsidRDefault="004B0D7E" w:rsidP="004B0D7E">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1EE56F04" w14:textId="77777777" w:rsidR="004B0D7E" w:rsidRPr="00B64B2B" w:rsidRDefault="004B0D7E" w:rsidP="004B0D7E">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62E0A001" w14:textId="77777777" w:rsidR="004B0D7E" w:rsidRPr="00B64B2B" w:rsidRDefault="004B0D7E" w:rsidP="004B0D7E">
                  <w:pPr>
                    <w:jc w:val="center"/>
                    <w:rPr>
                      <w:color w:val="000000"/>
                    </w:rPr>
                  </w:pPr>
                  <w:r>
                    <w:rPr>
                      <w:color w:val="000000"/>
                    </w:rPr>
                    <w:t>29</w:t>
                  </w:r>
                </w:p>
              </w:tc>
            </w:tr>
            <w:tr w:rsidR="004B0D7E" w:rsidRPr="00B64B2B" w14:paraId="46ED0F3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51D3EA2" w14:textId="77777777" w:rsidR="004B0D7E" w:rsidRPr="00B64B2B" w:rsidRDefault="004B0D7E" w:rsidP="004B0D7E">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DF89B74" w14:textId="77777777" w:rsidR="004B0D7E" w:rsidRPr="00B64B2B" w:rsidRDefault="004B0D7E" w:rsidP="004B0D7E">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05707960" w14:textId="77777777" w:rsidR="004B0D7E" w:rsidRPr="00B64B2B" w:rsidRDefault="004B0D7E" w:rsidP="004B0D7E">
                  <w:pPr>
                    <w:jc w:val="center"/>
                    <w:rPr>
                      <w:color w:val="000000"/>
                    </w:rPr>
                  </w:pPr>
                  <w:r>
                    <w:rPr>
                      <w:color w:val="000000"/>
                    </w:rPr>
                    <w:t>25</w:t>
                  </w:r>
                </w:p>
              </w:tc>
            </w:tr>
            <w:tr w:rsidR="004B0D7E" w:rsidRPr="00B64B2B" w14:paraId="4857885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6EC6A5" w14:textId="77777777" w:rsidR="004B0D7E" w:rsidRPr="00B64B2B" w:rsidRDefault="004B0D7E" w:rsidP="004B0D7E">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27C76ADB" w14:textId="77777777" w:rsidR="004B0D7E" w:rsidRPr="00B64B2B" w:rsidRDefault="004B0D7E" w:rsidP="004B0D7E">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285B0EE7" w14:textId="77777777" w:rsidR="004B0D7E" w:rsidRPr="00B64B2B" w:rsidRDefault="004B0D7E" w:rsidP="004B0D7E">
                  <w:pPr>
                    <w:jc w:val="center"/>
                    <w:rPr>
                      <w:color w:val="000000"/>
                    </w:rPr>
                  </w:pPr>
                  <w:r>
                    <w:rPr>
                      <w:color w:val="000000"/>
                    </w:rPr>
                    <w:t>25</w:t>
                  </w:r>
                </w:p>
              </w:tc>
            </w:tr>
            <w:tr w:rsidR="004B0D7E" w:rsidRPr="00B64B2B" w14:paraId="55DB858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172675" w14:textId="77777777" w:rsidR="004B0D7E" w:rsidRPr="00B64B2B" w:rsidRDefault="004B0D7E" w:rsidP="004B0D7E">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502B4C11" w14:textId="77777777" w:rsidR="004B0D7E" w:rsidRPr="00B64B2B" w:rsidRDefault="004B0D7E" w:rsidP="004B0D7E">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281201CB" w14:textId="77777777" w:rsidR="004B0D7E" w:rsidRPr="00B64B2B" w:rsidRDefault="004B0D7E" w:rsidP="004B0D7E">
                  <w:pPr>
                    <w:jc w:val="center"/>
                    <w:rPr>
                      <w:color w:val="000000"/>
                    </w:rPr>
                  </w:pPr>
                  <w:r>
                    <w:rPr>
                      <w:color w:val="000000"/>
                    </w:rPr>
                    <w:t>23</w:t>
                  </w:r>
                </w:p>
              </w:tc>
            </w:tr>
            <w:tr w:rsidR="004B0D7E" w:rsidRPr="00B64B2B" w14:paraId="3907F9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9DD857" w14:textId="77777777" w:rsidR="004B0D7E" w:rsidRPr="00B64B2B" w:rsidRDefault="004B0D7E" w:rsidP="004B0D7E">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7F817511" w14:textId="77777777" w:rsidR="004B0D7E" w:rsidRPr="00B64B2B" w:rsidRDefault="004B0D7E" w:rsidP="004B0D7E">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247509DC" w14:textId="77777777" w:rsidR="004B0D7E" w:rsidRPr="00B64B2B" w:rsidRDefault="004B0D7E" w:rsidP="004B0D7E">
                  <w:pPr>
                    <w:jc w:val="center"/>
                    <w:rPr>
                      <w:color w:val="000000"/>
                    </w:rPr>
                  </w:pPr>
                  <w:r>
                    <w:rPr>
                      <w:color w:val="000000"/>
                    </w:rPr>
                    <w:t>29</w:t>
                  </w:r>
                </w:p>
              </w:tc>
            </w:tr>
            <w:tr w:rsidR="004B0D7E" w:rsidRPr="00B64B2B" w14:paraId="01B462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20E3A2D" w14:textId="77777777" w:rsidR="004B0D7E" w:rsidRPr="00B64B2B" w:rsidRDefault="004B0D7E" w:rsidP="004B0D7E">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76DA8CF6" w14:textId="77777777" w:rsidR="004B0D7E" w:rsidRPr="00B64B2B" w:rsidRDefault="004B0D7E" w:rsidP="004B0D7E">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395EB78D" w14:textId="77777777" w:rsidR="004B0D7E" w:rsidRPr="00B64B2B" w:rsidRDefault="004B0D7E" w:rsidP="004B0D7E">
                  <w:pPr>
                    <w:jc w:val="center"/>
                    <w:rPr>
                      <w:color w:val="000000"/>
                    </w:rPr>
                  </w:pPr>
                  <w:r>
                    <w:rPr>
                      <w:color w:val="000000"/>
                    </w:rPr>
                    <w:t>29</w:t>
                  </w:r>
                </w:p>
              </w:tc>
            </w:tr>
            <w:tr w:rsidR="004B0D7E" w:rsidRPr="00B64B2B" w14:paraId="17BD4A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02B37A1" w14:textId="77777777" w:rsidR="004B0D7E" w:rsidRPr="00B64B2B" w:rsidRDefault="004B0D7E" w:rsidP="004B0D7E">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1501DC4E" w14:textId="77777777" w:rsidR="004B0D7E" w:rsidRPr="00B64B2B" w:rsidRDefault="004B0D7E" w:rsidP="004B0D7E">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036D6B62" w14:textId="77777777" w:rsidR="004B0D7E" w:rsidRPr="00B64B2B" w:rsidRDefault="004B0D7E" w:rsidP="004B0D7E">
                  <w:pPr>
                    <w:jc w:val="center"/>
                    <w:rPr>
                      <w:color w:val="000000"/>
                    </w:rPr>
                  </w:pPr>
                  <w:r>
                    <w:rPr>
                      <w:color w:val="000000"/>
                    </w:rPr>
                    <w:t>29</w:t>
                  </w:r>
                </w:p>
              </w:tc>
            </w:tr>
            <w:tr w:rsidR="004B0D7E" w:rsidRPr="00B64B2B" w14:paraId="12867A2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CD7D3A" w14:textId="77777777" w:rsidR="004B0D7E" w:rsidRPr="00B64B2B" w:rsidRDefault="004B0D7E" w:rsidP="004B0D7E">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0D4A0AFE" w14:textId="77777777" w:rsidR="004B0D7E" w:rsidRPr="00B64B2B" w:rsidRDefault="004B0D7E" w:rsidP="004B0D7E">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6C945B7B" w14:textId="77777777" w:rsidR="004B0D7E" w:rsidRPr="00B64B2B" w:rsidRDefault="004B0D7E" w:rsidP="004B0D7E">
                  <w:pPr>
                    <w:jc w:val="center"/>
                    <w:rPr>
                      <w:color w:val="000000"/>
                    </w:rPr>
                  </w:pPr>
                  <w:r>
                    <w:rPr>
                      <w:color w:val="000000"/>
                    </w:rPr>
                    <w:t>29</w:t>
                  </w:r>
                </w:p>
              </w:tc>
            </w:tr>
            <w:tr w:rsidR="004B0D7E" w:rsidRPr="00B64B2B" w14:paraId="0A89A9D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C0885AD" w14:textId="77777777" w:rsidR="004B0D7E" w:rsidRPr="00B64B2B" w:rsidRDefault="004B0D7E" w:rsidP="004B0D7E">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7DFD2C70" w14:textId="77777777" w:rsidR="004B0D7E" w:rsidRPr="00B64B2B" w:rsidRDefault="004B0D7E" w:rsidP="004B0D7E">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49EC8C8" w14:textId="77777777" w:rsidR="004B0D7E" w:rsidRPr="00B64B2B" w:rsidRDefault="004B0D7E" w:rsidP="004B0D7E">
                  <w:pPr>
                    <w:jc w:val="center"/>
                    <w:rPr>
                      <w:color w:val="000000"/>
                    </w:rPr>
                  </w:pPr>
                  <w:r>
                    <w:rPr>
                      <w:color w:val="000000"/>
                    </w:rPr>
                    <w:t>29</w:t>
                  </w:r>
                </w:p>
              </w:tc>
            </w:tr>
            <w:tr w:rsidR="004B0D7E" w:rsidRPr="00B64B2B" w14:paraId="629A6A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E45DA26" w14:textId="77777777" w:rsidR="004B0D7E" w:rsidRPr="00B64B2B" w:rsidRDefault="004B0D7E" w:rsidP="004B0D7E">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38CEC85C" w14:textId="77777777" w:rsidR="004B0D7E" w:rsidRPr="00B64B2B" w:rsidRDefault="004B0D7E" w:rsidP="004B0D7E">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6FE9421E" w14:textId="77777777" w:rsidR="004B0D7E" w:rsidRPr="00B64B2B" w:rsidRDefault="004B0D7E" w:rsidP="004B0D7E">
                  <w:pPr>
                    <w:jc w:val="center"/>
                    <w:rPr>
                      <w:color w:val="000000"/>
                    </w:rPr>
                  </w:pPr>
                  <w:r>
                    <w:rPr>
                      <w:color w:val="000000"/>
                    </w:rPr>
                    <w:t>29</w:t>
                  </w:r>
                </w:p>
              </w:tc>
            </w:tr>
            <w:tr w:rsidR="004B0D7E" w:rsidRPr="00B64B2B" w14:paraId="7569F37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8FFA4D1" w14:textId="77777777" w:rsidR="004B0D7E" w:rsidRPr="00B64B2B" w:rsidRDefault="004B0D7E" w:rsidP="004B0D7E">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6262D32B" w14:textId="77777777" w:rsidR="004B0D7E" w:rsidRPr="00B64B2B" w:rsidRDefault="004B0D7E" w:rsidP="004B0D7E">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44C1262" w14:textId="77777777" w:rsidR="004B0D7E" w:rsidRPr="00B64B2B" w:rsidRDefault="004B0D7E" w:rsidP="004B0D7E">
                  <w:pPr>
                    <w:jc w:val="center"/>
                    <w:rPr>
                      <w:color w:val="000000"/>
                    </w:rPr>
                  </w:pPr>
                  <w:r>
                    <w:rPr>
                      <w:color w:val="000000"/>
                    </w:rPr>
                    <w:t>29</w:t>
                  </w:r>
                </w:p>
              </w:tc>
            </w:tr>
            <w:tr w:rsidR="004B0D7E" w:rsidRPr="00B64B2B" w14:paraId="4862B42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CAD3EF1" w14:textId="77777777" w:rsidR="004B0D7E" w:rsidRPr="00B64B2B" w:rsidRDefault="004B0D7E" w:rsidP="004B0D7E">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D549E5C" w14:textId="77777777" w:rsidR="004B0D7E" w:rsidRPr="00B64B2B" w:rsidRDefault="004B0D7E" w:rsidP="004B0D7E">
                  <w:pPr>
                    <w:rPr>
                      <w:color w:val="000000"/>
                    </w:rPr>
                  </w:pPr>
                  <w:r>
                    <w:rPr>
                      <w:color w:val="000000"/>
                    </w:rPr>
                    <w:t xml:space="preserve">УЗИ </w:t>
                  </w:r>
                  <w:proofErr w:type="spellStart"/>
                  <w:r>
                    <w:rPr>
                      <w:color w:val="000000"/>
                    </w:rPr>
                    <w:t>мал.таза</w:t>
                  </w:r>
                  <w:proofErr w:type="spellEnd"/>
                </w:p>
              </w:tc>
              <w:tc>
                <w:tcPr>
                  <w:tcW w:w="4306" w:type="dxa"/>
                  <w:tcBorders>
                    <w:top w:val="nil"/>
                    <w:left w:val="nil"/>
                    <w:bottom w:val="single" w:sz="4" w:space="0" w:color="auto"/>
                    <w:right w:val="single" w:sz="4" w:space="0" w:color="auto"/>
                  </w:tcBorders>
                  <w:vAlign w:val="center"/>
                </w:tcPr>
                <w:p w14:paraId="524BFE2C" w14:textId="77777777" w:rsidR="004B0D7E" w:rsidRPr="00B64B2B" w:rsidRDefault="004B0D7E" w:rsidP="004B0D7E">
                  <w:pPr>
                    <w:jc w:val="center"/>
                    <w:rPr>
                      <w:color w:val="000000"/>
                    </w:rPr>
                  </w:pPr>
                  <w:r>
                    <w:rPr>
                      <w:color w:val="000000"/>
                    </w:rPr>
                    <w:t>25</w:t>
                  </w:r>
                </w:p>
              </w:tc>
            </w:tr>
            <w:tr w:rsidR="004B0D7E" w:rsidRPr="00B64B2B" w14:paraId="57F90DE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DA611AA" w14:textId="77777777" w:rsidR="004B0D7E" w:rsidRPr="00B64B2B" w:rsidRDefault="004B0D7E" w:rsidP="004B0D7E">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370063E6" w14:textId="77777777" w:rsidR="004B0D7E" w:rsidRPr="00B64B2B" w:rsidRDefault="004B0D7E" w:rsidP="004B0D7E">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250550CA" w14:textId="77777777" w:rsidR="004B0D7E" w:rsidRPr="00B64B2B" w:rsidRDefault="004B0D7E" w:rsidP="004B0D7E">
                  <w:pPr>
                    <w:jc w:val="center"/>
                    <w:rPr>
                      <w:color w:val="000000"/>
                    </w:rPr>
                  </w:pPr>
                  <w:r>
                    <w:rPr>
                      <w:color w:val="000000"/>
                    </w:rPr>
                    <w:t>23</w:t>
                  </w:r>
                </w:p>
              </w:tc>
            </w:tr>
            <w:tr w:rsidR="004B0D7E" w:rsidRPr="00B64B2B" w14:paraId="0ACD6C0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9648EF" w14:textId="77777777" w:rsidR="004B0D7E" w:rsidRPr="00B64B2B" w:rsidRDefault="004B0D7E" w:rsidP="004B0D7E">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0878A449" w14:textId="77777777" w:rsidR="004B0D7E" w:rsidRPr="00B64B2B" w:rsidRDefault="004B0D7E" w:rsidP="004B0D7E">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743457C" w14:textId="77777777" w:rsidR="004B0D7E" w:rsidRPr="00B64B2B" w:rsidRDefault="004B0D7E" w:rsidP="004B0D7E">
                  <w:pPr>
                    <w:jc w:val="center"/>
                    <w:rPr>
                      <w:color w:val="000000"/>
                    </w:rPr>
                  </w:pPr>
                  <w:r>
                    <w:rPr>
                      <w:color w:val="000000"/>
                    </w:rPr>
                    <w:t>29</w:t>
                  </w:r>
                </w:p>
              </w:tc>
            </w:tr>
            <w:tr w:rsidR="004B0D7E" w:rsidRPr="00B64B2B" w14:paraId="79EF1B3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5B63B69" w14:textId="77777777" w:rsidR="004B0D7E" w:rsidRPr="00B64B2B" w:rsidRDefault="004B0D7E" w:rsidP="004B0D7E">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3B11F014" w14:textId="77777777" w:rsidR="004B0D7E" w:rsidRPr="00B64B2B" w:rsidRDefault="004B0D7E" w:rsidP="004B0D7E">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3A340D4D" w14:textId="77777777" w:rsidR="004B0D7E" w:rsidRPr="00B64B2B" w:rsidRDefault="004B0D7E" w:rsidP="004B0D7E">
                  <w:pPr>
                    <w:jc w:val="center"/>
                    <w:rPr>
                      <w:color w:val="000000"/>
                    </w:rPr>
                  </w:pPr>
                  <w:r>
                    <w:rPr>
                      <w:color w:val="000000"/>
                    </w:rPr>
                    <w:t>1</w:t>
                  </w:r>
                </w:p>
              </w:tc>
            </w:tr>
            <w:tr w:rsidR="004B0D7E" w:rsidRPr="00B64B2B" w14:paraId="463743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4CBF3" w14:textId="77777777" w:rsidR="004B0D7E" w:rsidRPr="00B64B2B" w:rsidRDefault="004B0D7E" w:rsidP="004B0D7E">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1E410C8F" w14:textId="77777777" w:rsidR="004B0D7E" w:rsidRPr="00B64B2B" w:rsidRDefault="004B0D7E" w:rsidP="004B0D7E">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408B9747" w14:textId="77777777" w:rsidR="004B0D7E" w:rsidRPr="00B64B2B" w:rsidRDefault="004B0D7E" w:rsidP="004B0D7E">
                  <w:pPr>
                    <w:jc w:val="center"/>
                    <w:rPr>
                      <w:color w:val="000000"/>
                    </w:rPr>
                  </w:pPr>
                  <w:r>
                    <w:rPr>
                      <w:color w:val="000000"/>
                    </w:rPr>
                    <w:t>-</w:t>
                  </w:r>
                </w:p>
              </w:tc>
            </w:tr>
            <w:tr w:rsidR="004B0D7E" w:rsidRPr="00B64B2B" w14:paraId="0D8149A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12B34BC" w14:textId="77777777" w:rsidR="004B0D7E" w:rsidRPr="00B64B2B" w:rsidRDefault="004B0D7E" w:rsidP="004B0D7E">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0192ECB0" w14:textId="77777777" w:rsidR="004B0D7E" w:rsidRPr="00B64B2B" w:rsidRDefault="004B0D7E" w:rsidP="004B0D7E">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7C8ECDFC" w14:textId="77777777" w:rsidR="004B0D7E" w:rsidRPr="00B64B2B" w:rsidRDefault="004B0D7E" w:rsidP="004B0D7E">
                  <w:pPr>
                    <w:jc w:val="center"/>
                    <w:rPr>
                      <w:color w:val="000000"/>
                    </w:rPr>
                  </w:pPr>
                  <w:r>
                    <w:rPr>
                      <w:color w:val="000000"/>
                    </w:rPr>
                    <w:t>-</w:t>
                  </w:r>
                </w:p>
              </w:tc>
            </w:tr>
            <w:tr w:rsidR="004B0D7E" w:rsidRPr="00B64B2B" w14:paraId="118D6A5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3F2D8CB" w14:textId="77777777" w:rsidR="004B0D7E" w:rsidRPr="00B64B2B" w:rsidRDefault="004B0D7E" w:rsidP="004B0D7E">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0673B0C7" w14:textId="77777777" w:rsidR="004B0D7E" w:rsidRPr="00B64B2B" w:rsidRDefault="004B0D7E" w:rsidP="004B0D7E">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1F516B48" w14:textId="77777777" w:rsidR="004B0D7E" w:rsidRPr="00B64B2B" w:rsidRDefault="004B0D7E" w:rsidP="004B0D7E">
                  <w:pPr>
                    <w:jc w:val="center"/>
                    <w:rPr>
                      <w:color w:val="000000"/>
                    </w:rPr>
                  </w:pPr>
                  <w:r>
                    <w:rPr>
                      <w:color w:val="000000"/>
                    </w:rPr>
                    <w:t>-</w:t>
                  </w:r>
                </w:p>
              </w:tc>
            </w:tr>
            <w:tr w:rsidR="004B0D7E" w:rsidRPr="00B64B2B" w14:paraId="273C11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9358CDB" w14:textId="77777777" w:rsidR="004B0D7E" w:rsidRPr="00B64B2B" w:rsidRDefault="004B0D7E" w:rsidP="004B0D7E">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16699410" w14:textId="77777777" w:rsidR="004B0D7E" w:rsidRPr="00B64B2B" w:rsidRDefault="004B0D7E" w:rsidP="004B0D7E">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6B61EFDE" w14:textId="77777777" w:rsidR="004B0D7E" w:rsidRPr="00B64B2B" w:rsidRDefault="004B0D7E" w:rsidP="004B0D7E">
                  <w:pPr>
                    <w:jc w:val="center"/>
                    <w:rPr>
                      <w:color w:val="000000"/>
                    </w:rPr>
                  </w:pPr>
                  <w:r>
                    <w:rPr>
                      <w:color w:val="000000"/>
                    </w:rPr>
                    <w:t>-</w:t>
                  </w:r>
                </w:p>
              </w:tc>
            </w:tr>
            <w:tr w:rsidR="004B0D7E" w:rsidRPr="00B64B2B" w14:paraId="016D9BC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6778302" w14:textId="77777777" w:rsidR="004B0D7E" w:rsidRPr="00B64B2B" w:rsidRDefault="004B0D7E" w:rsidP="004B0D7E">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71E9D012" w14:textId="77777777" w:rsidR="004B0D7E" w:rsidRPr="00B64B2B" w:rsidRDefault="004B0D7E" w:rsidP="004B0D7E">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1E03568" w14:textId="77777777" w:rsidR="004B0D7E" w:rsidRPr="00B64B2B" w:rsidRDefault="004B0D7E" w:rsidP="004B0D7E">
                  <w:pPr>
                    <w:jc w:val="center"/>
                    <w:rPr>
                      <w:color w:val="000000"/>
                    </w:rPr>
                  </w:pPr>
                  <w:r>
                    <w:rPr>
                      <w:color w:val="000000"/>
                    </w:rPr>
                    <w:t>-</w:t>
                  </w:r>
                </w:p>
              </w:tc>
            </w:tr>
            <w:tr w:rsidR="004B0D7E" w:rsidRPr="00B64B2B" w14:paraId="075F652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E7962" w14:textId="77777777" w:rsidR="004B0D7E" w:rsidRPr="00B64B2B" w:rsidRDefault="004B0D7E" w:rsidP="004B0D7E">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11839F1D" w14:textId="77777777" w:rsidR="004B0D7E" w:rsidRPr="00B64B2B" w:rsidRDefault="004B0D7E" w:rsidP="004B0D7E">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017BD9CE" w14:textId="77777777" w:rsidR="004B0D7E" w:rsidRPr="00B64B2B" w:rsidRDefault="004B0D7E" w:rsidP="004B0D7E">
                  <w:pPr>
                    <w:jc w:val="center"/>
                    <w:rPr>
                      <w:color w:val="000000"/>
                    </w:rPr>
                  </w:pPr>
                  <w:r>
                    <w:rPr>
                      <w:color w:val="000000"/>
                    </w:rPr>
                    <w:t>-</w:t>
                  </w:r>
                </w:p>
              </w:tc>
            </w:tr>
            <w:tr w:rsidR="004B0D7E" w:rsidRPr="00B64B2B" w14:paraId="78CA5F7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B7DD7C" w14:textId="77777777" w:rsidR="004B0D7E" w:rsidRPr="00B64B2B" w:rsidRDefault="004B0D7E" w:rsidP="004B0D7E">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35B8C75C" w14:textId="77777777" w:rsidR="004B0D7E" w:rsidRPr="00B64B2B" w:rsidRDefault="004B0D7E" w:rsidP="004B0D7E">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CC4E679" w14:textId="77777777" w:rsidR="004B0D7E" w:rsidRPr="00B64B2B" w:rsidRDefault="004B0D7E" w:rsidP="004B0D7E">
                  <w:pPr>
                    <w:jc w:val="center"/>
                    <w:rPr>
                      <w:color w:val="000000"/>
                    </w:rPr>
                  </w:pPr>
                  <w:r>
                    <w:rPr>
                      <w:color w:val="000000"/>
                    </w:rPr>
                    <w:t>-</w:t>
                  </w:r>
                </w:p>
              </w:tc>
            </w:tr>
            <w:tr w:rsidR="004B0D7E" w:rsidRPr="00B64B2B" w14:paraId="47EAF8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6BD11DB" w14:textId="77777777" w:rsidR="004B0D7E" w:rsidRPr="00B64B2B" w:rsidRDefault="004B0D7E" w:rsidP="004B0D7E">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1E62A5E6" w14:textId="77777777" w:rsidR="004B0D7E" w:rsidRPr="00B64B2B" w:rsidRDefault="004B0D7E" w:rsidP="004B0D7E">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98329E4" w14:textId="77777777" w:rsidR="004B0D7E" w:rsidRPr="00B64B2B" w:rsidRDefault="004B0D7E" w:rsidP="004B0D7E">
                  <w:pPr>
                    <w:jc w:val="center"/>
                    <w:rPr>
                      <w:color w:val="000000"/>
                    </w:rPr>
                  </w:pPr>
                  <w:r>
                    <w:rPr>
                      <w:color w:val="000000"/>
                    </w:rPr>
                    <w:t>11</w:t>
                  </w:r>
                </w:p>
              </w:tc>
            </w:tr>
            <w:tr w:rsidR="004B0D7E" w:rsidRPr="00B64B2B" w14:paraId="1BA9221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51FCEE" w14:textId="77777777" w:rsidR="004B0D7E" w:rsidRPr="00B64B2B" w:rsidRDefault="004B0D7E" w:rsidP="004B0D7E">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1060FD45" w14:textId="77777777" w:rsidR="004B0D7E" w:rsidRPr="00B64B2B" w:rsidRDefault="004B0D7E" w:rsidP="004B0D7E">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3E10C7E" w14:textId="77777777" w:rsidR="004B0D7E" w:rsidRPr="00B64B2B" w:rsidRDefault="004B0D7E" w:rsidP="004B0D7E">
                  <w:pPr>
                    <w:jc w:val="center"/>
                    <w:rPr>
                      <w:color w:val="000000"/>
                    </w:rPr>
                  </w:pPr>
                  <w:r>
                    <w:rPr>
                      <w:color w:val="000000"/>
                    </w:rPr>
                    <w:t>1</w:t>
                  </w:r>
                </w:p>
              </w:tc>
            </w:tr>
            <w:tr w:rsidR="004B0D7E" w:rsidRPr="00B64B2B" w14:paraId="5B42D8B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28E21AD" w14:textId="77777777" w:rsidR="004B0D7E" w:rsidRPr="00B64B2B" w:rsidRDefault="004B0D7E" w:rsidP="004B0D7E">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1AEC8B5" w14:textId="77777777" w:rsidR="004B0D7E" w:rsidRPr="00B64B2B" w:rsidRDefault="004B0D7E" w:rsidP="004B0D7E">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09569FF3" w14:textId="77777777" w:rsidR="004B0D7E" w:rsidRPr="00B64B2B" w:rsidRDefault="004B0D7E" w:rsidP="004B0D7E">
                  <w:pPr>
                    <w:jc w:val="center"/>
                    <w:rPr>
                      <w:color w:val="000000"/>
                    </w:rPr>
                  </w:pPr>
                  <w:r>
                    <w:rPr>
                      <w:color w:val="000000"/>
                    </w:rPr>
                    <w:t>-</w:t>
                  </w:r>
                </w:p>
              </w:tc>
            </w:tr>
            <w:tr w:rsidR="004B0D7E" w:rsidRPr="00B64B2B" w14:paraId="55C16EC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E818BA0" w14:textId="77777777" w:rsidR="004B0D7E" w:rsidRPr="00B64B2B" w:rsidRDefault="004B0D7E" w:rsidP="004B0D7E">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3AD63F1C" w14:textId="77777777" w:rsidR="004B0D7E" w:rsidRPr="00B64B2B" w:rsidRDefault="004B0D7E" w:rsidP="004B0D7E">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483FE1AC" w14:textId="77777777" w:rsidR="004B0D7E" w:rsidRPr="00B64B2B" w:rsidRDefault="004B0D7E" w:rsidP="004B0D7E">
                  <w:pPr>
                    <w:jc w:val="center"/>
                    <w:rPr>
                      <w:color w:val="000000"/>
                    </w:rPr>
                  </w:pPr>
                  <w:r>
                    <w:rPr>
                      <w:color w:val="000000"/>
                    </w:rPr>
                    <w:t>29</w:t>
                  </w:r>
                </w:p>
              </w:tc>
            </w:tr>
          </w:tbl>
          <w:p w14:paraId="360C9877" w14:textId="77777777" w:rsidR="00316773" w:rsidRPr="00BE3649" w:rsidRDefault="00316773" w:rsidP="0039686B">
            <w:pPr>
              <w:rPr>
                <w:sz w:val="22"/>
                <w:szCs w:val="22"/>
              </w:rPr>
            </w:pPr>
          </w:p>
        </w:tc>
      </w:tr>
      <w:tr w:rsidR="00316773" w14:paraId="0129F59A" w14:textId="77777777" w:rsidTr="00BB04EA">
        <w:tc>
          <w:tcPr>
            <w:tcW w:w="5231" w:type="dxa"/>
          </w:tcPr>
          <w:p w14:paraId="26F15339" w14:textId="77777777"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1312716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459518AA"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03E01DF5" w14:textId="77777777" w:rsidR="00316773" w:rsidRPr="0032329C" w:rsidRDefault="00316773" w:rsidP="00316773">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7E9FE92"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76D7F43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55C0BF44"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14:paraId="5E767316" w14:textId="77777777"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4B0D7E" w14:paraId="557D8C5C" w14:textId="77777777" w:rsidTr="00BB04EA">
        <w:tc>
          <w:tcPr>
            <w:tcW w:w="5231" w:type="dxa"/>
          </w:tcPr>
          <w:p w14:paraId="79544701" w14:textId="509A2C42" w:rsidR="004B0D7E" w:rsidRPr="004B0D7E" w:rsidRDefault="004B0D7E" w:rsidP="00316773">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43C24764" w14:textId="4DD09CA4" w:rsidR="004B0D7E" w:rsidRPr="004B0D7E" w:rsidRDefault="004B0D7E" w:rsidP="004B0D7E">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0F39A7D7" w14:textId="77777777" w:rsidR="004B0D7E" w:rsidRPr="004B0D7E" w:rsidRDefault="004B0D7E" w:rsidP="004B0D7E">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E894C9"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42A0A6E8"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3134E68D" w14:textId="4C568D95" w:rsidR="004B0D7E" w:rsidRPr="0032329C" w:rsidRDefault="004B0D7E" w:rsidP="004B0D7E">
            <w:pPr>
              <w:pStyle w:val="Style2"/>
              <w:shd w:val="clear" w:color="auto" w:fill="FFFFFF"/>
              <w:tabs>
                <w:tab w:val="left" w:pos="1002"/>
              </w:tabs>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316773" w14:paraId="4E74F6F3" w14:textId="77777777" w:rsidTr="00BB04EA">
        <w:tc>
          <w:tcPr>
            <w:tcW w:w="5231" w:type="dxa"/>
          </w:tcPr>
          <w:p w14:paraId="41BFC9EB" w14:textId="77777777"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75B22651" w14:textId="77777777" w:rsidR="00316773" w:rsidRPr="0032329C" w:rsidRDefault="00316773" w:rsidP="00316773">
            <w:pPr>
              <w:jc w:val="both"/>
              <w:rPr>
                <w:sz w:val="22"/>
                <w:szCs w:val="22"/>
              </w:rPr>
            </w:pPr>
            <w:r w:rsidRPr="0032329C">
              <w:rPr>
                <w:sz w:val="22"/>
                <w:szCs w:val="22"/>
              </w:rPr>
              <w:t>Копия лицензии на право осуществления медицинской деятельности, работы (услуги) по медицинским осмотрам (предварительным, периодическим) (федеральный закон от 04.05.2011 № 99-ФЗ "О лицензировании отдельных видов деятельности"; Постановление Правительства РФ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r>
      <w:tr w:rsidR="00316773" w14:paraId="57A2DB1B" w14:textId="77777777" w:rsidTr="00BB04EA">
        <w:tc>
          <w:tcPr>
            <w:tcW w:w="5231" w:type="dxa"/>
          </w:tcPr>
          <w:p w14:paraId="78329620" w14:textId="77777777"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47B63F43" w14:textId="77777777"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35A5CE13" w14:textId="77777777"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34DF757C" w14:textId="77777777" w:rsidR="00316773" w:rsidRPr="0032329C" w:rsidRDefault="00316773" w:rsidP="00316773">
            <w:pPr>
              <w:jc w:val="both"/>
              <w:rPr>
                <w:sz w:val="22"/>
                <w:szCs w:val="22"/>
              </w:rPr>
            </w:pPr>
            <w:r w:rsidRPr="0032329C">
              <w:rPr>
                <w:sz w:val="22"/>
                <w:szCs w:val="22"/>
              </w:rPr>
              <w:t>– дата составления акта;</w:t>
            </w:r>
          </w:p>
          <w:p w14:paraId="7BAAF3EE" w14:textId="77777777" w:rsidR="00316773" w:rsidRPr="0032329C" w:rsidRDefault="00316773" w:rsidP="00316773">
            <w:pPr>
              <w:jc w:val="both"/>
              <w:rPr>
                <w:sz w:val="22"/>
                <w:szCs w:val="22"/>
              </w:rPr>
            </w:pPr>
            <w:r w:rsidRPr="0032329C">
              <w:rPr>
                <w:sz w:val="22"/>
                <w:szCs w:val="22"/>
              </w:rPr>
              <w:t>– наименование работодателя;</w:t>
            </w:r>
          </w:p>
          <w:p w14:paraId="685CE227" w14:textId="77777777"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4E5CD333" w14:textId="77777777"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5A1F2DFB" w14:textId="77777777"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7933E9F2" w14:textId="77777777"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1DBC6DC2" w14:textId="77777777" w:rsidR="00C163A2" w:rsidRDefault="00C163A2" w:rsidP="00485679">
      <w:pPr>
        <w:rPr>
          <w:sz w:val="24"/>
          <w:szCs w:val="24"/>
        </w:rPr>
      </w:pPr>
    </w:p>
    <w:p w14:paraId="60CB61DF" w14:textId="77777777" w:rsidR="00717EB8" w:rsidRDefault="00717EB8" w:rsidP="00CA0439">
      <w:pPr>
        <w:tabs>
          <w:tab w:val="left" w:pos="3491"/>
        </w:tabs>
        <w:jc w:val="right"/>
        <w:rPr>
          <w:sz w:val="24"/>
          <w:szCs w:val="24"/>
        </w:rPr>
      </w:pPr>
    </w:p>
    <w:p w14:paraId="7576A344" w14:textId="486639E4" w:rsidR="00F53B4A" w:rsidRPr="00485679" w:rsidRDefault="00F53B4A" w:rsidP="00EB1B55">
      <w:pPr>
        <w:jc w:val="both"/>
        <w:rPr>
          <w:sz w:val="36"/>
          <w:szCs w:val="40"/>
          <w:u w:val="single"/>
        </w:rPr>
      </w:pPr>
      <w:r w:rsidRPr="00EB1B55">
        <w:rPr>
          <w:sz w:val="24"/>
          <w:szCs w:val="24"/>
          <w:u w:val="single"/>
        </w:rPr>
        <w:t>Цена должна включать в себя стоимость всех сопутствующих услуг, оформление документов и иные расходы Участника, а также все скидки, предлагаемые Участником</w:t>
      </w:r>
    </w:p>
    <w:p w14:paraId="63626030" w14:textId="77777777" w:rsidR="00717EB8" w:rsidRDefault="00717EB8" w:rsidP="00CA0439">
      <w:pPr>
        <w:tabs>
          <w:tab w:val="left" w:pos="3491"/>
        </w:tabs>
        <w:jc w:val="right"/>
        <w:rPr>
          <w:sz w:val="24"/>
          <w:szCs w:val="24"/>
        </w:rPr>
      </w:pPr>
    </w:p>
    <w:p w14:paraId="5010EE46" w14:textId="77777777" w:rsidR="00717EB8" w:rsidRDefault="00717EB8" w:rsidP="00CA0439">
      <w:pPr>
        <w:tabs>
          <w:tab w:val="left" w:pos="3491"/>
        </w:tabs>
        <w:jc w:val="right"/>
        <w:rPr>
          <w:sz w:val="24"/>
          <w:szCs w:val="24"/>
        </w:rPr>
      </w:pPr>
    </w:p>
    <w:p w14:paraId="3491CF4B" w14:textId="77777777"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14:paraId="58CA3E3F" w14:textId="77777777" w:rsidR="00717EB8" w:rsidRDefault="00717EB8" w:rsidP="00CA0439">
      <w:pPr>
        <w:tabs>
          <w:tab w:val="left" w:pos="3491"/>
        </w:tabs>
        <w:jc w:val="right"/>
        <w:rPr>
          <w:sz w:val="24"/>
          <w:szCs w:val="24"/>
        </w:rPr>
      </w:pPr>
    </w:p>
    <w:p w14:paraId="61C2D419" w14:textId="77777777" w:rsidR="00E24973" w:rsidRDefault="00F53B4A" w:rsidP="00F53B4A">
      <w:pPr>
        <w:tabs>
          <w:tab w:val="left" w:pos="3491"/>
          <w:tab w:val="left" w:pos="3600"/>
        </w:tabs>
        <w:rPr>
          <w:sz w:val="24"/>
          <w:szCs w:val="24"/>
        </w:rPr>
      </w:pPr>
      <w:r>
        <w:rPr>
          <w:sz w:val="24"/>
          <w:szCs w:val="24"/>
        </w:rPr>
        <w:tab/>
      </w:r>
      <w:r>
        <w:rPr>
          <w:sz w:val="24"/>
          <w:szCs w:val="24"/>
        </w:rPr>
        <w:tab/>
      </w:r>
    </w:p>
    <w:p w14:paraId="0A4F9B6D" w14:textId="77777777"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14:paraId="2B0A5DFF"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47C4B85B" w14:textId="77777777"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14:paraId="60E16827" w14:textId="77777777"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14:paraId="42658BFD" w14:textId="77777777"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14:paraId="4CB8515C" w14:textId="77777777" w:rsidR="00CA68A4" w:rsidRPr="00E63478" w:rsidRDefault="00CA68A4" w:rsidP="008D7271">
      <w:pPr>
        <w:spacing w:line="276" w:lineRule="auto"/>
        <w:jc w:val="center"/>
        <w:rPr>
          <w:sz w:val="16"/>
          <w:szCs w:val="16"/>
        </w:rPr>
      </w:pPr>
    </w:p>
    <w:p w14:paraId="56161834" w14:textId="72E50A9F" w:rsidR="00CA68A4" w:rsidRPr="004856F6" w:rsidRDefault="00485679" w:rsidP="00E63478">
      <w:pPr>
        <w:tabs>
          <w:tab w:val="right" w:pos="10490"/>
        </w:tabs>
        <w:spacing w:after="120" w:line="276" w:lineRule="auto"/>
        <w:rPr>
          <w:sz w:val="24"/>
          <w:szCs w:val="24"/>
        </w:rPr>
      </w:pPr>
      <w:r>
        <w:rPr>
          <w:sz w:val="24"/>
          <w:szCs w:val="24"/>
        </w:rPr>
        <w:t>с.Арбузово</w:t>
      </w:r>
      <w:r w:rsidR="00CA68A4" w:rsidRPr="004856F6">
        <w:rPr>
          <w:sz w:val="24"/>
          <w:szCs w:val="24"/>
        </w:rPr>
        <w:tab/>
      </w:r>
      <w:r w:rsidR="00CA68A4" w:rsidRPr="00633A21">
        <w:rPr>
          <w:sz w:val="24"/>
          <w:szCs w:val="24"/>
        </w:rPr>
        <w:t xml:space="preserve">«___» </w:t>
      </w:r>
      <w:r w:rsidR="00236C1F">
        <w:rPr>
          <w:sz w:val="24"/>
          <w:szCs w:val="24"/>
        </w:rPr>
        <w:t xml:space="preserve">октябрь </w:t>
      </w:r>
      <w:r w:rsidR="00CA68A4" w:rsidRPr="00633A21">
        <w:rPr>
          <w:sz w:val="24"/>
          <w:szCs w:val="24"/>
        </w:rPr>
        <w:t>202</w:t>
      </w:r>
      <w:r w:rsidR="00A61D6E">
        <w:rPr>
          <w:sz w:val="24"/>
          <w:szCs w:val="24"/>
        </w:rPr>
        <w:t>6</w:t>
      </w:r>
      <w:r w:rsidR="00CA68A4" w:rsidRPr="00633A21">
        <w:rPr>
          <w:sz w:val="24"/>
          <w:szCs w:val="24"/>
        </w:rPr>
        <w:t>г.</w:t>
      </w:r>
    </w:p>
    <w:p w14:paraId="21C67BC6"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(сокращённое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на основании Устава, с одной стороны, и _________________, далее именуемое «Исполнитель», в лице _________________, действующего на основании _________________, с другой стороны, вместе именуемые «Стороны», руководствуясь ГК РФ (в том числе </w:t>
      </w:r>
      <w:proofErr w:type="spellStart"/>
      <w:r w:rsidRPr="004B0D7E">
        <w:rPr>
          <w:iCs/>
        </w:rPr>
        <w:t>ст.ст</w:t>
      </w:r>
      <w:proofErr w:type="spellEnd"/>
      <w:r w:rsidRPr="004B0D7E">
        <w:rPr>
          <w:iCs/>
        </w:rPr>
        <w:t>. 425, 450, 471, 475, 476, 478, ст. 525–532), с соблюдением требований статьи 3.6 Федерального закона от 18.07.2011 № 223</w:t>
      </w:r>
      <w:r w:rsidRPr="004B0D7E">
        <w:rPr>
          <w:iCs/>
        </w:rPr>
        <w:noBreakHyphen/>
        <w:t>ФЗ «О закупках товаров, работ, услуг отдельными видами юридических лиц», составили настоящий договор о нижеследующем:</w:t>
      </w:r>
    </w:p>
    <w:p w14:paraId="5687109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1. Предмет Договора</w:t>
      </w:r>
    </w:p>
    <w:p w14:paraId="1693D9B5"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1.1. В целях обеспечения нужд Заказчика Исполнитель обязуется в соответствии с требованиями и условиями настоящего Договора оказать услуги по </w:t>
      </w:r>
      <w:r w:rsidRPr="00BC6ABD">
        <w:rPr>
          <w:i/>
        </w:rPr>
        <w:t>проведению периодического обязательного медицинского осмотра сотрудников</w:t>
      </w:r>
      <w:r w:rsidRPr="004B0D7E">
        <w:rPr>
          <w:iCs/>
        </w:rPr>
        <w:t xml:space="preserve"> (далее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 (далее по тексту — Услуга) в соответствии со Спецификацией (Приложение № 1 к Договору), Техническим заданием (Приложение № 2 к Договору) и Списком сотрудников (Приложение № 3 к Договору), являющимися неотъемлемой частью настоящего Договора.</w:t>
      </w:r>
    </w:p>
    <w:p w14:paraId="4113A35C" w14:textId="77777777" w:rsidR="004B0D7E" w:rsidRPr="004B0D7E" w:rsidRDefault="004B0D7E" w:rsidP="004B0D7E">
      <w:pPr>
        <w:pStyle w:val="22"/>
        <w:tabs>
          <w:tab w:val="left" w:pos="1134"/>
        </w:tabs>
        <w:spacing w:line="276" w:lineRule="auto"/>
        <w:ind w:firstLine="567"/>
        <w:jc w:val="both"/>
        <w:rPr>
          <w:iCs/>
        </w:rPr>
      </w:pPr>
      <w:r w:rsidRPr="004B0D7E">
        <w:rPr>
          <w:iCs/>
        </w:rPr>
        <w:t>1.2. 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 (при наличии), список работников, подлежащих проведению периодических обязательных медицинских осмотров, заверенный работодателем (по форме Приложения № 3 к настоящему Договору).</w:t>
      </w:r>
    </w:p>
    <w:p w14:paraId="296ED983" w14:textId="77777777" w:rsidR="004B0D7E" w:rsidRPr="004B0D7E" w:rsidRDefault="004B0D7E" w:rsidP="004B0D7E">
      <w:pPr>
        <w:pStyle w:val="22"/>
        <w:tabs>
          <w:tab w:val="left" w:pos="1134"/>
        </w:tabs>
        <w:spacing w:line="276" w:lineRule="auto"/>
        <w:ind w:firstLine="567"/>
        <w:jc w:val="both"/>
        <w:rPr>
          <w:iCs/>
        </w:rPr>
      </w:pPr>
      <w:r w:rsidRPr="004B0D7E">
        <w:rPr>
          <w:iCs/>
        </w:rPr>
        <w:t>1.3. Медицинские услуги по проведению обязательных медицинских осмотров Работников оплачиваются в соответствии со Спецификацией (Приложение № 1 к Договору).</w:t>
      </w:r>
    </w:p>
    <w:p w14:paraId="1C9B4F4F" w14:textId="77777777" w:rsidR="004B0D7E" w:rsidRPr="004B0D7E" w:rsidRDefault="004B0D7E" w:rsidP="004B0D7E">
      <w:pPr>
        <w:pStyle w:val="22"/>
        <w:tabs>
          <w:tab w:val="left" w:pos="1134"/>
        </w:tabs>
        <w:spacing w:line="276" w:lineRule="auto"/>
        <w:ind w:firstLine="567"/>
        <w:jc w:val="both"/>
        <w:rPr>
          <w:iCs/>
        </w:rPr>
      </w:pPr>
      <w:r w:rsidRPr="004B0D7E">
        <w:rPr>
          <w:iCs/>
        </w:rPr>
        <w:t>1.4. 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14:paraId="0D3E3F93" w14:textId="77777777" w:rsidR="004B0D7E" w:rsidRPr="004B0D7E" w:rsidRDefault="004B0D7E" w:rsidP="004B0D7E">
      <w:pPr>
        <w:pStyle w:val="22"/>
        <w:tabs>
          <w:tab w:val="left" w:pos="1134"/>
        </w:tabs>
        <w:spacing w:line="276" w:lineRule="auto"/>
        <w:ind w:firstLine="567"/>
        <w:jc w:val="both"/>
        <w:rPr>
          <w:iCs/>
        </w:rPr>
      </w:pPr>
      <w:r w:rsidRPr="004B0D7E">
        <w:rPr>
          <w:iCs/>
        </w:rPr>
        <w:t>1.5. Заказчик обязуется принять и оплатить Услуги в сроки, в порядке и на условиях, оговорённых в настоящем Договоре.</w:t>
      </w:r>
    </w:p>
    <w:p w14:paraId="2819B4E2" w14:textId="77777777" w:rsidR="004B0D7E" w:rsidRPr="004B0D7E" w:rsidRDefault="004B0D7E" w:rsidP="004B0D7E">
      <w:pPr>
        <w:pStyle w:val="22"/>
        <w:tabs>
          <w:tab w:val="left" w:pos="1134"/>
        </w:tabs>
        <w:spacing w:line="276" w:lineRule="auto"/>
        <w:ind w:firstLine="567"/>
        <w:jc w:val="both"/>
        <w:rPr>
          <w:iCs/>
        </w:rPr>
      </w:pPr>
      <w:r w:rsidRPr="004B0D7E">
        <w:rPr>
          <w:iCs/>
        </w:rPr>
        <w:t>1.6. Настоящий Договор заключён по результатам проведения запроса ценовой информации в целях анализа рынка, получения информации о рыночных ценах Услуг и определения наименьшей цены предложения на право заключить Договор (итоговый протокол от «__» ______ 202_ года № __________).</w:t>
      </w:r>
    </w:p>
    <w:p w14:paraId="7D3D0AB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2. Цена Договора и порядок расчётов</w:t>
      </w:r>
    </w:p>
    <w:p w14:paraId="29D09BF8" w14:textId="77777777" w:rsidR="004B0D7E" w:rsidRPr="004B0D7E" w:rsidRDefault="004B0D7E" w:rsidP="004B0D7E">
      <w:pPr>
        <w:pStyle w:val="22"/>
        <w:tabs>
          <w:tab w:val="left" w:pos="1134"/>
        </w:tabs>
        <w:spacing w:line="276" w:lineRule="auto"/>
        <w:ind w:firstLine="567"/>
        <w:jc w:val="both"/>
        <w:rPr>
          <w:iCs/>
        </w:rPr>
      </w:pPr>
      <w:r w:rsidRPr="004B0D7E">
        <w:rPr>
          <w:iCs/>
        </w:rPr>
        <w:t>2.1. Стоимость услуг по настоящему Договору определяется исходя из расчёта фактически оказанных услуг.</w:t>
      </w:r>
      <w:r w:rsidRPr="004B0D7E">
        <w:rPr>
          <w:iCs/>
        </w:rPr>
        <w:br/>
      </w:r>
      <w:r w:rsidRPr="004B0D7E">
        <w:rPr>
          <w:iCs/>
        </w:rPr>
        <w:lastRenderedPageBreak/>
        <w:t>Общая стоимость услуг по договору составляет _________________________________.</w:t>
      </w:r>
    </w:p>
    <w:p w14:paraId="431196AF" w14:textId="5FEB3712" w:rsidR="00BC6ABD" w:rsidRPr="004856F6" w:rsidRDefault="004B0D7E" w:rsidP="00BC6ABD">
      <w:pPr>
        <w:pStyle w:val="22"/>
        <w:tabs>
          <w:tab w:val="clear" w:pos="0"/>
          <w:tab w:val="left" w:pos="1134"/>
        </w:tabs>
        <w:spacing w:before="57" w:after="57"/>
        <w:ind w:firstLine="0"/>
        <w:jc w:val="both"/>
      </w:pPr>
      <w:r w:rsidRPr="004B0D7E">
        <w:rPr>
          <w:iCs/>
        </w:rPr>
        <w:t>2.2. Источник финансирования:</w:t>
      </w:r>
      <w:r w:rsidR="00BC6ABD" w:rsidRPr="004856F6">
        <w:t xml:space="preserve"> </w:t>
      </w:r>
      <w:r w:rsidR="00BC6ABD">
        <w:t>средства бюджетных учреждений (</w:t>
      </w:r>
      <w:r w:rsidR="00BC6ABD" w:rsidRPr="004856F6">
        <w:t>внебюджетные средства</w:t>
      </w:r>
      <w:r w:rsidR="00BC6ABD">
        <w:t>)</w:t>
      </w:r>
      <w:r w:rsidR="00BC6ABD" w:rsidRPr="004856F6">
        <w:t>.</w:t>
      </w:r>
    </w:p>
    <w:p w14:paraId="634600AB" w14:textId="14CE862D" w:rsidR="004B0D7E" w:rsidRPr="004B0D7E" w:rsidRDefault="004B0D7E" w:rsidP="004B0D7E">
      <w:pPr>
        <w:pStyle w:val="22"/>
        <w:tabs>
          <w:tab w:val="left" w:pos="1134"/>
        </w:tabs>
        <w:spacing w:line="276" w:lineRule="auto"/>
        <w:ind w:firstLine="567"/>
        <w:jc w:val="both"/>
        <w:rPr>
          <w:iCs/>
        </w:rPr>
      </w:pPr>
      <w:r w:rsidRPr="004B0D7E">
        <w:rPr>
          <w:iCs/>
        </w:rPr>
        <w:t>2.3. Все расчёты по Договору производятся в рублях. Оплата оказанных услуг осуществляется Заказчиком по безналичному расчёту путём перечисления Заказчиком денежных средств на расчётный счёт Исполнителя в течение 7 (семи) рабочих дней с даты подписания Заказчиком документов о приёмке.</w:t>
      </w:r>
    </w:p>
    <w:p w14:paraId="0F949696" w14:textId="77777777" w:rsidR="004B0D7E" w:rsidRPr="004B0D7E" w:rsidRDefault="004B0D7E" w:rsidP="004B0D7E">
      <w:pPr>
        <w:pStyle w:val="22"/>
        <w:tabs>
          <w:tab w:val="left" w:pos="1134"/>
        </w:tabs>
        <w:spacing w:line="276" w:lineRule="auto"/>
        <w:ind w:firstLine="567"/>
        <w:jc w:val="both"/>
        <w:rPr>
          <w:iCs/>
        </w:rPr>
      </w:pPr>
      <w:r w:rsidRPr="004B0D7E">
        <w:rPr>
          <w:iCs/>
        </w:rPr>
        <w:t>2.4. Цена Договора является твёрдой и определяется на весь срок исполнения Договора, за исключением случаев, предусмотренных действующим законодательством.</w:t>
      </w:r>
    </w:p>
    <w:p w14:paraId="5261B2A3" w14:textId="77777777" w:rsidR="004B0D7E" w:rsidRPr="004B0D7E" w:rsidRDefault="004B0D7E" w:rsidP="004B0D7E">
      <w:pPr>
        <w:pStyle w:val="22"/>
        <w:tabs>
          <w:tab w:val="left" w:pos="1134"/>
        </w:tabs>
        <w:spacing w:line="276" w:lineRule="auto"/>
        <w:ind w:firstLine="567"/>
        <w:jc w:val="both"/>
        <w:rPr>
          <w:iCs/>
        </w:rPr>
      </w:pPr>
      <w:r w:rsidRPr="004B0D7E">
        <w:rPr>
          <w:iCs/>
        </w:rPr>
        <w:t>2.5. Стоимость услуги включает в себя все установленные законодательством налоги и сборы, а также все расходы и издержки Исполнителя, связанные с исполнением Договора.</w:t>
      </w:r>
    </w:p>
    <w:p w14:paraId="090EEF42"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3. Качество оказанных услуг</w:t>
      </w:r>
    </w:p>
    <w:p w14:paraId="1CFD7ADD" w14:textId="77777777" w:rsidR="004B0D7E" w:rsidRPr="004B0D7E" w:rsidRDefault="004B0D7E" w:rsidP="004B0D7E">
      <w:pPr>
        <w:pStyle w:val="22"/>
        <w:tabs>
          <w:tab w:val="left" w:pos="1134"/>
        </w:tabs>
        <w:spacing w:line="276" w:lineRule="auto"/>
        <w:ind w:firstLine="567"/>
        <w:jc w:val="both"/>
        <w:rPr>
          <w:iCs/>
        </w:rPr>
      </w:pPr>
      <w:r w:rsidRPr="004B0D7E">
        <w:rPr>
          <w:iCs/>
        </w:rPr>
        <w:t>3.1. Качество оказанных услуг должно соответствовать требованиям, указанным в Приложениях № 1 и № 2 к Договору.</w:t>
      </w:r>
    </w:p>
    <w:p w14:paraId="435F397D"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4. Порядок, сроки и условия оказания Услуг</w:t>
      </w:r>
    </w:p>
    <w:p w14:paraId="372D5C02" w14:textId="77777777" w:rsidR="004B0D7E" w:rsidRPr="004B0D7E" w:rsidRDefault="004B0D7E" w:rsidP="004B0D7E">
      <w:pPr>
        <w:pStyle w:val="22"/>
        <w:tabs>
          <w:tab w:val="left" w:pos="1134"/>
        </w:tabs>
        <w:spacing w:line="276" w:lineRule="auto"/>
        <w:ind w:firstLine="567"/>
        <w:jc w:val="both"/>
        <w:rPr>
          <w:iCs/>
        </w:rPr>
      </w:pPr>
      <w:r w:rsidRPr="004B0D7E">
        <w:rPr>
          <w:iCs/>
        </w:rPr>
        <w:t>4.1. Исполнитель обязуется осуществить оказание Услуг, предусмотренного Договором, в сроки и в количестве, установленные Приложениями № 1 и № 2 к Договору.</w:t>
      </w:r>
      <w:r w:rsidRPr="004B0D7E">
        <w:rPr>
          <w:iCs/>
        </w:rPr>
        <w:br/>
        <w:t>Оказание услуг производится на базе медицинской организации Исполнителя либо в ином месте, согласованном Сторонами дополнительно. График прохождения медосмотров формируется Исполнителем по согласованию с Заказчиком не позднее 5 (пяти) рабочих дней с даты заключения Договора.</w:t>
      </w:r>
    </w:p>
    <w:p w14:paraId="622F8C45" w14:textId="77777777" w:rsidR="004B0D7E" w:rsidRPr="004B0D7E" w:rsidRDefault="004B0D7E" w:rsidP="004B0D7E">
      <w:pPr>
        <w:pStyle w:val="22"/>
        <w:tabs>
          <w:tab w:val="left" w:pos="1134"/>
        </w:tabs>
        <w:spacing w:line="276" w:lineRule="auto"/>
        <w:ind w:firstLine="567"/>
        <w:jc w:val="both"/>
        <w:rPr>
          <w:iCs/>
        </w:rPr>
      </w:pPr>
      <w:r w:rsidRPr="004B0D7E">
        <w:rPr>
          <w:iCs/>
        </w:rPr>
        <w:t>4.2. Услуга, оказываемая Исполнителем, должна соответствовать требованиям согласно Приложениям № 1 и № 2 к Договору.</w:t>
      </w:r>
    </w:p>
    <w:p w14:paraId="55252136" w14:textId="77777777" w:rsidR="004B0D7E" w:rsidRPr="004B0D7E" w:rsidRDefault="004B0D7E" w:rsidP="004B0D7E">
      <w:pPr>
        <w:pStyle w:val="22"/>
        <w:tabs>
          <w:tab w:val="left" w:pos="1134"/>
        </w:tabs>
        <w:spacing w:line="276" w:lineRule="auto"/>
        <w:ind w:firstLine="567"/>
        <w:jc w:val="both"/>
        <w:rPr>
          <w:iCs/>
        </w:rPr>
      </w:pPr>
      <w:r w:rsidRPr="004B0D7E">
        <w:rPr>
          <w:iCs/>
        </w:rPr>
        <w:t>4.3. Услуга считается оказанной Исполнителем и принятой Заказчиком с момента подписания Заказчиком документов Акта приёма</w:t>
      </w:r>
      <w:r w:rsidRPr="004B0D7E">
        <w:rPr>
          <w:iCs/>
        </w:rPr>
        <w:noBreakHyphen/>
        <w:t>передачи оказанных услуг.</w:t>
      </w:r>
    </w:p>
    <w:p w14:paraId="0C77EEE9" w14:textId="77777777" w:rsidR="004B0D7E" w:rsidRPr="004B0D7E" w:rsidRDefault="004B0D7E" w:rsidP="004B0D7E">
      <w:pPr>
        <w:pStyle w:val="22"/>
        <w:tabs>
          <w:tab w:val="left" w:pos="1134"/>
        </w:tabs>
        <w:spacing w:line="276" w:lineRule="auto"/>
        <w:ind w:firstLine="567"/>
        <w:jc w:val="both"/>
        <w:rPr>
          <w:iCs/>
        </w:rPr>
      </w:pPr>
      <w:r w:rsidRPr="004B0D7E">
        <w:rPr>
          <w:iCs/>
        </w:rPr>
        <w:t>4.4. Услуга, не соответствующая требованиям, указанным в Приложениях № 1 и № 2, считается не оказанной.</w:t>
      </w:r>
    </w:p>
    <w:p w14:paraId="70150F66" w14:textId="77777777" w:rsidR="004B0D7E" w:rsidRPr="004B0D7E" w:rsidRDefault="004B0D7E" w:rsidP="004B0D7E">
      <w:pPr>
        <w:pStyle w:val="22"/>
        <w:tabs>
          <w:tab w:val="left" w:pos="1134"/>
        </w:tabs>
        <w:spacing w:line="276" w:lineRule="auto"/>
        <w:ind w:firstLine="567"/>
        <w:jc w:val="both"/>
        <w:rPr>
          <w:iCs/>
        </w:rPr>
      </w:pPr>
      <w:r w:rsidRPr="004B0D7E">
        <w:rPr>
          <w:iCs/>
        </w:rPr>
        <w:t>4.5. Оформление и внесение сведений в медицинские книжки.</w:t>
      </w:r>
      <w:r w:rsidRPr="004B0D7E">
        <w:rPr>
          <w:iCs/>
        </w:rPr>
        <w:br/>
        <w:t>Исполнитель обязан:</w:t>
      </w:r>
    </w:p>
    <w:p w14:paraId="72FCA314"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внесение сведений о прохождении периодического медицинского осмотра в электронные медицинские книжки (ЭЛМК) работников в срок не позднее 5 (пяти) рабочих дней с даты завершения медосмотра каждого работника;</w:t>
      </w:r>
    </w:p>
    <w:p w14:paraId="61092D2D"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предоставить по запросу Заказчика подтверждение внесения сведений в ЭЛМК (выписку из информационной системы либо иной документ, предусмотренный регламентом системы);</w:t>
      </w:r>
    </w:p>
    <w:p w14:paraId="3816FB6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при наличии у работника бумажной личной медицинской книжки — внести в неё сведения о результатах медосмотра в установленном порядке;</w:t>
      </w:r>
    </w:p>
    <w:p w14:paraId="64B67E85"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в случае отсутствия у работника оформленной бумажной медицинской книжки и при наличии его письменного согласия — оформить бумажную книжку и внести в неё результаты медосмотра;</w:t>
      </w:r>
    </w:p>
    <w:p w14:paraId="48209CB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соответствие сведений в бумажной и электронной книжке, а также соблюдение требований законодательства о персональных данных и врачебной тайне при работе с медицинскими книжками.</w:t>
      </w:r>
    </w:p>
    <w:p w14:paraId="26280D1E"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5. Порядок приёмки оказания Услуг</w:t>
      </w:r>
    </w:p>
    <w:p w14:paraId="698BF111" w14:textId="77777777" w:rsidR="004B0D7E" w:rsidRPr="004B0D7E" w:rsidRDefault="004B0D7E" w:rsidP="004B0D7E">
      <w:pPr>
        <w:pStyle w:val="22"/>
        <w:tabs>
          <w:tab w:val="left" w:pos="1134"/>
        </w:tabs>
        <w:spacing w:line="276" w:lineRule="auto"/>
        <w:ind w:firstLine="567"/>
        <w:jc w:val="both"/>
        <w:rPr>
          <w:iCs/>
        </w:rPr>
      </w:pPr>
      <w:r w:rsidRPr="004B0D7E">
        <w:rPr>
          <w:iCs/>
        </w:rPr>
        <w:t>5.1. Исполнитель в течение 15 (пятнадцати) календарных дней представляет Заказчику Реестр оказанных Услуг в 2 (двух) экземплярах и Акт сдачи</w:t>
      </w:r>
      <w:r w:rsidRPr="004B0D7E">
        <w:rPr>
          <w:iCs/>
        </w:rPr>
        <w:noBreakHyphen/>
        <w:t>приёмки оказанных Услуг в 2 (двух) экземплярах.</w:t>
      </w:r>
      <w:r w:rsidRPr="004B0D7E">
        <w:rPr>
          <w:iCs/>
        </w:rPr>
        <w:br/>
        <w:t>К Акту прилагается подтверждение внесения сведений в ЭЛМК (выписки/реестровые сведения) либо справка об отсутствии необходимости внесения (в случаях, установленных законодательством).</w:t>
      </w:r>
      <w:r w:rsidRPr="004B0D7E">
        <w:rPr>
          <w:iCs/>
        </w:rPr>
        <w:br/>
        <w:t>Информация о пациенте, составляющая врачебную тайну, предоставляется Заказчику в виде приложения к Акту при условии, что Работник дал своё согласие на предоставление информации о нём Заказчику. Если Работник не дал согласие на предоставление о нём информации, составляющей врачебную тайну, Заказчик обязан подписать Акт приёма</w:t>
      </w:r>
      <w:r w:rsidRPr="004B0D7E">
        <w:rPr>
          <w:iCs/>
        </w:rPr>
        <w:noBreakHyphen/>
        <w:t>передачи без информации, составляющей врачебную тайну.</w:t>
      </w:r>
      <w:r w:rsidRPr="004B0D7E">
        <w:rPr>
          <w:iCs/>
        </w:rPr>
        <w:br/>
      </w:r>
      <w:r w:rsidRPr="004B0D7E">
        <w:rPr>
          <w:iCs/>
        </w:rPr>
        <w:lastRenderedPageBreak/>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14:paraId="38AC09B8" w14:textId="77777777" w:rsidR="004B0D7E" w:rsidRPr="004B0D7E" w:rsidRDefault="004B0D7E" w:rsidP="004B0D7E">
      <w:pPr>
        <w:pStyle w:val="22"/>
        <w:tabs>
          <w:tab w:val="left" w:pos="1134"/>
        </w:tabs>
        <w:spacing w:line="276" w:lineRule="auto"/>
        <w:ind w:firstLine="567"/>
        <w:jc w:val="both"/>
        <w:rPr>
          <w:iCs/>
        </w:rPr>
      </w:pPr>
      <w:r w:rsidRPr="004B0D7E">
        <w:rPr>
          <w:iCs/>
        </w:rPr>
        <w:t>5.2. Заказчик в течение 5 (пяти) календарных дней с даты получения Акта сдачи</w:t>
      </w:r>
      <w:r w:rsidRPr="004B0D7E">
        <w:rPr>
          <w:iCs/>
        </w:rPr>
        <w:noBreakHyphen/>
        <w:t>приёмки оказанных услуг подписывает Акт сдачи</w:t>
      </w:r>
      <w:r w:rsidRPr="004B0D7E">
        <w:rPr>
          <w:iCs/>
        </w:rPr>
        <w:noBreakHyphen/>
        <w:t>приёмки оказанных услуг или предоставляет мотивированный отказ от приёмки услуг. В случае непредставления подписанного Акта или мотивированного отказа от подписания Акта сдачи</w:t>
      </w:r>
      <w:r w:rsidRPr="004B0D7E">
        <w:rPr>
          <w:iCs/>
        </w:rPr>
        <w:noBreakHyphen/>
        <w:t>приёмки оказанных услуг Заказчиком в срок, предусмотренный настоящим Договором, Акт будет считаться принятым Заказчиком при условии, что Заказчик претензий к Исполнителю не имеет.</w:t>
      </w:r>
    </w:p>
    <w:p w14:paraId="3AFDAAF1" w14:textId="77777777" w:rsidR="004B0D7E" w:rsidRPr="004B0D7E" w:rsidRDefault="004B0D7E" w:rsidP="004B0D7E">
      <w:pPr>
        <w:pStyle w:val="22"/>
        <w:tabs>
          <w:tab w:val="left" w:pos="1134"/>
        </w:tabs>
        <w:spacing w:line="276" w:lineRule="auto"/>
        <w:ind w:firstLine="567"/>
        <w:jc w:val="both"/>
        <w:rPr>
          <w:iCs/>
        </w:rPr>
      </w:pPr>
      <w:r w:rsidRPr="004B0D7E">
        <w:rPr>
          <w:iCs/>
        </w:rPr>
        <w:t>5.3. 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привлечённых независимых экспертов не должна мешать текущей работе Исполнителя; время и срок проведения экспертиз Стороны согласовывают дополнительно.</w:t>
      </w:r>
    </w:p>
    <w:p w14:paraId="3093A3E3" w14:textId="77777777" w:rsidR="004B0D7E" w:rsidRPr="004B0D7E" w:rsidRDefault="004B0D7E" w:rsidP="004B0D7E">
      <w:pPr>
        <w:pStyle w:val="22"/>
        <w:tabs>
          <w:tab w:val="left" w:pos="1134"/>
        </w:tabs>
        <w:spacing w:line="276" w:lineRule="auto"/>
        <w:ind w:firstLine="567"/>
        <w:jc w:val="both"/>
        <w:rPr>
          <w:iCs/>
        </w:rPr>
      </w:pPr>
      <w:r w:rsidRPr="004B0D7E">
        <w:rPr>
          <w:iCs/>
        </w:rPr>
        <w:t>5.4. Исполнитель обязан немедленно предупредить Заказчика и до получения от него указаний приостановить оказание услуг при обнаружении (наступлении):</w:t>
      </w:r>
    </w:p>
    <w:p w14:paraId="2B03081E"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недостоверности либо недостаточности информации, полученной от Заказчика;</w:t>
      </w:r>
    </w:p>
    <w:p w14:paraId="2E5B39C5"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 зависящих от Исполнителя обстоятельств, которые грозят нарушением сроков и качества оказываемых услуг.</w:t>
      </w:r>
    </w:p>
    <w:p w14:paraId="7CC4105B" w14:textId="77777777" w:rsidR="004B0D7E" w:rsidRPr="004B0D7E" w:rsidRDefault="004B0D7E" w:rsidP="004B0D7E">
      <w:pPr>
        <w:pStyle w:val="22"/>
        <w:tabs>
          <w:tab w:val="left" w:pos="1134"/>
        </w:tabs>
        <w:spacing w:line="276" w:lineRule="auto"/>
        <w:ind w:firstLine="567"/>
        <w:jc w:val="both"/>
        <w:rPr>
          <w:iCs/>
        </w:rPr>
      </w:pPr>
      <w:r w:rsidRPr="004B0D7E">
        <w:rPr>
          <w:iCs/>
        </w:rPr>
        <w:t>5.5. Подписанный Сторонами Акт сдачи</w:t>
      </w:r>
      <w:r w:rsidRPr="004B0D7E">
        <w:rPr>
          <w:iCs/>
        </w:rPr>
        <w:noBreakHyphen/>
        <w:t>приёмки оказанных услуг и предъявленный Исполнителем Заказчику счёт на оплату являются основанием для оплаты оказанных услуг в соответствии с пунктом 1.1 настоящего Договора.</w:t>
      </w:r>
    </w:p>
    <w:p w14:paraId="08B47271"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6. Права и обязанности сторон</w:t>
      </w:r>
    </w:p>
    <w:p w14:paraId="0D970470" w14:textId="50E72A75" w:rsidR="004B0D7E" w:rsidRPr="004B0D7E" w:rsidRDefault="004B0D7E" w:rsidP="00BC6ABD">
      <w:pPr>
        <w:pStyle w:val="22"/>
        <w:tabs>
          <w:tab w:val="clear" w:pos="0"/>
          <w:tab w:val="left" w:pos="426"/>
          <w:tab w:val="left" w:pos="1134"/>
        </w:tabs>
        <w:spacing w:line="276" w:lineRule="auto"/>
        <w:ind w:firstLine="0"/>
        <w:rPr>
          <w:iCs/>
        </w:rPr>
      </w:pPr>
      <w:r w:rsidRPr="004B0D7E">
        <w:rPr>
          <w:iCs/>
        </w:rPr>
        <w:t>6.1.Исполнитель</w:t>
      </w:r>
      <w:r w:rsidR="00BC6ABD">
        <w:rPr>
          <w:iCs/>
        </w:rPr>
        <w:t xml:space="preserve"> </w:t>
      </w:r>
      <w:r w:rsidRPr="004B0D7E">
        <w:rPr>
          <w:iCs/>
        </w:rPr>
        <w:t>обязан:</w:t>
      </w:r>
      <w:r w:rsidRPr="004B0D7E">
        <w:rPr>
          <w:iCs/>
        </w:rPr>
        <w:br/>
        <w:t>6.1.1. Оказать Заказчику услуги надлежащего качества в соответствии с требованиями настоящего Договора и стандартами оказания медицинских услуг.</w:t>
      </w:r>
      <w:r w:rsidRPr="004B0D7E">
        <w:rPr>
          <w:iCs/>
        </w:rPr>
        <w:br/>
        <w:t>6.1.2. Одновременно с оказанием услуг передать Заказчику всю необходимую документацию в соответствии с условиями настоящего Договора, включая подтверждение внесения сведений в электронные медицинские книжки и сведения об оформлении/внесении данных в бумажные медицинские книжки.</w:t>
      </w:r>
      <w:r w:rsidRPr="004B0D7E">
        <w:rPr>
          <w:iCs/>
        </w:rPr>
        <w:br/>
        <w:t>6.1.3. Вести учётно</w:t>
      </w:r>
      <w:r w:rsidRPr="004B0D7E">
        <w:rPr>
          <w:iCs/>
        </w:rPr>
        <w:noBreakHyphen/>
        <w:t>отчётную документацию по формам, установленным федеральным органом исполнительной власти в области здравоохранения и статистики.</w:t>
      </w:r>
      <w:r w:rsidRPr="004B0D7E">
        <w:rPr>
          <w:iCs/>
        </w:rPr>
        <w:b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r w:rsidRPr="004B0D7E">
        <w:rPr>
          <w:iCs/>
        </w:rPr>
        <w:br/>
        <w:t>6.1.5. Не передавать оригиналы или копии документов, полученные от Заказчика, третьим лицам без его предварительного письменного согласия.</w:t>
      </w:r>
      <w:r w:rsidRPr="004B0D7E">
        <w:rPr>
          <w:iCs/>
        </w:rPr>
        <w:br/>
        <w:t>6.1.6. Обеспечить внесение сведений в электронные медицинские книжки в сроки, установленные п. 4.5 Договора, и предоставить подтверждающие документы по запросу Заказчика.</w:t>
      </w:r>
      <w:r w:rsidRPr="004B0D7E">
        <w:rPr>
          <w:iCs/>
        </w:rPr>
        <w:br/>
        <w:t>6.1.7. При наличии письменного согласия Работника оформить бумажную медицинскую книжку и внести в неё результаты медосмотра, а при наличии уже оформленной книжки — актуализировать сведения в ней.</w:t>
      </w:r>
    </w:p>
    <w:p w14:paraId="7591F6AE" w14:textId="77777777" w:rsidR="004B0D7E" w:rsidRPr="004B0D7E" w:rsidRDefault="004B0D7E" w:rsidP="00BC6ABD">
      <w:pPr>
        <w:pStyle w:val="22"/>
        <w:tabs>
          <w:tab w:val="left" w:pos="1134"/>
        </w:tabs>
        <w:spacing w:line="276" w:lineRule="auto"/>
        <w:ind w:firstLine="0"/>
        <w:rPr>
          <w:iCs/>
        </w:rPr>
      </w:pPr>
      <w:r w:rsidRPr="004B0D7E">
        <w:rPr>
          <w:iCs/>
        </w:rPr>
        <w:t>6.2. Исполнитель вправе:</w:t>
      </w:r>
      <w:r w:rsidRPr="004B0D7E">
        <w:rPr>
          <w:iCs/>
        </w:rPr>
        <w:br/>
        <w:t>6.2.1. Требовать обеспечения своевременной приёмки оказанных услуг и подписания приёмо</w:t>
      </w:r>
      <w:r w:rsidRPr="004B0D7E">
        <w:rPr>
          <w:iCs/>
        </w:rPr>
        <w:noBreakHyphen/>
        <w:t>сдаточных документов на условиях, установленных настоящим Договором.</w:t>
      </w:r>
    </w:p>
    <w:p w14:paraId="7BB161AD" w14:textId="77777777" w:rsidR="004B0D7E" w:rsidRPr="004B0D7E" w:rsidRDefault="004B0D7E" w:rsidP="00BC6ABD">
      <w:pPr>
        <w:pStyle w:val="22"/>
        <w:tabs>
          <w:tab w:val="clear" w:pos="0"/>
          <w:tab w:val="left" w:pos="1134"/>
        </w:tabs>
        <w:spacing w:line="276" w:lineRule="auto"/>
        <w:ind w:firstLine="0"/>
        <w:rPr>
          <w:iCs/>
        </w:rPr>
      </w:pPr>
      <w:r w:rsidRPr="004B0D7E">
        <w:rPr>
          <w:iCs/>
        </w:rPr>
        <w:t>6.3. Заказчик обязан:</w:t>
      </w:r>
      <w:r w:rsidRPr="004B0D7E">
        <w:rPr>
          <w:iCs/>
        </w:rPr>
        <w:br/>
        <w:t>6.3.1. Передать Исполнителю необходимую для оказания Услуг информацию.</w:t>
      </w:r>
      <w:r w:rsidRPr="004B0D7E">
        <w:rPr>
          <w:iCs/>
        </w:rPr>
        <w:br/>
        <w:t>6.3.2. Обеспечить своевременную приёмку оказанных услуг и подписание приёмо</w:t>
      </w:r>
      <w:r w:rsidRPr="004B0D7E">
        <w:rPr>
          <w:iCs/>
        </w:rPr>
        <w:noBreakHyphen/>
        <w:t>сдаточных документов на условиях, установленных настоящим Договором.</w:t>
      </w:r>
      <w:r w:rsidRPr="004B0D7E">
        <w:rPr>
          <w:iCs/>
        </w:rPr>
        <w:br/>
      </w:r>
      <w:r w:rsidRPr="004B0D7E">
        <w:rPr>
          <w:iCs/>
        </w:rPr>
        <w:lastRenderedPageBreak/>
        <w:t>6.3.3. Произвести оплату оказанных услуг на условиях, предусмотренных настоящим Договором.</w:t>
      </w:r>
    </w:p>
    <w:p w14:paraId="5EFD1C69" w14:textId="77777777" w:rsidR="004B0D7E" w:rsidRPr="004B0D7E" w:rsidRDefault="004B0D7E" w:rsidP="00BC6ABD">
      <w:pPr>
        <w:pStyle w:val="22"/>
        <w:tabs>
          <w:tab w:val="left" w:pos="1134"/>
        </w:tabs>
        <w:spacing w:line="276" w:lineRule="auto"/>
        <w:ind w:firstLine="0"/>
        <w:rPr>
          <w:iCs/>
        </w:rPr>
      </w:pPr>
      <w:r w:rsidRPr="004B0D7E">
        <w:rPr>
          <w:iCs/>
        </w:rPr>
        <w:t>6.4. Заказчик имеет право:</w:t>
      </w:r>
      <w:r w:rsidRPr="004B0D7E">
        <w:rPr>
          <w:iCs/>
        </w:rPr>
        <w:br/>
        <w:t>6.4.1.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r w:rsidRPr="004B0D7E">
        <w:rPr>
          <w:iCs/>
        </w:rPr>
        <w:br/>
        <w:t>6.4.2. Запрашивать у Исполнителя информацию о ходе и состоянии оказания услуг, в том числе сведения о внесении данных в электронные и бумажные медицинские книжки.</w:t>
      </w:r>
      <w:r w:rsidRPr="004B0D7E">
        <w:rPr>
          <w:iCs/>
        </w:rPr>
        <w:br/>
        <w:t>6.4.3. Осуществлять контроль за объёмом и сроками оказания услуг.</w:t>
      </w:r>
    </w:p>
    <w:p w14:paraId="2BBED035" w14:textId="77777777" w:rsidR="008D7271" w:rsidRPr="009E6D25" w:rsidRDefault="008D7271" w:rsidP="008D7271">
      <w:pPr>
        <w:pStyle w:val="22"/>
        <w:tabs>
          <w:tab w:val="clear" w:pos="0"/>
          <w:tab w:val="left" w:pos="1134"/>
        </w:tabs>
        <w:spacing w:line="276" w:lineRule="auto"/>
        <w:ind w:firstLine="567"/>
        <w:jc w:val="both"/>
        <w:rPr>
          <w:sz w:val="16"/>
          <w:szCs w:val="16"/>
        </w:rPr>
      </w:pPr>
    </w:p>
    <w:p w14:paraId="52465B2B" w14:textId="77777777"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14:paraId="70245942" w14:textId="77777777"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D81349C" w14:textId="77777777"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CC136C" w14:textId="77777777"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011EC67" w14:textId="77777777" w:rsidR="00CA68A4" w:rsidRDefault="00CA68A4" w:rsidP="008D7271">
      <w:pPr>
        <w:pStyle w:val="22"/>
        <w:tabs>
          <w:tab w:val="clear" w:pos="0"/>
          <w:tab w:val="left" w:pos="1134"/>
        </w:tabs>
        <w:spacing w:line="276" w:lineRule="auto"/>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AA700E9"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53DACE26" w14:textId="77777777"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14:paraId="0C236A0A" w14:textId="77777777"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14:paraId="45A7BA21" w14:textId="77777777"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E9C5C2E" w14:textId="77777777"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F892288" w14:textId="77777777"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14:paraId="2AFEA2BC"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05B5CC49" w14:textId="77777777" w:rsidR="00CA68A4" w:rsidRPr="004856F6" w:rsidRDefault="00CA68A4" w:rsidP="008D7271">
      <w:pPr>
        <w:pStyle w:val="22"/>
        <w:tabs>
          <w:tab w:val="clear" w:pos="0"/>
          <w:tab w:val="left" w:pos="1134"/>
        </w:tabs>
        <w:spacing w:line="276" w:lineRule="auto"/>
        <w:ind w:firstLine="0"/>
        <w:jc w:val="center"/>
        <w:rPr>
          <w:b/>
        </w:rPr>
      </w:pPr>
      <w:r w:rsidRPr="004856F6">
        <w:rPr>
          <w:b/>
        </w:rPr>
        <w:t>9. Ответственность сторон</w:t>
      </w:r>
    </w:p>
    <w:p w14:paraId="2A6AB2A9" w14:textId="77777777" w:rsidR="00CA68A4" w:rsidRPr="004856F6" w:rsidRDefault="00CA68A4" w:rsidP="008D7271">
      <w:pPr>
        <w:pStyle w:val="211"/>
        <w:spacing w:after="0" w:line="276" w:lineRule="auto"/>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A54C254" w14:textId="77777777" w:rsidR="00CA68A4" w:rsidRPr="004856F6" w:rsidRDefault="00CA68A4" w:rsidP="008D7271">
      <w:pPr>
        <w:pStyle w:val="Warning"/>
        <w:spacing w:before="0" w:after="0"/>
        <w:ind w:firstLine="539"/>
        <w:jc w:val="both"/>
        <w:rPr>
          <w:i w:val="0"/>
          <w:color w:val="auto"/>
          <w:sz w:val="24"/>
          <w:szCs w:val="24"/>
        </w:rPr>
      </w:pPr>
      <w:r w:rsidRPr="004856F6">
        <w:rPr>
          <w:i w:val="0"/>
          <w:color w:val="auto"/>
          <w:sz w:val="24"/>
          <w:szCs w:val="24"/>
        </w:rPr>
        <w:tab/>
        <w:t xml:space="preserve">9.2. В случае просрочки исполнения </w:t>
      </w:r>
      <w:r w:rsidR="00ED1A0F">
        <w:rPr>
          <w:i w:val="0"/>
          <w:color w:val="auto"/>
          <w:sz w:val="24"/>
          <w:szCs w:val="24"/>
        </w:rPr>
        <w:t>Исполнителе</w:t>
      </w:r>
      <w:r w:rsidRPr="004856F6">
        <w:rPr>
          <w:i w:val="0"/>
          <w:color w:val="auto"/>
          <w:sz w:val="24"/>
          <w:szCs w:val="24"/>
        </w:rPr>
        <w:t xml:space="preserve">м обязательств по Договору, Заказчик направляет </w:t>
      </w:r>
      <w:r w:rsidR="00ED1A0F">
        <w:rPr>
          <w:i w:val="0"/>
          <w:color w:val="auto"/>
          <w:sz w:val="24"/>
          <w:szCs w:val="24"/>
        </w:rPr>
        <w:t>Исполнителю</w:t>
      </w:r>
      <w:r w:rsidRPr="004856F6">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6C2156">
        <w:rPr>
          <w:i w:val="0"/>
          <w:color w:val="auto"/>
          <w:sz w:val="24"/>
          <w:szCs w:val="24"/>
        </w:rPr>
        <w:t>Исполнител</w:t>
      </w:r>
      <w:r w:rsidR="00ED1A0F">
        <w:rPr>
          <w:i w:val="0"/>
          <w:color w:val="auto"/>
          <w:sz w:val="24"/>
          <w:szCs w:val="24"/>
        </w:rPr>
        <w:t>е</w:t>
      </w:r>
      <w:r w:rsidRPr="004856F6">
        <w:rPr>
          <w:i w:val="0"/>
          <w:color w:val="auto"/>
          <w:sz w:val="24"/>
          <w:szCs w:val="24"/>
        </w:rPr>
        <w:t xml:space="preserve">м. </w:t>
      </w:r>
    </w:p>
    <w:p w14:paraId="00AFEE8E" w14:textId="77777777" w:rsidR="00CA68A4" w:rsidRPr="004856F6" w:rsidRDefault="00CA68A4" w:rsidP="008D7271">
      <w:pPr>
        <w:spacing w:line="276" w:lineRule="auto"/>
        <w:ind w:firstLine="539"/>
        <w:jc w:val="both"/>
        <w:rPr>
          <w:sz w:val="24"/>
          <w:szCs w:val="24"/>
        </w:rPr>
      </w:pPr>
      <w:r w:rsidRPr="004856F6">
        <w:rPr>
          <w:sz w:val="24"/>
          <w:szCs w:val="24"/>
          <w:lang w:eastAsia="en-US"/>
        </w:rPr>
        <w:lastRenderedPageBreak/>
        <w:t xml:space="preserve">9.3. В </w:t>
      </w:r>
      <w:r w:rsidRPr="004856F6">
        <w:rPr>
          <w:sz w:val="24"/>
          <w:szCs w:val="24"/>
        </w:rPr>
        <w:t xml:space="preserve">случае просрочки исполнения Заказчиком обязательств </w:t>
      </w:r>
      <w:r w:rsidR="006C2156">
        <w:rPr>
          <w:sz w:val="24"/>
          <w:szCs w:val="24"/>
        </w:rPr>
        <w:t>Исполнитель</w:t>
      </w:r>
      <w:r w:rsidRPr="004856F6">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5F6F7C" w14:textId="77777777" w:rsidR="00CA68A4" w:rsidRPr="004856F6" w:rsidRDefault="00CA68A4" w:rsidP="008D7271">
      <w:pPr>
        <w:spacing w:line="276" w:lineRule="auto"/>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44E735" w14:textId="77777777" w:rsidR="00CA68A4" w:rsidRPr="009E6D25" w:rsidRDefault="00CA68A4" w:rsidP="008D7271">
      <w:pPr>
        <w:pStyle w:val="211"/>
        <w:spacing w:after="0" w:line="276" w:lineRule="auto"/>
        <w:ind w:left="0" w:firstLine="539"/>
        <w:jc w:val="both"/>
        <w:rPr>
          <w:b/>
          <w:bCs/>
          <w:color w:val="000000"/>
          <w:sz w:val="16"/>
          <w:szCs w:val="16"/>
        </w:rPr>
      </w:pPr>
    </w:p>
    <w:p w14:paraId="6E667E58" w14:textId="77777777"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14:paraId="6D09E89C"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02D8D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14:paraId="5E985A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14:paraId="15D300A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ACC47A7" w14:textId="77777777"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14:paraId="69E5B4B9" w14:textId="77777777"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0" w:name="bookmark6"/>
      <w:r w:rsidRPr="007C6FD7">
        <w:rPr>
          <w:sz w:val="24"/>
          <w:szCs w:val="24"/>
        </w:rPr>
        <w:t>Конфиденциальность</w:t>
      </w:r>
      <w:bookmarkEnd w:id="0"/>
    </w:p>
    <w:p w14:paraId="2C52FBFE" w14:textId="77777777"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14:paraId="069A1080" w14:textId="77777777"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14:paraId="5F77AE14"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D5E1C38" w14:textId="77777777"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E6D59D9"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lastRenderedPageBreak/>
        <w:t>12</w:t>
      </w:r>
      <w:r w:rsidRPr="007C6FD7">
        <w:rPr>
          <w:rFonts w:ascii="Times New Roman" w:hAnsi="Times New Roman"/>
          <w:sz w:val="24"/>
          <w:szCs w:val="24"/>
        </w:rPr>
        <w:t>.3.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14:paraId="741CBAF0" w14:textId="77777777"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485679">
        <w:rPr>
          <w:rFonts w:ascii="Times New Roman" w:hAnsi="Times New Roman"/>
          <w:sz w:val="24"/>
          <w:szCs w:val="24"/>
        </w:rPr>
        <w:t xml:space="preserve"> 5-31-37</w:t>
      </w:r>
      <w:r w:rsidRPr="000E7F5A">
        <w:rPr>
          <w:rFonts w:ascii="Times New Roman" w:hAnsi="Times New Roman"/>
          <w:sz w:val="24"/>
          <w:szCs w:val="24"/>
        </w:rPr>
        <w:t>, e-</w:t>
      </w:r>
      <w:proofErr w:type="spellStart"/>
      <w:r w:rsidRPr="000E7F5A">
        <w:rPr>
          <w:rFonts w:ascii="Times New Roman" w:hAnsi="Times New Roman"/>
          <w:sz w:val="24"/>
          <w:szCs w:val="24"/>
        </w:rPr>
        <w:t>mail</w:t>
      </w:r>
      <w:proofErr w:type="spellEnd"/>
      <w:r w:rsidRPr="000E7F5A">
        <w:rPr>
          <w:rFonts w:ascii="Times New Roman" w:hAnsi="Times New Roman"/>
          <w:sz w:val="24"/>
          <w:szCs w:val="24"/>
        </w:rPr>
        <w:t xml:space="preserve">: </w:t>
      </w:r>
      <w:proofErr w:type="spellStart"/>
      <w:r w:rsidR="00485679" w:rsidRPr="00485679">
        <w:rPr>
          <w:rFonts w:ascii="Times New Roman" w:hAnsi="Times New Roman"/>
          <w:sz w:val="24"/>
          <w:szCs w:val="24"/>
          <w:lang w:val="en-US"/>
        </w:rPr>
        <w:t>arbuzovopni</w:t>
      </w:r>
      <w:proofErr w:type="spellEnd"/>
      <w:r w:rsidR="00485679" w:rsidRPr="00485679">
        <w:rPr>
          <w:rFonts w:ascii="Times New Roman" w:hAnsi="Times New Roman"/>
          <w:sz w:val="24"/>
          <w:szCs w:val="24"/>
        </w:rPr>
        <w:t>33@</w:t>
      </w:r>
      <w:proofErr w:type="spellStart"/>
      <w:r w:rsidR="00485679" w:rsidRPr="00485679">
        <w:rPr>
          <w:rFonts w:ascii="Times New Roman" w:hAnsi="Times New Roman"/>
          <w:sz w:val="24"/>
          <w:szCs w:val="24"/>
          <w:lang w:val="en-US"/>
        </w:rPr>
        <w:t>yandex</w:t>
      </w:r>
      <w:proofErr w:type="spellEnd"/>
      <w:r w:rsidR="00485679" w:rsidRPr="00485679">
        <w:rPr>
          <w:rFonts w:ascii="Times New Roman" w:hAnsi="Times New Roman"/>
          <w:sz w:val="24"/>
          <w:szCs w:val="24"/>
        </w:rPr>
        <w:t>.</w:t>
      </w:r>
      <w:proofErr w:type="spellStart"/>
      <w:r w:rsidR="00485679" w:rsidRPr="00485679">
        <w:rPr>
          <w:rFonts w:ascii="Times New Roman" w:hAnsi="Times New Roman"/>
          <w:sz w:val="24"/>
          <w:szCs w:val="24"/>
          <w:lang w:val="en-US"/>
        </w:rPr>
        <w:t>ru</w:t>
      </w:r>
      <w:proofErr w:type="spellEnd"/>
    </w:p>
    <w:p w14:paraId="0D3C729D" w14:textId="77777777"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14:paraId="6305BA63" w14:textId="77777777"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14:paraId="6DCC617F" w14:textId="77777777"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14:paraId="54C536CD" w14:textId="77777777"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CD44571" w14:textId="77777777"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6678DA43" w14:textId="77777777"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455A30DA" w14:textId="77777777"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0110658" w14:textId="77777777"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82D2E12" w14:textId="77777777"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14:paraId="184D22B0" w14:textId="77777777"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14:paraId="62386B9D" w14:textId="77777777"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14:paraId="2985504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A65C9B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14:paraId="2DF8A9CE"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 xml:space="preserve">.7. Исполнитель не вправе передавать Персональные данные третьим лицам, если иное прямо не </w:t>
      </w:r>
      <w:r w:rsidRPr="00D756DB">
        <w:rPr>
          <w:sz w:val="24"/>
          <w:szCs w:val="24"/>
        </w:rPr>
        <w:lastRenderedPageBreak/>
        <w:t>предусмотрено целями Обработки Персональных данных и согласием Субъекта персональных данных.</w:t>
      </w:r>
    </w:p>
    <w:p w14:paraId="379717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14:paraId="3A68D2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14:paraId="625BD3E3"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14:paraId="77DCA6F2" w14:textId="77777777"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14:paraId="66FD78F0" w14:textId="77777777" w:rsidR="00CA68A4" w:rsidRPr="009E6D25" w:rsidRDefault="00CA68A4" w:rsidP="008D7271">
      <w:pPr>
        <w:spacing w:line="276" w:lineRule="auto"/>
        <w:rPr>
          <w:sz w:val="16"/>
          <w:szCs w:val="16"/>
        </w:rPr>
      </w:pPr>
    </w:p>
    <w:p w14:paraId="2515861A"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14:paraId="2E144F69" w14:textId="77777777" w:rsidTr="006C2156">
        <w:tc>
          <w:tcPr>
            <w:tcW w:w="2475" w:type="pct"/>
            <w:tcBorders>
              <w:top w:val="single" w:sz="2" w:space="0" w:color="auto"/>
              <w:left w:val="single" w:sz="2" w:space="0" w:color="auto"/>
              <w:bottom w:val="single" w:sz="2" w:space="0" w:color="auto"/>
              <w:right w:val="single" w:sz="2" w:space="0" w:color="auto"/>
            </w:tcBorders>
            <w:hideMark/>
          </w:tcPr>
          <w:p w14:paraId="45C65109"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41FABF2" w14:textId="77777777" w:rsidR="00CA68A4" w:rsidRPr="004856F6" w:rsidRDefault="006C2156" w:rsidP="008D7271">
            <w:pPr>
              <w:keepNext/>
              <w:spacing w:line="276" w:lineRule="auto"/>
              <w:jc w:val="center"/>
              <w:rPr>
                <w:sz w:val="24"/>
                <w:szCs w:val="24"/>
              </w:rPr>
            </w:pPr>
            <w:r>
              <w:rPr>
                <w:b/>
                <w:sz w:val="24"/>
                <w:szCs w:val="24"/>
              </w:rPr>
              <w:t>Исполнитель</w:t>
            </w:r>
          </w:p>
        </w:tc>
      </w:tr>
      <w:tr w:rsidR="00CA68A4" w:rsidRPr="004856F6" w14:paraId="1C986B39" w14:textId="77777777" w:rsidTr="00485679">
        <w:tc>
          <w:tcPr>
            <w:tcW w:w="2475" w:type="pct"/>
            <w:tcBorders>
              <w:top w:val="single" w:sz="2" w:space="0" w:color="auto"/>
              <w:left w:val="single" w:sz="2" w:space="0" w:color="auto"/>
              <w:bottom w:val="single" w:sz="2" w:space="0" w:color="auto"/>
              <w:right w:val="single" w:sz="2" w:space="0" w:color="auto"/>
            </w:tcBorders>
          </w:tcPr>
          <w:p w14:paraId="5C374995" w14:textId="77777777" w:rsidR="00A61D6E" w:rsidRPr="00E504DA" w:rsidRDefault="00A61D6E" w:rsidP="00A61D6E">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Pr>
                <w:sz w:val="24"/>
                <w:szCs w:val="24"/>
              </w:rPr>
              <w:t>дом социального обслуживания</w:t>
            </w:r>
            <w:r w:rsidRPr="00E504DA">
              <w:rPr>
                <w:sz w:val="24"/>
                <w:szCs w:val="24"/>
              </w:rPr>
              <w:t xml:space="preserve"> им. А.Л. Лосева»)</w:t>
            </w:r>
            <w:r>
              <w:rPr>
                <w:sz w:val="24"/>
                <w:szCs w:val="24"/>
              </w:rPr>
              <w:t xml:space="preserve"> </w:t>
            </w:r>
            <w:r w:rsidRPr="00E504DA">
              <w:rPr>
                <w:sz w:val="24"/>
                <w:szCs w:val="24"/>
              </w:rPr>
              <w:t>Место нахождения:601215,Влади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с.Арбузово, </w:t>
            </w:r>
            <w:proofErr w:type="spellStart"/>
            <w:r>
              <w:rPr>
                <w:sz w:val="24"/>
                <w:szCs w:val="24"/>
              </w:rPr>
              <w:t>ул.Покровская</w:t>
            </w:r>
            <w:proofErr w:type="spellEnd"/>
            <w:r>
              <w:rPr>
                <w:sz w:val="24"/>
                <w:szCs w:val="24"/>
              </w:rPr>
              <w:t xml:space="preserve"> </w:t>
            </w:r>
            <w:r w:rsidRPr="00E504DA">
              <w:rPr>
                <w:sz w:val="24"/>
                <w:szCs w:val="24"/>
              </w:rPr>
              <w:t>д.20</w:t>
            </w:r>
          </w:p>
          <w:p w14:paraId="500EBC2F" w14:textId="77777777" w:rsidR="00A61D6E" w:rsidRPr="00E504DA" w:rsidRDefault="00A61D6E" w:rsidP="00A61D6E">
            <w:pPr>
              <w:rPr>
                <w:sz w:val="24"/>
                <w:szCs w:val="24"/>
              </w:rPr>
            </w:pPr>
            <w:r w:rsidRPr="00E504DA">
              <w:rPr>
                <w:sz w:val="24"/>
                <w:szCs w:val="24"/>
              </w:rPr>
              <w:t>Почтовый адрес:601215, 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с.Арбузово, </w:t>
            </w:r>
            <w:proofErr w:type="spellStart"/>
            <w:r>
              <w:rPr>
                <w:sz w:val="24"/>
                <w:szCs w:val="24"/>
              </w:rPr>
              <w:t>ул.Покровская</w:t>
            </w:r>
            <w:proofErr w:type="spellEnd"/>
            <w:r>
              <w:rPr>
                <w:sz w:val="24"/>
                <w:szCs w:val="24"/>
              </w:rPr>
              <w:t xml:space="preserve"> </w:t>
            </w:r>
            <w:r w:rsidRPr="00E504DA">
              <w:rPr>
                <w:sz w:val="24"/>
                <w:szCs w:val="24"/>
              </w:rPr>
              <w:t>д.20</w:t>
            </w:r>
            <w:r>
              <w:rPr>
                <w:sz w:val="24"/>
                <w:szCs w:val="24"/>
              </w:rPr>
              <w:t xml:space="preserve"> </w:t>
            </w:r>
            <w:r w:rsidRPr="00E504DA">
              <w:rPr>
                <w:sz w:val="24"/>
                <w:szCs w:val="24"/>
              </w:rPr>
              <w:t>Телефон: (849242) 5-31-44</w:t>
            </w:r>
          </w:p>
          <w:p w14:paraId="605635DB" w14:textId="77777777" w:rsidR="00A61D6E" w:rsidRPr="005B1797" w:rsidRDefault="00A61D6E" w:rsidP="00A61D6E">
            <w:pPr>
              <w:rPr>
                <w:sz w:val="24"/>
                <w:szCs w:val="24"/>
              </w:rPr>
            </w:pPr>
            <w:r w:rsidRPr="00E504DA">
              <w:rPr>
                <w:sz w:val="24"/>
                <w:szCs w:val="24"/>
              </w:rPr>
              <w:t xml:space="preserve">Электронная </w:t>
            </w:r>
            <w:proofErr w:type="gramStart"/>
            <w:r w:rsidRPr="00E504DA">
              <w:rPr>
                <w:sz w:val="24"/>
                <w:szCs w:val="24"/>
              </w:rPr>
              <w:t>почта:  arbuzovopni</w:t>
            </w:r>
            <w:r>
              <w:rPr>
                <w:sz w:val="24"/>
                <w:szCs w:val="24"/>
              </w:rPr>
              <w:t>33</w:t>
            </w:r>
            <w:r w:rsidRPr="00E504DA">
              <w:rPr>
                <w:sz w:val="24"/>
                <w:szCs w:val="24"/>
              </w:rPr>
              <w:t>@</w:t>
            </w:r>
            <w:proofErr w:type="spellStart"/>
            <w:r>
              <w:rPr>
                <w:sz w:val="24"/>
                <w:szCs w:val="24"/>
                <w:lang w:val="en-US"/>
              </w:rPr>
              <w:t>ya</w:t>
            </w:r>
            <w:proofErr w:type="spellEnd"/>
            <w:r w:rsidRPr="005B1797">
              <w:rPr>
                <w:sz w:val="24"/>
                <w:szCs w:val="24"/>
              </w:rPr>
              <w:t>.</w:t>
            </w:r>
            <w:proofErr w:type="spellStart"/>
            <w:r>
              <w:rPr>
                <w:sz w:val="24"/>
                <w:szCs w:val="24"/>
                <w:lang w:val="en-US"/>
              </w:rPr>
              <w:t>ru</w:t>
            </w:r>
            <w:proofErr w:type="spellEnd"/>
            <w:proofErr w:type="gramEnd"/>
          </w:p>
          <w:p w14:paraId="665D0A24" w14:textId="77777777" w:rsidR="00A61D6E" w:rsidRPr="00E504DA" w:rsidRDefault="00A61D6E" w:rsidP="00A61D6E">
            <w:pPr>
              <w:rPr>
                <w:sz w:val="24"/>
                <w:szCs w:val="24"/>
              </w:rPr>
            </w:pPr>
            <w:r w:rsidRPr="00E504DA">
              <w:rPr>
                <w:sz w:val="24"/>
                <w:szCs w:val="24"/>
              </w:rPr>
              <w:t>ОГРН:1023302353359</w:t>
            </w:r>
          </w:p>
          <w:p w14:paraId="1A5B0363" w14:textId="77777777" w:rsidR="00A61D6E" w:rsidRPr="00E504DA" w:rsidRDefault="00A61D6E" w:rsidP="00A61D6E">
            <w:pPr>
              <w:rPr>
                <w:sz w:val="24"/>
                <w:szCs w:val="24"/>
              </w:rPr>
            </w:pPr>
            <w:r w:rsidRPr="00E504DA">
              <w:rPr>
                <w:sz w:val="24"/>
                <w:szCs w:val="24"/>
              </w:rPr>
              <w:t>ИНН:3323003276</w:t>
            </w:r>
          </w:p>
          <w:p w14:paraId="309DAD8E" w14:textId="77777777" w:rsidR="00A61D6E" w:rsidRPr="00E504DA" w:rsidRDefault="00A61D6E" w:rsidP="00A61D6E">
            <w:pPr>
              <w:rPr>
                <w:sz w:val="24"/>
                <w:szCs w:val="24"/>
              </w:rPr>
            </w:pPr>
            <w:r w:rsidRPr="00E504DA">
              <w:rPr>
                <w:sz w:val="24"/>
                <w:szCs w:val="24"/>
              </w:rPr>
              <w:t>КПП:332301001</w:t>
            </w:r>
          </w:p>
          <w:p w14:paraId="2C17EA18" w14:textId="77777777" w:rsidR="00A61D6E" w:rsidRDefault="00A61D6E" w:rsidP="00A61D6E">
            <w:pPr>
              <w:rPr>
                <w:sz w:val="22"/>
                <w:szCs w:val="24"/>
              </w:rPr>
            </w:pPr>
            <w:r w:rsidRPr="00D4465C">
              <w:rPr>
                <w:sz w:val="22"/>
                <w:szCs w:val="24"/>
              </w:rPr>
              <w:t>ОКЦ №1 ВВГУ Банка России//УФК по Нижегородской области г. Нижний Новгород</w:t>
            </w:r>
          </w:p>
          <w:p w14:paraId="2C7C5577" w14:textId="77777777" w:rsidR="00A61D6E" w:rsidRPr="00286847" w:rsidRDefault="00A61D6E" w:rsidP="00A61D6E">
            <w:pPr>
              <w:rPr>
                <w:sz w:val="22"/>
                <w:szCs w:val="24"/>
              </w:rPr>
            </w:pPr>
            <w:r w:rsidRPr="00286847">
              <w:rPr>
                <w:sz w:val="22"/>
                <w:szCs w:val="24"/>
              </w:rPr>
              <w:t>Расчетный счет: 03224643170000003201</w:t>
            </w:r>
          </w:p>
          <w:p w14:paraId="38E7794B" w14:textId="77777777" w:rsidR="00A61D6E" w:rsidRPr="00286847" w:rsidRDefault="00A61D6E" w:rsidP="00A61D6E">
            <w:pPr>
              <w:rPr>
                <w:sz w:val="22"/>
                <w:szCs w:val="24"/>
              </w:rPr>
            </w:pPr>
            <w:r w:rsidRPr="00286847">
              <w:rPr>
                <w:sz w:val="22"/>
                <w:szCs w:val="24"/>
              </w:rPr>
              <w:t>Корреспондентский счет: 40102810745370000024</w:t>
            </w:r>
          </w:p>
          <w:p w14:paraId="2324FB87" w14:textId="77777777" w:rsidR="00A61D6E" w:rsidRPr="00286847" w:rsidRDefault="00A61D6E" w:rsidP="00A61D6E">
            <w:pPr>
              <w:rPr>
                <w:sz w:val="22"/>
                <w:szCs w:val="24"/>
              </w:rPr>
            </w:pPr>
            <w:r w:rsidRPr="00286847">
              <w:rPr>
                <w:sz w:val="22"/>
                <w:szCs w:val="24"/>
              </w:rPr>
              <w:t>БИК ТОФК: 012202102</w:t>
            </w:r>
          </w:p>
          <w:p w14:paraId="5CD2363E" w14:textId="77777777" w:rsidR="00CA68A4" w:rsidRPr="00EB5C30" w:rsidRDefault="00A61D6E" w:rsidP="00A61D6E">
            <w:pPr>
              <w:keepNext/>
              <w:spacing w:line="276" w:lineRule="auto"/>
              <w:rPr>
                <w:sz w:val="22"/>
                <w:szCs w:val="22"/>
                <w:lang w:val=""/>
              </w:rPr>
            </w:pPr>
            <w:r w:rsidRPr="00286847">
              <w:rPr>
                <w:szCs w:val="24"/>
              </w:rPr>
              <w:t>Лицевой счет 802У1796001 в Управлении Федерального Казначейства по Владимирской области</w:t>
            </w:r>
            <w:r w:rsidRPr="00E504DA">
              <w:rPr>
                <w:sz w:val="24"/>
                <w:szCs w:val="24"/>
              </w:rPr>
              <w:t>БИК:011708377</w:t>
            </w:r>
          </w:p>
        </w:tc>
        <w:tc>
          <w:tcPr>
            <w:tcW w:w="2525" w:type="pct"/>
            <w:tcBorders>
              <w:top w:val="single" w:sz="2" w:space="0" w:color="auto"/>
              <w:left w:val="single" w:sz="2" w:space="0" w:color="auto"/>
              <w:bottom w:val="single" w:sz="2" w:space="0" w:color="auto"/>
              <w:right w:val="single" w:sz="2" w:space="0" w:color="auto"/>
            </w:tcBorders>
          </w:tcPr>
          <w:p w14:paraId="0777DE51" w14:textId="77777777" w:rsidR="00CA68A4" w:rsidRPr="004856F6" w:rsidRDefault="00CA68A4" w:rsidP="008D7271">
            <w:pPr>
              <w:spacing w:line="276" w:lineRule="auto"/>
              <w:rPr>
                <w:sz w:val="24"/>
                <w:szCs w:val="24"/>
              </w:rPr>
            </w:pPr>
          </w:p>
        </w:tc>
      </w:tr>
      <w:tr w:rsidR="00CA68A4" w:rsidRPr="004856F6" w14:paraId="01100B40" w14:textId="77777777" w:rsidTr="006C2156">
        <w:tc>
          <w:tcPr>
            <w:tcW w:w="2475" w:type="pct"/>
            <w:tcBorders>
              <w:top w:val="single" w:sz="2" w:space="0" w:color="auto"/>
              <w:left w:val="single" w:sz="2" w:space="0" w:color="auto"/>
              <w:bottom w:val="single" w:sz="2" w:space="0" w:color="auto"/>
              <w:right w:val="single" w:sz="2" w:space="0" w:color="auto"/>
            </w:tcBorders>
          </w:tcPr>
          <w:p w14:paraId="1E561A1D" w14:textId="77777777" w:rsidR="00CA68A4" w:rsidRPr="004856F6" w:rsidRDefault="00CA68A4" w:rsidP="008D7271">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sidR="00EB5C30">
              <w:rPr>
                <w:sz w:val="24"/>
                <w:szCs w:val="24"/>
                <w:u w:val="single"/>
              </w:rPr>
              <w:t xml:space="preserve">                         </w:t>
            </w:r>
            <w:r w:rsidRPr="004856F6">
              <w:rPr>
                <w:sz w:val="24"/>
                <w:szCs w:val="24"/>
                <w:u w:val="single"/>
              </w:rPr>
              <w:t xml:space="preserve">    </w:t>
            </w:r>
            <w:r w:rsidRPr="004856F6">
              <w:rPr>
                <w:sz w:val="24"/>
                <w:szCs w:val="24"/>
              </w:rPr>
              <w:t xml:space="preserve"> /</w:t>
            </w:r>
            <w:r w:rsidR="00485679">
              <w:rPr>
                <w:sz w:val="24"/>
                <w:szCs w:val="24"/>
              </w:rPr>
              <w:t>Сергеева Е.А.</w:t>
            </w:r>
            <w:r w:rsidR="00485679" w:rsidRPr="004856F6">
              <w:rPr>
                <w:sz w:val="24"/>
                <w:szCs w:val="24"/>
              </w:rPr>
              <w:t xml:space="preserve"> </w:t>
            </w:r>
            <w:r w:rsidRPr="004856F6">
              <w:rPr>
                <w:sz w:val="24"/>
                <w:szCs w:val="24"/>
              </w:rPr>
              <w:t>/</w:t>
            </w:r>
          </w:p>
          <w:p w14:paraId="68348B0C" w14:textId="77777777" w:rsidR="00CA68A4" w:rsidRPr="00BE3649" w:rsidRDefault="00CA68A4" w:rsidP="008D7271">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42C73442" w14:textId="77777777" w:rsidR="00CA68A4" w:rsidRPr="004856F6" w:rsidRDefault="00CA68A4" w:rsidP="008D7271">
            <w:pPr>
              <w:pStyle w:val="Normalunindented"/>
              <w:keepNext/>
              <w:spacing w:before="0" w:after="0"/>
              <w:jc w:val="left"/>
              <w:rPr>
                <w:sz w:val="24"/>
                <w:szCs w:val="24"/>
              </w:rPr>
            </w:pPr>
            <w:r w:rsidRPr="004856F6">
              <w:rPr>
                <w:sz w:val="24"/>
                <w:szCs w:val="24"/>
              </w:rPr>
              <w:t xml:space="preserve">от имени </w:t>
            </w:r>
            <w:r w:rsidR="006C2156">
              <w:rPr>
                <w:sz w:val="24"/>
                <w:szCs w:val="24"/>
              </w:rPr>
              <w:t>Исполнитель</w:t>
            </w:r>
            <w:r w:rsidRPr="004856F6">
              <w:rPr>
                <w:sz w:val="24"/>
                <w:szCs w:val="24"/>
              </w:rPr>
              <w:t>:</w:t>
            </w:r>
          </w:p>
          <w:p w14:paraId="6F2CAD34" w14:textId="77777777" w:rsidR="00CA68A4" w:rsidRPr="00BE3649" w:rsidRDefault="00CA68A4" w:rsidP="008D7271">
            <w:pPr>
              <w:pStyle w:val="Normalunindented"/>
              <w:keepNext/>
              <w:spacing w:before="0" w:after="0"/>
              <w:jc w:val="left"/>
              <w:rPr>
                <w:sz w:val="16"/>
                <w:szCs w:val="16"/>
                <w:u w:val="single"/>
              </w:rPr>
            </w:pPr>
          </w:p>
          <w:p w14:paraId="1FFD8CF1" w14:textId="77777777" w:rsidR="00CA68A4" w:rsidRPr="004856F6" w:rsidRDefault="00CA68A4" w:rsidP="008D7271">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D14C680" w14:textId="77777777" w:rsidR="00CA68A4" w:rsidRPr="00BE3649" w:rsidRDefault="00CA68A4" w:rsidP="008D7271">
            <w:pPr>
              <w:pStyle w:val="Normalunindented"/>
              <w:keepNext/>
              <w:spacing w:before="0" w:after="0"/>
              <w:jc w:val="left"/>
              <w:rPr>
                <w:sz w:val="20"/>
                <w:szCs w:val="20"/>
                <w:u w:val="single"/>
              </w:rPr>
            </w:pPr>
            <w:r w:rsidRPr="00BE3649">
              <w:rPr>
                <w:sz w:val="20"/>
                <w:szCs w:val="20"/>
              </w:rPr>
              <w:t>М.П.</w:t>
            </w:r>
          </w:p>
        </w:tc>
      </w:tr>
    </w:tbl>
    <w:p w14:paraId="5F8C3532" w14:textId="77777777" w:rsidR="00CA68A4" w:rsidRPr="004856F6" w:rsidRDefault="00CA68A4" w:rsidP="008D7271">
      <w:pPr>
        <w:spacing w:line="276" w:lineRule="auto"/>
        <w:rPr>
          <w:sz w:val="24"/>
          <w:szCs w:val="24"/>
        </w:rPr>
      </w:pPr>
    </w:p>
    <w:p w14:paraId="20E199AE" w14:textId="77777777" w:rsidR="00CA68A4" w:rsidRDefault="00CA68A4" w:rsidP="008D7271">
      <w:pPr>
        <w:spacing w:line="276" w:lineRule="auto"/>
        <w:rPr>
          <w:sz w:val="24"/>
          <w:szCs w:val="24"/>
        </w:rPr>
      </w:pPr>
    </w:p>
    <w:p w14:paraId="09D17757" w14:textId="77777777" w:rsidR="00D756DB" w:rsidRDefault="00D756DB" w:rsidP="008D7271">
      <w:pPr>
        <w:spacing w:line="276" w:lineRule="auto"/>
        <w:rPr>
          <w:sz w:val="24"/>
          <w:szCs w:val="24"/>
        </w:rPr>
      </w:pPr>
    </w:p>
    <w:p w14:paraId="43DBF0E3" w14:textId="77777777" w:rsidR="00D756DB" w:rsidRDefault="00D756DB" w:rsidP="008D7271">
      <w:pPr>
        <w:spacing w:line="276" w:lineRule="auto"/>
        <w:rPr>
          <w:sz w:val="24"/>
          <w:szCs w:val="24"/>
        </w:rPr>
      </w:pPr>
    </w:p>
    <w:p w14:paraId="67B51BB7" w14:textId="77777777" w:rsidR="00D756DB" w:rsidRDefault="00D756DB" w:rsidP="008D7271">
      <w:pPr>
        <w:spacing w:line="276" w:lineRule="auto"/>
        <w:rPr>
          <w:sz w:val="24"/>
          <w:szCs w:val="24"/>
        </w:rPr>
      </w:pPr>
    </w:p>
    <w:p w14:paraId="29F520DC" w14:textId="77777777" w:rsidR="00D756DB" w:rsidRDefault="00D756DB" w:rsidP="008D7271">
      <w:pPr>
        <w:spacing w:line="276" w:lineRule="auto"/>
        <w:rPr>
          <w:sz w:val="24"/>
          <w:szCs w:val="24"/>
        </w:rPr>
      </w:pPr>
    </w:p>
    <w:p w14:paraId="578DAC8B" w14:textId="77777777" w:rsidR="00405A25" w:rsidRDefault="00405A25" w:rsidP="008D7271">
      <w:pPr>
        <w:spacing w:line="276" w:lineRule="auto"/>
        <w:rPr>
          <w:sz w:val="24"/>
          <w:szCs w:val="24"/>
        </w:rPr>
      </w:pPr>
    </w:p>
    <w:p w14:paraId="71213486" w14:textId="0921B7A5" w:rsidR="009259EE" w:rsidRPr="00BB20FA" w:rsidRDefault="009259EE" w:rsidP="009259EE">
      <w:pPr>
        <w:jc w:val="right"/>
        <w:rPr>
          <w:sz w:val="24"/>
          <w:szCs w:val="24"/>
        </w:rPr>
      </w:pPr>
      <w:r w:rsidRPr="00BB20FA">
        <w:rPr>
          <w:sz w:val="24"/>
          <w:szCs w:val="24"/>
        </w:rPr>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236C1F">
        <w:rPr>
          <w:sz w:val="24"/>
          <w:szCs w:val="24"/>
        </w:rPr>
        <w:t>октябрь</w:t>
      </w:r>
      <w:r w:rsidRPr="00BB20FA">
        <w:rPr>
          <w:sz w:val="24"/>
          <w:szCs w:val="24"/>
        </w:rPr>
        <w:t xml:space="preserve"> 202</w:t>
      </w:r>
      <w:r w:rsidR="00A61D6E">
        <w:rPr>
          <w:sz w:val="24"/>
          <w:szCs w:val="24"/>
        </w:rPr>
        <w:t>6</w:t>
      </w:r>
      <w:r w:rsidRPr="00BB20FA">
        <w:rPr>
          <w:sz w:val="24"/>
          <w:szCs w:val="24"/>
        </w:rPr>
        <w:t>г.</w:t>
      </w:r>
    </w:p>
    <w:p w14:paraId="21E8E554" w14:textId="77777777" w:rsidR="00D756DB" w:rsidRDefault="00D756DB" w:rsidP="008D7271">
      <w:pPr>
        <w:spacing w:line="276" w:lineRule="auto"/>
        <w:rPr>
          <w:sz w:val="24"/>
          <w:szCs w:val="24"/>
        </w:rPr>
      </w:pPr>
    </w:p>
    <w:p w14:paraId="7EB289AC" w14:textId="77777777" w:rsidR="00D756DB" w:rsidRPr="00BE3649" w:rsidRDefault="00D756DB" w:rsidP="00D756DB">
      <w:pPr>
        <w:jc w:val="center"/>
        <w:rPr>
          <w:b/>
          <w:sz w:val="28"/>
          <w:szCs w:val="28"/>
        </w:rPr>
      </w:pPr>
      <w:r w:rsidRPr="00BE3649">
        <w:rPr>
          <w:b/>
          <w:sz w:val="28"/>
          <w:szCs w:val="28"/>
        </w:rPr>
        <w:t>Спецификация</w:t>
      </w:r>
    </w:p>
    <w:p w14:paraId="22589A99" w14:textId="77777777"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14:paraId="3C2FB706" w14:textId="77777777"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14:paraId="0D8D3A0C" w14:textId="77777777" w:rsidR="00D756DB" w:rsidRPr="00A61D6E" w:rsidRDefault="00D756DB" w:rsidP="00A61D6E">
      <w:pPr>
        <w:jc w:val="center"/>
        <w:rPr>
          <w:sz w:val="24"/>
          <w:szCs w:val="24"/>
        </w:rPr>
      </w:pPr>
      <w:r>
        <w:rPr>
          <w:sz w:val="24"/>
          <w:szCs w:val="24"/>
        </w:rPr>
        <w:t>(ОКПД2 86.90.19.190)</w:t>
      </w:r>
    </w:p>
    <w:tbl>
      <w:tblPr>
        <w:tblW w:w="9175" w:type="dxa"/>
        <w:tblLook w:val="04A0" w:firstRow="1" w:lastRow="0" w:firstColumn="1" w:lastColumn="0" w:noHBand="0" w:noVBand="1"/>
      </w:tblPr>
      <w:tblGrid>
        <w:gridCol w:w="563"/>
        <w:gridCol w:w="4306"/>
        <w:gridCol w:w="4306"/>
      </w:tblGrid>
      <w:tr w:rsidR="00A61D6E" w:rsidRPr="000079F1" w14:paraId="085590FD" w14:textId="77777777" w:rsidTr="00EC1432">
        <w:trPr>
          <w:trHeight w:val="1061"/>
        </w:trPr>
        <w:tc>
          <w:tcPr>
            <w:tcW w:w="563" w:type="dxa"/>
            <w:tcBorders>
              <w:top w:val="single" w:sz="4" w:space="0" w:color="auto"/>
              <w:left w:val="single" w:sz="4" w:space="0" w:color="auto"/>
              <w:bottom w:val="single" w:sz="4" w:space="0" w:color="auto"/>
              <w:right w:val="single" w:sz="4" w:space="0" w:color="auto"/>
            </w:tcBorders>
            <w:vAlign w:val="center"/>
            <w:hideMark/>
          </w:tcPr>
          <w:p w14:paraId="7DF8A22B" w14:textId="77777777" w:rsidR="00A61D6E" w:rsidRPr="00B64B2B" w:rsidRDefault="00A61D6E" w:rsidP="00EC1432">
            <w:pPr>
              <w:jc w:val="center"/>
              <w:rPr>
                <w:b/>
                <w:bCs/>
                <w:color w:val="000000"/>
                <w:sz w:val="24"/>
                <w:szCs w:val="24"/>
              </w:rPr>
            </w:pPr>
            <w:r w:rsidRPr="00B64B2B">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noWrap/>
            <w:vAlign w:val="center"/>
            <w:hideMark/>
          </w:tcPr>
          <w:p w14:paraId="46723439" w14:textId="77777777" w:rsidR="00A61D6E" w:rsidRPr="00B64B2B" w:rsidRDefault="00A61D6E" w:rsidP="00EC1432">
            <w:pPr>
              <w:jc w:val="center"/>
              <w:rPr>
                <w:b/>
                <w:bCs/>
                <w:color w:val="000000"/>
                <w:sz w:val="24"/>
                <w:szCs w:val="24"/>
              </w:rPr>
            </w:pPr>
            <w:r w:rsidRPr="00B64B2B">
              <w:rPr>
                <w:b/>
                <w:bCs/>
                <w:color w:val="000000"/>
                <w:sz w:val="24"/>
                <w:szCs w:val="24"/>
              </w:rPr>
              <w:t>Номенклатура</w:t>
            </w:r>
          </w:p>
        </w:tc>
        <w:tc>
          <w:tcPr>
            <w:tcW w:w="4306" w:type="dxa"/>
            <w:tcBorders>
              <w:top w:val="single" w:sz="4" w:space="0" w:color="auto"/>
              <w:left w:val="single" w:sz="4" w:space="0" w:color="auto"/>
              <w:bottom w:val="single" w:sz="4" w:space="0" w:color="auto"/>
              <w:right w:val="single" w:sz="4" w:space="0" w:color="auto"/>
            </w:tcBorders>
            <w:vAlign w:val="center"/>
          </w:tcPr>
          <w:p w14:paraId="264A3810" w14:textId="77777777" w:rsidR="00A61D6E" w:rsidRPr="00B64B2B" w:rsidRDefault="00A61D6E" w:rsidP="00EC1432">
            <w:pPr>
              <w:jc w:val="center"/>
              <w:rPr>
                <w:b/>
                <w:bCs/>
                <w:color w:val="000000"/>
                <w:sz w:val="24"/>
                <w:szCs w:val="24"/>
              </w:rPr>
            </w:pPr>
            <w:r w:rsidRPr="00B64B2B">
              <w:rPr>
                <w:b/>
                <w:bCs/>
                <w:color w:val="000000"/>
                <w:sz w:val="24"/>
                <w:szCs w:val="24"/>
              </w:rPr>
              <w:t>Количество</w:t>
            </w:r>
          </w:p>
        </w:tc>
      </w:tr>
      <w:tr w:rsidR="00BC6ABD" w:rsidRPr="000079F1" w14:paraId="00AE6F3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5A7DED9" w14:textId="0DDEDEE9" w:rsidR="00BC6ABD" w:rsidRPr="00B64B2B" w:rsidRDefault="00BC6ABD" w:rsidP="00BC6ABD">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1D19BA" w14:textId="1BE8141E" w:rsidR="00BC6ABD" w:rsidRPr="00B64B2B" w:rsidRDefault="00BC6ABD" w:rsidP="00BC6ABD">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0B70C7D2" w14:textId="2D4B89D0" w:rsidR="00BC6ABD" w:rsidRPr="00B64B2B" w:rsidRDefault="00BC6ABD" w:rsidP="00BC6ABD">
            <w:pPr>
              <w:jc w:val="center"/>
              <w:rPr>
                <w:color w:val="000000"/>
              </w:rPr>
            </w:pPr>
            <w:r>
              <w:rPr>
                <w:color w:val="000000"/>
              </w:rPr>
              <w:t>29</w:t>
            </w:r>
          </w:p>
        </w:tc>
      </w:tr>
      <w:tr w:rsidR="00BC6ABD" w:rsidRPr="000079F1" w14:paraId="5F4EF4A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EECBBF0" w14:textId="09693B5A" w:rsidR="00BC6ABD" w:rsidRPr="00B64B2B" w:rsidRDefault="00BC6ABD" w:rsidP="00BC6ABD">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AF2B9D0" w14:textId="6E445F68" w:rsidR="00BC6ABD" w:rsidRPr="00B64B2B" w:rsidRDefault="00BC6ABD" w:rsidP="00BC6ABD">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6CCF1469" w14:textId="1F034A10" w:rsidR="00BC6ABD" w:rsidRPr="00B64B2B" w:rsidRDefault="00BC6ABD" w:rsidP="00BC6ABD">
            <w:pPr>
              <w:jc w:val="center"/>
              <w:rPr>
                <w:color w:val="000000"/>
              </w:rPr>
            </w:pPr>
            <w:r>
              <w:rPr>
                <w:color w:val="000000"/>
              </w:rPr>
              <w:t>29</w:t>
            </w:r>
          </w:p>
        </w:tc>
      </w:tr>
      <w:tr w:rsidR="00BC6ABD" w:rsidRPr="000079F1" w14:paraId="41E638B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0CBC40" w14:textId="2A2DBB4F" w:rsidR="00BC6ABD" w:rsidRPr="00B64B2B" w:rsidRDefault="00BC6ABD" w:rsidP="00BC6ABD">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4A9EE0AE" w14:textId="7E08DE29" w:rsidR="00BC6ABD" w:rsidRPr="00B64B2B" w:rsidRDefault="00BC6ABD" w:rsidP="00BC6ABD">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C1E4FBF" w14:textId="6D115C60" w:rsidR="00BC6ABD" w:rsidRPr="00B64B2B" w:rsidRDefault="00BC6ABD" w:rsidP="00BC6ABD">
            <w:pPr>
              <w:jc w:val="center"/>
              <w:rPr>
                <w:color w:val="000000"/>
              </w:rPr>
            </w:pPr>
            <w:r>
              <w:rPr>
                <w:color w:val="000000"/>
              </w:rPr>
              <w:t>29</w:t>
            </w:r>
          </w:p>
        </w:tc>
      </w:tr>
      <w:tr w:rsidR="00BC6ABD" w:rsidRPr="000079F1" w14:paraId="70363EA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81B8925" w14:textId="1742DDA4" w:rsidR="00BC6ABD" w:rsidRPr="00B64B2B" w:rsidRDefault="00BC6ABD" w:rsidP="00BC6ABD">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13692C28" w14:textId="04AF508C" w:rsidR="00BC6ABD" w:rsidRPr="00B64B2B" w:rsidRDefault="00BC6ABD" w:rsidP="00BC6ABD">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44CFBA98" w14:textId="3F059BC3" w:rsidR="00BC6ABD" w:rsidRPr="00B64B2B" w:rsidRDefault="00BC6ABD" w:rsidP="00BC6ABD">
            <w:pPr>
              <w:jc w:val="center"/>
              <w:rPr>
                <w:color w:val="000000"/>
              </w:rPr>
            </w:pPr>
            <w:r>
              <w:rPr>
                <w:color w:val="000000"/>
              </w:rPr>
              <w:t>11</w:t>
            </w:r>
          </w:p>
        </w:tc>
      </w:tr>
      <w:tr w:rsidR="00BC6ABD" w:rsidRPr="000079F1" w14:paraId="4E2AB6E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0F2413" w14:textId="7D838FC6" w:rsidR="00BC6ABD" w:rsidRPr="00B64B2B" w:rsidRDefault="00BC6ABD" w:rsidP="00BC6ABD">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1BE7D3C8" w14:textId="2CADF076" w:rsidR="00BC6ABD" w:rsidRPr="00B64B2B" w:rsidRDefault="00BC6ABD" w:rsidP="00BC6ABD">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27B46245" w14:textId="0BFA2BE3" w:rsidR="00BC6ABD" w:rsidRPr="00B64B2B" w:rsidRDefault="00BC6ABD" w:rsidP="00BC6ABD">
            <w:pPr>
              <w:jc w:val="center"/>
              <w:rPr>
                <w:color w:val="000000"/>
              </w:rPr>
            </w:pPr>
            <w:r>
              <w:rPr>
                <w:color w:val="000000"/>
              </w:rPr>
              <w:t>29</w:t>
            </w:r>
          </w:p>
        </w:tc>
      </w:tr>
      <w:tr w:rsidR="00BC6ABD" w:rsidRPr="000079F1" w14:paraId="5026AE9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7B77A7B" w14:textId="18A94B49" w:rsidR="00BC6ABD" w:rsidRPr="00B64B2B" w:rsidRDefault="00BC6ABD" w:rsidP="00BC6ABD">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34E2B439" w14:textId="4570E959" w:rsidR="00BC6ABD" w:rsidRPr="00B64B2B" w:rsidRDefault="00BC6ABD" w:rsidP="00BC6ABD">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7828CBFD" w14:textId="10DB59B8" w:rsidR="00BC6ABD" w:rsidRPr="00B64B2B" w:rsidRDefault="00BC6ABD" w:rsidP="00BC6ABD">
            <w:pPr>
              <w:jc w:val="center"/>
              <w:rPr>
                <w:color w:val="000000"/>
              </w:rPr>
            </w:pPr>
            <w:r>
              <w:rPr>
                <w:color w:val="000000"/>
              </w:rPr>
              <w:t>29</w:t>
            </w:r>
          </w:p>
        </w:tc>
      </w:tr>
      <w:tr w:rsidR="00BC6ABD" w:rsidRPr="000079F1" w14:paraId="6BF23420" w14:textId="77777777" w:rsidTr="00EC1432">
        <w:trPr>
          <w:trHeight w:val="557"/>
        </w:trPr>
        <w:tc>
          <w:tcPr>
            <w:tcW w:w="563" w:type="dxa"/>
            <w:tcBorders>
              <w:top w:val="nil"/>
              <w:left w:val="single" w:sz="4" w:space="0" w:color="auto"/>
              <w:bottom w:val="single" w:sz="4" w:space="0" w:color="auto"/>
              <w:right w:val="single" w:sz="4" w:space="0" w:color="auto"/>
            </w:tcBorders>
            <w:noWrap/>
            <w:vAlign w:val="center"/>
            <w:hideMark/>
          </w:tcPr>
          <w:p w14:paraId="770465C3" w14:textId="0690D007" w:rsidR="00BC6ABD" w:rsidRPr="00B64B2B" w:rsidRDefault="00BC6ABD" w:rsidP="00BC6ABD">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7EC0EFA9" w14:textId="388DDB7C" w:rsidR="00BC6ABD" w:rsidRPr="00B64B2B" w:rsidRDefault="00BC6ABD" w:rsidP="00BC6ABD">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4AB7101E" w14:textId="24969AD0" w:rsidR="00BC6ABD" w:rsidRPr="00B64B2B" w:rsidRDefault="00BC6ABD" w:rsidP="00BC6ABD">
            <w:pPr>
              <w:jc w:val="center"/>
              <w:rPr>
                <w:color w:val="000000"/>
              </w:rPr>
            </w:pPr>
            <w:r>
              <w:rPr>
                <w:color w:val="000000"/>
              </w:rPr>
              <w:t>11</w:t>
            </w:r>
          </w:p>
        </w:tc>
      </w:tr>
      <w:tr w:rsidR="00BC6ABD" w:rsidRPr="000079F1" w14:paraId="2998500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C698AD" w14:textId="52A67DA4" w:rsidR="00BC6ABD" w:rsidRPr="00B64B2B" w:rsidRDefault="00BC6ABD" w:rsidP="00BC6ABD">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6EDBF1CC" w14:textId="197CC62E" w:rsidR="00BC6ABD" w:rsidRPr="00B64B2B" w:rsidRDefault="00BC6ABD" w:rsidP="00BC6ABD">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06D80DDB" w14:textId="3920807C" w:rsidR="00BC6ABD" w:rsidRPr="00B64B2B" w:rsidRDefault="00BC6ABD" w:rsidP="00BC6ABD">
            <w:pPr>
              <w:jc w:val="center"/>
              <w:rPr>
                <w:color w:val="000000"/>
              </w:rPr>
            </w:pPr>
            <w:r>
              <w:rPr>
                <w:color w:val="000000"/>
              </w:rPr>
              <w:t>29</w:t>
            </w:r>
          </w:p>
        </w:tc>
      </w:tr>
      <w:tr w:rsidR="00BC6ABD" w:rsidRPr="000079F1" w14:paraId="2AFE7B9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4291E7" w14:textId="76A226C6" w:rsidR="00BC6ABD" w:rsidRPr="00B64B2B" w:rsidRDefault="00BC6ABD" w:rsidP="00BC6ABD">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BE42CB3" w14:textId="0524B458" w:rsidR="00BC6ABD" w:rsidRPr="00B64B2B" w:rsidRDefault="00BC6ABD" w:rsidP="00BC6ABD">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3B93AA71" w14:textId="38576452" w:rsidR="00BC6ABD" w:rsidRPr="00B64B2B" w:rsidRDefault="00BC6ABD" w:rsidP="00BC6ABD">
            <w:pPr>
              <w:jc w:val="center"/>
              <w:rPr>
                <w:color w:val="000000"/>
              </w:rPr>
            </w:pPr>
            <w:r>
              <w:rPr>
                <w:color w:val="000000"/>
              </w:rPr>
              <w:t>25</w:t>
            </w:r>
          </w:p>
        </w:tc>
      </w:tr>
      <w:tr w:rsidR="00BC6ABD" w:rsidRPr="000079F1" w14:paraId="0A5CAF7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FD8B8E1" w14:textId="0CB3641C" w:rsidR="00BC6ABD" w:rsidRPr="00B64B2B" w:rsidRDefault="00BC6ABD" w:rsidP="00BC6ABD">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38398C32" w14:textId="7AA647EF" w:rsidR="00BC6ABD" w:rsidRPr="00B64B2B" w:rsidRDefault="00BC6ABD" w:rsidP="00BC6ABD">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12C428C4" w14:textId="43F93C95" w:rsidR="00BC6ABD" w:rsidRPr="00B64B2B" w:rsidRDefault="00BC6ABD" w:rsidP="00BC6ABD">
            <w:pPr>
              <w:jc w:val="center"/>
              <w:rPr>
                <w:color w:val="000000"/>
              </w:rPr>
            </w:pPr>
            <w:r>
              <w:rPr>
                <w:color w:val="000000"/>
              </w:rPr>
              <w:t>25</w:t>
            </w:r>
          </w:p>
        </w:tc>
      </w:tr>
      <w:tr w:rsidR="00BC6ABD" w:rsidRPr="000079F1" w14:paraId="00F3A20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0C31310" w14:textId="52645F1F" w:rsidR="00BC6ABD" w:rsidRPr="00B64B2B" w:rsidRDefault="00BC6ABD" w:rsidP="00BC6ABD">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76BF0934" w14:textId="34B616F0" w:rsidR="00BC6ABD" w:rsidRPr="00B64B2B" w:rsidRDefault="00BC6ABD" w:rsidP="00BC6ABD">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19D0F92B" w14:textId="75025CDA" w:rsidR="00BC6ABD" w:rsidRPr="00B64B2B" w:rsidRDefault="00BC6ABD" w:rsidP="00BC6ABD">
            <w:pPr>
              <w:jc w:val="center"/>
              <w:rPr>
                <w:color w:val="000000"/>
              </w:rPr>
            </w:pPr>
            <w:r>
              <w:rPr>
                <w:color w:val="000000"/>
              </w:rPr>
              <w:t>23</w:t>
            </w:r>
          </w:p>
        </w:tc>
      </w:tr>
      <w:tr w:rsidR="00BC6ABD" w:rsidRPr="000079F1" w14:paraId="5227955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D9C350C" w14:textId="00E18C91" w:rsidR="00BC6ABD" w:rsidRPr="00B64B2B" w:rsidRDefault="00BC6ABD" w:rsidP="00BC6ABD">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0CABD7EB" w14:textId="3CCE86AB" w:rsidR="00BC6ABD" w:rsidRPr="00B64B2B" w:rsidRDefault="00BC6ABD" w:rsidP="00BC6ABD">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37870716" w14:textId="5F287AAF" w:rsidR="00BC6ABD" w:rsidRPr="00B64B2B" w:rsidRDefault="00BC6ABD" w:rsidP="00BC6ABD">
            <w:pPr>
              <w:jc w:val="center"/>
              <w:rPr>
                <w:color w:val="000000"/>
              </w:rPr>
            </w:pPr>
            <w:r>
              <w:rPr>
                <w:color w:val="000000"/>
              </w:rPr>
              <w:t>29</w:t>
            </w:r>
          </w:p>
        </w:tc>
      </w:tr>
      <w:tr w:rsidR="00BC6ABD" w:rsidRPr="000079F1" w14:paraId="6C6332F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9A2C7C" w14:textId="66FFA264" w:rsidR="00BC6ABD" w:rsidRPr="00B64B2B" w:rsidRDefault="00BC6ABD" w:rsidP="00BC6ABD">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5CA97C1E" w14:textId="0DCB4D38" w:rsidR="00BC6ABD" w:rsidRPr="00B64B2B" w:rsidRDefault="00BC6ABD" w:rsidP="00BC6ABD">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6D0B7A64" w14:textId="7261DDD7" w:rsidR="00BC6ABD" w:rsidRPr="00B64B2B" w:rsidRDefault="00BC6ABD" w:rsidP="00BC6ABD">
            <w:pPr>
              <w:jc w:val="center"/>
              <w:rPr>
                <w:color w:val="000000"/>
              </w:rPr>
            </w:pPr>
            <w:r>
              <w:rPr>
                <w:color w:val="000000"/>
              </w:rPr>
              <w:t>29</w:t>
            </w:r>
          </w:p>
        </w:tc>
      </w:tr>
      <w:tr w:rsidR="00BC6ABD" w:rsidRPr="000079F1" w14:paraId="515D462E"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4A6B8BF" w14:textId="1E4C39B2" w:rsidR="00BC6ABD" w:rsidRPr="00B64B2B" w:rsidRDefault="00BC6ABD" w:rsidP="00BC6ABD">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B0A45D5" w14:textId="6AD2521D" w:rsidR="00BC6ABD" w:rsidRPr="00B64B2B" w:rsidRDefault="00BC6ABD" w:rsidP="00BC6ABD">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54260366" w14:textId="55A5D041" w:rsidR="00BC6ABD" w:rsidRPr="00B64B2B" w:rsidRDefault="00BC6ABD" w:rsidP="00BC6ABD">
            <w:pPr>
              <w:jc w:val="center"/>
              <w:rPr>
                <w:color w:val="000000"/>
              </w:rPr>
            </w:pPr>
            <w:r>
              <w:rPr>
                <w:color w:val="000000"/>
              </w:rPr>
              <w:t>29</w:t>
            </w:r>
          </w:p>
        </w:tc>
      </w:tr>
      <w:tr w:rsidR="00BC6ABD" w:rsidRPr="000079F1" w14:paraId="75E5C52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25A42A8" w14:textId="2674BF34" w:rsidR="00BC6ABD" w:rsidRPr="00B64B2B" w:rsidRDefault="00BC6ABD" w:rsidP="00BC6ABD">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5BBBE8BE" w14:textId="61B6B041" w:rsidR="00BC6ABD" w:rsidRPr="00B64B2B" w:rsidRDefault="00BC6ABD" w:rsidP="00BC6ABD">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52DCA654" w14:textId="3A55E2AD" w:rsidR="00BC6ABD" w:rsidRPr="00B64B2B" w:rsidRDefault="00BC6ABD" w:rsidP="00BC6ABD">
            <w:pPr>
              <w:jc w:val="center"/>
              <w:rPr>
                <w:color w:val="000000"/>
              </w:rPr>
            </w:pPr>
            <w:r>
              <w:rPr>
                <w:color w:val="000000"/>
              </w:rPr>
              <w:t>29</w:t>
            </w:r>
          </w:p>
        </w:tc>
      </w:tr>
      <w:tr w:rsidR="00BC6ABD" w:rsidRPr="000079F1" w14:paraId="1ACE4C7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CA0EF7" w14:textId="0D202F28" w:rsidR="00BC6ABD" w:rsidRPr="00B64B2B" w:rsidRDefault="00BC6ABD" w:rsidP="00BC6ABD">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04ACD574" w14:textId="58EE12E4" w:rsidR="00BC6ABD" w:rsidRPr="00B64B2B" w:rsidRDefault="00BC6ABD" w:rsidP="00BC6ABD">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5856DB2" w14:textId="79652F29" w:rsidR="00BC6ABD" w:rsidRPr="00B64B2B" w:rsidRDefault="00BC6ABD" w:rsidP="00BC6ABD">
            <w:pPr>
              <w:jc w:val="center"/>
              <w:rPr>
                <w:color w:val="000000"/>
              </w:rPr>
            </w:pPr>
            <w:r>
              <w:rPr>
                <w:color w:val="000000"/>
              </w:rPr>
              <w:t>29</w:t>
            </w:r>
          </w:p>
        </w:tc>
      </w:tr>
      <w:tr w:rsidR="00BC6ABD" w:rsidRPr="000079F1" w14:paraId="4633C35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7581C03" w14:textId="5E4BC161" w:rsidR="00BC6ABD" w:rsidRPr="00B64B2B" w:rsidRDefault="00BC6ABD" w:rsidP="00BC6ABD">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0A37946E" w14:textId="7FA5B7A4" w:rsidR="00BC6ABD" w:rsidRPr="00B64B2B" w:rsidRDefault="00BC6ABD" w:rsidP="00BC6ABD">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14604D3" w14:textId="282825D1" w:rsidR="00BC6ABD" w:rsidRPr="00B64B2B" w:rsidRDefault="00BC6ABD" w:rsidP="00BC6ABD">
            <w:pPr>
              <w:jc w:val="center"/>
              <w:rPr>
                <w:color w:val="000000"/>
              </w:rPr>
            </w:pPr>
            <w:r>
              <w:rPr>
                <w:color w:val="000000"/>
              </w:rPr>
              <w:t>29</w:t>
            </w:r>
          </w:p>
        </w:tc>
      </w:tr>
      <w:tr w:rsidR="00BC6ABD" w:rsidRPr="000079F1" w14:paraId="3CB135F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ADA5672" w14:textId="4E3CFF13" w:rsidR="00BC6ABD" w:rsidRPr="00B64B2B" w:rsidRDefault="00BC6ABD" w:rsidP="00BC6ABD">
            <w:pPr>
              <w:jc w:val="center"/>
              <w:rPr>
                <w:b/>
                <w:bCs/>
                <w:color w:val="000000"/>
              </w:rPr>
            </w:pPr>
            <w:r w:rsidRPr="00B64B2B">
              <w:rPr>
                <w:b/>
                <w:bCs/>
                <w:color w:val="000000"/>
              </w:rPr>
              <w:t>18</w:t>
            </w:r>
          </w:p>
        </w:tc>
        <w:tc>
          <w:tcPr>
            <w:tcW w:w="4306" w:type="dxa"/>
            <w:tcBorders>
              <w:top w:val="nil"/>
              <w:left w:val="nil"/>
              <w:bottom w:val="single" w:sz="4" w:space="0" w:color="auto"/>
              <w:right w:val="single" w:sz="4" w:space="0" w:color="auto"/>
            </w:tcBorders>
            <w:vAlign w:val="bottom"/>
            <w:hideMark/>
          </w:tcPr>
          <w:p w14:paraId="35332BD5" w14:textId="7A5F17FA" w:rsidR="00BC6ABD" w:rsidRPr="00B64B2B" w:rsidRDefault="00BC6ABD" w:rsidP="00BC6ABD">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7254ABF" w14:textId="6CCD9532" w:rsidR="00BC6ABD" w:rsidRPr="00B64B2B" w:rsidRDefault="00BC6ABD" w:rsidP="00BC6ABD">
            <w:pPr>
              <w:jc w:val="center"/>
              <w:rPr>
                <w:color w:val="000000"/>
              </w:rPr>
            </w:pPr>
            <w:r>
              <w:rPr>
                <w:color w:val="000000"/>
              </w:rPr>
              <w:t>29</w:t>
            </w:r>
          </w:p>
        </w:tc>
      </w:tr>
      <w:tr w:rsidR="00BC6ABD" w:rsidRPr="000079F1" w14:paraId="1ED200A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570F204" w14:textId="5A0ADDB9" w:rsidR="00BC6ABD" w:rsidRPr="00B64B2B" w:rsidRDefault="00BC6ABD" w:rsidP="00BC6ABD">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09016BC2" w14:textId="18E42ED2" w:rsidR="00BC6ABD" w:rsidRPr="00B64B2B" w:rsidRDefault="00BC6ABD" w:rsidP="00BC6ABD">
            <w:pPr>
              <w:rPr>
                <w:color w:val="000000"/>
              </w:rPr>
            </w:pPr>
            <w:r>
              <w:rPr>
                <w:color w:val="000000"/>
              </w:rPr>
              <w:t xml:space="preserve">УЗИ </w:t>
            </w:r>
            <w:proofErr w:type="spellStart"/>
            <w:r>
              <w:rPr>
                <w:color w:val="000000"/>
              </w:rPr>
              <w:t>мал.таза</w:t>
            </w:r>
            <w:proofErr w:type="spellEnd"/>
          </w:p>
        </w:tc>
        <w:tc>
          <w:tcPr>
            <w:tcW w:w="4306" w:type="dxa"/>
            <w:tcBorders>
              <w:top w:val="nil"/>
              <w:left w:val="nil"/>
              <w:bottom w:val="single" w:sz="4" w:space="0" w:color="auto"/>
              <w:right w:val="single" w:sz="4" w:space="0" w:color="auto"/>
            </w:tcBorders>
            <w:vAlign w:val="center"/>
          </w:tcPr>
          <w:p w14:paraId="168F9EF6" w14:textId="5B823034" w:rsidR="00BC6ABD" w:rsidRPr="00B64B2B" w:rsidRDefault="00BC6ABD" w:rsidP="00BC6ABD">
            <w:pPr>
              <w:jc w:val="center"/>
              <w:rPr>
                <w:color w:val="000000"/>
              </w:rPr>
            </w:pPr>
            <w:r>
              <w:rPr>
                <w:color w:val="000000"/>
              </w:rPr>
              <w:t>25</w:t>
            </w:r>
          </w:p>
        </w:tc>
      </w:tr>
      <w:tr w:rsidR="00BC6ABD" w:rsidRPr="000079F1" w14:paraId="2F5DF26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9701D32" w14:textId="483520C7" w:rsidR="00BC6ABD" w:rsidRPr="00B64B2B" w:rsidRDefault="00BC6ABD" w:rsidP="00BC6ABD">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D1D0425" w14:textId="1B143325" w:rsidR="00BC6ABD" w:rsidRPr="00B64B2B" w:rsidRDefault="00BC6ABD" w:rsidP="00BC6ABD">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D34D862" w14:textId="614805DE" w:rsidR="00BC6ABD" w:rsidRPr="00B64B2B" w:rsidRDefault="00BC6ABD" w:rsidP="00BC6ABD">
            <w:pPr>
              <w:jc w:val="center"/>
              <w:rPr>
                <w:color w:val="000000"/>
              </w:rPr>
            </w:pPr>
            <w:r>
              <w:rPr>
                <w:color w:val="000000"/>
              </w:rPr>
              <w:t>23</w:t>
            </w:r>
          </w:p>
        </w:tc>
      </w:tr>
      <w:tr w:rsidR="00BC6ABD" w:rsidRPr="000079F1" w14:paraId="68FED9C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22857B8" w14:textId="1CEA5091" w:rsidR="00BC6ABD" w:rsidRPr="00B64B2B" w:rsidRDefault="00BC6ABD" w:rsidP="00BC6ABD">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20B9F793" w14:textId="7481295F" w:rsidR="00BC6ABD" w:rsidRPr="00B64B2B" w:rsidRDefault="00BC6ABD" w:rsidP="00BC6ABD">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95B920E" w14:textId="686FD493" w:rsidR="00BC6ABD" w:rsidRPr="00B64B2B" w:rsidRDefault="00BC6ABD" w:rsidP="00BC6ABD">
            <w:pPr>
              <w:jc w:val="center"/>
              <w:rPr>
                <w:color w:val="000000"/>
              </w:rPr>
            </w:pPr>
            <w:r>
              <w:rPr>
                <w:color w:val="000000"/>
              </w:rPr>
              <w:t>29</w:t>
            </w:r>
          </w:p>
        </w:tc>
      </w:tr>
      <w:tr w:rsidR="00BC6ABD" w:rsidRPr="000079F1" w14:paraId="17B9972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3F5BE6D" w14:textId="60C3DE52" w:rsidR="00BC6ABD" w:rsidRPr="00B64B2B" w:rsidRDefault="00BC6ABD" w:rsidP="00BC6ABD">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55971D3C" w14:textId="68CE2D21" w:rsidR="00BC6ABD" w:rsidRPr="00B64B2B" w:rsidRDefault="00BC6ABD" w:rsidP="00BC6ABD">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1496522" w14:textId="294FC5A5" w:rsidR="00BC6ABD" w:rsidRPr="00B64B2B" w:rsidRDefault="00BC6ABD" w:rsidP="00BC6ABD">
            <w:pPr>
              <w:jc w:val="center"/>
              <w:rPr>
                <w:color w:val="000000"/>
              </w:rPr>
            </w:pPr>
            <w:r>
              <w:rPr>
                <w:color w:val="000000"/>
              </w:rPr>
              <w:t>1</w:t>
            </w:r>
          </w:p>
        </w:tc>
      </w:tr>
      <w:tr w:rsidR="00BC6ABD" w:rsidRPr="000079F1" w14:paraId="1B03CE4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E7954B" w14:textId="598DCBA6" w:rsidR="00BC6ABD" w:rsidRPr="00B64B2B" w:rsidRDefault="00BC6ABD" w:rsidP="00BC6ABD">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605742F3" w14:textId="05E6CE7F" w:rsidR="00BC6ABD" w:rsidRPr="00B64B2B" w:rsidRDefault="00BC6ABD" w:rsidP="00BC6ABD">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0EB042EA" w14:textId="659E4700" w:rsidR="00BC6ABD" w:rsidRPr="00B64B2B" w:rsidRDefault="00BC6ABD" w:rsidP="00BC6ABD">
            <w:pPr>
              <w:jc w:val="center"/>
              <w:rPr>
                <w:color w:val="000000"/>
              </w:rPr>
            </w:pPr>
            <w:r>
              <w:rPr>
                <w:color w:val="000000"/>
              </w:rPr>
              <w:t>-</w:t>
            </w:r>
          </w:p>
        </w:tc>
      </w:tr>
      <w:tr w:rsidR="00BC6ABD" w:rsidRPr="000079F1" w14:paraId="541838CA"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C0DF16D" w14:textId="741AB0A4" w:rsidR="00BC6ABD" w:rsidRPr="00B64B2B" w:rsidRDefault="00BC6ABD" w:rsidP="00BC6ABD">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3DF3EF2A" w14:textId="34966EB9" w:rsidR="00BC6ABD" w:rsidRPr="00B64B2B" w:rsidRDefault="00BC6ABD" w:rsidP="00BC6ABD">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522AEECE" w14:textId="682D1755" w:rsidR="00BC6ABD" w:rsidRPr="00B64B2B" w:rsidRDefault="00BC6ABD" w:rsidP="00BC6ABD">
            <w:pPr>
              <w:jc w:val="center"/>
              <w:rPr>
                <w:color w:val="000000"/>
              </w:rPr>
            </w:pPr>
            <w:r>
              <w:rPr>
                <w:color w:val="000000"/>
              </w:rPr>
              <w:t>-</w:t>
            </w:r>
          </w:p>
        </w:tc>
      </w:tr>
      <w:tr w:rsidR="00BC6ABD" w:rsidRPr="000079F1" w14:paraId="65CB97C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0478310" w14:textId="03021901" w:rsidR="00BC6ABD" w:rsidRPr="00B64B2B" w:rsidRDefault="00BC6ABD" w:rsidP="00BC6ABD">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127BC2F3" w14:textId="676A9CCE" w:rsidR="00BC6ABD" w:rsidRPr="00B64B2B" w:rsidRDefault="00BC6ABD" w:rsidP="00BC6ABD">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30F2985B" w14:textId="43E55CC1" w:rsidR="00BC6ABD" w:rsidRPr="00B64B2B" w:rsidRDefault="00BC6ABD" w:rsidP="00BC6ABD">
            <w:pPr>
              <w:jc w:val="center"/>
              <w:rPr>
                <w:color w:val="000000"/>
              </w:rPr>
            </w:pPr>
            <w:r>
              <w:rPr>
                <w:color w:val="000000"/>
              </w:rPr>
              <w:t>-</w:t>
            </w:r>
          </w:p>
        </w:tc>
      </w:tr>
      <w:tr w:rsidR="00BC6ABD" w:rsidRPr="000079F1" w14:paraId="3EC445E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E897F89" w14:textId="74B43BE9" w:rsidR="00BC6ABD" w:rsidRPr="00B64B2B" w:rsidRDefault="00BC6ABD" w:rsidP="00BC6ABD">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0BEE7BFF" w14:textId="4F769F2A" w:rsidR="00BC6ABD" w:rsidRPr="00B64B2B" w:rsidRDefault="00BC6ABD" w:rsidP="00BC6ABD">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7179537" w14:textId="60370231" w:rsidR="00BC6ABD" w:rsidRPr="00B64B2B" w:rsidRDefault="00BC6ABD" w:rsidP="00BC6ABD">
            <w:pPr>
              <w:jc w:val="center"/>
              <w:rPr>
                <w:color w:val="000000"/>
              </w:rPr>
            </w:pPr>
            <w:r>
              <w:rPr>
                <w:color w:val="000000"/>
              </w:rPr>
              <w:t>-</w:t>
            </w:r>
          </w:p>
        </w:tc>
      </w:tr>
      <w:tr w:rsidR="00BC6ABD" w:rsidRPr="000079F1" w14:paraId="0C9669B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BBAB55" w14:textId="1B316D4A" w:rsidR="00BC6ABD" w:rsidRPr="00B64B2B" w:rsidRDefault="00BC6ABD" w:rsidP="00BC6ABD">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CA8969F" w14:textId="26EE1BFB" w:rsidR="00BC6ABD" w:rsidRPr="00B64B2B" w:rsidRDefault="00BC6ABD" w:rsidP="00BC6ABD">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4AA73B2F" w14:textId="77BE9F11" w:rsidR="00BC6ABD" w:rsidRPr="00B64B2B" w:rsidRDefault="00BC6ABD" w:rsidP="00BC6ABD">
            <w:pPr>
              <w:jc w:val="center"/>
              <w:rPr>
                <w:color w:val="000000"/>
              </w:rPr>
            </w:pPr>
            <w:r>
              <w:rPr>
                <w:color w:val="000000"/>
              </w:rPr>
              <w:t>-</w:t>
            </w:r>
          </w:p>
        </w:tc>
      </w:tr>
      <w:tr w:rsidR="00BC6ABD" w:rsidRPr="000079F1" w14:paraId="4DE6D29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162840D" w14:textId="1F383254" w:rsidR="00BC6ABD" w:rsidRPr="00B64B2B" w:rsidRDefault="00BC6ABD" w:rsidP="00BC6ABD">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3B708FC9" w14:textId="07690D97" w:rsidR="00BC6ABD" w:rsidRPr="00B64B2B" w:rsidRDefault="00BC6ABD" w:rsidP="00BC6ABD">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6848DA2D" w14:textId="46A6BCA1" w:rsidR="00BC6ABD" w:rsidRPr="00B64B2B" w:rsidRDefault="00BC6ABD" w:rsidP="00BC6ABD">
            <w:pPr>
              <w:jc w:val="center"/>
              <w:rPr>
                <w:color w:val="000000"/>
              </w:rPr>
            </w:pPr>
            <w:r>
              <w:rPr>
                <w:color w:val="000000"/>
              </w:rPr>
              <w:t>-</w:t>
            </w:r>
          </w:p>
        </w:tc>
      </w:tr>
      <w:tr w:rsidR="00BC6ABD" w:rsidRPr="000079F1" w14:paraId="5976E93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B2956A0" w14:textId="4D36D535" w:rsidR="00BC6ABD" w:rsidRPr="00B64B2B" w:rsidRDefault="00BC6ABD" w:rsidP="00BC6ABD">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6BED1050" w14:textId="117B1EF3" w:rsidR="00BC6ABD" w:rsidRPr="00B64B2B" w:rsidRDefault="00BC6ABD" w:rsidP="00BC6ABD">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097C540" w14:textId="486A65EA" w:rsidR="00BC6ABD" w:rsidRPr="00B64B2B" w:rsidRDefault="00BC6ABD" w:rsidP="00BC6ABD">
            <w:pPr>
              <w:jc w:val="center"/>
              <w:rPr>
                <w:color w:val="000000"/>
              </w:rPr>
            </w:pPr>
            <w:r>
              <w:rPr>
                <w:color w:val="000000"/>
              </w:rPr>
              <w:t>-</w:t>
            </w:r>
          </w:p>
        </w:tc>
      </w:tr>
      <w:tr w:rsidR="00BC6ABD" w:rsidRPr="000079F1" w14:paraId="52323F5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1DDA8F7" w14:textId="59521DB0" w:rsidR="00BC6ABD" w:rsidRPr="00B64B2B" w:rsidRDefault="00BC6ABD" w:rsidP="00BC6ABD">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6FA7E3B2" w14:textId="2F3238EC" w:rsidR="00BC6ABD" w:rsidRPr="00B64B2B" w:rsidRDefault="00BC6ABD" w:rsidP="00BC6ABD">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16D706F2" w14:textId="0C6EB966" w:rsidR="00BC6ABD" w:rsidRPr="00B64B2B" w:rsidRDefault="00BC6ABD" w:rsidP="00BC6ABD">
            <w:pPr>
              <w:jc w:val="center"/>
              <w:rPr>
                <w:color w:val="000000"/>
              </w:rPr>
            </w:pPr>
            <w:r>
              <w:rPr>
                <w:color w:val="000000"/>
              </w:rPr>
              <w:t>11</w:t>
            </w:r>
          </w:p>
        </w:tc>
      </w:tr>
      <w:tr w:rsidR="00BC6ABD" w:rsidRPr="000079F1" w14:paraId="1C3606E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B3D240" w14:textId="24859C97" w:rsidR="00BC6ABD" w:rsidRPr="00B64B2B" w:rsidRDefault="00BC6ABD" w:rsidP="00BC6ABD">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4995DA8F" w14:textId="6AFBE8BB" w:rsidR="00BC6ABD" w:rsidRPr="00B64B2B" w:rsidRDefault="00BC6ABD" w:rsidP="00BC6ABD">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14EE7CCA" w14:textId="1D11BE89" w:rsidR="00BC6ABD" w:rsidRPr="00B64B2B" w:rsidRDefault="00BC6ABD" w:rsidP="00BC6ABD">
            <w:pPr>
              <w:jc w:val="center"/>
              <w:rPr>
                <w:color w:val="000000"/>
              </w:rPr>
            </w:pPr>
            <w:r>
              <w:rPr>
                <w:color w:val="000000"/>
              </w:rPr>
              <w:t>1</w:t>
            </w:r>
          </w:p>
        </w:tc>
      </w:tr>
      <w:tr w:rsidR="00BC6ABD" w:rsidRPr="000079F1" w14:paraId="40D9815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FB2DA1A" w14:textId="18184645" w:rsidR="00BC6ABD" w:rsidRPr="00B64B2B" w:rsidRDefault="00BC6ABD" w:rsidP="00BC6ABD">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B65F4A7" w14:textId="710683A7" w:rsidR="00BC6ABD" w:rsidRPr="00B64B2B" w:rsidRDefault="00BC6ABD" w:rsidP="00BC6ABD">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4167A95F" w14:textId="668847D3" w:rsidR="00BC6ABD" w:rsidRPr="00B64B2B" w:rsidRDefault="00BC6ABD" w:rsidP="00BC6ABD">
            <w:pPr>
              <w:jc w:val="center"/>
              <w:rPr>
                <w:color w:val="000000"/>
              </w:rPr>
            </w:pPr>
            <w:r>
              <w:rPr>
                <w:color w:val="000000"/>
              </w:rPr>
              <w:t>-</w:t>
            </w:r>
          </w:p>
        </w:tc>
      </w:tr>
      <w:tr w:rsidR="00BC6ABD" w:rsidRPr="000079F1" w14:paraId="2D09669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43F305" w14:textId="2F9DEF9A" w:rsidR="00BC6ABD" w:rsidRPr="00B64B2B" w:rsidRDefault="00BC6ABD" w:rsidP="00BC6ABD">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10CEEFCB" w14:textId="1A7D8953" w:rsidR="00BC6ABD" w:rsidRPr="00B64B2B" w:rsidRDefault="00BC6ABD" w:rsidP="00BC6ABD">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6DD204A7" w14:textId="5F67E315" w:rsidR="00BC6ABD" w:rsidRPr="00B64B2B" w:rsidRDefault="00BC6ABD" w:rsidP="00BC6ABD">
            <w:pPr>
              <w:jc w:val="center"/>
              <w:rPr>
                <w:color w:val="000000"/>
              </w:rPr>
            </w:pPr>
            <w:r>
              <w:rPr>
                <w:color w:val="000000"/>
              </w:rPr>
              <w:t>29</w:t>
            </w:r>
          </w:p>
        </w:tc>
      </w:tr>
    </w:tbl>
    <w:p w14:paraId="5CB091BB" w14:textId="77777777" w:rsidR="003B673F" w:rsidRDefault="003B673F" w:rsidP="009259EE">
      <w:pPr>
        <w:widowControl/>
        <w:autoSpaceDE/>
        <w:autoSpaceDN/>
        <w:adjustRightInd/>
        <w:rPr>
          <w:rFonts w:ascii="Calibri" w:hAnsi="Calibri"/>
          <w:color w:val="000000"/>
          <w:sz w:val="22"/>
          <w:szCs w:val="22"/>
        </w:rPr>
      </w:pPr>
    </w:p>
    <w:p w14:paraId="7CD39097" w14:textId="77777777"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14:paraId="5B5EF301" w14:textId="77777777" w:rsidR="003B673F" w:rsidRPr="003B673F" w:rsidRDefault="00063C52" w:rsidP="003B673F">
      <w:pPr>
        <w:widowControl/>
        <w:tabs>
          <w:tab w:val="left" w:pos="675"/>
          <w:tab w:val="left" w:pos="5495"/>
          <w:tab w:val="left" w:pos="6396"/>
          <w:tab w:val="left" w:pos="7709"/>
          <w:tab w:val="left" w:pos="9181"/>
        </w:tabs>
        <w:autoSpaceDE/>
        <w:autoSpaceDN/>
        <w:adjustRightInd/>
        <w:ind w:left="113"/>
        <w:rPr>
          <w:color w:val="000000"/>
          <w:sz w:val="22"/>
          <w:szCs w:val="22"/>
        </w:rPr>
      </w:pPr>
      <w:r>
        <w:rPr>
          <w:color w:val="000000"/>
          <w:sz w:val="24"/>
          <w:szCs w:val="24"/>
        </w:rPr>
        <w:t>Заказчик _________________Сергеева Е.А</w:t>
      </w:r>
      <w:r w:rsidR="003B673F" w:rsidRPr="003B673F">
        <w:rPr>
          <w:color w:val="000000"/>
          <w:sz w:val="24"/>
          <w:szCs w:val="24"/>
        </w:rPr>
        <w:t xml:space="preserve">      </w:t>
      </w:r>
      <w:r>
        <w:rPr>
          <w:color w:val="000000"/>
          <w:sz w:val="24"/>
          <w:szCs w:val="24"/>
        </w:rPr>
        <w:t xml:space="preserve">                </w:t>
      </w:r>
      <w:r w:rsidR="003B673F" w:rsidRPr="003B673F">
        <w:rPr>
          <w:color w:val="000000"/>
          <w:sz w:val="24"/>
          <w:szCs w:val="24"/>
        </w:rPr>
        <w:t xml:space="preserve">     </w:t>
      </w:r>
      <w:r w:rsidR="003B673F">
        <w:rPr>
          <w:color w:val="000000"/>
          <w:sz w:val="24"/>
          <w:szCs w:val="24"/>
        </w:rPr>
        <w:t>Исполнитель</w:t>
      </w:r>
      <w:r w:rsidR="003B673F" w:rsidRPr="003B673F">
        <w:rPr>
          <w:color w:val="000000"/>
          <w:sz w:val="24"/>
          <w:szCs w:val="24"/>
        </w:rPr>
        <w:t xml:space="preserve"> ______________</w:t>
      </w:r>
      <w:r w:rsidR="003B673F" w:rsidRPr="003B673F">
        <w:rPr>
          <w:color w:val="000000"/>
          <w:sz w:val="22"/>
          <w:szCs w:val="22"/>
        </w:rPr>
        <w:t xml:space="preserve"> </w:t>
      </w:r>
    </w:p>
    <w:p w14:paraId="649D5AD5" w14:textId="77777777"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14:paraId="03B285AF" w14:textId="77777777"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14:paraId="72BF380E" w14:textId="77777777"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14:paraId="2CD654BE" w14:textId="6B179E78"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sidR="00236C1F">
        <w:rPr>
          <w:sz w:val="24"/>
          <w:szCs w:val="24"/>
        </w:rPr>
        <w:t xml:space="preserve">октябрь </w:t>
      </w:r>
      <w:r w:rsidRPr="00BB20FA">
        <w:rPr>
          <w:sz w:val="24"/>
          <w:szCs w:val="24"/>
        </w:rPr>
        <w:t>202</w:t>
      </w:r>
      <w:r w:rsidR="00A61D6E">
        <w:rPr>
          <w:sz w:val="24"/>
          <w:szCs w:val="24"/>
        </w:rPr>
        <w:t>6</w:t>
      </w:r>
      <w:r w:rsidRPr="00BB20FA">
        <w:rPr>
          <w:sz w:val="24"/>
          <w:szCs w:val="24"/>
        </w:rPr>
        <w:t>г.</w:t>
      </w:r>
    </w:p>
    <w:p w14:paraId="357DC6FB" w14:textId="77777777" w:rsidR="00A61D6E" w:rsidRDefault="00A61D6E" w:rsidP="00A61D6E">
      <w:pPr>
        <w:tabs>
          <w:tab w:val="left" w:pos="3491"/>
        </w:tabs>
        <w:jc w:val="right"/>
        <w:rPr>
          <w:sz w:val="24"/>
          <w:szCs w:val="24"/>
        </w:rPr>
      </w:pPr>
      <w:r>
        <w:rPr>
          <w:sz w:val="24"/>
          <w:szCs w:val="24"/>
        </w:rPr>
        <w:t>Приложение №2 к Запросу</w:t>
      </w:r>
    </w:p>
    <w:p w14:paraId="35474960" w14:textId="77777777" w:rsidR="00A61D6E" w:rsidRDefault="00A61D6E" w:rsidP="00A61D6E">
      <w:pPr>
        <w:tabs>
          <w:tab w:val="left" w:pos="3491"/>
        </w:tabs>
        <w:jc w:val="center"/>
        <w:rPr>
          <w:b/>
          <w:bCs/>
          <w:sz w:val="28"/>
          <w:szCs w:val="28"/>
        </w:rPr>
      </w:pPr>
      <w:r w:rsidRPr="00B42A27">
        <w:rPr>
          <w:b/>
          <w:bCs/>
          <w:sz w:val="28"/>
          <w:szCs w:val="28"/>
        </w:rPr>
        <w:t>ТЕХНИЧЕСКОЕ ЗАДАНИЕ</w:t>
      </w:r>
    </w:p>
    <w:p w14:paraId="0AD6B894" w14:textId="77777777" w:rsidR="00A61D6E" w:rsidRDefault="00A61D6E" w:rsidP="00A61D6E">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2A63BC" w14:paraId="7F2CC36F" w14:textId="77777777" w:rsidTr="00EC1432">
        <w:tc>
          <w:tcPr>
            <w:tcW w:w="5231" w:type="dxa"/>
          </w:tcPr>
          <w:p w14:paraId="6A73AAEE" w14:textId="77777777" w:rsidR="002A63BC" w:rsidRDefault="002A63BC" w:rsidP="002A63BC">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14:paraId="727149E5" w14:textId="45F6DED0" w:rsidR="002A63BC" w:rsidRDefault="002A63BC" w:rsidP="002A63BC">
            <w:pPr>
              <w:tabs>
                <w:tab w:val="left" w:pos="3491"/>
              </w:tabs>
              <w:jc w:val="both"/>
              <w:rPr>
                <w:b/>
                <w:bCs/>
                <w:sz w:val="28"/>
                <w:szCs w:val="28"/>
              </w:rPr>
            </w:pPr>
            <w:r w:rsidRPr="00B42A27">
              <w:rPr>
                <w:sz w:val="24"/>
                <w:szCs w:val="24"/>
              </w:rPr>
              <w:t>Проведение медицинского осмотра работников</w:t>
            </w:r>
          </w:p>
        </w:tc>
      </w:tr>
      <w:tr w:rsidR="00236C1F" w14:paraId="64EFC3FF" w14:textId="77777777" w:rsidTr="00EC1432">
        <w:tc>
          <w:tcPr>
            <w:tcW w:w="5231" w:type="dxa"/>
          </w:tcPr>
          <w:p w14:paraId="7352733B" w14:textId="7BC40562" w:rsidR="00236C1F" w:rsidRPr="002A63BC" w:rsidRDefault="00236C1F" w:rsidP="00236C1F">
            <w:pPr>
              <w:pStyle w:val="af0"/>
              <w:numPr>
                <w:ilvl w:val="0"/>
                <w:numId w:val="16"/>
              </w:numPr>
              <w:tabs>
                <w:tab w:val="left" w:pos="3491"/>
              </w:tabs>
              <w:jc w:val="both"/>
              <w:rPr>
                <w:b/>
                <w:bCs/>
                <w:sz w:val="28"/>
                <w:szCs w:val="28"/>
              </w:rPr>
            </w:pPr>
            <w:r w:rsidRPr="002A63BC">
              <w:rPr>
                <w:b/>
                <w:sz w:val="22"/>
                <w:szCs w:val="22"/>
              </w:rPr>
              <w:t>Место оказания услуг</w:t>
            </w:r>
          </w:p>
        </w:tc>
        <w:tc>
          <w:tcPr>
            <w:tcW w:w="10215" w:type="dxa"/>
          </w:tcPr>
          <w:p w14:paraId="3D1B8CA7" w14:textId="6C898A7A" w:rsidR="00236C1F" w:rsidRPr="00C97080" w:rsidRDefault="00236C1F" w:rsidP="00236C1F">
            <w:pPr>
              <w:tabs>
                <w:tab w:val="left" w:pos="3491"/>
              </w:tabs>
              <w:jc w:val="both"/>
              <w:rPr>
                <w:b/>
                <w:bCs/>
                <w:color w:val="FF0000"/>
                <w:sz w:val="26"/>
                <w:szCs w:val="26"/>
              </w:rPr>
            </w:pPr>
            <w:r>
              <w:rPr>
                <w:sz w:val="24"/>
                <w:szCs w:val="24"/>
                <w:shd w:val="clear" w:color="auto" w:fill="FFFFFF"/>
              </w:rPr>
              <w:t>Н</w:t>
            </w:r>
            <w:r w:rsidRPr="00B00E17">
              <w:rPr>
                <w:sz w:val="24"/>
                <w:szCs w:val="24"/>
                <w:shd w:val="clear" w:color="auto" w:fill="FFFFFF"/>
              </w:rPr>
              <w:t xml:space="preserve">а территории медицинской организации (в стационарных условиях) по месту осуществления лицензируемой деятельности Исполнителя. Расстояние от места нахождения Заказчика </w:t>
            </w:r>
            <w:r>
              <w:rPr>
                <w:sz w:val="24"/>
                <w:szCs w:val="24"/>
                <w:shd w:val="clear" w:color="auto" w:fill="FFFFFF"/>
              </w:rPr>
              <w:t>(</w:t>
            </w:r>
            <w:r w:rsidRPr="00B00E17">
              <w:rPr>
                <w:sz w:val="24"/>
                <w:szCs w:val="24"/>
                <w:shd w:val="clear" w:color="auto" w:fill="FFFFFF"/>
              </w:rPr>
              <w:t>адрес</w:t>
            </w:r>
            <w:r>
              <w:rPr>
                <w:sz w:val="24"/>
                <w:szCs w:val="24"/>
                <w:shd w:val="clear" w:color="auto" w:fill="FFFFFF"/>
              </w:rPr>
              <w:t xml:space="preserve">: </w:t>
            </w:r>
            <w:r w:rsidRPr="00B3310F">
              <w:rPr>
                <w:sz w:val="24"/>
                <w:szCs w:val="24"/>
                <w:shd w:val="clear" w:color="auto" w:fill="FFFFFF"/>
              </w:rPr>
              <w:t>601215, РФ, Владимирская область,</w:t>
            </w:r>
            <w:r>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xml:space="preserve">. Собинский, село Арбузово, ул. Покровская д. </w:t>
            </w:r>
            <w:proofErr w:type="gramStart"/>
            <w:r w:rsidRPr="00B3310F">
              <w:rPr>
                <w:sz w:val="24"/>
                <w:szCs w:val="24"/>
                <w:shd w:val="clear" w:color="auto" w:fill="FFFFFF"/>
              </w:rPr>
              <w:t>20</w:t>
            </w:r>
            <w:r w:rsidRPr="00B00E17">
              <w:rPr>
                <w:sz w:val="24"/>
                <w:szCs w:val="24"/>
                <w:shd w:val="clear" w:color="auto" w:fill="FFFFFF"/>
              </w:rPr>
              <w:t xml:space="preserve"> </w:t>
            </w:r>
            <w:r>
              <w:rPr>
                <w:sz w:val="24"/>
                <w:szCs w:val="24"/>
                <w:shd w:val="clear" w:color="auto" w:fill="FFFFFF"/>
              </w:rPr>
              <w:t>)</w:t>
            </w:r>
            <w:proofErr w:type="gramEnd"/>
            <w:r w:rsidRPr="00B00E17">
              <w:rPr>
                <w:sz w:val="24"/>
                <w:szCs w:val="24"/>
                <w:shd w:val="clear" w:color="auto" w:fill="FFFFFF"/>
              </w:rPr>
              <w:t xml:space="preserve"> до места оказания услуг не должно превышать </w:t>
            </w:r>
            <w:r>
              <w:rPr>
                <w:sz w:val="24"/>
                <w:szCs w:val="24"/>
                <w:shd w:val="clear" w:color="auto" w:fill="FFFFFF"/>
              </w:rPr>
              <w:t>40</w:t>
            </w:r>
            <w:r w:rsidRPr="00B00E17">
              <w:rPr>
                <w:sz w:val="24"/>
                <w:szCs w:val="24"/>
                <w:shd w:val="clear" w:color="auto" w:fill="FFFFFF"/>
              </w:rPr>
              <w:t> км, измеряемое по автомобильной дороге общего пользования (расчёт расстояния производится с использованием картографических сервисов Яндекс Карты/2ГИС на дату подачи заявки). Подтверждение соответствия требованию о расстоянии Исполнитель представляет в составе заявки на участие в закупке в виде скриншота с отображением маршрута и расстояния между адресами</w:t>
            </w:r>
            <w:r>
              <w:rPr>
                <w:sz w:val="24"/>
                <w:szCs w:val="24"/>
                <w:shd w:val="clear" w:color="auto" w:fill="FFFFFF"/>
              </w:rPr>
              <w:t>.</w:t>
            </w:r>
          </w:p>
        </w:tc>
      </w:tr>
      <w:tr w:rsidR="00236C1F" w14:paraId="14F9A3BC" w14:textId="77777777" w:rsidTr="00EC1432">
        <w:tc>
          <w:tcPr>
            <w:tcW w:w="5231" w:type="dxa"/>
          </w:tcPr>
          <w:p w14:paraId="5D3F0BF7" w14:textId="77777777" w:rsidR="00236C1F" w:rsidRPr="00BE3649" w:rsidRDefault="00236C1F" w:rsidP="00236C1F">
            <w:pPr>
              <w:ind w:left="29" w:firstLine="5"/>
              <w:rPr>
                <w:b/>
                <w:sz w:val="22"/>
                <w:szCs w:val="22"/>
              </w:rPr>
            </w:pPr>
            <w:r w:rsidRPr="00BE3649">
              <w:rPr>
                <w:b/>
                <w:sz w:val="22"/>
                <w:szCs w:val="22"/>
              </w:rPr>
              <w:t>2.  Описание предмета оказания услуг</w:t>
            </w:r>
          </w:p>
          <w:p w14:paraId="56BAE602" w14:textId="77777777" w:rsidR="00236C1F" w:rsidRPr="004026CC" w:rsidRDefault="00236C1F" w:rsidP="00236C1F">
            <w:pPr>
              <w:ind w:left="29" w:firstLine="5"/>
            </w:pPr>
          </w:p>
        </w:tc>
        <w:tc>
          <w:tcPr>
            <w:tcW w:w="10215" w:type="dxa"/>
          </w:tcPr>
          <w:p w14:paraId="5B16CE6A" w14:textId="3D6FB517" w:rsidR="00236C1F" w:rsidRPr="00786163" w:rsidRDefault="00236C1F" w:rsidP="00236C1F">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236C1F" w14:paraId="01E64E62" w14:textId="77777777" w:rsidTr="00EC1432">
        <w:tc>
          <w:tcPr>
            <w:tcW w:w="5231" w:type="dxa"/>
          </w:tcPr>
          <w:p w14:paraId="480B1400" w14:textId="77777777" w:rsidR="00236C1F" w:rsidRPr="00252561" w:rsidRDefault="00236C1F" w:rsidP="00236C1F">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14:paraId="6C0B2062" w14:textId="1D3BF637" w:rsidR="00236C1F" w:rsidRPr="00BE3649" w:rsidRDefault="00236C1F" w:rsidP="00236C1F">
            <w:pPr>
              <w:jc w:val="both"/>
              <w:rPr>
                <w:sz w:val="24"/>
                <w:szCs w:val="24"/>
              </w:rPr>
            </w:pPr>
            <w:r>
              <w:rPr>
                <w:sz w:val="24"/>
                <w:szCs w:val="24"/>
              </w:rPr>
              <w:t>С</w:t>
            </w:r>
            <w:r w:rsidRPr="00BE3649">
              <w:rPr>
                <w:sz w:val="24"/>
                <w:szCs w:val="24"/>
              </w:rPr>
              <w:t xml:space="preserve"> </w:t>
            </w:r>
            <w:r>
              <w:rPr>
                <w:sz w:val="24"/>
                <w:szCs w:val="24"/>
              </w:rPr>
              <w:t xml:space="preserve">даты заключения договора по 25.12.2026г. </w:t>
            </w:r>
            <w:r w:rsidRPr="00BE3649">
              <w:rPr>
                <w:sz w:val="24"/>
                <w:szCs w:val="24"/>
              </w:rPr>
              <w:t>Дни недели и время оказания услуги согласовываются с Заказчиком.</w:t>
            </w:r>
            <w:r>
              <w:rPr>
                <w:sz w:val="24"/>
                <w:szCs w:val="24"/>
              </w:rPr>
              <w:t xml:space="preserve"> </w:t>
            </w:r>
          </w:p>
        </w:tc>
      </w:tr>
      <w:tr w:rsidR="00236C1F" w14:paraId="0DBCB40A" w14:textId="77777777" w:rsidTr="00EC1432">
        <w:tc>
          <w:tcPr>
            <w:tcW w:w="5231" w:type="dxa"/>
          </w:tcPr>
          <w:p w14:paraId="7B59C5F6" w14:textId="77777777" w:rsidR="00236C1F" w:rsidRPr="00BE3649" w:rsidRDefault="00236C1F" w:rsidP="00236C1F">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20616364" w14:textId="77777777" w:rsidR="00236C1F" w:rsidRPr="00B42A27" w:rsidRDefault="00236C1F" w:rsidP="00236C1F">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E25DDD8" w14:textId="77777777" w:rsidR="00236C1F" w:rsidRDefault="00236C1F" w:rsidP="00236C1F">
            <w:pPr>
              <w:jc w:val="both"/>
              <w:rPr>
                <w:sz w:val="24"/>
                <w:szCs w:val="24"/>
              </w:rPr>
            </w:pPr>
          </w:p>
        </w:tc>
      </w:tr>
      <w:tr w:rsidR="00236C1F" w14:paraId="3A7D6B6B" w14:textId="77777777" w:rsidTr="00EC1432">
        <w:tc>
          <w:tcPr>
            <w:tcW w:w="5231" w:type="dxa"/>
          </w:tcPr>
          <w:p w14:paraId="1B538DD2" w14:textId="77777777" w:rsidR="00236C1F" w:rsidRPr="00252561" w:rsidRDefault="00236C1F" w:rsidP="00236C1F">
            <w:pPr>
              <w:ind w:left="29" w:firstLine="5"/>
              <w:rPr>
                <w:b/>
              </w:rPr>
            </w:pPr>
            <w:r w:rsidRPr="00BE3649">
              <w:rPr>
                <w:b/>
                <w:sz w:val="22"/>
                <w:szCs w:val="22"/>
              </w:rPr>
              <w:t>4. Обоснование требований к оказываемым услугам</w:t>
            </w:r>
          </w:p>
        </w:tc>
        <w:tc>
          <w:tcPr>
            <w:tcW w:w="10215" w:type="dxa"/>
          </w:tcPr>
          <w:p w14:paraId="421393CD" w14:textId="77777777" w:rsidR="00236C1F" w:rsidRPr="00BE3649" w:rsidRDefault="00236C1F" w:rsidP="00236C1F">
            <w:pPr>
              <w:rPr>
                <w:sz w:val="22"/>
                <w:szCs w:val="22"/>
              </w:rPr>
            </w:pPr>
            <w:r w:rsidRPr="00BE3649">
              <w:rPr>
                <w:sz w:val="22"/>
                <w:szCs w:val="22"/>
              </w:rPr>
              <w:t>- Трудовой кодекс РФ - ст. 212, ст. 213;</w:t>
            </w:r>
          </w:p>
          <w:p w14:paraId="041A0514" w14:textId="77777777" w:rsidR="00236C1F" w:rsidRPr="00BE3649" w:rsidRDefault="00236C1F" w:rsidP="00236C1F">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75418F6D" w14:textId="77777777" w:rsidR="00236C1F" w:rsidRPr="00BE3649" w:rsidRDefault="00236C1F" w:rsidP="00236C1F">
            <w:pPr>
              <w:jc w:val="both"/>
              <w:rPr>
                <w:sz w:val="22"/>
                <w:szCs w:val="22"/>
              </w:rPr>
            </w:pPr>
            <w:r w:rsidRPr="00BE3649">
              <w:rPr>
                <w:sz w:val="22"/>
                <w:szCs w:val="22"/>
              </w:rPr>
              <w:t xml:space="preserve">-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w:t>
            </w:r>
            <w:r w:rsidRPr="00BE3649">
              <w:rPr>
                <w:sz w:val="22"/>
                <w:szCs w:val="22"/>
              </w:rPr>
              <w:lastRenderedPageBreak/>
              <w:t>а также работам, при выполнении которых проводятся обязательные предварительные и периодические медицинские осмотры";</w:t>
            </w:r>
          </w:p>
          <w:p w14:paraId="6CF97EAC" w14:textId="6F284D85" w:rsidR="00236C1F" w:rsidRPr="00BE3649" w:rsidRDefault="00236C1F" w:rsidP="00236C1F">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236C1F" w14:paraId="18792B7B" w14:textId="77777777" w:rsidTr="00EC1432">
        <w:tc>
          <w:tcPr>
            <w:tcW w:w="15446" w:type="dxa"/>
            <w:gridSpan w:val="2"/>
          </w:tcPr>
          <w:p w14:paraId="788EC71A" w14:textId="77777777" w:rsidR="00236C1F" w:rsidRPr="00BE3649" w:rsidRDefault="00236C1F" w:rsidP="00236C1F">
            <w:pPr>
              <w:ind w:left="29"/>
              <w:rPr>
                <w:sz w:val="22"/>
                <w:szCs w:val="22"/>
                <w:highlight w:val="yellow"/>
              </w:rPr>
            </w:pPr>
            <w:r w:rsidRPr="00BE3649">
              <w:rPr>
                <w:b/>
                <w:sz w:val="22"/>
                <w:szCs w:val="22"/>
              </w:rPr>
              <w:lastRenderedPageBreak/>
              <w:t>5. Требования к оказываемым услугам</w:t>
            </w:r>
          </w:p>
        </w:tc>
      </w:tr>
      <w:tr w:rsidR="00236C1F" w14:paraId="585A14C8" w14:textId="77777777" w:rsidTr="00EC1432">
        <w:tc>
          <w:tcPr>
            <w:tcW w:w="5231" w:type="dxa"/>
          </w:tcPr>
          <w:p w14:paraId="7B85CB0C" w14:textId="77777777" w:rsidR="00236C1F" w:rsidRPr="00BE3649" w:rsidRDefault="00236C1F" w:rsidP="00236C1F">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56CB827F" w14:textId="77777777" w:rsidR="00236C1F" w:rsidRPr="00BE3649" w:rsidRDefault="00236C1F" w:rsidP="00236C1F">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236C1F" w14:paraId="4B3DAD77" w14:textId="77777777" w:rsidTr="00EC1432">
        <w:tc>
          <w:tcPr>
            <w:tcW w:w="5231" w:type="dxa"/>
          </w:tcPr>
          <w:p w14:paraId="12DC23E9" w14:textId="77777777" w:rsidR="00236C1F" w:rsidRPr="00BE3649" w:rsidRDefault="00236C1F" w:rsidP="00236C1F">
            <w:pPr>
              <w:pStyle w:val="af0"/>
              <w:ind w:left="29"/>
              <w:rPr>
                <w:sz w:val="22"/>
                <w:szCs w:val="22"/>
              </w:rPr>
            </w:pPr>
            <w:r w:rsidRPr="00BE3649">
              <w:rPr>
                <w:sz w:val="22"/>
                <w:szCs w:val="22"/>
              </w:rPr>
              <w:t>5.2. Содержание оказываемых услуг</w:t>
            </w:r>
          </w:p>
        </w:tc>
        <w:tc>
          <w:tcPr>
            <w:tcW w:w="10215" w:type="dxa"/>
          </w:tcPr>
          <w:p w14:paraId="6CBBCDA2" w14:textId="77777777" w:rsidR="00236C1F" w:rsidRPr="00BE3649" w:rsidRDefault="00236C1F" w:rsidP="00236C1F">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14:paraId="7BCCABAC" w14:textId="77777777" w:rsidR="00236C1F" w:rsidRPr="00BE3649" w:rsidRDefault="00236C1F" w:rsidP="00236C1F">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5E2CE02" w14:textId="77777777" w:rsidR="00236C1F" w:rsidRPr="00BE3649" w:rsidRDefault="00236C1F" w:rsidP="00236C1F">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19060B8E" w14:textId="77777777" w:rsidR="00236C1F" w:rsidRPr="00BE3649" w:rsidRDefault="00236C1F" w:rsidP="00236C1F">
            <w:pPr>
              <w:jc w:val="both"/>
              <w:rPr>
                <w:sz w:val="22"/>
                <w:szCs w:val="22"/>
              </w:rPr>
            </w:pPr>
            <w:r w:rsidRPr="00BE3649">
              <w:rPr>
                <w:sz w:val="22"/>
                <w:szCs w:val="22"/>
              </w:rPr>
              <w:t>4. Предупреждения несчастных случаев на производстве.</w:t>
            </w:r>
          </w:p>
          <w:p w14:paraId="1C74E338" w14:textId="17F5FE8F" w:rsidR="00236C1F" w:rsidRDefault="00236C1F" w:rsidP="00236C1F">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Pr>
                <w:sz w:val="22"/>
                <w:szCs w:val="22"/>
              </w:rPr>
              <w:t>6</w:t>
            </w:r>
            <w:r w:rsidRPr="00BE3649">
              <w:rPr>
                <w:sz w:val="22"/>
                <w:szCs w:val="22"/>
              </w:rPr>
              <w:t xml:space="preserve"> году.</w:t>
            </w:r>
          </w:p>
        </w:tc>
      </w:tr>
      <w:tr w:rsidR="00236C1F" w14:paraId="309EF459" w14:textId="77777777" w:rsidTr="00EC1432">
        <w:tc>
          <w:tcPr>
            <w:tcW w:w="5231" w:type="dxa"/>
          </w:tcPr>
          <w:p w14:paraId="18348B12" w14:textId="77777777" w:rsidR="00236C1F" w:rsidRPr="00BE3649" w:rsidRDefault="00236C1F" w:rsidP="00236C1F">
            <w:pPr>
              <w:pStyle w:val="af0"/>
              <w:ind w:left="29"/>
              <w:rPr>
                <w:sz w:val="22"/>
                <w:szCs w:val="22"/>
              </w:rPr>
            </w:pPr>
            <w:r w:rsidRPr="00BE3649">
              <w:rPr>
                <w:sz w:val="22"/>
                <w:szCs w:val="22"/>
              </w:rPr>
              <w:t>5.3. Условия оказания услуг</w:t>
            </w:r>
          </w:p>
        </w:tc>
        <w:tc>
          <w:tcPr>
            <w:tcW w:w="10215" w:type="dxa"/>
          </w:tcPr>
          <w:p w14:paraId="7A0484DF" w14:textId="77777777" w:rsidR="00236C1F" w:rsidRPr="00BE3649" w:rsidRDefault="00236C1F" w:rsidP="00236C1F">
            <w:pPr>
              <w:jc w:val="both"/>
              <w:rPr>
                <w:sz w:val="22"/>
                <w:szCs w:val="22"/>
              </w:rPr>
            </w:pPr>
            <w:r w:rsidRPr="00BE3649">
              <w:rPr>
                <w:sz w:val="22"/>
                <w:szCs w:val="22"/>
              </w:rPr>
              <w:t xml:space="preserve">Исполнитель обязан: </w:t>
            </w:r>
          </w:p>
          <w:p w14:paraId="1A6A6A15" w14:textId="77777777" w:rsidR="00236C1F" w:rsidRPr="00BE3649" w:rsidRDefault="00236C1F" w:rsidP="00236C1F">
            <w:pPr>
              <w:jc w:val="both"/>
              <w:rPr>
                <w:sz w:val="22"/>
                <w:szCs w:val="22"/>
              </w:rPr>
            </w:pPr>
            <w:r w:rsidRPr="00BE3649">
              <w:rPr>
                <w:sz w:val="22"/>
                <w:szCs w:val="22"/>
              </w:rPr>
              <w:t>-  оказывать услуги своевременно и качественно</w:t>
            </w:r>
            <w:r>
              <w:rPr>
                <w:sz w:val="22"/>
                <w:szCs w:val="22"/>
              </w:rPr>
              <w:t>;</w:t>
            </w:r>
          </w:p>
          <w:p w14:paraId="7F745FE6" w14:textId="77777777" w:rsidR="00236C1F" w:rsidRPr="00BE3649" w:rsidRDefault="00236C1F" w:rsidP="00236C1F">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Pr>
                <w:sz w:val="22"/>
                <w:szCs w:val="22"/>
              </w:rPr>
              <w:t>;</w:t>
            </w:r>
          </w:p>
          <w:p w14:paraId="2E8FE434" w14:textId="77777777" w:rsidR="00236C1F" w:rsidRPr="00BE3649" w:rsidRDefault="00236C1F" w:rsidP="00236C1F">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61327D39" w14:textId="77777777" w:rsidR="00236C1F" w:rsidRDefault="00236C1F" w:rsidP="00236C1F">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Pr>
                <w:sz w:val="22"/>
                <w:szCs w:val="22"/>
              </w:rPr>
              <w:t>;</w:t>
            </w:r>
          </w:p>
          <w:p w14:paraId="68FAE7D8" w14:textId="77777777" w:rsidR="00236C1F" w:rsidRDefault="00236C1F" w:rsidP="00236C1F">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7C9D3822" w14:textId="77777777" w:rsidR="00236C1F" w:rsidRPr="00BE3649" w:rsidRDefault="00236C1F" w:rsidP="00236C1F">
            <w:pPr>
              <w:jc w:val="both"/>
              <w:rPr>
                <w:sz w:val="22"/>
                <w:szCs w:val="22"/>
              </w:rPr>
            </w:pPr>
            <w:r>
              <w:rPr>
                <w:sz w:val="22"/>
                <w:szCs w:val="22"/>
              </w:rPr>
              <w:t>- иметь в наличии аппаратов для УЗИ и электрокардиограммы;</w:t>
            </w:r>
          </w:p>
          <w:p w14:paraId="367F7B6B" w14:textId="77777777" w:rsidR="00236C1F" w:rsidRPr="00BE3649" w:rsidRDefault="00236C1F" w:rsidP="00236C1F">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Pr>
                <w:sz w:val="22"/>
                <w:szCs w:val="22"/>
              </w:rPr>
              <w:t>;</w:t>
            </w:r>
          </w:p>
          <w:p w14:paraId="53AE9681" w14:textId="77777777" w:rsidR="00236C1F" w:rsidRPr="00BE3649" w:rsidRDefault="00236C1F" w:rsidP="00236C1F">
            <w:pPr>
              <w:jc w:val="both"/>
              <w:rPr>
                <w:sz w:val="22"/>
                <w:szCs w:val="22"/>
              </w:rPr>
            </w:pPr>
            <w:r w:rsidRPr="00BE3649">
              <w:rPr>
                <w:sz w:val="22"/>
                <w:szCs w:val="22"/>
              </w:rPr>
              <w:lastRenderedPageBreak/>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Pr>
                <w:sz w:val="22"/>
                <w:szCs w:val="22"/>
              </w:rPr>
              <w:t>;</w:t>
            </w:r>
          </w:p>
          <w:p w14:paraId="6BD0BC83" w14:textId="77777777" w:rsidR="00236C1F" w:rsidRPr="00BE3649" w:rsidRDefault="00236C1F" w:rsidP="00236C1F">
            <w:pPr>
              <w:jc w:val="both"/>
              <w:rPr>
                <w:sz w:val="22"/>
                <w:szCs w:val="22"/>
              </w:rPr>
            </w:pPr>
            <w:r w:rsidRPr="00BE3649">
              <w:rPr>
                <w:sz w:val="22"/>
                <w:szCs w:val="22"/>
              </w:rPr>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Pr>
                <w:sz w:val="22"/>
                <w:szCs w:val="22"/>
              </w:rPr>
              <w:t>;</w:t>
            </w:r>
            <w:r w:rsidRPr="00BE3649">
              <w:rPr>
                <w:sz w:val="22"/>
                <w:szCs w:val="22"/>
              </w:rPr>
              <w:t xml:space="preserve"> </w:t>
            </w:r>
          </w:p>
          <w:p w14:paraId="41DCCBC6" w14:textId="77777777" w:rsidR="00236C1F" w:rsidRPr="00B42A27" w:rsidRDefault="00236C1F" w:rsidP="00236C1F">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4E825135" w14:textId="77777777" w:rsidR="00236C1F" w:rsidRPr="00B42A27" w:rsidRDefault="00236C1F" w:rsidP="00236C1F">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787235C4" w14:textId="77777777" w:rsidR="00236C1F" w:rsidRPr="00B42A27" w:rsidRDefault="00236C1F" w:rsidP="00236C1F">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5085A666" w14:textId="77777777" w:rsidR="00236C1F" w:rsidRPr="00B42A27" w:rsidRDefault="00236C1F" w:rsidP="00236C1F">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324D7D2F" w14:textId="77777777" w:rsidR="00236C1F" w:rsidRPr="00B42A27" w:rsidRDefault="00236C1F" w:rsidP="00236C1F">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61C83DA7" w14:textId="77777777" w:rsidR="00236C1F" w:rsidRPr="00B42A27" w:rsidRDefault="00236C1F" w:rsidP="00236C1F">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59F217BE" w14:textId="77777777" w:rsidR="00236C1F" w:rsidRPr="00B42A27" w:rsidRDefault="00236C1F" w:rsidP="00236C1F">
            <w:pPr>
              <w:keepNext/>
              <w:keepLines/>
              <w:widowControl/>
              <w:autoSpaceDE/>
              <w:autoSpaceDN/>
              <w:adjustRightInd/>
              <w:jc w:val="both"/>
              <w:rPr>
                <w:sz w:val="24"/>
                <w:szCs w:val="24"/>
              </w:rPr>
            </w:pPr>
            <w:r w:rsidRPr="00B42A27">
              <w:rPr>
                <w:sz w:val="24"/>
                <w:szCs w:val="24"/>
              </w:rPr>
              <w:t xml:space="preserve">4. </w:t>
            </w:r>
            <w:r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Pr>
                <w:sz w:val="24"/>
                <w:szCs w:val="24"/>
              </w:rPr>
              <w:t>.</w:t>
            </w:r>
          </w:p>
          <w:p w14:paraId="3785B954" w14:textId="77777777" w:rsidR="00236C1F" w:rsidRPr="00B42A27" w:rsidRDefault="00236C1F" w:rsidP="00236C1F">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0EA1E74" w14:textId="2023952C" w:rsidR="00236C1F" w:rsidRDefault="00236C1F" w:rsidP="00236C1F">
            <w:pPr>
              <w:jc w:val="both"/>
            </w:pPr>
            <w:r>
              <w:rPr>
                <w:sz w:val="24"/>
                <w:szCs w:val="24"/>
              </w:rPr>
              <w:t>6</w:t>
            </w:r>
            <w:r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так же с  заключительным актом переданы представителю Заказчика курьером Исполнителя.</w:t>
            </w:r>
          </w:p>
        </w:tc>
      </w:tr>
      <w:tr w:rsidR="00236C1F" w14:paraId="07534612" w14:textId="77777777" w:rsidTr="00EC1432">
        <w:tc>
          <w:tcPr>
            <w:tcW w:w="5231" w:type="dxa"/>
          </w:tcPr>
          <w:p w14:paraId="5D10DA9D" w14:textId="77777777" w:rsidR="00236C1F" w:rsidRPr="00BE3649" w:rsidRDefault="00236C1F" w:rsidP="00236C1F">
            <w:pPr>
              <w:ind w:left="29" w:firstLine="5"/>
              <w:rPr>
                <w:b/>
                <w:sz w:val="22"/>
                <w:szCs w:val="22"/>
              </w:rPr>
            </w:pPr>
            <w:r w:rsidRPr="0032329C">
              <w:rPr>
                <w:sz w:val="22"/>
                <w:szCs w:val="22"/>
              </w:rPr>
              <w:lastRenderedPageBreak/>
              <w:t>5.4. Объем услуг</w:t>
            </w:r>
          </w:p>
        </w:tc>
        <w:tc>
          <w:tcPr>
            <w:tcW w:w="10215" w:type="dxa"/>
          </w:tcPr>
          <w:tbl>
            <w:tblPr>
              <w:tblStyle w:val="a4"/>
              <w:tblW w:w="0" w:type="auto"/>
              <w:tblLook w:val="04A0" w:firstRow="1" w:lastRow="0" w:firstColumn="1" w:lastColumn="0" w:noHBand="0" w:noVBand="1"/>
            </w:tblPr>
            <w:tblGrid>
              <w:gridCol w:w="9989"/>
            </w:tblGrid>
            <w:tr w:rsidR="00236C1F" w:rsidRPr="00BE3649" w14:paraId="23EC8C77" w14:textId="77777777" w:rsidTr="0040093C">
              <w:tc>
                <w:tcPr>
                  <w:tcW w:w="10215" w:type="dxa"/>
                </w:tcPr>
                <w:tbl>
                  <w:tblPr>
                    <w:tblW w:w="9175" w:type="dxa"/>
                    <w:tblLook w:val="04A0" w:firstRow="1" w:lastRow="0" w:firstColumn="1" w:lastColumn="0" w:noHBand="0" w:noVBand="1"/>
                  </w:tblPr>
                  <w:tblGrid>
                    <w:gridCol w:w="563"/>
                    <w:gridCol w:w="4306"/>
                    <w:gridCol w:w="4306"/>
                  </w:tblGrid>
                  <w:tr w:rsidR="00236C1F" w:rsidRPr="00B64B2B" w14:paraId="380DF0A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E4C04E3" w14:textId="77777777" w:rsidR="00236C1F" w:rsidRPr="00B64B2B" w:rsidRDefault="00236C1F" w:rsidP="00236C1F">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05644DD0" w14:textId="77777777" w:rsidR="00236C1F" w:rsidRPr="00B64B2B" w:rsidRDefault="00236C1F" w:rsidP="00236C1F">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7409D3C4" w14:textId="77777777" w:rsidR="00236C1F" w:rsidRPr="00B64B2B" w:rsidRDefault="00236C1F" w:rsidP="00236C1F">
                        <w:pPr>
                          <w:jc w:val="center"/>
                          <w:rPr>
                            <w:color w:val="000000"/>
                          </w:rPr>
                        </w:pPr>
                        <w:r>
                          <w:rPr>
                            <w:color w:val="000000"/>
                          </w:rPr>
                          <w:t>29</w:t>
                        </w:r>
                      </w:p>
                    </w:tc>
                  </w:tr>
                  <w:tr w:rsidR="00236C1F" w:rsidRPr="00B64B2B" w14:paraId="4A73B8C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9D6FB09" w14:textId="77777777" w:rsidR="00236C1F" w:rsidRPr="00B64B2B" w:rsidRDefault="00236C1F" w:rsidP="00236C1F">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769481C" w14:textId="77777777" w:rsidR="00236C1F" w:rsidRPr="00B64B2B" w:rsidRDefault="00236C1F" w:rsidP="00236C1F">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D002AB8" w14:textId="77777777" w:rsidR="00236C1F" w:rsidRPr="00B64B2B" w:rsidRDefault="00236C1F" w:rsidP="00236C1F">
                        <w:pPr>
                          <w:jc w:val="center"/>
                          <w:rPr>
                            <w:color w:val="000000"/>
                          </w:rPr>
                        </w:pPr>
                        <w:r>
                          <w:rPr>
                            <w:color w:val="000000"/>
                          </w:rPr>
                          <w:t>29</w:t>
                        </w:r>
                      </w:p>
                    </w:tc>
                  </w:tr>
                  <w:tr w:rsidR="00236C1F" w:rsidRPr="00B64B2B" w14:paraId="083FE76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4854FC9" w14:textId="77777777" w:rsidR="00236C1F" w:rsidRPr="00B64B2B" w:rsidRDefault="00236C1F" w:rsidP="00236C1F">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1952BE85" w14:textId="77777777" w:rsidR="00236C1F" w:rsidRPr="00B64B2B" w:rsidRDefault="00236C1F" w:rsidP="00236C1F">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1663A865" w14:textId="77777777" w:rsidR="00236C1F" w:rsidRPr="00B64B2B" w:rsidRDefault="00236C1F" w:rsidP="00236C1F">
                        <w:pPr>
                          <w:jc w:val="center"/>
                          <w:rPr>
                            <w:color w:val="000000"/>
                          </w:rPr>
                        </w:pPr>
                        <w:r>
                          <w:rPr>
                            <w:color w:val="000000"/>
                          </w:rPr>
                          <w:t>29</w:t>
                        </w:r>
                      </w:p>
                    </w:tc>
                  </w:tr>
                  <w:tr w:rsidR="00236C1F" w:rsidRPr="00B64B2B" w14:paraId="2103773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69C7964" w14:textId="77777777" w:rsidR="00236C1F" w:rsidRPr="00B64B2B" w:rsidRDefault="00236C1F" w:rsidP="00236C1F">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0BE99C31" w14:textId="77777777" w:rsidR="00236C1F" w:rsidRPr="00B64B2B" w:rsidRDefault="00236C1F" w:rsidP="00236C1F">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1C19B362" w14:textId="77777777" w:rsidR="00236C1F" w:rsidRPr="00B64B2B" w:rsidRDefault="00236C1F" w:rsidP="00236C1F">
                        <w:pPr>
                          <w:jc w:val="center"/>
                          <w:rPr>
                            <w:color w:val="000000"/>
                          </w:rPr>
                        </w:pPr>
                        <w:r>
                          <w:rPr>
                            <w:color w:val="000000"/>
                          </w:rPr>
                          <w:t>11</w:t>
                        </w:r>
                      </w:p>
                    </w:tc>
                  </w:tr>
                  <w:tr w:rsidR="00236C1F" w:rsidRPr="00B64B2B" w14:paraId="283F2E9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D005C4F" w14:textId="77777777" w:rsidR="00236C1F" w:rsidRPr="00B64B2B" w:rsidRDefault="00236C1F" w:rsidP="00236C1F">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31E1FD72" w14:textId="77777777" w:rsidR="00236C1F" w:rsidRPr="00B64B2B" w:rsidRDefault="00236C1F" w:rsidP="00236C1F">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45C4C17A" w14:textId="77777777" w:rsidR="00236C1F" w:rsidRPr="00B64B2B" w:rsidRDefault="00236C1F" w:rsidP="00236C1F">
                        <w:pPr>
                          <w:jc w:val="center"/>
                          <w:rPr>
                            <w:color w:val="000000"/>
                          </w:rPr>
                        </w:pPr>
                        <w:r>
                          <w:rPr>
                            <w:color w:val="000000"/>
                          </w:rPr>
                          <w:t>29</w:t>
                        </w:r>
                      </w:p>
                    </w:tc>
                  </w:tr>
                  <w:tr w:rsidR="00236C1F" w:rsidRPr="00B64B2B" w14:paraId="072671A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AEB9626" w14:textId="77777777" w:rsidR="00236C1F" w:rsidRPr="00B64B2B" w:rsidRDefault="00236C1F" w:rsidP="00236C1F">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5AEBFF3A" w14:textId="77777777" w:rsidR="00236C1F" w:rsidRPr="00B64B2B" w:rsidRDefault="00236C1F" w:rsidP="00236C1F">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2AAB4297" w14:textId="77777777" w:rsidR="00236C1F" w:rsidRPr="00B64B2B" w:rsidRDefault="00236C1F" w:rsidP="00236C1F">
                        <w:pPr>
                          <w:jc w:val="center"/>
                          <w:rPr>
                            <w:color w:val="000000"/>
                          </w:rPr>
                        </w:pPr>
                        <w:r>
                          <w:rPr>
                            <w:color w:val="000000"/>
                          </w:rPr>
                          <w:t>29</w:t>
                        </w:r>
                      </w:p>
                    </w:tc>
                  </w:tr>
                  <w:tr w:rsidR="00236C1F" w:rsidRPr="00B64B2B" w14:paraId="7F2AB3E3" w14:textId="77777777" w:rsidTr="0040093C">
                    <w:trPr>
                      <w:trHeight w:val="222"/>
                    </w:trPr>
                    <w:tc>
                      <w:tcPr>
                        <w:tcW w:w="563" w:type="dxa"/>
                        <w:tcBorders>
                          <w:top w:val="nil"/>
                          <w:left w:val="single" w:sz="4" w:space="0" w:color="auto"/>
                          <w:bottom w:val="single" w:sz="4" w:space="0" w:color="auto"/>
                          <w:right w:val="single" w:sz="4" w:space="0" w:color="auto"/>
                        </w:tcBorders>
                        <w:noWrap/>
                        <w:vAlign w:val="center"/>
                        <w:hideMark/>
                      </w:tcPr>
                      <w:p w14:paraId="68E1C7A3" w14:textId="77777777" w:rsidR="00236C1F" w:rsidRPr="00B64B2B" w:rsidRDefault="00236C1F" w:rsidP="00236C1F">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38B4A11D" w14:textId="77777777" w:rsidR="00236C1F" w:rsidRPr="00B64B2B" w:rsidRDefault="00236C1F" w:rsidP="00236C1F">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495BAC4" w14:textId="77777777" w:rsidR="00236C1F" w:rsidRPr="00B64B2B" w:rsidRDefault="00236C1F" w:rsidP="00236C1F">
                        <w:pPr>
                          <w:jc w:val="center"/>
                          <w:rPr>
                            <w:color w:val="000000"/>
                          </w:rPr>
                        </w:pPr>
                        <w:r>
                          <w:rPr>
                            <w:color w:val="000000"/>
                          </w:rPr>
                          <w:t>11</w:t>
                        </w:r>
                      </w:p>
                    </w:tc>
                  </w:tr>
                  <w:tr w:rsidR="00236C1F" w:rsidRPr="00B64B2B" w14:paraId="06F7F48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443FEA2" w14:textId="77777777" w:rsidR="00236C1F" w:rsidRPr="00B64B2B" w:rsidRDefault="00236C1F" w:rsidP="00236C1F">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5F8C475E" w14:textId="77777777" w:rsidR="00236C1F" w:rsidRPr="00B64B2B" w:rsidRDefault="00236C1F" w:rsidP="00236C1F">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239ADC08" w14:textId="77777777" w:rsidR="00236C1F" w:rsidRPr="00B64B2B" w:rsidRDefault="00236C1F" w:rsidP="00236C1F">
                        <w:pPr>
                          <w:jc w:val="center"/>
                          <w:rPr>
                            <w:color w:val="000000"/>
                          </w:rPr>
                        </w:pPr>
                        <w:r>
                          <w:rPr>
                            <w:color w:val="000000"/>
                          </w:rPr>
                          <w:t>29</w:t>
                        </w:r>
                      </w:p>
                    </w:tc>
                  </w:tr>
                  <w:tr w:rsidR="00236C1F" w:rsidRPr="00B64B2B" w14:paraId="020EFED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6D904C" w14:textId="77777777" w:rsidR="00236C1F" w:rsidRPr="00B64B2B" w:rsidRDefault="00236C1F" w:rsidP="00236C1F">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1345B3F7" w14:textId="77777777" w:rsidR="00236C1F" w:rsidRPr="00B64B2B" w:rsidRDefault="00236C1F" w:rsidP="00236C1F">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7415C40C" w14:textId="77777777" w:rsidR="00236C1F" w:rsidRPr="00B64B2B" w:rsidRDefault="00236C1F" w:rsidP="00236C1F">
                        <w:pPr>
                          <w:jc w:val="center"/>
                          <w:rPr>
                            <w:color w:val="000000"/>
                          </w:rPr>
                        </w:pPr>
                        <w:r>
                          <w:rPr>
                            <w:color w:val="000000"/>
                          </w:rPr>
                          <w:t>25</w:t>
                        </w:r>
                      </w:p>
                    </w:tc>
                  </w:tr>
                  <w:tr w:rsidR="00236C1F" w:rsidRPr="00B64B2B" w14:paraId="1CCCD31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5348F6" w14:textId="77777777" w:rsidR="00236C1F" w:rsidRPr="00B64B2B" w:rsidRDefault="00236C1F" w:rsidP="00236C1F">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5A22CA74" w14:textId="77777777" w:rsidR="00236C1F" w:rsidRPr="00B64B2B" w:rsidRDefault="00236C1F" w:rsidP="00236C1F">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03BDA0C2" w14:textId="77777777" w:rsidR="00236C1F" w:rsidRPr="00B64B2B" w:rsidRDefault="00236C1F" w:rsidP="00236C1F">
                        <w:pPr>
                          <w:jc w:val="center"/>
                          <w:rPr>
                            <w:color w:val="000000"/>
                          </w:rPr>
                        </w:pPr>
                        <w:r>
                          <w:rPr>
                            <w:color w:val="000000"/>
                          </w:rPr>
                          <w:t>25</w:t>
                        </w:r>
                      </w:p>
                    </w:tc>
                  </w:tr>
                  <w:tr w:rsidR="00236C1F" w:rsidRPr="00B64B2B" w14:paraId="265015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8CA33E6" w14:textId="77777777" w:rsidR="00236C1F" w:rsidRPr="00B64B2B" w:rsidRDefault="00236C1F" w:rsidP="00236C1F">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00360102" w14:textId="77777777" w:rsidR="00236C1F" w:rsidRPr="00B64B2B" w:rsidRDefault="00236C1F" w:rsidP="00236C1F">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32D16658" w14:textId="77777777" w:rsidR="00236C1F" w:rsidRPr="00B64B2B" w:rsidRDefault="00236C1F" w:rsidP="00236C1F">
                        <w:pPr>
                          <w:jc w:val="center"/>
                          <w:rPr>
                            <w:color w:val="000000"/>
                          </w:rPr>
                        </w:pPr>
                        <w:r>
                          <w:rPr>
                            <w:color w:val="000000"/>
                          </w:rPr>
                          <w:t>23</w:t>
                        </w:r>
                      </w:p>
                    </w:tc>
                  </w:tr>
                  <w:tr w:rsidR="00236C1F" w:rsidRPr="00B64B2B" w14:paraId="30F177A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960A3BF" w14:textId="77777777" w:rsidR="00236C1F" w:rsidRPr="00B64B2B" w:rsidRDefault="00236C1F" w:rsidP="00236C1F">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3B76CD86" w14:textId="77777777" w:rsidR="00236C1F" w:rsidRPr="00B64B2B" w:rsidRDefault="00236C1F" w:rsidP="00236C1F">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57B7602D" w14:textId="77777777" w:rsidR="00236C1F" w:rsidRPr="00B64B2B" w:rsidRDefault="00236C1F" w:rsidP="00236C1F">
                        <w:pPr>
                          <w:jc w:val="center"/>
                          <w:rPr>
                            <w:color w:val="000000"/>
                          </w:rPr>
                        </w:pPr>
                        <w:r>
                          <w:rPr>
                            <w:color w:val="000000"/>
                          </w:rPr>
                          <w:t>29</w:t>
                        </w:r>
                      </w:p>
                    </w:tc>
                  </w:tr>
                  <w:tr w:rsidR="00236C1F" w:rsidRPr="00B64B2B" w14:paraId="2C6CDA4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A887C04" w14:textId="77777777" w:rsidR="00236C1F" w:rsidRPr="00B64B2B" w:rsidRDefault="00236C1F" w:rsidP="00236C1F">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210A7554" w14:textId="77777777" w:rsidR="00236C1F" w:rsidRPr="00B64B2B" w:rsidRDefault="00236C1F" w:rsidP="00236C1F">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2943E31F" w14:textId="77777777" w:rsidR="00236C1F" w:rsidRPr="00B64B2B" w:rsidRDefault="00236C1F" w:rsidP="00236C1F">
                        <w:pPr>
                          <w:jc w:val="center"/>
                          <w:rPr>
                            <w:color w:val="000000"/>
                          </w:rPr>
                        </w:pPr>
                        <w:r>
                          <w:rPr>
                            <w:color w:val="000000"/>
                          </w:rPr>
                          <w:t>29</w:t>
                        </w:r>
                      </w:p>
                    </w:tc>
                  </w:tr>
                  <w:tr w:rsidR="00236C1F" w:rsidRPr="00B64B2B" w14:paraId="6175921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6FFA518" w14:textId="77777777" w:rsidR="00236C1F" w:rsidRPr="00B64B2B" w:rsidRDefault="00236C1F" w:rsidP="00236C1F">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86D83D9" w14:textId="77777777" w:rsidR="00236C1F" w:rsidRPr="00B64B2B" w:rsidRDefault="00236C1F" w:rsidP="00236C1F">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1C681EE2" w14:textId="77777777" w:rsidR="00236C1F" w:rsidRPr="00B64B2B" w:rsidRDefault="00236C1F" w:rsidP="00236C1F">
                        <w:pPr>
                          <w:jc w:val="center"/>
                          <w:rPr>
                            <w:color w:val="000000"/>
                          </w:rPr>
                        </w:pPr>
                        <w:r>
                          <w:rPr>
                            <w:color w:val="000000"/>
                          </w:rPr>
                          <w:t>29</w:t>
                        </w:r>
                      </w:p>
                    </w:tc>
                  </w:tr>
                  <w:tr w:rsidR="00236C1F" w:rsidRPr="00B64B2B" w14:paraId="3B442B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672CCA7" w14:textId="77777777" w:rsidR="00236C1F" w:rsidRPr="00B64B2B" w:rsidRDefault="00236C1F" w:rsidP="00236C1F">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2D222160" w14:textId="77777777" w:rsidR="00236C1F" w:rsidRPr="00B64B2B" w:rsidRDefault="00236C1F" w:rsidP="00236C1F">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11671959" w14:textId="77777777" w:rsidR="00236C1F" w:rsidRPr="00B64B2B" w:rsidRDefault="00236C1F" w:rsidP="00236C1F">
                        <w:pPr>
                          <w:jc w:val="center"/>
                          <w:rPr>
                            <w:color w:val="000000"/>
                          </w:rPr>
                        </w:pPr>
                        <w:r>
                          <w:rPr>
                            <w:color w:val="000000"/>
                          </w:rPr>
                          <w:t>29</w:t>
                        </w:r>
                      </w:p>
                    </w:tc>
                  </w:tr>
                  <w:tr w:rsidR="00236C1F" w:rsidRPr="00B64B2B" w14:paraId="4D1FDFD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13347CB" w14:textId="77777777" w:rsidR="00236C1F" w:rsidRPr="00B64B2B" w:rsidRDefault="00236C1F" w:rsidP="00236C1F">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6755FC94" w14:textId="77777777" w:rsidR="00236C1F" w:rsidRPr="00B64B2B" w:rsidRDefault="00236C1F" w:rsidP="00236C1F">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68C79EB1" w14:textId="77777777" w:rsidR="00236C1F" w:rsidRPr="00B64B2B" w:rsidRDefault="00236C1F" w:rsidP="00236C1F">
                        <w:pPr>
                          <w:jc w:val="center"/>
                          <w:rPr>
                            <w:color w:val="000000"/>
                          </w:rPr>
                        </w:pPr>
                        <w:r>
                          <w:rPr>
                            <w:color w:val="000000"/>
                          </w:rPr>
                          <w:t>29</w:t>
                        </w:r>
                      </w:p>
                    </w:tc>
                  </w:tr>
                  <w:tr w:rsidR="00236C1F" w:rsidRPr="00B64B2B" w14:paraId="77FE1D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ADB1864" w14:textId="77777777" w:rsidR="00236C1F" w:rsidRPr="00B64B2B" w:rsidRDefault="00236C1F" w:rsidP="00236C1F">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224393A4" w14:textId="77777777" w:rsidR="00236C1F" w:rsidRPr="00B64B2B" w:rsidRDefault="00236C1F" w:rsidP="00236C1F">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583AFDB" w14:textId="77777777" w:rsidR="00236C1F" w:rsidRPr="00B64B2B" w:rsidRDefault="00236C1F" w:rsidP="00236C1F">
                        <w:pPr>
                          <w:jc w:val="center"/>
                          <w:rPr>
                            <w:color w:val="000000"/>
                          </w:rPr>
                        </w:pPr>
                        <w:r>
                          <w:rPr>
                            <w:color w:val="000000"/>
                          </w:rPr>
                          <w:t>29</w:t>
                        </w:r>
                      </w:p>
                    </w:tc>
                  </w:tr>
                  <w:tr w:rsidR="00236C1F" w:rsidRPr="00B64B2B" w14:paraId="0F79EF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AC4793D" w14:textId="77777777" w:rsidR="00236C1F" w:rsidRPr="00B64B2B" w:rsidRDefault="00236C1F" w:rsidP="00236C1F">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0E6C16D1" w14:textId="77777777" w:rsidR="00236C1F" w:rsidRPr="00B64B2B" w:rsidRDefault="00236C1F" w:rsidP="00236C1F">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63B41AED" w14:textId="77777777" w:rsidR="00236C1F" w:rsidRPr="00B64B2B" w:rsidRDefault="00236C1F" w:rsidP="00236C1F">
                        <w:pPr>
                          <w:jc w:val="center"/>
                          <w:rPr>
                            <w:color w:val="000000"/>
                          </w:rPr>
                        </w:pPr>
                        <w:r>
                          <w:rPr>
                            <w:color w:val="000000"/>
                          </w:rPr>
                          <w:t>29</w:t>
                        </w:r>
                      </w:p>
                    </w:tc>
                  </w:tr>
                  <w:tr w:rsidR="00236C1F" w:rsidRPr="00B64B2B" w14:paraId="21F2CFF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E5256A" w14:textId="77777777" w:rsidR="00236C1F" w:rsidRPr="00B64B2B" w:rsidRDefault="00236C1F" w:rsidP="00236C1F">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8D92449" w14:textId="77777777" w:rsidR="00236C1F" w:rsidRPr="00B64B2B" w:rsidRDefault="00236C1F" w:rsidP="00236C1F">
                        <w:pPr>
                          <w:rPr>
                            <w:color w:val="000000"/>
                          </w:rPr>
                        </w:pPr>
                        <w:r>
                          <w:rPr>
                            <w:color w:val="000000"/>
                          </w:rPr>
                          <w:t xml:space="preserve">УЗИ </w:t>
                        </w:r>
                        <w:proofErr w:type="spellStart"/>
                        <w:r>
                          <w:rPr>
                            <w:color w:val="000000"/>
                          </w:rPr>
                          <w:t>мал.таза</w:t>
                        </w:r>
                        <w:proofErr w:type="spellEnd"/>
                      </w:p>
                    </w:tc>
                    <w:tc>
                      <w:tcPr>
                        <w:tcW w:w="4306" w:type="dxa"/>
                        <w:tcBorders>
                          <w:top w:val="nil"/>
                          <w:left w:val="nil"/>
                          <w:bottom w:val="single" w:sz="4" w:space="0" w:color="auto"/>
                          <w:right w:val="single" w:sz="4" w:space="0" w:color="auto"/>
                        </w:tcBorders>
                        <w:vAlign w:val="center"/>
                      </w:tcPr>
                      <w:p w14:paraId="5D51B0A7" w14:textId="77777777" w:rsidR="00236C1F" w:rsidRPr="00B64B2B" w:rsidRDefault="00236C1F" w:rsidP="00236C1F">
                        <w:pPr>
                          <w:jc w:val="center"/>
                          <w:rPr>
                            <w:color w:val="000000"/>
                          </w:rPr>
                        </w:pPr>
                        <w:r>
                          <w:rPr>
                            <w:color w:val="000000"/>
                          </w:rPr>
                          <w:t>25</w:t>
                        </w:r>
                      </w:p>
                    </w:tc>
                  </w:tr>
                  <w:tr w:rsidR="00236C1F" w:rsidRPr="00B64B2B" w14:paraId="5C54B2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B21BDCD" w14:textId="77777777" w:rsidR="00236C1F" w:rsidRPr="00B64B2B" w:rsidRDefault="00236C1F" w:rsidP="00236C1F">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87B57B5" w14:textId="77777777" w:rsidR="00236C1F" w:rsidRPr="00B64B2B" w:rsidRDefault="00236C1F" w:rsidP="00236C1F">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0EE0ACDF" w14:textId="77777777" w:rsidR="00236C1F" w:rsidRPr="00B64B2B" w:rsidRDefault="00236C1F" w:rsidP="00236C1F">
                        <w:pPr>
                          <w:jc w:val="center"/>
                          <w:rPr>
                            <w:color w:val="000000"/>
                          </w:rPr>
                        </w:pPr>
                        <w:r>
                          <w:rPr>
                            <w:color w:val="000000"/>
                          </w:rPr>
                          <w:t>23</w:t>
                        </w:r>
                      </w:p>
                    </w:tc>
                  </w:tr>
                  <w:tr w:rsidR="00236C1F" w:rsidRPr="00B64B2B" w14:paraId="4921D36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86374CB" w14:textId="77777777" w:rsidR="00236C1F" w:rsidRPr="00B64B2B" w:rsidRDefault="00236C1F" w:rsidP="00236C1F">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5A846444" w14:textId="77777777" w:rsidR="00236C1F" w:rsidRPr="00B64B2B" w:rsidRDefault="00236C1F" w:rsidP="00236C1F">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24075A59" w14:textId="77777777" w:rsidR="00236C1F" w:rsidRPr="00B64B2B" w:rsidRDefault="00236C1F" w:rsidP="00236C1F">
                        <w:pPr>
                          <w:jc w:val="center"/>
                          <w:rPr>
                            <w:color w:val="000000"/>
                          </w:rPr>
                        </w:pPr>
                        <w:r>
                          <w:rPr>
                            <w:color w:val="000000"/>
                          </w:rPr>
                          <w:t>29</w:t>
                        </w:r>
                      </w:p>
                    </w:tc>
                  </w:tr>
                  <w:tr w:rsidR="00236C1F" w:rsidRPr="00B64B2B" w14:paraId="58B7EC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1B83D22" w14:textId="77777777" w:rsidR="00236C1F" w:rsidRPr="00B64B2B" w:rsidRDefault="00236C1F" w:rsidP="00236C1F">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040E20F7" w14:textId="77777777" w:rsidR="00236C1F" w:rsidRPr="00B64B2B" w:rsidRDefault="00236C1F" w:rsidP="00236C1F">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D134E84" w14:textId="77777777" w:rsidR="00236C1F" w:rsidRPr="00B64B2B" w:rsidRDefault="00236C1F" w:rsidP="00236C1F">
                        <w:pPr>
                          <w:jc w:val="center"/>
                          <w:rPr>
                            <w:color w:val="000000"/>
                          </w:rPr>
                        </w:pPr>
                        <w:r>
                          <w:rPr>
                            <w:color w:val="000000"/>
                          </w:rPr>
                          <w:t>1</w:t>
                        </w:r>
                      </w:p>
                    </w:tc>
                  </w:tr>
                  <w:tr w:rsidR="00236C1F" w:rsidRPr="00B64B2B" w14:paraId="38FE4B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3092B2C" w14:textId="77777777" w:rsidR="00236C1F" w:rsidRPr="00B64B2B" w:rsidRDefault="00236C1F" w:rsidP="00236C1F">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31CA001E" w14:textId="77777777" w:rsidR="00236C1F" w:rsidRPr="00B64B2B" w:rsidRDefault="00236C1F" w:rsidP="00236C1F">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2D733D2A" w14:textId="77777777" w:rsidR="00236C1F" w:rsidRPr="00B64B2B" w:rsidRDefault="00236C1F" w:rsidP="00236C1F">
                        <w:pPr>
                          <w:jc w:val="center"/>
                          <w:rPr>
                            <w:color w:val="000000"/>
                          </w:rPr>
                        </w:pPr>
                        <w:r>
                          <w:rPr>
                            <w:color w:val="000000"/>
                          </w:rPr>
                          <w:t>-</w:t>
                        </w:r>
                      </w:p>
                    </w:tc>
                  </w:tr>
                  <w:tr w:rsidR="00236C1F" w:rsidRPr="00B64B2B" w14:paraId="60C5BA6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EB38A82" w14:textId="77777777" w:rsidR="00236C1F" w:rsidRPr="00B64B2B" w:rsidRDefault="00236C1F" w:rsidP="00236C1F">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18D554AD" w14:textId="77777777" w:rsidR="00236C1F" w:rsidRPr="00B64B2B" w:rsidRDefault="00236C1F" w:rsidP="00236C1F">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4B1E3435" w14:textId="77777777" w:rsidR="00236C1F" w:rsidRPr="00B64B2B" w:rsidRDefault="00236C1F" w:rsidP="00236C1F">
                        <w:pPr>
                          <w:jc w:val="center"/>
                          <w:rPr>
                            <w:color w:val="000000"/>
                          </w:rPr>
                        </w:pPr>
                        <w:r>
                          <w:rPr>
                            <w:color w:val="000000"/>
                          </w:rPr>
                          <w:t>-</w:t>
                        </w:r>
                      </w:p>
                    </w:tc>
                  </w:tr>
                  <w:tr w:rsidR="00236C1F" w:rsidRPr="00B64B2B" w14:paraId="4309F20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8D09DD" w14:textId="77777777" w:rsidR="00236C1F" w:rsidRPr="00B64B2B" w:rsidRDefault="00236C1F" w:rsidP="00236C1F">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69C03435" w14:textId="77777777" w:rsidR="00236C1F" w:rsidRPr="00B64B2B" w:rsidRDefault="00236C1F" w:rsidP="00236C1F">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0D9FB5B1" w14:textId="77777777" w:rsidR="00236C1F" w:rsidRPr="00B64B2B" w:rsidRDefault="00236C1F" w:rsidP="00236C1F">
                        <w:pPr>
                          <w:jc w:val="center"/>
                          <w:rPr>
                            <w:color w:val="000000"/>
                          </w:rPr>
                        </w:pPr>
                        <w:r>
                          <w:rPr>
                            <w:color w:val="000000"/>
                          </w:rPr>
                          <w:t>-</w:t>
                        </w:r>
                      </w:p>
                    </w:tc>
                  </w:tr>
                  <w:tr w:rsidR="00236C1F" w:rsidRPr="00B64B2B" w14:paraId="3C3DAE1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F962518" w14:textId="77777777" w:rsidR="00236C1F" w:rsidRPr="00B64B2B" w:rsidRDefault="00236C1F" w:rsidP="00236C1F">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6E19F8E9" w14:textId="77777777" w:rsidR="00236C1F" w:rsidRPr="00B64B2B" w:rsidRDefault="00236C1F" w:rsidP="00236C1F">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756EF1C3" w14:textId="77777777" w:rsidR="00236C1F" w:rsidRPr="00B64B2B" w:rsidRDefault="00236C1F" w:rsidP="00236C1F">
                        <w:pPr>
                          <w:jc w:val="center"/>
                          <w:rPr>
                            <w:color w:val="000000"/>
                          </w:rPr>
                        </w:pPr>
                        <w:r>
                          <w:rPr>
                            <w:color w:val="000000"/>
                          </w:rPr>
                          <w:t>-</w:t>
                        </w:r>
                      </w:p>
                    </w:tc>
                  </w:tr>
                  <w:tr w:rsidR="00236C1F" w:rsidRPr="00B64B2B" w14:paraId="329084C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54B8F21" w14:textId="77777777" w:rsidR="00236C1F" w:rsidRPr="00B64B2B" w:rsidRDefault="00236C1F" w:rsidP="00236C1F">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EBEAD5E" w14:textId="77777777" w:rsidR="00236C1F" w:rsidRPr="00B64B2B" w:rsidRDefault="00236C1F" w:rsidP="00236C1F">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40DDAD2" w14:textId="77777777" w:rsidR="00236C1F" w:rsidRPr="00B64B2B" w:rsidRDefault="00236C1F" w:rsidP="00236C1F">
                        <w:pPr>
                          <w:jc w:val="center"/>
                          <w:rPr>
                            <w:color w:val="000000"/>
                          </w:rPr>
                        </w:pPr>
                        <w:r>
                          <w:rPr>
                            <w:color w:val="000000"/>
                          </w:rPr>
                          <w:t>-</w:t>
                        </w:r>
                      </w:p>
                    </w:tc>
                  </w:tr>
                  <w:tr w:rsidR="00236C1F" w:rsidRPr="00B64B2B" w14:paraId="75C6C6B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D43967E" w14:textId="77777777" w:rsidR="00236C1F" w:rsidRPr="00B64B2B" w:rsidRDefault="00236C1F" w:rsidP="00236C1F">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54F160CD" w14:textId="77777777" w:rsidR="00236C1F" w:rsidRPr="00B64B2B" w:rsidRDefault="00236C1F" w:rsidP="00236C1F">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4B1B6A38" w14:textId="77777777" w:rsidR="00236C1F" w:rsidRPr="00B64B2B" w:rsidRDefault="00236C1F" w:rsidP="00236C1F">
                        <w:pPr>
                          <w:jc w:val="center"/>
                          <w:rPr>
                            <w:color w:val="000000"/>
                          </w:rPr>
                        </w:pPr>
                        <w:r>
                          <w:rPr>
                            <w:color w:val="000000"/>
                          </w:rPr>
                          <w:t>-</w:t>
                        </w:r>
                      </w:p>
                    </w:tc>
                  </w:tr>
                  <w:tr w:rsidR="00236C1F" w:rsidRPr="00B64B2B" w14:paraId="7339B90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5C1B17E" w14:textId="77777777" w:rsidR="00236C1F" w:rsidRPr="00B64B2B" w:rsidRDefault="00236C1F" w:rsidP="00236C1F">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52C32157" w14:textId="77777777" w:rsidR="00236C1F" w:rsidRPr="00B64B2B" w:rsidRDefault="00236C1F" w:rsidP="00236C1F">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22E2D608" w14:textId="77777777" w:rsidR="00236C1F" w:rsidRPr="00B64B2B" w:rsidRDefault="00236C1F" w:rsidP="00236C1F">
                        <w:pPr>
                          <w:jc w:val="center"/>
                          <w:rPr>
                            <w:color w:val="000000"/>
                          </w:rPr>
                        </w:pPr>
                        <w:r>
                          <w:rPr>
                            <w:color w:val="000000"/>
                          </w:rPr>
                          <w:t>-</w:t>
                        </w:r>
                      </w:p>
                    </w:tc>
                  </w:tr>
                  <w:tr w:rsidR="00236C1F" w:rsidRPr="00B64B2B" w14:paraId="52BBF65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7D7195" w14:textId="77777777" w:rsidR="00236C1F" w:rsidRPr="00B64B2B" w:rsidRDefault="00236C1F" w:rsidP="00236C1F">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4F7B21CB" w14:textId="77777777" w:rsidR="00236C1F" w:rsidRPr="00B64B2B" w:rsidRDefault="00236C1F" w:rsidP="00236C1F">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1CC3938" w14:textId="77777777" w:rsidR="00236C1F" w:rsidRPr="00B64B2B" w:rsidRDefault="00236C1F" w:rsidP="00236C1F">
                        <w:pPr>
                          <w:jc w:val="center"/>
                          <w:rPr>
                            <w:color w:val="000000"/>
                          </w:rPr>
                        </w:pPr>
                        <w:r>
                          <w:rPr>
                            <w:color w:val="000000"/>
                          </w:rPr>
                          <w:t>11</w:t>
                        </w:r>
                      </w:p>
                    </w:tc>
                  </w:tr>
                  <w:tr w:rsidR="00236C1F" w:rsidRPr="00B64B2B" w14:paraId="4661169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E5DE51" w14:textId="77777777" w:rsidR="00236C1F" w:rsidRPr="00B64B2B" w:rsidRDefault="00236C1F" w:rsidP="00236C1F">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008E8F30" w14:textId="77777777" w:rsidR="00236C1F" w:rsidRPr="00B64B2B" w:rsidRDefault="00236C1F" w:rsidP="00236C1F">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817DC08" w14:textId="77777777" w:rsidR="00236C1F" w:rsidRPr="00B64B2B" w:rsidRDefault="00236C1F" w:rsidP="00236C1F">
                        <w:pPr>
                          <w:jc w:val="center"/>
                          <w:rPr>
                            <w:color w:val="000000"/>
                          </w:rPr>
                        </w:pPr>
                        <w:r>
                          <w:rPr>
                            <w:color w:val="000000"/>
                          </w:rPr>
                          <w:t>1</w:t>
                        </w:r>
                      </w:p>
                    </w:tc>
                  </w:tr>
                  <w:tr w:rsidR="00236C1F" w:rsidRPr="00B64B2B" w14:paraId="46379FF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5ABA134" w14:textId="77777777" w:rsidR="00236C1F" w:rsidRPr="00B64B2B" w:rsidRDefault="00236C1F" w:rsidP="00236C1F">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74540A46" w14:textId="77777777" w:rsidR="00236C1F" w:rsidRPr="00B64B2B" w:rsidRDefault="00236C1F" w:rsidP="00236C1F">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571B1D15" w14:textId="77777777" w:rsidR="00236C1F" w:rsidRPr="00B64B2B" w:rsidRDefault="00236C1F" w:rsidP="00236C1F">
                        <w:pPr>
                          <w:jc w:val="center"/>
                          <w:rPr>
                            <w:color w:val="000000"/>
                          </w:rPr>
                        </w:pPr>
                        <w:r>
                          <w:rPr>
                            <w:color w:val="000000"/>
                          </w:rPr>
                          <w:t>-</w:t>
                        </w:r>
                      </w:p>
                    </w:tc>
                  </w:tr>
                  <w:tr w:rsidR="00236C1F" w:rsidRPr="00B64B2B" w14:paraId="77DB2A8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01CCA8" w14:textId="77777777" w:rsidR="00236C1F" w:rsidRPr="00B64B2B" w:rsidRDefault="00236C1F" w:rsidP="00236C1F">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63152CC2" w14:textId="77777777" w:rsidR="00236C1F" w:rsidRPr="00B64B2B" w:rsidRDefault="00236C1F" w:rsidP="00236C1F">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3E63059D" w14:textId="77777777" w:rsidR="00236C1F" w:rsidRPr="00B64B2B" w:rsidRDefault="00236C1F" w:rsidP="00236C1F">
                        <w:pPr>
                          <w:jc w:val="center"/>
                          <w:rPr>
                            <w:color w:val="000000"/>
                          </w:rPr>
                        </w:pPr>
                        <w:r>
                          <w:rPr>
                            <w:color w:val="000000"/>
                          </w:rPr>
                          <w:t>29</w:t>
                        </w:r>
                      </w:p>
                    </w:tc>
                  </w:tr>
                </w:tbl>
                <w:p w14:paraId="2DFB7CB9" w14:textId="77777777" w:rsidR="00236C1F" w:rsidRPr="00BE3649" w:rsidRDefault="00236C1F" w:rsidP="00236C1F">
                  <w:pPr>
                    <w:rPr>
                      <w:sz w:val="22"/>
                      <w:szCs w:val="22"/>
                    </w:rPr>
                  </w:pPr>
                </w:p>
              </w:tc>
            </w:tr>
          </w:tbl>
          <w:p w14:paraId="72321B6E" w14:textId="77777777" w:rsidR="00236C1F" w:rsidRPr="00BE3649" w:rsidRDefault="00236C1F" w:rsidP="00236C1F">
            <w:pPr>
              <w:rPr>
                <w:sz w:val="22"/>
                <w:szCs w:val="22"/>
              </w:rPr>
            </w:pPr>
          </w:p>
        </w:tc>
      </w:tr>
      <w:tr w:rsidR="00236C1F" w14:paraId="3CB38DA8" w14:textId="77777777" w:rsidTr="00EC1432">
        <w:tc>
          <w:tcPr>
            <w:tcW w:w="5231" w:type="dxa"/>
          </w:tcPr>
          <w:p w14:paraId="20B3E4CD" w14:textId="525C7034" w:rsidR="00236C1F" w:rsidRPr="0032329C" w:rsidRDefault="00236C1F" w:rsidP="00236C1F">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7A9AC33B" w14:textId="77777777" w:rsidR="00236C1F" w:rsidRPr="0032329C" w:rsidRDefault="00236C1F" w:rsidP="00236C1F">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1E40BB27" w14:textId="77777777" w:rsidR="00236C1F" w:rsidRPr="0032329C" w:rsidRDefault="00236C1F" w:rsidP="00236C1F">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34587F71" w14:textId="77777777" w:rsidR="00236C1F" w:rsidRPr="0032329C" w:rsidRDefault="00236C1F" w:rsidP="00236C1F">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21DD556" w14:textId="77777777" w:rsidR="00236C1F" w:rsidRPr="0032329C" w:rsidRDefault="00236C1F" w:rsidP="00236C1F">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0D8E226E" w14:textId="77777777" w:rsidR="00236C1F" w:rsidRPr="0032329C" w:rsidRDefault="00236C1F" w:rsidP="00236C1F">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20CB95CD" w14:textId="77777777" w:rsidR="00236C1F" w:rsidRPr="0032329C" w:rsidRDefault="00236C1F" w:rsidP="00236C1F">
            <w:pPr>
              <w:pStyle w:val="Style2"/>
              <w:shd w:val="clear" w:color="auto" w:fill="FFFFFF"/>
              <w:tabs>
                <w:tab w:val="left" w:pos="538"/>
              </w:tabs>
              <w:spacing w:line="240" w:lineRule="auto"/>
              <w:rPr>
                <w:sz w:val="22"/>
                <w:szCs w:val="22"/>
              </w:rPr>
            </w:pPr>
            <w:r w:rsidRPr="0032329C">
              <w:rPr>
                <w:sz w:val="22"/>
                <w:szCs w:val="22"/>
              </w:rPr>
              <w:t>5. Рекомендации;</w:t>
            </w:r>
          </w:p>
          <w:p w14:paraId="5AD51C82" w14:textId="3D3EAA05" w:rsidR="00236C1F" w:rsidRPr="00DE2D58" w:rsidRDefault="00236C1F" w:rsidP="00236C1F">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236C1F" w14:paraId="21426844" w14:textId="77777777" w:rsidTr="00EC1432">
        <w:tc>
          <w:tcPr>
            <w:tcW w:w="5231" w:type="dxa"/>
          </w:tcPr>
          <w:p w14:paraId="1C62F5E6" w14:textId="2CCF3C99" w:rsidR="00236C1F" w:rsidRPr="0032329C" w:rsidRDefault="00236C1F" w:rsidP="00236C1F">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25548C61" w14:textId="77777777" w:rsidR="00236C1F" w:rsidRPr="004B0D7E" w:rsidRDefault="00236C1F" w:rsidP="00236C1F">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379A3410" w14:textId="77777777" w:rsidR="00236C1F" w:rsidRPr="004B0D7E" w:rsidRDefault="00236C1F" w:rsidP="00236C1F">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CC26F3" w14:textId="77777777" w:rsidR="00236C1F" w:rsidRPr="004B0D7E" w:rsidRDefault="00236C1F" w:rsidP="00236C1F">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7FFF09A5" w14:textId="77777777" w:rsidR="00236C1F" w:rsidRPr="004B0D7E" w:rsidRDefault="00236C1F" w:rsidP="00236C1F">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1B803A1F" w14:textId="7622092E" w:rsidR="00236C1F" w:rsidRPr="0032329C" w:rsidRDefault="00236C1F" w:rsidP="00236C1F">
            <w:pPr>
              <w:pStyle w:val="Style2"/>
              <w:shd w:val="clear" w:color="auto" w:fill="FFFFFF"/>
              <w:tabs>
                <w:tab w:val="left" w:pos="538"/>
              </w:tabs>
              <w:spacing w:line="240" w:lineRule="auto"/>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236C1F" w14:paraId="580CA76E" w14:textId="77777777" w:rsidTr="00EC1432">
        <w:tc>
          <w:tcPr>
            <w:tcW w:w="5231" w:type="dxa"/>
          </w:tcPr>
          <w:p w14:paraId="4F4E3C20" w14:textId="2E48D01E" w:rsidR="00236C1F" w:rsidRPr="0032329C" w:rsidRDefault="00236C1F" w:rsidP="00236C1F">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0911D42D" w14:textId="77777777" w:rsidR="00236C1F" w:rsidRPr="001954F2" w:rsidRDefault="00236C1F" w:rsidP="00236C1F">
            <w:pPr>
              <w:jc w:val="both"/>
              <w:rPr>
                <w:sz w:val="22"/>
                <w:szCs w:val="22"/>
              </w:rPr>
            </w:pPr>
            <w:r w:rsidRPr="001954F2">
              <w:rPr>
                <w:sz w:val="22"/>
                <w:szCs w:val="22"/>
              </w:rPr>
              <w:t>Перед началом периодического медицинского осмотра Исполнитель обязан предъявить Заказчику следующие документы:</w:t>
            </w:r>
          </w:p>
          <w:p w14:paraId="0C057441" w14:textId="77777777" w:rsidR="00236C1F" w:rsidRPr="001954F2" w:rsidRDefault="00236C1F" w:rsidP="00236C1F">
            <w:pPr>
              <w:numPr>
                <w:ilvl w:val="0"/>
                <w:numId w:val="25"/>
              </w:numPr>
              <w:jc w:val="both"/>
              <w:rPr>
                <w:sz w:val="22"/>
                <w:szCs w:val="22"/>
              </w:rPr>
            </w:pPr>
            <w:r w:rsidRPr="001954F2">
              <w:rPr>
                <w:sz w:val="22"/>
                <w:szCs w:val="22"/>
              </w:rPr>
              <w:t>Приказ (распоряжение) руководителя Исполнителя о формировании постоянно действующей врачебной комиссии с указанием её состава. В составе комиссии должен быть врач-профпатолог либо врачи-специалисты, прошедшие квалификацию по специальности «профпатология» или имеющие действующий сертификат по ней. </w:t>
            </w:r>
          </w:p>
          <w:p w14:paraId="4849940A" w14:textId="77777777" w:rsidR="00236C1F" w:rsidRPr="001954F2" w:rsidRDefault="00236C1F" w:rsidP="00236C1F">
            <w:pPr>
              <w:numPr>
                <w:ilvl w:val="0"/>
                <w:numId w:val="25"/>
              </w:numPr>
              <w:jc w:val="both"/>
              <w:rPr>
                <w:sz w:val="22"/>
                <w:szCs w:val="22"/>
              </w:rPr>
            </w:pPr>
            <w:r w:rsidRPr="001954F2">
              <w:rPr>
                <w:sz w:val="22"/>
                <w:szCs w:val="22"/>
              </w:rPr>
              <w:t>Утверждённый Исполнителем календарный план проведения периодического осмотра (с чёткими датами, временем и распределением специалистов по дням). </w:t>
            </w:r>
          </w:p>
          <w:p w14:paraId="49C126D6" w14:textId="77777777" w:rsidR="00236C1F" w:rsidRPr="001954F2" w:rsidRDefault="00236C1F" w:rsidP="00236C1F">
            <w:pPr>
              <w:numPr>
                <w:ilvl w:val="0"/>
                <w:numId w:val="25"/>
              </w:numPr>
              <w:jc w:val="both"/>
              <w:rPr>
                <w:sz w:val="22"/>
                <w:szCs w:val="22"/>
              </w:rPr>
            </w:pPr>
            <w:r w:rsidRPr="001954F2">
              <w:rPr>
                <w:sz w:val="22"/>
                <w:szCs w:val="22"/>
              </w:rPr>
              <w:t>Перечень врачей-специалистов, лабораторных и функциональных исследований, которые планируется провести для каждого работника (сформированный врачебной комиссией на основании вредных производственных факторов или видов работ, указанных в поименном списке от Заказчика). </w:t>
            </w:r>
          </w:p>
          <w:p w14:paraId="11FBCC77" w14:textId="6F6CF23B" w:rsidR="00236C1F" w:rsidRPr="001954F2" w:rsidRDefault="00236C1F" w:rsidP="00236C1F">
            <w:pPr>
              <w:jc w:val="both"/>
              <w:rPr>
                <w:sz w:val="22"/>
                <w:szCs w:val="22"/>
              </w:rPr>
            </w:pPr>
            <w:r w:rsidRPr="001954F2">
              <w:rPr>
                <w:sz w:val="22"/>
                <w:szCs w:val="22"/>
              </w:rPr>
              <w:t xml:space="preserve">Все документы представляются в электронном виде (в формате PDF) не позднее чем за </w:t>
            </w:r>
            <w:r>
              <w:rPr>
                <w:sz w:val="22"/>
                <w:szCs w:val="22"/>
              </w:rPr>
              <w:t>3</w:t>
            </w:r>
            <w:r w:rsidRPr="001954F2">
              <w:rPr>
                <w:sz w:val="22"/>
                <w:szCs w:val="22"/>
              </w:rPr>
              <w:t xml:space="preserve"> рабочих дн</w:t>
            </w:r>
            <w:r>
              <w:rPr>
                <w:sz w:val="22"/>
                <w:szCs w:val="22"/>
              </w:rPr>
              <w:t>я</w:t>
            </w:r>
            <w:r w:rsidRPr="001954F2">
              <w:rPr>
                <w:sz w:val="22"/>
                <w:szCs w:val="22"/>
              </w:rPr>
              <w:t xml:space="preserve"> до согласованной даты начала осмотра.</w:t>
            </w:r>
          </w:p>
          <w:p w14:paraId="07656627" w14:textId="40FEC67F" w:rsidR="00236C1F" w:rsidRPr="0032329C" w:rsidRDefault="00236C1F" w:rsidP="00236C1F">
            <w:pPr>
              <w:jc w:val="both"/>
              <w:rPr>
                <w:sz w:val="22"/>
                <w:szCs w:val="22"/>
              </w:rPr>
            </w:pPr>
          </w:p>
        </w:tc>
      </w:tr>
      <w:tr w:rsidR="00236C1F" w14:paraId="1B2E34F9" w14:textId="77777777" w:rsidTr="00EC1432">
        <w:tc>
          <w:tcPr>
            <w:tcW w:w="5231" w:type="dxa"/>
          </w:tcPr>
          <w:p w14:paraId="788008D0" w14:textId="25738A01" w:rsidR="00236C1F" w:rsidRPr="0032329C" w:rsidRDefault="00236C1F" w:rsidP="00236C1F">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0336C6CE" w14:textId="77777777" w:rsidR="00236C1F" w:rsidRPr="0032329C" w:rsidRDefault="00236C1F" w:rsidP="00236C1F">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6775827C" w14:textId="77777777" w:rsidR="00236C1F" w:rsidRPr="0032329C" w:rsidRDefault="00236C1F" w:rsidP="00236C1F">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221BAAFD" w14:textId="77777777" w:rsidR="00236C1F" w:rsidRPr="0032329C" w:rsidRDefault="00236C1F" w:rsidP="00236C1F">
            <w:pPr>
              <w:jc w:val="both"/>
              <w:rPr>
                <w:sz w:val="22"/>
                <w:szCs w:val="22"/>
              </w:rPr>
            </w:pPr>
            <w:r w:rsidRPr="0032329C">
              <w:rPr>
                <w:sz w:val="22"/>
                <w:szCs w:val="22"/>
              </w:rPr>
              <w:t>– дата составления акта;</w:t>
            </w:r>
          </w:p>
          <w:p w14:paraId="1A7B7185" w14:textId="77777777" w:rsidR="00236C1F" w:rsidRPr="0032329C" w:rsidRDefault="00236C1F" w:rsidP="00236C1F">
            <w:pPr>
              <w:jc w:val="both"/>
              <w:rPr>
                <w:sz w:val="22"/>
                <w:szCs w:val="22"/>
              </w:rPr>
            </w:pPr>
            <w:r w:rsidRPr="0032329C">
              <w:rPr>
                <w:sz w:val="22"/>
                <w:szCs w:val="22"/>
              </w:rPr>
              <w:t>– наименование работодателя;</w:t>
            </w:r>
          </w:p>
          <w:p w14:paraId="0CBECB58" w14:textId="77777777" w:rsidR="00236C1F" w:rsidRPr="0032329C" w:rsidRDefault="00236C1F" w:rsidP="00236C1F">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0E8BA226" w14:textId="77777777" w:rsidR="00236C1F" w:rsidRPr="0032329C" w:rsidRDefault="00236C1F" w:rsidP="00236C1F">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1DD8419B" w14:textId="77777777" w:rsidR="00236C1F" w:rsidRPr="0032329C" w:rsidRDefault="00236C1F" w:rsidP="00236C1F">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57F2DDA7" w14:textId="0C599AD3" w:rsidR="00236C1F" w:rsidRPr="00B35BA8" w:rsidRDefault="00236C1F" w:rsidP="00236C1F">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56B2FE1C" w14:textId="77777777" w:rsidR="00A61D6E" w:rsidRDefault="00A61D6E" w:rsidP="00A61D6E">
      <w:pPr>
        <w:rPr>
          <w:sz w:val="24"/>
          <w:szCs w:val="24"/>
        </w:rPr>
      </w:pPr>
    </w:p>
    <w:p w14:paraId="2BCB6738" w14:textId="77777777" w:rsidR="00A61D6E" w:rsidRDefault="00A61D6E" w:rsidP="00A61D6E">
      <w:pPr>
        <w:tabs>
          <w:tab w:val="left" w:pos="3491"/>
        </w:tabs>
        <w:jc w:val="right"/>
        <w:rPr>
          <w:sz w:val="24"/>
          <w:szCs w:val="24"/>
        </w:rPr>
      </w:pPr>
    </w:p>
    <w:p w14:paraId="7B183749" w14:textId="77777777" w:rsidR="00094139" w:rsidRDefault="00094139"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
    <w:p w14:paraId="6B0DD70A" w14:textId="77777777" w:rsidR="0000796C" w:rsidRDefault="0000796C" w:rsidP="009E6D25">
      <w:pPr>
        <w:rPr>
          <w:b/>
          <w:bCs/>
          <w:sz w:val="24"/>
          <w:szCs w:val="24"/>
        </w:rPr>
      </w:pPr>
    </w:p>
    <w:p w14:paraId="0CFF8DA7" w14:textId="3F8CB95A" w:rsidR="0000796C" w:rsidRDefault="0000796C" w:rsidP="0000796C">
      <w:pPr>
        <w:jc w:val="right"/>
        <w:rPr>
          <w:sz w:val="24"/>
          <w:szCs w:val="24"/>
        </w:rPr>
      </w:pPr>
      <w:r w:rsidRPr="00BB20FA">
        <w:rPr>
          <w:sz w:val="24"/>
          <w:szCs w:val="24"/>
        </w:rPr>
        <w:t>Приложение №</w:t>
      </w:r>
      <w:r>
        <w:rPr>
          <w:sz w:val="24"/>
          <w:szCs w:val="24"/>
        </w:rPr>
        <w:t xml:space="preserve">3 </w:t>
      </w:r>
      <w:r w:rsidR="00236C1F">
        <w:rPr>
          <w:sz w:val="24"/>
          <w:szCs w:val="24"/>
        </w:rPr>
        <w:t xml:space="preserve">к Договору </w:t>
      </w:r>
      <w:r w:rsidR="00236C1F">
        <w:rPr>
          <w:sz w:val="24"/>
          <w:szCs w:val="24"/>
        </w:rPr>
        <w:br/>
        <w:t>№ ___от «____» октябрь</w:t>
      </w:r>
      <w:bookmarkStart w:id="1" w:name="_GoBack"/>
      <w:bookmarkEnd w:id="1"/>
      <w:r w:rsidRPr="00BB20FA">
        <w:rPr>
          <w:sz w:val="24"/>
          <w:szCs w:val="24"/>
        </w:rPr>
        <w:t xml:space="preserve"> 202</w:t>
      </w:r>
      <w:r w:rsidR="00A61D6E">
        <w:rPr>
          <w:sz w:val="24"/>
          <w:szCs w:val="24"/>
        </w:rPr>
        <w:t>6</w:t>
      </w:r>
      <w:r w:rsidRPr="00BB20FA">
        <w:rPr>
          <w:sz w:val="24"/>
          <w:szCs w:val="24"/>
        </w:rPr>
        <w:t>г.</w:t>
      </w:r>
    </w:p>
    <w:p w14:paraId="42E9EC40" w14:textId="77777777" w:rsidR="0000796C" w:rsidRPr="00BB20FA" w:rsidRDefault="0000796C" w:rsidP="0000796C">
      <w:pPr>
        <w:jc w:val="right"/>
        <w:rPr>
          <w:sz w:val="24"/>
          <w:szCs w:val="24"/>
        </w:rPr>
      </w:pPr>
    </w:p>
    <w:p w14:paraId="23193003" w14:textId="77777777"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14:paraId="1853B7FD" w14:textId="77777777" w:rsidR="0000796C" w:rsidRPr="007C6FD7" w:rsidRDefault="0000796C" w:rsidP="0000796C">
      <w:pPr>
        <w:tabs>
          <w:tab w:val="left" w:pos="900"/>
        </w:tabs>
        <w:jc w:val="right"/>
        <w:rPr>
          <w:i/>
          <w:iCs/>
          <w:u w:val="single"/>
          <w:lang w:eastAsia="en-US"/>
        </w:rPr>
      </w:pPr>
    </w:p>
    <w:p w14:paraId="5EC610AB" w14:textId="77777777" w:rsidR="0000796C" w:rsidRPr="007C6FD7" w:rsidRDefault="0000796C" w:rsidP="0000796C">
      <w:pPr>
        <w:tabs>
          <w:tab w:val="left" w:pos="900"/>
        </w:tabs>
        <w:jc w:val="right"/>
        <w:rPr>
          <w:lang w:eastAsia="en-US"/>
        </w:rPr>
      </w:pPr>
    </w:p>
    <w:p w14:paraId="6F7A4CF4" w14:textId="77777777"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14:paraId="41E72EDE" w14:textId="77777777" w:rsidR="0000796C" w:rsidRPr="007C6FD7" w:rsidRDefault="0000796C" w:rsidP="0000796C">
      <w:pPr>
        <w:tabs>
          <w:tab w:val="left" w:pos="900"/>
        </w:tabs>
      </w:pPr>
    </w:p>
    <w:p w14:paraId="5CFDC8CC" w14:textId="77777777"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14:paraId="4A0C88F2" w14:textId="77777777" w:rsidTr="0000796C">
        <w:trPr>
          <w:trHeight w:val="1407"/>
        </w:trPr>
        <w:tc>
          <w:tcPr>
            <w:tcW w:w="648" w:type="dxa"/>
            <w:tcBorders>
              <w:left w:val="single" w:sz="4" w:space="0" w:color="auto"/>
            </w:tcBorders>
          </w:tcPr>
          <w:p w14:paraId="0F0D2543" w14:textId="77777777" w:rsidR="0000796C" w:rsidRPr="009A4383" w:rsidRDefault="0000796C" w:rsidP="00C71B10">
            <w:pPr>
              <w:tabs>
                <w:tab w:val="left" w:pos="900"/>
              </w:tabs>
              <w:jc w:val="center"/>
            </w:pPr>
            <w:r w:rsidRPr="009A4383">
              <w:t>№ п/п</w:t>
            </w:r>
          </w:p>
        </w:tc>
        <w:tc>
          <w:tcPr>
            <w:tcW w:w="1332" w:type="dxa"/>
          </w:tcPr>
          <w:p w14:paraId="065B2514" w14:textId="77777777" w:rsidR="0000796C" w:rsidRPr="009A4383" w:rsidRDefault="0000796C" w:rsidP="00C71B10">
            <w:pPr>
              <w:tabs>
                <w:tab w:val="left" w:pos="900"/>
              </w:tabs>
              <w:jc w:val="center"/>
            </w:pPr>
            <w:r w:rsidRPr="009A4383">
              <w:t>ФИО</w:t>
            </w:r>
          </w:p>
        </w:tc>
        <w:tc>
          <w:tcPr>
            <w:tcW w:w="900" w:type="dxa"/>
          </w:tcPr>
          <w:p w14:paraId="71AA2A68" w14:textId="77777777" w:rsidR="0000796C" w:rsidRPr="009A4383" w:rsidRDefault="0000796C" w:rsidP="00C71B10">
            <w:pPr>
              <w:tabs>
                <w:tab w:val="left" w:pos="900"/>
              </w:tabs>
              <w:jc w:val="center"/>
            </w:pPr>
            <w:r>
              <w:t>Год</w:t>
            </w:r>
            <w:r w:rsidRPr="009A4383">
              <w:t xml:space="preserve"> рождения</w:t>
            </w:r>
          </w:p>
        </w:tc>
        <w:tc>
          <w:tcPr>
            <w:tcW w:w="1255" w:type="dxa"/>
          </w:tcPr>
          <w:p w14:paraId="2829D630" w14:textId="77777777" w:rsidR="0000796C" w:rsidRPr="009A4383" w:rsidRDefault="0000796C" w:rsidP="00C71B10">
            <w:pPr>
              <w:tabs>
                <w:tab w:val="left" w:pos="900"/>
              </w:tabs>
              <w:jc w:val="center"/>
            </w:pPr>
            <w:r>
              <w:t>Стаж работы в занимаемой должности, профессии</w:t>
            </w:r>
          </w:p>
        </w:tc>
        <w:tc>
          <w:tcPr>
            <w:tcW w:w="1167" w:type="dxa"/>
          </w:tcPr>
          <w:p w14:paraId="680AB365" w14:textId="77777777" w:rsidR="0000796C" w:rsidRPr="009A4383" w:rsidRDefault="0000796C" w:rsidP="00C71B10">
            <w:pPr>
              <w:tabs>
                <w:tab w:val="left" w:pos="900"/>
              </w:tabs>
              <w:jc w:val="center"/>
            </w:pPr>
            <w:r>
              <w:t>Д</w:t>
            </w:r>
            <w:r w:rsidRPr="009A4383">
              <w:t>олжность</w:t>
            </w:r>
            <w:r>
              <w:t>, профессия</w:t>
            </w:r>
          </w:p>
        </w:tc>
        <w:tc>
          <w:tcPr>
            <w:tcW w:w="1117" w:type="dxa"/>
          </w:tcPr>
          <w:p w14:paraId="7D912039" w14:textId="77777777" w:rsidR="0000796C" w:rsidRPr="009A4383" w:rsidRDefault="0000796C" w:rsidP="00C71B10">
            <w:pPr>
              <w:tabs>
                <w:tab w:val="left" w:pos="900"/>
              </w:tabs>
              <w:jc w:val="center"/>
            </w:pPr>
            <w:r>
              <w:t>Неблагоприятные производственные факторы</w:t>
            </w:r>
          </w:p>
        </w:tc>
        <w:tc>
          <w:tcPr>
            <w:tcW w:w="1239" w:type="dxa"/>
          </w:tcPr>
          <w:p w14:paraId="438E388C" w14:textId="77777777"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14:paraId="421C26DB" w14:textId="77777777" w:rsidR="0000796C" w:rsidRPr="009A4383" w:rsidRDefault="0000796C" w:rsidP="00C71B10">
            <w:pPr>
              <w:tabs>
                <w:tab w:val="left" w:pos="900"/>
              </w:tabs>
              <w:jc w:val="center"/>
            </w:pPr>
            <w:r>
              <w:t>Маммография</w:t>
            </w:r>
          </w:p>
        </w:tc>
        <w:tc>
          <w:tcPr>
            <w:tcW w:w="1440" w:type="dxa"/>
          </w:tcPr>
          <w:p w14:paraId="4D0B6AC9" w14:textId="77777777" w:rsidR="0000796C" w:rsidRPr="009A4383" w:rsidRDefault="0000796C" w:rsidP="00C71B10">
            <w:pPr>
              <w:tabs>
                <w:tab w:val="left" w:pos="900"/>
              </w:tabs>
              <w:jc w:val="center"/>
            </w:pPr>
            <w:r>
              <w:t>Вид медосмотра (предварительный, периодический)</w:t>
            </w:r>
          </w:p>
        </w:tc>
      </w:tr>
      <w:tr w:rsidR="0000796C" w:rsidRPr="007C6FD7" w14:paraId="14B5E03B" w14:textId="77777777" w:rsidTr="0000796C">
        <w:trPr>
          <w:trHeight w:val="643"/>
        </w:trPr>
        <w:tc>
          <w:tcPr>
            <w:tcW w:w="648" w:type="dxa"/>
            <w:tcBorders>
              <w:left w:val="single" w:sz="4" w:space="0" w:color="auto"/>
            </w:tcBorders>
          </w:tcPr>
          <w:p w14:paraId="5DEE8347" w14:textId="77777777" w:rsidR="0000796C" w:rsidRPr="009A4383" w:rsidRDefault="0000796C" w:rsidP="00C71B10">
            <w:pPr>
              <w:tabs>
                <w:tab w:val="left" w:pos="900"/>
              </w:tabs>
              <w:jc w:val="center"/>
            </w:pPr>
            <w:r>
              <w:t>1.</w:t>
            </w:r>
          </w:p>
        </w:tc>
        <w:tc>
          <w:tcPr>
            <w:tcW w:w="1332" w:type="dxa"/>
          </w:tcPr>
          <w:p w14:paraId="222F330E" w14:textId="77777777" w:rsidR="0000796C" w:rsidRPr="009A4383" w:rsidRDefault="0000796C" w:rsidP="00C71B10">
            <w:pPr>
              <w:tabs>
                <w:tab w:val="left" w:pos="900"/>
              </w:tabs>
              <w:jc w:val="center"/>
            </w:pPr>
          </w:p>
        </w:tc>
        <w:tc>
          <w:tcPr>
            <w:tcW w:w="900" w:type="dxa"/>
          </w:tcPr>
          <w:p w14:paraId="07C66805" w14:textId="77777777" w:rsidR="0000796C" w:rsidRPr="009A4383" w:rsidRDefault="0000796C" w:rsidP="00C71B10">
            <w:pPr>
              <w:tabs>
                <w:tab w:val="left" w:pos="900"/>
              </w:tabs>
              <w:jc w:val="center"/>
            </w:pPr>
          </w:p>
        </w:tc>
        <w:tc>
          <w:tcPr>
            <w:tcW w:w="1255" w:type="dxa"/>
          </w:tcPr>
          <w:p w14:paraId="619149AD" w14:textId="77777777" w:rsidR="0000796C" w:rsidRPr="009A4383" w:rsidRDefault="0000796C" w:rsidP="00C71B10">
            <w:pPr>
              <w:tabs>
                <w:tab w:val="left" w:pos="900"/>
              </w:tabs>
              <w:jc w:val="center"/>
            </w:pPr>
          </w:p>
        </w:tc>
        <w:tc>
          <w:tcPr>
            <w:tcW w:w="1167" w:type="dxa"/>
          </w:tcPr>
          <w:p w14:paraId="1DC46517" w14:textId="77777777" w:rsidR="0000796C" w:rsidRPr="009A4383" w:rsidRDefault="0000796C" w:rsidP="00C71B10">
            <w:pPr>
              <w:tabs>
                <w:tab w:val="left" w:pos="900"/>
              </w:tabs>
              <w:jc w:val="center"/>
            </w:pPr>
          </w:p>
        </w:tc>
        <w:tc>
          <w:tcPr>
            <w:tcW w:w="1117" w:type="dxa"/>
          </w:tcPr>
          <w:p w14:paraId="1266E4C5" w14:textId="77777777" w:rsidR="0000796C" w:rsidRPr="009A4383" w:rsidRDefault="0000796C" w:rsidP="00C71B10">
            <w:pPr>
              <w:tabs>
                <w:tab w:val="left" w:pos="900"/>
              </w:tabs>
              <w:jc w:val="center"/>
            </w:pPr>
          </w:p>
        </w:tc>
        <w:tc>
          <w:tcPr>
            <w:tcW w:w="1239" w:type="dxa"/>
          </w:tcPr>
          <w:p w14:paraId="10632300" w14:textId="77777777" w:rsidR="0000796C" w:rsidRPr="009A4383" w:rsidRDefault="0000796C" w:rsidP="00C71B10">
            <w:pPr>
              <w:tabs>
                <w:tab w:val="left" w:pos="900"/>
              </w:tabs>
              <w:jc w:val="center"/>
            </w:pPr>
          </w:p>
        </w:tc>
        <w:tc>
          <w:tcPr>
            <w:tcW w:w="921" w:type="dxa"/>
          </w:tcPr>
          <w:p w14:paraId="46426AC7" w14:textId="77777777" w:rsidR="0000796C" w:rsidRPr="009A4383" w:rsidRDefault="0000796C" w:rsidP="00C71B10">
            <w:pPr>
              <w:tabs>
                <w:tab w:val="left" w:pos="900"/>
              </w:tabs>
              <w:jc w:val="center"/>
            </w:pPr>
          </w:p>
        </w:tc>
        <w:tc>
          <w:tcPr>
            <w:tcW w:w="1440" w:type="dxa"/>
          </w:tcPr>
          <w:p w14:paraId="7D071B79" w14:textId="77777777" w:rsidR="0000796C" w:rsidRPr="009A4383" w:rsidRDefault="0000796C" w:rsidP="00C71B10">
            <w:pPr>
              <w:tabs>
                <w:tab w:val="left" w:pos="900"/>
              </w:tabs>
              <w:jc w:val="center"/>
            </w:pPr>
          </w:p>
        </w:tc>
      </w:tr>
    </w:tbl>
    <w:p w14:paraId="2067E0DF" w14:textId="77777777" w:rsidR="0000796C" w:rsidRPr="007C6FD7" w:rsidRDefault="0000796C" w:rsidP="0000796C">
      <w:pPr>
        <w:tabs>
          <w:tab w:val="left" w:pos="900"/>
        </w:tabs>
      </w:pPr>
    </w:p>
    <w:p w14:paraId="4C2A8FA5" w14:textId="77777777" w:rsidR="0000796C" w:rsidRDefault="0000796C" w:rsidP="0000796C">
      <w:pPr>
        <w:jc w:val="center"/>
        <w:rPr>
          <w:b/>
          <w:bCs/>
        </w:rPr>
      </w:pPr>
    </w:p>
    <w:p w14:paraId="17D59578" w14:textId="77777777" w:rsidR="0000796C" w:rsidRDefault="0000796C" w:rsidP="0000796C">
      <w:pPr>
        <w:jc w:val="center"/>
        <w:rPr>
          <w:b/>
          <w:bCs/>
        </w:rPr>
      </w:pPr>
    </w:p>
    <w:p w14:paraId="77D3DEFA" w14:textId="77777777" w:rsidR="0000796C" w:rsidRDefault="0000796C" w:rsidP="0000796C">
      <w:pPr>
        <w:jc w:val="center"/>
        <w:rPr>
          <w:b/>
          <w:bCs/>
        </w:rPr>
      </w:pPr>
    </w:p>
    <w:p w14:paraId="161E1A7A" w14:textId="77777777" w:rsidR="0000796C" w:rsidRDefault="0000796C" w:rsidP="0000796C">
      <w:pPr>
        <w:jc w:val="center"/>
        <w:rPr>
          <w:b/>
          <w:bCs/>
        </w:rPr>
      </w:pPr>
    </w:p>
    <w:p w14:paraId="1BEA8553" w14:textId="77777777"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14:paraId="1DAD3043" w14:textId="77777777" w:rsidTr="00C71B10">
        <w:trPr>
          <w:trHeight w:val="313"/>
        </w:trPr>
        <w:tc>
          <w:tcPr>
            <w:tcW w:w="4428" w:type="dxa"/>
          </w:tcPr>
          <w:p w14:paraId="0F09942D" w14:textId="77777777" w:rsidR="0000796C" w:rsidRPr="009E301F" w:rsidRDefault="0000796C" w:rsidP="00C71B10">
            <w:pPr>
              <w:jc w:val="center"/>
            </w:pPr>
            <w:r w:rsidRPr="009E301F">
              <w:rPr>
                <w:b/>
                <w:bCs/>
              </w:rPr>
              <w:t>Исполнитель:</w:t>
            </w:r>
          </w:p>
        </w:tc>
        <w:tc>
          <w:tcPr>
            <w:tcW w:w="756" w:type="dxa"/>
          </w:tcPr>
          <w:p w14:paraId="7D863FB6" w14:textId="77777777" w:rsidR="0000796C" w:rsidRPr="009E301F" w:rsidRDefault="0000796C" w:rsidP="00C71B10">
            <w:pPr>
              <w:jc w:val="center"/>
            </w:pPr>
          </w:p>
        </w:tc>
        <w:tc>
          <w:tcPr>
            <w:tcW w:w="4387" w:type="dxa"/>
          </w:tcPr>
          <w:p w14:paraId="22472041" w14:textId="77777777" w:rsidR="0000796C" w:rsidRPr="009E301F" w:rsidRDefault="0000796C" w:rsidP="00C71B10">
            <w:pPr>
              <w:jc w:val="center"/>
            </w:pPr>
            <w:r w:rsidRPr="009E301F">
              <w:rPr>
                <w:b/>
                <w:bCs/>
              </w:rPr>
              <w:t>Заказчик:</w:t>
            </w:r>
          </w:p>
        </w:tc>
      </w:tr>
      <w:tr w:rsidR="0000796C" w:rsidRPr="009E301F" w14:paraId="41FB0CAC" w14:textId="77777777" w:rsidTr="00C71B10">
        <w:tc>
          <w:tcPr>
            <w:tcW w:w="4428" w:type="dxa"/>
          </w:tcPr>
          <w:p w14:paraId="18213B3B" w14:textId="77777777" w:rsidR="0000796C" w:rsidRPr="009E301F" w:rsidRDefault="0000796C" w:rsidP="00C71B10"/>
          <w:p w14:paraId="4DEA0573" w14:textId="77777777" w:rsidR="0000796C" w:rsidRDefault="0000796C" w:rsidP="00C71B10"/>
          <w:p w14:paraId="25DFDD67" w14:textId="77777777" w:rsidR="0000796C" w:rsidRPr="009E301F" w:rsidRDefault="0000796C" w:rsidP="00C71B10"/>
          <w:p w14:paraId="183D7CFB" w14:textId="77777777" w:rsidR="0000796C" w:rsidRDefault="0000796C" w:rsidP="00C71B10"/>
          <w:p w14:paraId="09F06461" w14:textId="77777777" w:rsidR="0000796C" w:rsidRDefault="0000796C" w:rsidP="00C71B10"/>
          <w:p w14:paraId="6647A3BE" w14:textId="77777777" w:rsidR="0000796C" w:rsidRPr="009E301F" w:rsidRDefault="0000796C" w:rsidP="00C71B10">
            <w:r w:rsidRPr="009E301F">
              <w:t xml:space="preserve">__________________ </w:t>
            </w:r>
            <w:r>
              <w:t>/___________/</w:t>
            </w:r>
          </w:p>
        </w:tc>
        <w:tc>
          <w:tcPr>
            <w:tcW w:w="756" w:type="dxa"/>
          </w:tcPr>
          <w:p w14:paraId="6561AD4D" w14:textId="77777777" w:rsidR="0000796C" w:rsidRPr="009E301F" w:rsidRDefault="0000796C" w:rsidP="00C71B10">
            <w:pPr>
              <w:rPr>
                <w:b/>
                <w:bCs/>
              </w:rPr>
            </w:pPr>
          </w:p>
        </w:tc>
        <w:tc>
          <w:tcPr>
            <w:tcW w:w="4387" w:type="dxa"/>
          </w:tcPr>
          <w:p w14:paraId="6F4257C9" w14:textId="77777777" w:rsidR="0000796C" w:rsidRPr="009E301F" w:rsidRDefault="0000796C" w:rsidP="00C71B10">
            <w:r>
              <w:t>Директор</w:t>
            </w:r>
          </w:p>
          <w:p w14:paraId="5F2E9AAD" w14:textId="77777777" w:rsidR="0000796C" w:rsidRPr="009E301F" w:rsidRDefault="0000796C" w:rsidP="00C71B10">
            <w:pPr>
              <w:shd w:val="clear" w:color="auto" w:fill="FFFFFF"/>
              <w:tabs>
                <w:tab w:val="left" w:pos="1398"/>
              </w:tabs>
              <w:ind w:left="34" w:right="2"/>
              <w:jc w:val="both"/>
            </w:pPr>
          </w:p>
          <w:p w14:paraId="19F0C4FA" w14:textId="77777777" w:rsidR="0000796C" w:rsidRDefault="0000796C" w:rsidP="00C71B10">
            <w:pPr>
              <w:shd w:val="clear" w:color="auto" w:fill="FFFFFF"/>
              <w:tabs>
                <w:tab w:val="left" w:pos="1398"/>
              </w:tabs>
              <w:ind w:left="284" w:right="2"/>
              <w:jc w:val="both"/>
              <w:rPr>
                <w:lang w:val="en-US"/>
              </w:rPr>
            </w:pPr>
          </w:p>
          <w:p w14:paraId="44C17466" w14:textId="77777777" w:rsidR="0000796C" w:rsidRPr="00413576" w:rsidRDefault="0000796C" w:rsidP="00C71B10">
            <w:pPr>
              <w:shd w:val="clear" w:color="auto" w:fill="FFFFFF"/>
              <w:tabs>
                <w:tab w:val="left" w:pos="1398"/>
              </w:tabs>
              <w:ind w:left="284" w:right="2"/>
              <w:jc w:val="both"/>
              <w:rPr>
                <w:lang w:val="en-US"/>
              </w:rPr>
            </w:pPr>
          </w:p>
          <w:p w14:paraId="4C9B5521" w14:textId="77777777" w:rsidR="0000796C" w:rsidRDefault="0000796C" w:rsidP="00C71B10">
            <w:pPr>
              <w:shd w:val="clear" w:color="auto" w:fill="FFFFFF"/>
              <w:tabs>
                <w:tab w:val="left" w:pos="1398"/>
              </w:tabs>
              <w:ind w:left="34" w:right="2"/>
              <w:jc w:val="both"/>
            </w:pPr>
          </w:p>
          <w:p w14:paraId="7E1DB84A" w14:textId="77777777" w:rsidR="0000796C" w:rsidRPr="009E301F" w:rsidRDefault="0000796C" w:rsidP="00C71B10">
            <w:pPr>
              <w:shd w:val="clear" w:color="auto" w:fill="FFFFFF"/>
              <w:tabs>
                <w:tab w:val="left" w:pos="1398"/>
              </w:tabs>
              <w:ind w:left="34" w:right="2"/>
              <w:jc w:val="both"/>
            </w:pPr>
            <w:r w:rsidRPr="009E301F">
              <w:t>__________________</w:t>
            </w:r>
            <w:r>
              <w:t>/_________________/</w:t>
            </w:r>
          </w:p>
          <w:p w14:paraId="5533DEE6" w14:textId="77777777" w:rsidR="0000796C" w:rsidRPr="009E301F" w:rsidRDefault="0000796C" w:rsidP="00C71B10"/>
        </w:tc>
      </w:tr>
    </w:tbl>
    <w:p w14:paraId="57220AA2" w14:textId="77777777"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14:paraId="4FFED51F" w14:textId="77777777" w:rsidR="0000796C" w:rsidRPr="00E75123" w:rsidRDefault="0000796C" w:rsidP="0000796C">
      <w:pPr>
        <w:jc w:val="both"/>
      </w:pPr>
    </w:p>
    <w:p w14:paraId="7E42F228" w14:textId="77777777"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47676" w14:textId="77777777" w:rsidR="00DE1C8B" w:rsidRDefault="00DE1C8B">
      <w:r>
        <w:separator/>
      </w:r>
    </w:p>
  </w:endnote>
  <w:endnote w:type="continuationSeparator" w:id="0">
    <w:p w14:paraId="00B4A773" w14:textId="77777777" w:rsidR="00DE1C8B" w:rsidRDefault="00DE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9FAFC" w14:textId="77777777"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05E6EB6" w14:textId="77777777" w:rsidR="00730EA2" w:rsidRDefault="00730EA2"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95F96" w14:textId="005FE44F"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36C1F">
      <w:rPr>
        <w:rStyle w:val="ab"/>
        <w:noProof/>
      </w:rPr>
      <w:t>25</w:t>
    </w:r>
    <w:r>
      <w:rPr>
        <w:rStyle w:val="ab"/>
      </w:rPr>
      <w:fldChar w:fldCharType="end"/>
    </w:r>
  </w:p>
  <w:p w14:paraId="03F4EEB6" w14:textId="77777777" w:rsidR="00730EA2" w:rsidRDefault="00730EA2"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14582" w14:textId="77777777" w:rsidR="00730EA2" w:rsidRDefault="00730EA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244FE4" w14:textId="77777777" w:rsidR="00730EA2" w:rsidRDefault="00730EA2">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136A8" w14:textId="77777777" w:rsidR="00DE1C8B" w:rsidRDefault="00DE1C8B">
      <w:r>
        <w:separator/>
      </w:r>
    </w:p>
  </w:footnote>
  <w:footnote w:type="continuationSeparator" w:id="0">
    <w:p w14:paraId="3F631E64" w14:textId="77777777" w:rsidR="00DE1C8B" w:rsidRDefault="00DE1C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76D7F" w14:textId="77777777" w:rsidR="00730EA2" w:rsidRDefault="00730EA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E409786" w14:textId="77777777" w:rsidR="00730EA2" w:rsidRDefault="00730EA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79213D"/>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8D6980"/>
    <w:multiLevelType w:val="multilevel"/>
    <w:tmpl w:val="5C74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6"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41C73F73"/>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E8177A4"/>
    <w:multiLevelType w:val="multilevel"/>
    <w:tmpl w:val="373C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2"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5" w15:restartNumberingAfterBreak="0">
    <w:nsid w:val="752B3A33"/>
    <w:multiLevelType w:val="multilevel"/>
    <w:tmpl w:val="02B6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806BC2"/>
    <w:multiLevelType w:val="hybridMultilevel"/>
    <w:tmpl w:val="A840334A"/>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E23459"/>
    <w:multiLevelType w:val="multilevel"/>
    <w:tmpl w:val="DC58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20"/>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8"/>
  </w:num>
  <w:num w:numId="7">
    <w:abstractNumId w:val="23"/>
  </w:num>
  <w:num w:numId="8">
    <w:abstractNumId w:val="0"/>
  </w:num>
  <w:num w:numId="9">
    <w:abstractNumId w:val="13"/>
  </w:num>
  <w:num w:numId="10">
    <w:abstractNumId w:val="24"/>
  </w:num>
  <w:num w:numId="11">
    <w:abstractNumId w:val="16"/>
  </w:num>
  <w:num w:numId="12">
    <w:abstractNumId w:val="8"/>
  </w:num>
  <w:num w:numId="13">
    <w:abstractNumId w:val="11"/>
  </w:num>
  <w:num w:numId="14">
    <w:abstractNumId w:val="14"/>
  </w:num>
  <w:num w:numId="15">
    <w:abstractNumId w:val="22"/>
  </w:num>
  <w:num w:numId="16">
    <w:abstractNumId w:val="26"/>
  </w:num>
  <w:num w:numId="17">
    <w:abstractNumId w:val="6"/>
  </w:num>
  <w:num w:numId="18">
    <w:abstractNumId w:val="27"/>
  </w:num>
  <w:num w:numId="19">
    <w:abstractNumId w:val="5"/>
  </w:num>
  <w:num w:numId="20">
    <w:abstractNumId w:val="17"/>
  </w:num>
  <w:num w:numId="21">
    <w:abstractNumId w:val="9"/>
  </w:num>
  <w:num w:numId="22">
    <w:abstractNumId w:val="10"/>
  </w:num>
  <w:num w:numId="23">
    <w:abstractNumId w:val="25"/>
  </w:num>
  <w:num w:numId="24">
    <w:abstractNumId w:val="19"/>
  </w:num>
  <w:num w:numId="25">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3C52"/>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54F2"/>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3007D"/>
    <w:rsid w:val="00235B90"/>
    <w:rsid w:val="00236756"/>
    <w:rsid w:val="00236C1F"/>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467"/>
    <w:rsid w:val="002906A9"/>
    <w:rsid w:val="00295D2D"/>
    <w:rsid w:val="002979D8"/>
    <w:rsid w:val="002A15C6"/>
    <w:rsid w:val="002A32F1"/>
    <w:rsid w:val="002A49B0"/>
    <w:rsid w:val="002A63BC"/>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3ECC"/>
    <w:rsid w:val="0030624C"/>
    <w:rsid w:val="00312944"/>
    <w:rsid w:val="00312C25"/>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4EA2"/>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79"/>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D7E"/>
    <w:rsid w:val="004B0FE7"/>
    <w:rsid w:val="004B1AA2"/>
    <w:rsid w:val="004B480E"/>
    <w:rsid w:val="004B790A"/>
    <w:rsid w:val="004B7FAC"/>
    <w:rsid w:val="004C0F44"/>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0FE"/>
    <w:rsid w:val="00583993"/>
    <w:rsid w:val="00590B17"/>
    <w:rsid w:val="00590EC6"/>
    <w:rsid w:val="005911D6"/>
    <w:rsid w:val="00591D8D"/>
    <w:rsid w:val="00592C59"/>
    <w:rsid w:val="00594E67"/>
    <w:rsid w:val="005977C8"/>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4E48"/>
    <w:rsid w:val="005E5B38"/>
    <w:rsid w:val="005E6344"/>
    <w:rsid w:val="005E66C5"/>
    <w:rsid w:val="005F0CB7"/>
    <w:rsid w:val="005F2479"/>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5C1"/>
    <w:rsid w:val="006F47F3"/>
    <w:rsid w:val="006F5AF9"/>
    <w:rsid w:val="006F5F0F"/>
    <w:rsid w:val="006F6132"/>
    <w:rsid w:val="006F72BF"/>
    <w:rsid w:val="006F7877"/>
    <w:rsid w:val="00707B59"/>
    <w:rsid w:val="007119A9"/>
    <w:rsid w:val="00711DB1"/>
    <w:rsid w:val="00713274"/>
    <w:rsid w:val="007170C1"/>
    <w:rsid w:val="007179C1"/>
    <w:rsid w:val="00717EB8"/>
    <w:rsid w:val="007213C3"/>
    <w:rsid w:val="007238F6"/>
    <w:rsid w:val="00726E74"/>
    <w:rsid w:val="007272C7"/>
    <w:rsid w:val="00727874"/>
    <w:rsid w:val="00730DFD"/>
    <w:rsid w:val="00730E96"/>
    <w:rsid w:val="00730EA2"/>
    <w:rsid w:val="00733033"/>
    <w:rsid w:val="007425E3"/>
    <w:rsid w:val="00744076"/>
    <w:rsid w:val="00744D3E"/>
    <w:rsid w:val="00745EBD"/>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51A"/>
    <w:rsid w:val="007C4B57"/>
    <w:rsid w:val="007C576C"/>
    <w:rsid w:val="007C62B0"/>
    <w:rsid w:val="007C6DE9"/>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C75"/>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056B"/>
    <w:rsid w:val="00991379"/>
    <w:rsid w:val="00991A3D"/>
    <w:rsid w:val="00992F5A"/>
    <w:rsid w:val="00992F5E"/>
    <w:rsid w:val="0099632E"/>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097C"/>
    <w:rsid w:val="00A61D6E"/>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0E17"/>
    <w:rsid w:val="00B01C46"/>
    <w:rsid w:val="00B02F4C"/>
    <w:rsid w:val="00B0519F"/>
    <w:rsid w:val="00B100A9"/>
    <w:rsid w:val="00B130D8"/>
    <w:rsid w:val="00B14BC9"/>
    <w:rsid w:val="00B14DD4"/>
    <w:rsid w:val="00B20472"/>
    <w:rsid w:val="00B25B04"/>
    <w:rsid w:val="00B27360"/>
    <w:rsid w:val="00B30617"/>
    <w:rsid w:val="00B30C04"/>
    <w:rsid w:val="00B32792"/>
    <w:rsid w:val="00B32DC7"/>
    <w:rsid w:val="00B3310F"/>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04EA"/>
    <w:rsid w:val="00BB20FA"/>
    <w:rsid w:val="00BB64C1"/>
    <w:rsid w:val="00BB7094"/>
    <w:rsid w:val="00BC03EC"/>
    <w:rsid w:val="00BC17A7"/>
    <w:rsid w:val="00BC263F"/>
    <w:rsid w:val="00BC3EFC"/>
    <w:rsid w:val="00BC4C3F"/>
    <w:rsid w:val="00BC5114"/>
    <w:rsid w:val="00BC511A"/>
    <w:rsid w:val="00BC5289"/>
    <w:rsid w:val="00BC539F"/>
    <w:rsid w:val="00BC58F8"/>
    <w:rsid w:val="00BC6ABD"/>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679A4"/>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7080"/>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1C8B"/>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1200"/>
    <w:rsid w:val="00E73139"/>
    <w:rsid w:val="00E7365B"/>
    <w:rsid w:val="00E7391F"/>
    <w:rsid w:val="00E761FD"/>
    <w:rsid w:val="00E76861"/>
    <w:rsid w:val="00E84DD8"/>
    <w:rsid w:val="00E86D85"/>
    <w:rsid w:val="00E901C2"/>
    <w:rsid w:val="00E905B4"/>
    <w:rsid w:val="00E95B62"/>
    <w:rsid w:val="00E966CE"/>
    <w:rsid w:val="00E96BB5"/>
    <w:rsid w:val="00E96BFF"/>
    <w:rsid w:val="00E97404"/>
    <w:rsid w:val="00EA03DA"/>
    <w:rsid w:val="00EA25FA"/>
    <w:rsid w:val="00EA2C6B"/>
    <w:rsid w:val="00EA687F"/>
    <w:rsid w:val="00EB05CB"/>
    <w:rsid w:val="00EB1B55"/>
    <w:rsid w:val="00EB2D17"/>
    <w:rsid w:val="00EB2DB8"/>
    <w:rsid w:val="00EB306B"/>
    <w:rsid w:val="00EB36C9"/>
    <w:rsid w:val="00EB4049"/>
    <w:rsid w:val="00EB5C30"/>
    <w:rsid w:val="00EB710D"/>
    <w:rsid w:val="00EB7548"/>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41DB"/>
    <w:rsid w:val="00F25F68"/>
    <w:rsid w:val="00F3020F"/>
    <w:rsid w:val="00F30AEA"/>
    <w:rsid w:val="00F31D82"/>
    <w:rsid w:val="00F3329F"/>
    <w:rsid w:val="00F34A07"/>
    <w:rsid w:val="00F35F72"/>
    <w:rsid w:val="00F36919"/>
    <w:rsid w:val="00F4357A"/>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2DF1"/>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7E879"/>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C5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5">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paragraph" w:styleId="af6">
    <w:name w:val="Normal (Web)"/>
    <w:basedOn w:val="a"/>
    <w:semiHidden/>
    <w:unhideWhenUsed/>
    <w:rsid w:val="004B0D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108D6-4F02-4874-A8C4-0AC8C687B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103</TotalTime>
  <Pages>27</Pages>
  <Words>9962</Words>
  <Characters>56789</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66618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7</cp:revision>
  <cp:lastPrinted>2021-12-02T12:44:00Z</cp:lastPrinted>
  <dcterms:created xsi:type="dcterms:W3CDTF">2026-10-22T07:42:00Z</dcterms:created>
  <dcterms:modified xsi:type="dcterms:W3CDTF">2026-10-26T10:11:00Z</dcterms:modified>
</cp:coreProperties>
</file>