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4C87"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565CB574" w14:textId="77777777" w:rsidR="00917F84" w:rsidRPr="004856F6" w:rsidRDefault="006A163A" w:rsidP="00303ECC">
      <w:pPr>
        <w:widowControl/>
        <w:autoSpaceDE/>
        <w:autoSpaceDN/>
        <w:adjustRightInd/>
        <w:spacing w:after="240"/>
        <w:ind w:firstLine="567"/>
        <w:jc w:val="center"/>
        <w:rPr>
          <w:b/>
          <w:sz w:val="24"/>
          <w:szCs w:val="24"/>
        </w:rPr>
      </w:pPr>
      <w:r w:rsidRPr="004856F6">
        <w:rPr>
          <w:b/>
          <w:sz w:val="24"/>
          <w:szCs w:val="24"/>
        </w:rPr>
        <w:t>о предоставлении ценовой информации</w:t>
      </w:r>
      <w:r w:rsidR="00851CEC">
        <w:rPr>
          <w:b/>
          <w:sz w:val="24"/>
          <w:szCs w:val="24"/>
        </w:rPr>
        <w:t xml:space="preserve"> </w:t>
      </w:r>
      <w:r w:rsidR="0049407F" w:rsidRPr="004856F6">
        <w:rPr>
          <w:b/>
          <w:sz w:val="24"/>
          <w:szCs w:val="24"/>
        </w:rPr>
        <w:t>в целях анализа рынка</w:t>
      </w:r>
      <w:r w:rsidR="00222A84">
        <w:rPr>
          <w:b/>
          <w:sz w:val="24"/>
          <w:szCs w:val="24"/>
        </w:rPr>
        <w:t xml:space="preserve"> </w:t>
      </w:r>
    </w:p>
    <w:p w14:paraId="3DA9F7E3" w14:textId="77777777" w:rsidR="00303ECC" w:rsidRPr="00303ECC" w:rsidRDefault="006A163A" w:rsidP="00303ECC">
      <w:pPr>
        <w:pStyle w:val="af0"/>
        <w:numPr>
          <w:ilvl w:val="0"/>
          <w:numId w:val="7"/>
        </w:numPr>
        <w:tabs>
          <w:tab w:val="left" w:pos="851"/>
        </w:tabs>
        <w:ind w:left="0" w:firstLine="567"/>
        <w:jc w:val="both"/>
        <w:rPr>
          <w:sz w:val="24"/>
          <w:szCs w:val="24"/>
        </w:rPr>
      </w:pPr>
      <w:r w:rsidRPr="001D2113">
        <w:rPr>
          <w:sz w:val="24"/>
          <w:szCs w:val="24"/>
        </w:rPr>
        <w:t>Заказчик</w:t>
      </w:r>
      <w:r w:rsidR="001D2113">
        <w:rPr>
          <w:sz w:val="24"/>
          <w:szCs w:val="24"/>
        </w:rPr>
        <w:t xml:space="preserve"> </w:t>
      </w:r>
      <w:r w:rsidR="00730EA2" w:rsidRPr="00730EA2">
        <w:rPr>
          <w:i/>
          <w:sz w:val="24"/>
          <w:szCs w:val="24"/>
        </w:rPr>
        <w:t xml:space="preserve">Государственное бюджетное учреждение социального обслуживания Владимирской области «Арбузовский </w:t>
      </w:r>
      <w:r w:rsidR="00A61D6E">
        <w:rPr>
          <w:i/>
          <w:sz w:val="24"/>
          <w:szCs w:val="24"/>
        </w:rPr>
        <w:t>дом социального обслуживания</w:t>
      </w:r>
      <w:r w:rsidR="00730EA2" w:rsidRPr="00730EA2">
        <w:rPr>
          <w:i/>
          <w:sz w:val="24"/>
          <w:szCs w:val="24"/>
        </w:rPr>
        <w:t xml:space="preserve"> имени Александра Лукича Лосева» (сокращенное наименование ГБУСОВО «Арбузовский </w:t>
      </w:r>
      <w:r w:rsidR="00A61D6E">
        <w:rPr>
          <w:i/>
          <w:sz w:val="24"/>
          <w:szCs w:val="24"/>
        </w:rPr>
        <w:t>дом социального обслуживания</w:t>
      </w:r>
      <w:r w:rsidR="00A61D6E" w:rsidRPr="00730EA2">
        <w:rPr>
          <w:i/>
          <w:sz w:val="24"/>
          <w:szCs w:val="24"/>
        </w:rPr>
        <w:t xml:space="preserve"> </w:t>
      </w:r>
      <w:r w:rsidR="00730EA2" w:rsidRPr="00730EA2">
        <w:rPr>
          <w:i/>
          <w:sz w:val="24"/>
          <w:szCs w:val="24"/>
        </w:rPr>
        <w:t>им. А.Л. Лосева»</w:t>
      </w:r>
      <w:r w:rsidR="00303ECC">
        <w:rPr>
          <w:i/>
          <w:sz w:val="22"/>
          <w:szCs w:val="22"/>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 xml:space="preserve">получения информации о рыночных ценах </w:t>
      </w:r>
      <w:r w:rsidR="006C2156">
        <w:rPr>
          <w:sz w:val="24"/>
          <w:szCs w:val="24"/>
        </w:rPr>
        <w:t>Услуг</w:t>
      </w:r>
      <w:r w:rsidR="002D3B43" w:rsidRPr="0086740D">
        <w:rPr>
          <w:sz w:val="24"/>
          <w:szCs w:val="24"/>
        </w:rPr>
        <w:t xml:space="preserve">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Участники) подавать свои предложения о цене </w:t>
      </w:r>
      <w:r w:rsidR="00CE37AE" w:rsidRPr="00525873">
        <w:rPr>
          <w:sz w:val="24"/>
          <w:szCs w:val="24"/>
        </w:rPr>
        <w:t xml:space="preserve">на оказание </w:t>
      </w:r>
      <w:r w:rsidR="00CE37AE" w:rsidRPr="00E63478">
        <w:rPr>
          <w:b/>
          <w:bCs/>
          <w:sz w:val="24"/>
          <w:szCs w:val="24"/>
        </w:rPr>
        <w:t>услуг по проведению  периодическ</w:t>
      </w:r>
      <w:r w:rsidR="00E24973">
        <w:rPr>
          <w:b/>
          <w:bCs/>
          <w:sz w:val="24"/>
          <w:szCs w:val="24"/>
        </w:rPr>
        <w:t>ого</w:t>
      </w:r>
      <w:r w:rsidR="00CE37AE" w:rsidRPr="00E63478">
        <w:rPr>
          <w:b/>
          <w:bCs/>
          <w:sz w:val="24"/>
          <w:szCs w:val="24"/>
        </w:rPr>
        <w:t xml:space="preserve"> обязательн</w:t>
      </w:r>
      <w:r w:rsidR="00E24973">
        <w:rPr>
          <w:b/>
          <w:bCs/>
          <w:sz w:val="24"/>
          <w:szCs w:val="24"/>
        </w:rPr>
        <w:t>ого</w:t>
      </w:r>
      <w:r w:rsidR="00CE37AE" w:rsidRPr="00E63478">
        <w:rPr>
          <w:b/>
          <w:bCs/>
          <w:sz w:val="24"/>
          <w:szCs w:val="24"/>
        </w:rPr>
        <w:t xml:space="preserve"> медицинск</w:t>
      </w:r>
      <w:r w:rsidR="00E24973">
        <w:rPr>
          <w:b/>
          <w:bCs/>
          <w:sz w:val="24"/>
          <w:szCs w:val="24"/>
        </w:rPr>
        <w:t>ого</w:t>
      </w:r>
      <w:r w:rsidR="00CE37AE" w:rsidRPr="00E63478">
        <w:rPr>
          <w:b/>
          <w:bCs/>
          <w:sz w:val="24"/>
          <w:szCs w:val="24"/>
        </w:rPr>
        <w:t xml:space="preserve"> осмотр</w:t>
      </w:r>
      <w:r w:rsidR="00E24973">
        <w:rPr>
          <w:b/>
          <w:bCs/>
          <w:sz w:val="24"/>
          <w:szCs w:val="24"/>
        </w:rPr>
        <w:t>а</w:t>
      </w:r>
      <w:r w:rsidR="00CE37AE" w:rsidRPr="00E63478">
        <w:rPr>
          <w:b/>
          <w:bCs/>
          <w:sz w:val="24"/>
          <w:szCs w:val="24"/>
        </w:rPr>
        <w:t xml:space="preserve"> </w:t>
      </w:r>
      <w:r w:rsidR="0028001C">
        <w:rPr>
          <w:b/>
          <w:bCs/>
          <w:sz w:val="24"/>
          <w:szCs w:val="24"/>
        </w:rPr>
        <w:t>сотрудников</w:t>
      </w:r>
      <w:r w:rsidR="00E63478">
        <w:rPr>
          <w:b/>
          <w:sz w:val="22"/>
          <w:szCs w:val="22"/>
        </w:rPr>
        <w:t xml:space="preserve"> </w:t>
      </w:r>
      <w:r w:rsidR="00CE37AE" w:rsidRPr="00E63478">
        <w:rPr>
          <w:bCs/>
          <w:sz w:val="24"/>
          <w:szCs w:val="24"/>
        </w:rPr>
        <w:t>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CE37AE" w:rsidRPr="00E63478">
        <w:rPr>
          <w:sz w:val="24"/>
          <w:szCs w:val="24"/>
        </w:rPr>
        <w:t>.</w:t>
      </w:r>
      <w:r w:rsidR="00303ECC">
        <w:rPr>
          <w:sz w:val="24"/>
          <w:szCs w:val="24"/>
        </w:rPr>
        <w:t xml:space="preserve"> </w:t>
      </w:r>
    </w:p>
    <w:p w14:paraId="3C9783A6" w14:textId="77777777" w:rsidR="006A163A" w:rsidRPr="004856F6" w:rsidRDefault="00C4677A" w:rsidP="0086740D">
      <w:pPr>
        <w:ind w:firstLine="567"/>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0AA05010" w14:textId="77777777" w:rsidR="00B3310F" w:rsidRDefault="006A163A" w:rsidP="00B3310F">
      <w:pPr>
        <w:ind w:firstLine="567"/>
        <w:jc w:val="both"/>
      </w:pPr>
      <w:r w:rsidRPr="00B3310F">
        <w:rPr>
          <w:sz w:val="24"/>
          <w:szCs w:val="24"/>
        </w:rPr>
        <w:t xml:space="preserve">2. </w:t>
      </w:r>
      <w:r w:rsidR="00B3310F">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страхование, сборку, оформление сертификатов, паспортов и иные расходы Участника, а также все скидки, предлагаемые Участником.</w:t>
      </w:r>
    </w:p>
    <w:p w14:paraId="3EBEF6B7" w14:textId="432C2BE9" w:rsidR="000B1E4F" w:rsidRPr="00C97080" w:rsidRDefault="005E5B38" w:rsidP="008B4C15">
      <w:pPr>
        <w:ind w:firstLine="567"/>
        <w:jc w:val="both"/>
        <w:rPr>
          <w:i/>
          <w:sz w:val="32"/>
          <w:szCs w:val="24"/>
          <w:u w:val="single"/>
        </w:rPr>
      </w:pPr>
      <w:r w:rsidRPr="004856F6">
        <w:rPr>
          <w:b/>
          <w:sz w:val="24"/>
          <w:szCs w:val="24"/>
        </w:rPr>
        <w:t>Цена не должна превышать</w:t>
      </w:r>
      <w:r w:rsidR="00B37694" w:rsidRPr="004856F6">
        <w:rPr>
          <w:b/>
          <w:sz w:val="24"/>
          <w:szCs w:val="24"/>
        </w:rPr>
        <w:t>:</w:t>
      </w:r>
      <w:r w:rsidR="0086740D" w:rsidRPr="0086740D">
        <w:t xml:space="preserve"> </w:t>
      </w:r>
      <w:r w:rsidR="00730EA2" w:rsidRPr="00C97080">
        <w:rPr>
          <w:i/>
          <w:color w:val="000000" w:themeColor="text1"/>
          <w:sz w:val="28"/>
          <w:szCs w:val="22"/>
          <w:u w:val="single"/>
        </w:rPr>
        <w:t>Цена договора будет сформирована на основе поданной ценовой информации.</w:t>
      </w:r>
    </w:p>
    <w:p w14:paraId="3F0B9F86" w14:textId="77777777" w:rsidR="00D97C11" w:rsidRPr="004856F6" w:rsidRDefault="00D97C11" w:rsidP="008B4C15">
      <w:pPr>
        <w:ind w:firstLine="567"/>
        <w:jc w:val="both"/>
        <w:rPr>
          <w:sz w:val="24"/>
          <w:szCs w:val="24"/>
        </w:rPr>
      </w:pPr>
      <w:r w:rsidRPr="004856F6">
        <w:rPr>
          <w:sz w:val="24"/>
          <w:szCs w:val="24"/>
        </w:rPr>
        <w:t xml:space="preserve">3. </w:t>
      </w:r>
      <w:r w:rsidR="006C2156">
        <w:rPr>
          <w:sz w:val="24"/>
          <w:szCs w:val="24"/>
        </w:rPr>
        <w:t>Услуга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CE37AE">
        <w:rPr>
          <w:sz w:val="24"/>
          <w:szCs w:val="24"/>
        </w:rPr>
        <w:t>.</w:t>
      </w:r>
    </w:p>
    <w:p w14:paraId="3BF3B7BD" w14:textId="31C78F3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B3310F" w:rsidRPr="00B3310F">
        <w:rPr>
          <w:b/>
          <w:bCs/>
          <w:i/>
          <w:iCs/>
          <w:sz w:val="24"/>
          <w:szCs w:val="24"/>
        </w:rPr>
        <w:t>октябрь</w:t>
      </w:r>
      <w:r w:rsidR="00C97080">
        <w:rPr>
          <w:b/>
          <w:i/>
          <w:sz w:val="24"/>
          <w:szCs w:val="24"/>
        </w:rPr>
        <w:t xml:space="preserve"> </w:t>
      </w:r>
      <w:r w:rsidRPr="0086740D">
        <w:rPr>
          <w:b/>
          <w:i/>
          <w:sz w:val="24"/>
          <w:szCs w:val="24"/>
        </w:rPr>
        <w:t>202</w:t>
      </w:r>
      <w:r w:rsidR="00A61D6E">
        <w:rPr>
          <w:b/>
          <w:i/>
          <w:sz w:val="24"/>
          <w:szCs w:val="24"/>
        </w:rPr>
        <w:t>6</w:t>
      </w:r>
      <w:r w:rsidRPr="0086740D">
        <w:rPr>
          <w:b/>
          <w:i/>
          <w:sz w:val="24"/>
          <w:szCs w:val="24"/>
        </w:rPr>
        <w:t xml:space="preserve"> года.</w:t>
      </w:r>
    </w:p>
    <w:p w14:paraId="0FDCA242" w14:textId="05C5059D" w:rsidR="00D756DB" w:rsidRPr="004856F6" w:rsidRDefault="00D756DB" w:rsidP="00D756DB">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Pr>
          <w:sz w:val="24"/>
          <w:szCs w:val="24"/>
        </w:rPr>
        <w:t>указывания услуг</w:t>
      </w:r>
      <w:r w:rsidRPr="00C97080">
        <w:rPr>
          <w:sz w:val="24"/>
          <w:szCs w:val="24"/>
          <w:u w:val="single"/>
        </w:rPr>
        <w:t xml:space="preserve">: </w:t>
      </w:r>
      <w:r w:rsidR="00A61D6E">
        <w:rPr>
          <w:b/>
          <w:i/>
          <w:sz w:val="24"/>
          <w:szCs w:val="24"/>
          <w:u w:val="single"/>
        </w:rPr>
        <w:t xml:space="preserve">с даты подписания договора </w:t>
      </w:r>
      <w:r w:rsidR="00B3310F">
        <w:rPr>
          <w:b/>
          <w:i/>
          <w:sz w:val="24"/>
          <w:szCs w:val="24"/>
          <w:u w:val="single"/>
        </w:rPr>
        <w:t>до</w:t>
      </w:r>
      <w:r w:rsidR="00A61D6E">
        <w:rPr>
          <w:b/>
          <w:i/>
          <w:sz w:val="24"/>
          <w:szCs w:val="24"/>
          <w:u w:val="single"/>
        </w:rPr>
        <w:t xml:space="preserve"> </w:t>
      </w:r>
      <w:r w:rsidR="00B3310F">
        <w:rPr>
          <w:b/>
          <w:i/>
          <w:sz w:val="24"/>
          <w:szCs w:val="24"/>
          <w:u w:val="single"/>
        </w:rPr>
        <w:t>25</w:t>
      </w:r>
      <w:r w:rsidR="00A61D6E">
        <w:rPr>
          <w:b/>
          <w:i/>
          <w:sz w:val="24"/>
          <w:szCs w:val="24"/>
          <w:u w:val="single"/>
        </w:rPr>
        <w:t>.</w:t>
      </w:r>
      <w:r w:rsidR="00B3310F">
        <w:rPr>
          <w:b/>
          <w:i/>
          <w:sz w:val="24"/>
          <w:szCs w:val="24"/>
          <w:u w:val="single"/>
        </w:rPr>
        <w:t>12</w:t>
      </w:r>
      <w:r w:rsidR="00A61D6E">
        <w:rPr>
          <w:b/>
          <w:i/>
          <w:sz w:val="24"/>
          <w:szCs w:val="24"/>
          <w:u w:val="single"/>
        </w:rPr>
        <w:t>.2026</w:t>
      </w:r>
      <w:r w:rsidR="00B3310F">
        <w:rPr>
          <w:b/>
          <w:i/>
          <w:sz w:val="24"/>
          <w:szCs w:val="24"/>
          <w:u w:val="single"/>
        </w:rPr>
        <w:t xml:space="preserve"> </w:t>
      </w:r>
      <w:r w:rsidR="00A61D6E">
        <w:rPr>
          <w:b/>
          <w:i/>
          <w:sz w:val="24"/>
          <w:szCs w:val="24"/>
          <w:u w:val="single"/>
        </w:rPr>
        <w:t>г.</w:t>
      </w:r>
    </w:p>
    <w:p w14:paraId="1E49743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EC6734">
        <w:rPr>
          <w:b/>
          <w:i/>
          <w:sz w:val="24"/>
          <w:szCs w:val="24"/>
        </w:rPr>
        <w:t>7</w:t>
      </w:r>
      <w:r w:rsidR="00483555" w:rsidRPr="0086740D">
        <w:rPr>
          <w:b/>
          <w:i/>
          <w:sz w:val="24"/>
          <w:szCs w:val="24"/>
        </w:rPr>
        <w:t xml:space="preserve"> (</w:t>
      </w:r>
      <w:r w:rsidR="00EC6734">
        <w:rPr>
          <w:b/>
          <w:i/>
          <w:sz w:val="24"/>
          <w:szCs w:val="24"/>
        </w:rPr>
        <w:t>семь</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02FC9C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FFA92E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3AE2AA5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4AED20F"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6C2156">
        <w:rPr>
          <w:b/>
          <w:i/>
          <w:sz w:val="24"/>
          <w:szCs w:val="24"/>
        </w:rPr>
        <w:t>услуги</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1BD513B" w14:textId="7C4F2F81" w:rsidR="000B1E4F" w:rsidRDefault="00B629F8" w:rsidP="00D756DB">
      <w:pPr>
        <w:widowControl/>
        <w:tabs>
          <w:tab w:val="left" w:pos="851"/>
          <w:tab w:val="left" w:pos="2127"/>
        </w:tabs>
        <w:autoSpaceDE/>
        <w:autoSpaceDN/>
        <w:adjustRightInd/>
        <w:ind w:firstLine="567"/>
        <w:jc w:val="both"/>
        <w:rPr>
          <w:sz w:val="24"/>
          <w:szCs w:val="24"/>
        </w:rPr>
      </w:pPr>
      <w:r w:rsidRPr="004856F6">
        <w:rPr>
          <w:sz w:val="24"/>
          <w:szCs w:val="24"/>
        </w:rPr>
        <w:t>7</w:t>
      </w:r>
      <w:r w:rsidR="006A163A" w:rsidRPr="004856F6">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151C0D">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r w:rsidR="00D756DB">
        <w:rPr>
          <w:sz w:val="24"/>
          <w:szCs w:val="24"/>
        </w:rPr>
        <w:t xml:space="preserve"> </w:t>
      </w:r>
    </w:p>
    <w:p w14:paraId="36E21EB9" w14:textId="71C69D0F" w:rsidR="00530C20" w:rsidRPr="00B3310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w:t>
      </w:r>
      <w:r w:rsidR="00530C20" w:rsidRPr="00B3310F">
        <w:rPr>
          <w:sz w:val="24"/>
          <w:szCs w:val="24"/>
        </w:rPr>
        <w:t xml:space="preserve">с </w:t>
      </w:r>
      <w:r w:rsidR="00B3310F" w:rsidRPr="00B3310F">
        <w:rPr>
          <w:sz w:val="24"/>
          <w:szCs w:val="24"/>
        </w:rPr>
        <w:t>2</w:t>
      </w:r>
      <w:r w:rsidR="005F2479">
        <w:rPr>
          <w:sz w:val="24"/>
          <w:szCs w:val="24"/>
        </w:rPr>
        <w:t>3</w:t>
      </w:r>
      <w:r w:rsidR="00A61D6E" w:rsidRPr="00B3310F">
        <w:rPr>
          <w:sz w:val="24"/>
          <w:szCs w:val="24"/>
        </w:rPr>
        <w:t>.</w:t>
      </w:r>
      <w:r w:rsidR="00B3310F" w:rsidRPr="00B3310F">
        <w:rPr>
          <w:sz w:val="24"/>
          <w:szCs w:val="24"/>
        </w:rPr>
        <w:t>10</w:t>
      </w:r>
      <w:r w:rsidR="00A61D6E" w:rsidRPr="00B3310F">
        <w:rPr>
          <w:sz w:val="24"/>
          <w:szCs w:val="24"/>
        </w:rPr>
        <w:t>.2026</w:t>
      </w:r>
      <w:r w:rsidR="00CE37AE" w:rsidRPr="00B3310F">
        <w:rPr>
          <w:sz w:val="24"/>
          <w:szCs w:val="24"/>
        </w:rPr>
        <w:t xml:space="preserve">г. </w:t>
      </w:r>
    </w:p>
    <w:p w14:paraId="1BC17454" w14:textId="4D489BF6" w:rsidR="00236756" w:rsidRPr="004856F6" w:rsidRDefault="00530C20" w:rsidP="00530C20">
      <w:pPr>
        <w:widowControl/>
        <w:autoSpaceDE/>
        <w:autoSpaceDN/>
        <w:adjustRightInd/>
        <w:ind w:firstLine="567"/>
        <w:jc w:val="both"/>
        <w:rPr>
          <w:b/>
          <w:i/>
          <w:sz w:val="24"/>
          <w:szCs w:val="24"/>
        </w:rPr>
      </w:pPr>
      <w:r w:rsidRPr="00B3310F">
        <w:rPr>
          <w:sz w:val="24"/>
          <w:szCs w:val="24"/>
        </w:rPr>
        <w:t xml:space="preserve">                                                           </w:t>
      </w:r>
      <w:r w:rsidR="00E24973" w:rsidRPr="00B3310F">
        <w:rPr>
          <w:sz w:val="24"/>
          <w:szCs w:val="24"/>
        </w:rPr>
        <w:t xml:space="preserve">  </w:t>
      </w:r>
      <w:r w:rsidRPr="00B3310F">
        <w:rPr>
          <w:sz w:val="24"/>
          <w:szCs w:val="24"/>
        </w:rPr>
        <w:t xml:space="preserve">до </w:t>
      </w:r>
      <w:r w:rsidR="00B3310F" w:rsidRPr="00B3310F">
        <w:rPr>
          <w:sz w:val="24"/>
          <w:szCs w:val="24"/>
        </w:rPr>
        <w:t>2</w:t>
      </w:r>
      <w:r w:rsidR="005F2479">
        <w:rPr>
          <w:sz w:val="24"/>
          <w:szCs w:val="24"/>
        </w:rPr>
        <w:t>9</w:t>
      </w:r>
      <w:r w:rsidR="00A61D6E" w:rsidRPr="00B3310F">
        <w:rPr>
          <w:sz w:val="24"/>
          <w:szCs w:val="24"/>
        </w:rPr>
        <w:t>.</w:t>
      </w:r>
      <w:r w:rsidR="00B3310F" w:rsidRPr="00B3310F">
        <w:rPr>
          <w:sz w:val="24"/>
          <w:szCs w:val="24"/>
        </w:rPr>
        <w:t>10</w:t>
      </w:r>
      <w:r w:rsidR="00A61D6E" w:rsidRPr="00B3310F">
        <w:rPr>
          <w:sz w:val="24"/>
          <w:szCs w:val="24"/>
        </w:rPr>
        <w:t>.2026</w:t>
      </w:r>
      <w:r w:rsidR="0086740D" w:rsidRPr="00B3310F">
        <w:rPr>
          <w:sz w:val="24"/>
          <w:szCs w:val="24"/>
        </w:rPr>
        <w:t>г. 1</w:t>
      </w:r>
      <w:r w:rsidR="00E24973" w:rsidRPr="00B3310F">
        <w:rPr>
          <w:sz w:val="24"/>
          <w:szCs w:val="24"/>
        </w:rPr>
        <w:t>0</w:t>
      </w:r>
      <w:r w:rsidR="0086740D" w:rsidRPr="00B3310F">
        <w:rPr>
          <w:sz w:val="24"/>
          <w:szCs w:val="24"/>
        </w:rPr>
        <w:t xml:space="preserve"> </w:t>
      </w:r>
      <w:r w:rsidRPr="00B3310F">
        <w:rPr>
          <w:sz w:val="24"/>
          <w:szCs w:val="24"/>
        </w:rPr>
        <w:t>ч. 00 мин.</w:t>
      </w:r>
    </w:p>
    <w:p w14:paraId="67987B2D"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3.6</w:t>
      </w:r>
      <w:r w:rsidR="00151C0D">
        <w:rPr>
          <w:b/>
          <w:bCs/>
          <w:sz w:val="24"/>
          <w:szCs w:val="24"/>
        </w:rPr>
        <w:t xml:space="preserve"> </w:t>
      </w:r>
      <w:r w:rsidR="00AE1E1F" w:rsidRPr="00222A84">
        <w:rPr>
          <w:b/>
          <w:sz w:val="24"/>
          <w:szCs w:val="24"/>
        </w:rPr>
        <w:t>Федерального закона от 18.07.2011 № 223-ФЗ</w:t>
      </w:r>
      <w:r w:rsidR="00AE1E1F" w:rsidRPr="004856F6">
        <w:rPr>
          <w:sz w:val="24"/>
          <w:szCs w:val="24"/>
        </w:rPr>
        <w:t xml:space="preserve"> «О закупках </w:t>
      </w:r>
      <w:r w:rsidR="006C2156">
        <w:rPr>
          <w:sz w:val="24"/>
          <w:szCs w:val="24"/>
        </w:rPr>
        <w:t>товаров</w:t>
      </w:r>
      <w:r w:rsidR="00AE1E1F" w:rsidRPr="004856F6">
        <w:rPr>
          <w:sz w:val="24"/>
          <w:szCs w:val="24"/>
        </w:rPr>
        <w:t>,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5FBA642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CA23C10"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46E6F53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255B5E03"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D3250B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E4E413C" w14:textId="77777777"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2B2977B6"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0E23D95" w14:textId="1CF02A2F"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6C2156">
        <w:rPr>
          <w:b/>
          <w:sz w:val="24"/>
          <w:szCs w:val="24"/>
        </w:rPr>
        <w:t>оказание некачественных</w:t>
      </w:r>
      <w:r w:rsidR="00222A84" w:rsidRPr="004856F6">
        <w:rPr>
          <w:b/>
          <w:sz w:val="24"/>
          <w:szCs w:val="24"/>
        </w:rPr>
        <w:t xml:space="preserve"> </w:t>
      </w:r>
      <w:r w:rsidR="006C2156">
        <w:rPr>
          <w:b/>
          <w:sz w:val="24"/>
          <w:szCs w:val="24"/>
        </w:rPr>
        <w:t>Услуг</w:t>
      </w:r>
      <w:r w:rsidR="00222A84" w:rsidRPr="004856F6">
        <w:rPr>
          <w:b/>
          <w:sz w:val="24"/>
          <w:szCs w:val="24"/>
        </w:rPr>
        <w:t>,</w:t>
      </w:r>
      <w:r w:rsidR="00222A84" w:rsidRPr="004856F6">
        <w:rPr>
          <w:sz w:val="24"/>
          <w:szCs w:val="24"/>
        </w:rPr>
        <w:t xml:space="preserve"> подтвержденных результатом независимой экспертизы, </w:t>
      </w:r>
      <w:r w:rsidR="00151C0D">
        <w:rPr>
          <w:b/>
          <w:sz w:val="24"/>
          <w:szCs w:val="24"/>
        </w:rPr>
        <w:t xml:space="preserve">и (или) просрочки </w:t>
      </w:r>
      <w:r w:rsidR="006C2156">
        <w:rPr>
          <w:b/>
          <w:sz w:val="24"/>
          <w:szCs w:val="24"/>
        </w:rPr>
        <w:t>о</w:t>
      </w:r>
      <w:r w:rsidR="00222A84" w:rsidRPr="004856F6">
        <w:rPr>
          <w:b/>
          <w:sz w:val="24"/>
          <w:szCs w:val="24"/>
        </w:rPr>
        <w:t>к</w:t>
      </w:r>
      <w:r w:rsidR="006C2156">
        <w:rPr>
          <w:b/>
          <w:sz w:val="24"/>
          <w:szCs w:val="24"/>
        </w:rPr>
        <w:t>азания</w:t>
      </w:r>
      <w:r w:rsidR="00222A84" w:rsidRPr="004856F6">
        <w:rPr>
          <w:b/>
          <w:sz w:val="24"/>
          <w:szCs w:val="24"/>
        </w:rPr>
        <w:t xml:space="preserve"> </w:t>
      </w:r>
      <w:r w:rsidR="006C2156">
        <w:rPr>
          <w:b/>
          <w:sz w:val="24"/>
          <w:szCs w:val="24"/>
        </w:rPr>
        <w:t>Услуг</w:t>
      </w:r>
      <w:r w:rsidR="00B3310F">
        <w:rPr>
          <w:b/>
          <w:sz w:val="24"/>
          <w:szCs w:val="24"/>
        </w:rPr>
        <w:t>;</w:t>
      </w:r>
    </w:p>
    <w:p w14:paraId="32616D5F"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8674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w:t>
      </w:r>
      <w:r w:rsidR="00151C0D">
        <w:rPr>
          <w:sz w:val="24"/>
          <w:szCs w:val="24"/>
        </w:rPr>
        <w:t>муниципальных учреждений, а так</w:t>
      </w:r>
      <w:r w:rsidRPr="004856F6">
        <w:rPr>
          <w:sz w:val="24"/>
          <w:szCs w:val="24"/>
        </w:rPr>
        <w:t>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ADB33F"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6C215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8C25AA4" w14:textId="77777777" w:rsidR="002118CC" w:rsidRDefault="00DF5ECD" w:rsidP="0086740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86740D">
        <w:rPr>
          <w:sz w:val="24"/>
          <w:szCs w:val="24"/>
        </w:rPr>
        <w:t>договора</w:t>
      </w:r>
      <w:r w:rsidR="00222A84" w:rsidRPr="004856F6">
        <w:rPr>
          <w:sz w:val="24"/>
          <w:szCs w:val="24"/>
        </w:rPr>
        <w:t xml:space="preserve">, сумму цен единиц </w:t>
      </w:r>
      <w:r w:rsidR="006C2156">
        <w:rPr>
          <w:sz w:val="24"/>
          <w:szCs w:val="24"/>
        </w:rPr>
        <w:t>Услуг</w:t>
      </w:r>
      <w:r w:rsidR="00222A84" w:rsidRPr="004856F6">
        <w:rPr>
          <w:sz w:val="24"/>
          <w:szCs w:val="24"/>
        </w:rPr>
        <w:t xml:space="preserve"> на двадцать пять и более процентов ниже начальной (максимальной) цены контракта, начальной суммы цен единиц </w:t>
      </w:r>
      <w:r w:rsidR="006C2156">
        <w:rPr>
          <w:sz w:val="24"/>
          <w:szCs w:val="24"/>
        </w:rPr>
        <w:t>Услуга</w:t>
      </w:r>
      <w:r w:rsidR="00222A84" w:rsidRPr="004856F6">
        <w:rPr>
          <w:sz w:val="24"/>
          <w:szCs w:val="24"/>
        </w:rPr>
        <w:t xml:space="preserve">, </w:t>
      </w:r>
      <w:r w:rsidR="00222A84" w:rsidRPr="004856F6">
        <w:rPr>
          <w:b/>
          <w:sz w:val="24"/>
          <w:szCs w:val="24"/>
        </w:rPr>
        <w:t xml:space="preserve">обязан представить Заказчику обоснование предлагаемых цены контракта, суммы цен единиц </w:t>
      </w:r>
      <w:r w:rsidR="006C2156">
        <w:rPr>
          <w:b/>
          <w:sz w:val="24"/>
          <w:szCs w:val="24"/>
        </w:rPr>
        <w:t>Услуг</w:t>
      </w:r>
      <w:r w:rsidR="00222A84" w:rsidRPr="004856F6">
        <w:rPr>
          <w:b/>
          <w:sz w:val="24"/>
          <w:szCs w:val="24"/>
        </w:rPr>
        <w:t>а</w:t>
      </w:r>
      <w:r w:rsidR="00222A84" w:rsidRPr="004856F6">
        <w:rPr>
          <w:sz w:val="24"/>
          <w:szCs w:val="24"/>
        </w:rPr>
        <w:t xml:space="preserve">, которое может включать в себя гарантийное письмо от производителя с указанием цены и количества </w:t>
      </w:r>
      <w:r w:rsidR="006C2156">
        <w:rPr>
          <w:sz w:val="24"/>
          <w:szCs w:val="24"/>
        </w:rPr>
        <w:t>оказываемых</w:t>
      </w:r>
      <w:r w:rsidR="00222A84" w:rsidRPr="004856F6">
        <w:rPr>
          <w:sz w:val="24"/>
          <w:szCs w:val="24"/>
        </w:rPr>
        <w:t xml:space="preserve"> </w:t>
      </w:r>
      <w:r w:rsidR="006C2156">
        <w:rPr>
          <w:sz w:val="24"/>
          <w:szCs w:val="24"/>
        </w:rPr>
        <w:t>Услуг</w:t>
      </w:r>
      <w:r w:rsidR="00222A84" w:rsidRPr="004856F6">
        <w:rPr>
          <w:sz w:val="24"/>
          <w:szCs w:val="24"/>
        </w:rPr>
        <w:t xml:space="preserve">а (за исключением случая, если количество </w:t>
      </w:r>
      <w:r w:rsidR="006C2156">
        <w:rPr>
          <w:sz w:val="24"/>
          <w:szCs w:val="24"/>
        </w:rPr>
        <w:t>оказываемых</w:t>
      </w:r>
      <w:r w:rsidR="00222A84" w:rsidRPr="004856F6">
        <w:rPr>
          <w:sz w:val="24"/>
          <w:szCs w:val="24"/>
        </w:rPr>
        <w:t xml:space="preserve"> </w:t>
      </w:r>
      <w:r w:rsidR="006C2156">
        <w:rPr>
          <w:sz w:val="24"/>
          <w:szCs w:val="24"/>
        </w:rPr>
        <w:t>Услуг</w:t>
      </w:r>
      <w:r w:rsidR="00222A84" w:rsidRPr="004856F6">
        <w:rPr>
          <w:sz w:val="24"/>
          <w:szCs w:val="24"/>
        </w:rPr>
        <w:t xml:space="preserve"> невозможно определить), документы, подтверждающие наличие </w:t>
      </w:r>
      <w:r w:rsidR="006C2156">
        <w:rPr>
          <w:sz w:val="24"/>
          <w:szCs w:val="24"/>
        </w:rPr>
        <w:t>оказываемых</w:t>
      </w:r>
      <w:r w:rsidR="006C2156" w:rsidRPr="004856F6">
        <w:rPr>
          <w:sz w:val="24"/>
          <w:szCs w:val="24"/>
        </w:rPr>
        <w:t xml:space="preserve"> </w:t>
      </w:r>
      <w:r w:rsidR="006C2156">
        <w:rPr>
          <w:sz w:val="24"/>
          <w:szCs w:val="24"/>
        </w:rPr>
        <w:t>Услуг</w:t>
      </w:r>
      <w:r w:rsidR="00222A84" w:rsidRPr="004856F6">
        <w:rPr>
          <w:sz w:val="24"/>
          <w:szCs w:val="24"/>
        </w:rPr>
        <w:t xml:space="preserve"> у участника закупки, иные документы и расчеты, подтверждающие возможность участника закупки осуществить </w:t>
      </w:r>
      <w:r w:rsidR="006C2156">
        <w:rPr>
          <w:sz w:val="24"/>
          <w:szCs w:val="24"/>
        </w:rPr>
        <w:t>оказание</w:t>
      </w:r>
      <w:r w:rsidR="006C2156" w:rsidRPr="004856F6">
        <w:rPr>
          <w:sz w:val="24"/>
          <w:szCs w:val="24"/>
        </w:rPr>
        <w:t xml:space="preserve"> </w:t>
      </w:r>
      <w:r w:rsidR="006C2156">
        <w:rPr>
          <w:sz w:val="24"/>
          <w:szCs w:val="24"/>
        </w:rPr>
        <w:t>Услуг</w:t>
      </w:r>
      <w:r w:rsidR="006C2156" w:rsidRPr="004856F6">
        <w:rPr>
          <w:sz w:val="24"/>
          <w:szCs w:val="24"/>
        </w:rPr>
        <w:t xml:space="preserve"> </w:t>
      </w:r>
      <w:r w:rsidR="00222A84" w:rsidRPr="004856F6">
        <w:rPr>
          <w:sz w:val="24"/>
          <w:szCs w:val="24"/>
        </w:rPr>
        <w:t xml:space="preserve">по предлагаемым цене, сумме цен единиц </w:t>
      </w:r>
      <w:r w:rsidR="006C2156">
        <w:rPr>
          <w:sz w:val="24"/>
          <w:szCs w:val="24"/>
        </w:rPr>
        <w:t>оказываемых</w:t>
      </w:r>
      <w:r w:rsidR="006C2156" w:rsidRPr="004856F6">
        <w:rPr>
          <w:sz w:val="24"/>
          <w:szCs w:val="24"/>
        </w:rPr>
        <w:t xml:space="preserve"> </w:t>
      </w:r>
      <w:r w:rsidR="006C2156">
        <w:rPr>
          <w:sz w:val="24"/>
          <w:szCs w:val="24"/>
        </w:rPr>
        <w:t>Услуг</w:t>
      </w:r>
      <w:r w:rsidR="0086740D">
        <w:rPr>
          <w:sz w:val="24"/>
          <w:szCs w:val="24"/>
        </w:rPr>
        <w:t>;</w:t>
      </w:r>
    </w:p>
    <w:p w14:paraId="631C2EDA" w14:textId="2D1816F5" w:rsidR="00446A57" w:rsidRPr="004856F6" w:rsidRDefault="00446A57" w:rsidP="0086740D">
      <w:pPr>
        <w:ind w:firstLine="567"/>
        <w:jc w:val="both"/>
        <w:rPr>
          <w:sz w:val="24"/>
          <w:szCs w:val="24"/>
        </w:rPr>
      </w:pPr>
      <w:r>
        <w:rPr>
          <w:b/>
          <w:color w:val="FF0000"/>
          <w:sz w:val="24"/>
          <w:szCs w:val="24"/>
        </w:rPr>
        <w:t xml:space="preserve">4) </w:t>
      </w:r>
      <w:r w:rsidRPr="007E773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00B3310F">
        <w:rPr>
          <w:b/>
          <w:color w:val="FF0000"/>
          <w:sz w:val="24"/>
          <w:szCs w:val="24"/>
        </w:rPr>
        <w:t>;</w:t>
      </w:r>
    </w:p>
    <w:p w14:paraId="4B3E42E7" w14:textId="7513434B" w:rsidR="001E5277" w:rsidRDefault="00446A57" w:rsidP="0051389D">
      <w:pPr>
        <w:ind w:firstLine="567"/>
        <w:jc w:val="both"/>
        <w:rPr>
          <w:color w:val="000000"/>
          <w:sz w:val="24"/>
          <w:szCs w:val="24"/>
        </w:rPr>
      </w:pPr>
      <w:r w:rsidRPr="00B3310F">
        <w:rPr>
          <w:bCs/>
          <w:sz w:val="24"/>
          <w:szCs w:val="24"/>
        </w:rPr>
        <w:t>5</w:t>
      </w:r>
      <w:r w:rsidR="00CE37AE" w:rsidRPr="00B3310F">
        <w:rPr>
          <w:bCs/>
          <w:sz w:val="24"/>
          <w:szCs w:val="24"/>
        </w:rPr>
        <w:t xml:space="preserve">) </w:t>
      </w:r>
      <w:r w:rsidR="00CE37AE" w:rsidRPr="00B3310F">
        <w:rPr>
          <w:bCs/>
          <w:color w:val="000000"/>
          <w:sz w:val="24"/>
          <w:szCs w:val="24"/>
        </w:rPr>
        <w:t>н</w:t>
      </w:r>
      <w:r w:rsidR="00CE37AE" w:rsidRPr="004856F6">
        <w:rPr>
          <w:color w:val="000000"/>
          <w:sz w:val="24"/>
          <w:szCs w:val="24"/>
        </w:rPr>
        <w:t xml:space="preserve">аличие у Участника, с которым должен заключаться </w:t>
      </w:r>
      <w:r w:rsidR="00CE37AE" w:rsidRPr="005004BD">
        <w:rPr>
          <w:color w:val="000000"/>
          <w:sz w:val="24"/>
          <w:szCs w:val="24"/>
        </w:rPr>
        <w:t>договор,</w:t>
      </w:r>
      <w:r w:rsidR="00CE37AE"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B3310F">
        <w:rPr>
          <w:color w:val="000000"/>
          <w:sz w:val="24"/>
          <w:szCs w:val="24"/>
        </w:rPr>
        <w:t>;</w:t>
      </w:r>
    </w:p>
    <w:p w14:paraId="2544DCC9" w14:textId="4037E605" w:rsidR="00B3310F" w:rsidRPr="009E6D25" w:rsidRDefault="00B3310F" w:rsidP="0051389D">
      <w:pPr>
        <w:ind w:firstLine="567"/>
        <w:jc w:val="both"/>
        <w:rPr>
          <w:sz w:val="16"/>
          <w:szCs w:val="16"/>
        </w:rPr>
      </w:pPr>
      <w:r>
        <w:rPr>
          <w:color w:val="000000"/>
          <w:sz w:val="24"/>
          <w:szCs w:val="24"/>
        </w:rPr>
        <w:t xml:space="preserve">6) </w:t>
      </w:r>
      <w:r w:rsidRPr="00B3310F">
        <w:rPr>
          <w:color w:val="000000"/>
          <w:sz w:val="24"/>
          <w:szCs w:val="24"/>
        </w:rPr>
        <w:t>наличие у Участника полномочий (в том числе доступа к соответствующим информационным системам) на внесение результатов медицинских осмотров в электронные медицинские книжки (ЭЛМК) работников в порядке, установленном законодательством Российской Федерации.</w:t>
      </w:r>
    </w:p>
    <w:p w14:paraId="2E996C5D" w14:textId="3DC16B23"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B3310F">
        <w:rPr>
          <w:sz w:val="24"/>
          <w:szCs w:val="24"/>
        </w:rPr>
        <w:t>6</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оказания услуг, подтвержденных результатом независимой экспертизы, или одновременно имеют факты просрочки оказания услуг.  </w:t>
      </w:r>
    </w:p>
    <w:p w14:paraId="4EDEFA76"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B3B5011"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D7B75CB" w14:textId="77777777" w:rsidR="007D15F2" w:rsidRPr="004856F6" w:rsidRDefault="007D15F2" w:rsidP="007D15F2">
      <w:pPr>
        <w:ind w:firstLine="567"/>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некачественно оказан</w:t>
      </w:r>
      <w:r w:rsidR="006C2156">
        <w:rPr>
          <w:sz w:val="24"/>
          <w:szCs w:val="24"/>
        </w:rPr>
        <w:t>ных</w:t>
      </w:r>
      <w:r w:rsidRPr="004856F6">
        <w:rPr>
          <w:sz w:val="24"/>
          <w:szCs w:val="24"/>
        </w:rPr>
        <w:t xml:space="preserve"> услуг</w:t>
      </w:r>
      <w:r w:rsidR="006C2156">
        <w:rPr>
          <w:sz w:val="24"/>
          <w:szCs w:val="24"/>
        </w:rPr>
        <w:t>ах</w:t>
      </w:r>
      <w:r w:rsidRPr="004856F6">
        <w:rPr>
          <w:sz w:val="24"/>
          <w:szCs w:val="24"/>
        </w:rPr>
        <w:t xml:space="preserve">. </w:t>
      </w:r>
    </w:p>
    <w:p w14:paraId="5462A983" w14:textId="77777777" w:rsidR="001E5277" w:rsidRPr="009E6D25" w:rsidRDefault="001E5277" w:rsidP="0051389D">
      <w:pPr>
        <w:ind w:firstLine="567"/>
        <w:jc w:val="both"/>
        <w:rPr>
          <w:sz w:val="16"/>
          <w:szCs w:val="16"/>
        </w:rPr>
      </w:pPr>
    </w:p>
    <w:p w14:paraId="680DEC57"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151C0D">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151C0D">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930B911"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D38BDDB"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64D85DF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B9A8E2C"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lastRenderedPageBreak/>
        <w:t xml:space="preserve">о заключении </w:t>
      </w:r>
      <w:r w:rsidR="002118CC" w:rsidRPr="0086740D">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534D10F7"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4E90AB8C"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F11EF34" w14:textId="77777777" w:rsidR="000D01C6" w:rsidRPr="004856F6" w:rsidRDefault="002118CC" w:rsidP="00E95B62">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E127376" w14:textId="77777777" w:rsidR="000D01C6" w:rsidRPr="004856F6" w:rsidRDefault="00CA68A4" w:rsidP="00E95B62">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74E439F9"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29109ED" w14:textId="77777777" w:rsidR="009E645A" w:rsidRPr="009E6D25" w:rsidRDefault="009E645A" w:rsidP="008B4C15">
      <w:pPr>
        <w:ind w:firstLine="567"/>
        <w:jc w:val="both"/>
        <w:rPr>
          <w:sz w:val="16"/>
          <w:szCs w:val="16"/>
        </w:rPr>
      </w:pPr>
    </w:p>
    <w:p w14:paraId="4136CEB2" w14:textId="4F1A7201"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B3310F" w:rsidRPr="00B3310F">
        <w:rPr>
          <w:bCs/>
          <w:i/>
          <w:iCs/>
          <w:sz w:val="24"/>
          <w:szCs w:val="24"/>
        </w:rPr>
        <w:t>Тетеревкова</w:t>
      </w:r>
      <w:proofErr w:type="spellEnd"/>
      <w:r w:rsidR="00B3310F" w:rsidRPr="00B3310F">
        <w:rPr>
          <w:bCs/>
          <w:i/>
          <w:iCs/>
          <w:sz w:val="24"/>
          <w:szCs w:val="24"/>
        </w:rPr>
        <w:t xml:space="preserve"> Светлана</w:t>
      </w:r>
      <w:r w:rsidR="00B3310F">
        <w:rPr>
          <w:i/>
          <w:sz w:val="24"/>
          <w:szCs w:val="24"/>
        </w:rPr>
        <w:t xml:space="preserve">, </w:t>
      </w:r>
      <w:r w:rsidRPr="004856F6">
        <w:rPr>
          <w:i/>
          <w:sz w:val="24"/>
          <w:szCs w:val="24"/>
        </w:rPr>
        <w:t xml:space="preserve">тел. </w:t>
      </w:r>
      <w:r w:rsidR="00975951" w:rsidRPr="004856F6">
        <w:rPr>
          <w:i/>
          <w:sz w:val="24"/>
          <w:szCs w:val="24"/>
        </w:rPr>
        <w:t>8</w:t>
      </w:r>
      <w:r w:rsidR="0086740D">
        <w:rPr>
          <w:i/>
          <w:sz w:val="24"/>
          <w:szCs w:val="24"/>
        </w:rPr>
        <w:t xml:space="preserve"> </w:t>
      </w:r>
      <w:r w:rsidR="00975951" w:rsidRPr="004856F6">
        <w:rPr>
          <w:i/>
          <w:sz w:val="24"/>
          <w:szCs w:val="24"/>
        </w:rPr>
        <w:t>(</w:t>
      </w:r>
      <w:r w:rsidR="0086740D">
        <w:rPr>
          <w:i/>
          <w:sz w:val="24"/>
          <w:szCs w:val="24"/>
        </w:rPr>
        <w:t>492</w:t>
      </w:r>
      <w:r w:rsidR="00E24973">
        <w:rPr>
          <w:i/>
          <w:sz w:val="24"/>
          <w:szCs w:val="24"/>
        </w:rPr>
        <w:t>42</w:t>
      </w:r>
      <w:r w:rsidR="002402AC" w:rsidRPr="004856F6">
        <w:rPr>
          <w:i/>
          <w:sz w:val="24"/>
          <w:szCs w:val="24"/>
        </w:rPr>
        <w:t>)</w:t>
      </w:r>
      <w:r w:rsidR="00AD7BF1">
        <w:rPr>
          <w:i/>
          <w:sz w:val="24"/>
          <w:szCs w:val="24"/>
        </w:rPr>
        <w:t xml:space="preserve"> </w:t>
      </w:r>
      <w:r w:rsidR="00C97080">
        <w:rPr>
          <w:i/>
          <w:sz w:val="24"/>
          <w:szCs w:val="24"/>
        </w:rPr>
        <w:t>53137</w:t>
      </w:r>
    </w:p>
    <w:p w14:paraId="6EA45768"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1BA1B55" w14:textId="77777777" w:rsidR="00155551" w:rsidRDefault="00434DB5" w:rsidP="00E95B62">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BB74ABE" w14:textId="77777777" w:rsidR="00E24973" w:rsidRPr="004856F6" w:rsidRDefault="00E24973" w:rsidP="00E95B62">
      <w:pPr>
        <w:widowControl/>
        <w:numPr>
          <w:ilvl w:val="0"/>
          <w:numId w:val="1"/>
        </w:numPr>
        <w:autoSpaceDE/>
        <w:autoSpaceDN/>
        <w:adjustRightInd/>
        <w:ind w:left="0" w:firstLine="567"/>
        <w:rPr>
          <w:sz w:val="24"/>
          <w:szCs w:val="24"/>
        </w:rPr>
      </w:pPr>
      <w:r>
        <w:rPr>
          <w:sz w:val="24"/>
          <w:szCs w:val="24"/>
        </w:rPr>
        <w:t>Техническое задание (Приложение № 2)</w:t>
      </w:r>
    </w:p>
    <w:p w14:paraId="51BB4412" w14:textId="77777777" w:rsidR="00E31F9C" w:rsidRPr="004856F6" w:rsidRDefault="00E31F9C" w:rsidP="00E95B6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13422B">
        <w:rPr>
          <w:b/>
          <w:i/>
          <w:sz w:val="24"/>
          <w:szCs w:val="24"/>
        </w:rPr>
        <w:t>оказания услуг</w:t>
      </w:r>
      <w:r w:rsidR="00E24973">
        <w:rPr>
          <w:sz w:val="24"/>
          <w:szCs w:val="24"/>
        </w:rPr>
        <w:t xml:space="preserve"> (Приложение № 3</w:t>
      </w:r>
      <w:r w:rsidRPr="004856F6">
        <w:rPr>
          <w:sz w:val="24"/>
          <w:szCs w:val="24"/>
        </w:rPr>
        <w:t>).</w:t>
      </w:r>
    </w:p>
    <w:p w14:paraId="182F59B5"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6CE1F7A" w14:textId="77777777" w:rsidTr="00620D83">
        <w:tc>
          <w:tcPr>
            <w:tcW w:w="10031" w:type="dxa"/>
          </w:tcPr>
          <w:p w14:paraId="6B912F32" w14:textId="77777777" w:rsidR="00AD7BF1" w:rsidRDefault="00620D83" w:rsidP="008B4C15">
            <w:pPr>
              <w:widowControl/>
              <w:autoSpaceDE/>
              <w:autoSpaceDN/>
              <w:adjustRightInd/>
              <w:ind w:right="493" w:firstLine="567"/>
              <w:rPr>
                <w:sz w:val="24"/>
                <w:szCs w:val="24"/>
              </w:rPr>
            </w:pPr>
            <w:r w:rsidRPr="004856F6">
              <w:rPr>
                <w:sz w:val="24"/>
                <w:szCs w:val="24"/>
              </w:rPr>
              <w:t xml:space="preserve">       </w:t>
            </w:r>
          </w:p>
          <w:p w14:paraId="3BCC8514" w14:textId="44947584" w:rsidR="00620D83" w:rsidRPr="004856F6" w:rsidRDefault="00620D83" w:rsidP="008B4C15">
            <w:pPr>
              <w:widowControl/>
              <w:autoSpaceDE/>
              <w:autoSpaceDN/>
              <w:adjustRightInd/>
              <w:ind w:right="493" w:firstLine="567"/>
              <w:rPr>
                <w:sz w:val="24"/>
                <w:szCs w:val="24"/>
              </w:rPr>
            </w:pPr>
            <w:r w:rsidRPr="004856F6">
              <w:rPr>
                <w:sz w:val="24"/>
                <w:szCs w:val="24"/>
              </w:rPr>
              <w:t xml:space="preserve">Директор                                                                                                   </w:t>
            </w:r>
            <w:r w:rsidR="00C97080">
              <w:rPr>
                <w:sz w:val="24"/>
                <w:szCs w:val="24"/>
              </w:rPr>
              <w:t>Е.А.</w:t>
            </w:r>
            <w:r w:rsidR="00B3310F">
              <w:rPr>
                <w:sz w:val="24"/>
                <w:szCs w:val="24"/>
              </w:rPr>
              <w:t xml:space="preserve"> </w:t>
            </w:r>
            <w:r w:rsidR="00C97080">
              <w:rPr>
                <w:sz w:val="24"/>
                <w:szCs w:val="24"/>
              </w:rPr>
              <w:t>Сергеева</w:t>
            </w:r>
          </w:p>
          <w:p w14:paraId="301A2A1B" w14:textId="77777777" w:rsidR="00620D83" w:rsidRPr="004856F6" w:rsidRDefault="00620D83" w:rsidP="008B4C15">
            <w:pPr>
              <w:widowControl/>
              <w:autoSpaceDE/>
              <w:autoSpaceDN/>
              <w:adjustRightInd/>
              <w:ind w:right="493" w:firstLine="567"/>
              <w:jc w:val="center"/>
              <w:rPr>
                <w:i/>
                <w:sz w:val="24"/>
                <w:szCs w:val="24"/>
              </w:rPr>
            </w:pPr>
          </w:p>
        </w:tc>
      </w:tr>
    </w:tbl>
    <w:p w14:paraId="5C9A8B12" w14:textId="77777777" w:rsidR="008F5451" w:rsidRPr="004856F6" w:rsidRDefault="008F5451" w:rsidP="008B4C15">
      <w:pPr>
        <w:ind w:firstLine="567"/>
        <w:rPr>
          <w:sz w:val="24"/>
          <w:szCs w:val="24"/>
        </w:rPr>
      </w:pPr>
    </w:p>
    <w:p w14:paraId="2FD62634" w14:textId="77777777" w:rsidR="004472DE" w:rsidRPr="004856F6" w:rsidRDefault="004472DE" w:rsidP="001308F4">
      <w:pPr>
        <w:jc w:val="right"/>
        <w:rPr>
          <w:sz w:val="24"/>
          <w:szCs w:val="24"/>
        </w:rPr>
      </w:pPr>
    </w:p>
    <w:p w14:paraId="45846B9D" w14:textId="77777777" w:rsidR="004472DE" w:rsidRPr="004856F6" w:rsidRDefault="004472DE" w:rsidP="001308F4">
      <w:pPr>
        <w:jc w:val="right"/>
        <w:rPr>
          <w:sz w:val="24"/>
          <w:szCs w:val="24"/>
        </w:rPr>
      </w:pPr>
    </w:p>
    <w:p w14:paraId="04212DE5" w14:textId="77777777" w:rsidR="00A719C8" w:rsidRPr="004856F6" w:rsidRDefault="00A719C8" w:rsidP="00120CC1">
      <w:pPr>
        <w:rPr>
          <w:sz w:val="24"/>
          <w:szCs w:val="24"/>
        </w:rPr>
      </w:pPr>
    </w:p>
    <w:p w14:paraId="07EA6517" w14:textId="77777777" w:rsidR="000A765E" w:rsidRPr="004856F6" w:rsidRDefault="000A765E" w:rsidP="00120CC1">
      <w:pPr>
        <w:rPr>
          <w:sz w:val="24"/>
          <w:szCs w:val="24"/>
        </w:rPr>
      </w:pPr>
    </w:p>
    <w:p w14:paraId="4634CDFD" w14:textId="77777777" w:rsidR="00C1380F" w:rsidRPr="004856F6" w:rsidRDefault="00C1380F" w:rsidP="00120CC1">
      <w:pPr>
        <w:rPr>
          <w:sz w:val="24"/>
          <w:szCs w:val="24"/>
        </w:rPr>
      </w:pPr>
    </w:p>
    <w:p w14:paraId="72CF4A4F" w14:textId="77777777" w:rsidR="000B1E4F" w:rsidRPr="004856F6" w:rsidRDefault="000B1E4F" w:rsidP="001308F4">
      <w:pPr>
        <w:jc w:val="right"/>
        <w:rPr>
          <w:sz w:val="24"/>
          <w:szCs w:val="24"/>
        </w:rPr>
      </w:pPr>
    </w:p>
    <w:p w14:paraId="1562AC04" w14:textId="77777777" w:rsidR="000B1E4F" w:rsidRPr="004856F6" w:rsidRDefault="000B1E4F" w:rsidP="001308F4">
      <w:pPr>
        <w:jc w:val="right"/>
        <w:rPr>
          <w:sz w:val="24"/>
          <w:szCs w:val="24"/>
        </w:rPr>
      </w:pPr>
    </w:p>
    <w:p w14:paraId="056DDDEA" w14:textId="77777777" w:rsidR="000B1E4F" w:rsidRPr="004856F6" w:rsidRDefault="000B1E4F" w:rsidP="001308F4">
      <w:pPr>
        <w:jc w:val="right"/>
        <w:rPr>
          <w:sz w:val="24"/>
          <w:szCs w:val="24"/>
        </w:rPr>
      </w:pPr>
    </w:p>
    <w:p w14:paraId="62E6FFEB" w14:textId="77777777" w:rsidR="000B1E4F" w:rsidRPr="004856F6" w:rsidRDefault="000B1E4F" w:rsidP="001308F4">
      <w:pPr>
        <w:jc w:val="right"/>
        <w:rPr>
          <w:sz w:val="24"/>
          <w:szCs w:val="24"/>
        </w:rPr>
      </w:pPr>
    </w:p>
    <w:p w14:paraId="52F4D720" w14:textId="77777777" w:rsidR="00532D48" w:rsidRPr="004856F6" w:rsidRDefault="00532D48" w:rsidP="001308F4">
      <w:pPr>
        <w:jc w:val="right"/>
        <w:rPr>
          <w:sz w:val="24"/>
          <w:szCs w:val="24"/>
        </w:rPr>
      </w:pPr>
    </w:p>
    <w:p w14:paraId="15EDD107" w14:textId="77777777" w:rsidR="00532D48" w:rsidRPr="004856F6" w:rsidRDefault="00532D48" w:rsidP="001308F4">
      <w:pPr>
        <w:jc w:val="right"/>
        <w:rPr>
          <w:sz w:val="24"/>
          <w:szCs w:val="24"/>
        </w:rPr>
      </w:pPr>
    </w:p>
    <w:p w14:paraId="5F78AA52" w14:textId="77777777" w:rsidR="00532D48" w:rsidRPr="004856F6" w:rsidRDefault="00532D48" w:rsidP="001308F4">
      <w:pPr>
        <w:jc w:val="right"/>
        <w:rPr>
          <w:sz w:val="24"/>
          <w:szCs w:val="24"/>
        </w:rPr>
      </w:pPr>
    </w:p>
    <w:p w14:paraId="332AEF25" w14:textId="77777777" w:rsidR="00532D48" w:rsidRPr="004856F6" w:rsidRDefault="00532D48" w:rsidP="001308F4">
      <w:pPr>
        <w:jc w:val="right"/>
        <w:rPr>
          <w:sz w:val="24"/>
          <w:szCs w:val="24"/>
        </w:rPr>
      </w:pPr>
    </w:p>
    <w:p w14:paraId="112532BD" w14:textId="77777777" w:rsidR="00532D48" w:rsidRPr="004856F6" w:rsidRDefault="00532D48" w:rsidP="001308F4">
      <w:pPr>
        <w:jc w:val="right"/>
        <w:rPr>
          <w:sz w:val="24"/>
          <w:szCs w:val="24"/>
        </w:rPr>
      </w:pPr>
    </w:p>
    <w:p w14:paraId="5B183D66" w14:textId="77777777" w:rsidR="00532D48" w:rsidRPr="004856F6" w:rsidRDefault="00532D48" w:rsidP="001308F4">
      <w:pPr>
        <w:jc w:val="right"/>
        <w:rPr>
          <w:sz w:val="24"/>
          <w:szCs w:val="24"/>
        </w:rPr>
      </w:pPr>
    </w:p>
    <w:p w14:paraId="4BF8497F" w14:textId="77777777" w:rsidR="00532D48" w:rsidRPr="004856F6" w:rsidRDefault="00532D48" w:rsidP="001308F4">
      <w:pPr>
        <w:jc w:val="right"/>
        <w:rPr>
          <w:sz w:val="24"/>
          <w:szCs w:val="24"/>
        </w:rPr>
      </w:pPr>
    </w:p>
    <w:p w14:paraId="0F286601" w14:textId="77777777" w:rsidR="00532D48" w:rsidRDefault="00532D48" w:rsidP="001308F4">
      <w:pPr>
        <w:jc w:val="right"/>
        <w:rPr>
          <w:sz w:val="24"/>
          <w:szCs w:val="24"/>
        </w:rPr>
      </w:pPr>
    </w:p>
    <w:p w14:paraId="1BDDF82D" w14:textId="77777777" w:rsidR="00222A84" w:rsidRDefault="00222A84" w:rsidP="001308F4">
      <w:pPr>
        <w:jc w:val="right"/>
        <w:rPr>
          <w:sz w:val="24"/>
          <w:szCs w:val="24"/>
        </w:rPr>
      </w:pPr>
    </w:p>
    <w:p w14:paraId="2D869896" w14:textId="77777777" w:rsidR="00222A84" w:rsidRDefault="00222A84" w:rsidP="001308F4">
      <w:pPr>
        <w:jc w:val="right"/>
        <w:rPr>
          <w:sz w:val="24"/>
          <w:szCs w:val="24"/>
        </w:rPr>
      </w:pPr>
    </w:p>
    <w:p w14:paraId="1F987BD9" w14:textId="77777777" w:rsidR="00222A84" w:rsidRDefault="00222A84" w:rsidP="001308F4">
      <w:pPr>
        <w:jc w:val="right"/>
        <w:rPr>
          <w:sz w:val="24"/>
          <w:szCs w:val="24"/>
        </w:rPr>
      </w:pPr>
    </w:p>
    <w:p w14:paraId="37D40701" w14:textId="77777777" w:rsidR="00222A84" w:rsidRDefault="00222A84" w:rsidP="001308F4">
      <w:pPr>
        <w:jc w:val="right"/>
        <w:rPr>
          <w:sz w:val="24"/>
          <w:szCs w:val="24"/>
        </w:rPr>
      </w:pPr>
    </w:p>
    <w:p w14:paraId="5C1D7CAA" w14:textId="77777777" w:rsidR="00222A84" w:rsidRDefault="00222A84" w:rsidP="001308F4">
      <w:pPr>
        <w:jc w:val="right"/>
        <w:rPr>
          <w:sz w:val="24"/>
          <w:szCs w:val="24"/>
        </w:rPr>
      </w:pPr>
    </w:p>
    <w:p w14:paraId="724474A6" w14:textId="77777777" w:rsidR="00222A84" w:rsidRDefault="00222A84" w:rsidP="001308F4">
      <w:pPr>
        <w:jc w:val="right"/>
        <w:rPr>
          <w:sz w:val="24"/>
          <w:szCs w:val="24"/>
        </w:rPr>
      </w:pPr>
    </w:p>
    <w:p w14:paraId="473BFDEA" w14:textId="77777777" w:rsidR="00222A84" w:rsidRDefault="00222A84" w:rsidP="001308F4">
      <w:pPr>
        <w:jc w:val="right"/>
        <w:rPr>
          <w:sz w:val="24"/>
          <w:szCs w:val="24"/>
        </w:rPr>
      </w:pPr>
    </w:p>
    <w:p w14:paraId="6388CC5A" w14:textId="77777777" w:rsidR="00222A84" w:rsidRDefault="00222A84" w:rsidP="001308F4">
      <w:pPr>
        <w:jc w:val="right"/>
        <w:rPr>
          <w:sz w:val="24"/>
          <w:szCs w:val="24"/>
        </w:rPr>
      </w:pPr>
    </w:p>
    <w:p w14:paraId="12148A71" w14:textId="77777777" w:rsidR="00222A84" w:rsidRDefault="00222A84" w:rsidP="001308F4">
      <w:pPr>
        <w:jc w:val="right"/>
        <w:rPr>
          <w:sz w:val="24"/>
          <w:szCs w:val="24"/>
        </w:rPr>
      </w:pPr>
    </w:p>
    <w:p w14:paraId="390FBA30" w14:textId="77777777" w:rsidR="00222A84" w:rsidRDefault="00222A84" w:rsidP="001308F4">
      <w:pPr>
        <w:jc w:val="right"/>
        <w:rPr>
          <w:sz w:val="24"/>
          <w:szCs w:val="24"/>
        </w:rPr>
      </w:pPr>
    </w:p>
    <w:p w14:paraId="2B669290" w14:textId="77777777" w:rsidR="00222A84" w:rsidRDefault="00222A84" w:rsidP="001308F4">
      <w:pPr>
        <w:jc w:val="right"/>
        <w:rPr>
          <w:sz w:val="24"/>
          <w:szCs w:val="24"/>
        </w:rPr>
      </w:pPr>
    </w:p>
    <w:p w14:paraId="191170F6" w14:textId="77777777" w:rsidR="00222A84" w:rsidRDefault="00222A84" w:rsidP="001308F4">
      <w:pPr>
        <w:jc w:val="right"/>
        <w:rPr>
          <w:sz w:val="24"/>
          <w:szCs w:val="24"/>
        </w:rPr>
      </w:pPr>
    </w:p>
    <w:p w14:paraId="4D274E41" w14:textId="77777777" w:rsidR="00222A84" w:rsidRDefault="00222A84" w:rsidP="001308F4">
      <w:pPr>
        <w:jc w:val="right"/>
        <w:rPr>
          <w:sz w:val="24"/>
          <w:szCs w:val="24"/>
        </w:rPr>
      </w:pPr>
    </w:p>
    <w:p w14:paraId="77F1F8FD" w14:textId="77777777" w:rsidR="00222A84" w:rsidRDefault="00222A84" w:rsidP="001308F4">
      <w:pPr>
        <w:jc w:val="right"/>
        <w:rPr>
          <w:sz w:val="24"/>
          <w:szCs w:val="24"/>
        </w:rPr>
      </w:pPr>
    </w:p>
    <w:p w14:paraId="18E9F8E6" w14:textId="77777777" w:rsidR="00222A84" w:rsidRDefault="00222A84" w:rsidP="001308F4">
      <w:pPr>
        <w:jc w:val="right"/>
        <w:rPr>
          <w:sz w:val="24"/>
          <w:szCs w:val="24"/>
        </w:rPr>
      </w:pPr>
    </w:p>
    <w:p w14:paraId="62FE541D" w14:textId="77777777" w:rsidR="00222A84" w:rsidRDefault="00222A84" w:rsidP="001308F4">
      <w:pPr>
        <w:jc w:val="right"/>
        <w:rPr>
          <w:sz w:val="24"/>
          <w:szCs w:val="24"/>
        </w:rPr>
      </w:pPr>
    </w:p>
    <w:p w14:paraId="51EDBE17" w14:textId="77777777" w:rsidR="00222A84" w:rsidRDefault="00222A84" w:rsidP="001308F4">
      <w:pPr>
        <w:jc w:val="right"/>
        <w:rPr>
          <w:sz w:val="24"/>
          <w:szCs w:val="24"/>
        </w:rPr>
      </w:pPr>
    </w:p>
    <w:p w14:paraId="28A2653A" w14:textId="77777777" w:rsidR="006C2156" w:rsidRDefault="006C2156" w:rsidP="001308F4">
      <w:pPr>
        <w:jc w:val="right"/>
        <w:rPr>
          <w:sz w:val="24"/>
          <w:szCs w:val="24"/>
        </w:rPr>
      </w:pPr>
    </w:p>
    <w:p w14:paraId="791238FC" w14:textId="77777777" w:rsidR="006C2156" w:rsidRDefault="006C2156" w:rsidP="001308F4">
      <w:pPr>
        <w:jc w:val="right"/>
        <w:rPr>
          <w:sz w:val="24"/>
          <w:szCs w:val="24"/>
        </w:rPr>
      </w:pPr>
    </w:p>
    <w:p w14:paraId="4B21105C" w14:textId="77777777" w:rsidR="00222A84" w:rsidRPr="004856F6" w:rsidRDefault="00222A84" w:rsidP="001308F4">
      <w:pPr>
        <w:jc w:val="right"/>
        <w:rPr>
          <w:sz w:val="24"/>
          <w:szCs w:val="24"/>
        </w:rPr>
      </w:pPr>
    </w:p>
    <w:p w14:paraId="4E7D7A27" w14:textId="77777777" w:rsidR="005810FE" w:rsidRDefault="005810FE" w:rsidP="005810FE">
      <w:pPr>
        <w:jc w:val="right"/>
        <w:rPr>
          <w:sz w:val="24"/>
          <w:szCs w:val="24"/>
        </w:rPr>
      </w:pPr>
    </w:p>
    <w:p w14:paraId="3EC4171D" w14:textId="77777777" w:rsidR="005810FE" w:rsidRDefault="005810FE" w:rsidP="005810FE">
      <w:pPr>
        <w:jc w:val="right"/>
        <w:rPr>
          <w:sz w:val="24"/>
          <w:szCs w:val="24"/>
        </w:rPr>
      </w:pPr>
    </w:p>
    <w:p w14:paraId="03B7916D" w14:textId="77777777" w:rsidR="00AD7BF1" w:rsidRDefault="00AD7BF1" w:rsidP="001308F4">
      <w:pPr>
        <w:jc w:val="right"/>
        <w:rPr>
          <w:sz w:val="24"/>
          <w:szCs w:val="24"/>
        </w:rPr>
      </w:pPr>
    </w:p>
    <w:p w14:paraId="3452A690" w14:textId="77777777" w:rsidR="00AD7BF1" w:rsidRDefault="00AD7BF1" w:rsidP="001308F4">
      <w:pPr>
        <w:jc w:val="right"/>
        <w:rPr>
          <w:sz w:val="24"/>
          <w:szCs w:val="24"/>
        </w:rPr>
      </w:pPr>
    </w:p>
    <w:p w14:paraId="61CCC358" w14:textId="77777777" w:rsidR="00E24973" w:rsidRDefault="00E24973" w:rsidP="001308F4">
      <w:pPr>
        <w:jc w:val="right"/>
        <w:rPr>
          <w:sz w:val="24"/>
          <w:szCs w:val="24"/>
        </w:rPr>
      </w:pPr>
    </w:p>
    <w:p w14:paraId="076EE96E" w14:textId="77777777" w:rsidR="00E24973" w:rsidRDefault="00E24973" w:rsidP="001308F4">
      <w:pPr>
        <w:jc w:val="right"/>
        <w:rPr>
          <w:sz w:val="24"/>
          <w:szCs w:val="24"/>
        </w:rPr>
      </w:pPr>
    </w:p>
    <w:p w14:paraId="44FDC800"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6EE73D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DE5EF7" w14:textId="77777777" w:rsidR="006A163A" w:rsidRPr="004856F6" w:rsidRDefault="006A163A" w:rsidP="006A163A">
      <w:pPr>
        <w:jc w:val="center"/>
        <w:rPr>
          <w:i/>
          <w:sz w:val="24"/>
          <w:szCs w:val="24"/>
        </w:rPr>
      </w:pPr>
    </w:p>
    <w:p w14:paraId="31EDE02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DBC26E3" w14:textId="77777777" w:rsidR="006A163A" w:rsidRPr="004856F6" w:rsidRDefault="006A163A" w:rsidP="006A163A">
      <w:pPr>
        <w:tabs>
          <w:tab w:val="left" w:pos="3491"/>
        </w:tabs>
        <w:rPr>
          <w:sz w:val="24"/>
          <w:szCs w:val="24"/>
        </w:rPr>
      </w:pPr>
    </w:p>
    <w:p w14:paraId="062C7E3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3F32D8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327095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1B9EDC9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80B83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D26D98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sidRPr="00F4357A">
        <w:rPr>
          <w:sz w:val="24"/>
          <w:szCs w:val="24"/>
        </w:rPr>
        <w:t xml:space="preserve">оказание услуги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6743D48" w14:textId="77777777" w:rsidR="00F35F72" w:rsidRPr="004856F6" w:rsidRDefault="00F35F72" w:rsidP="006A163A">
      <w:pPr>
        <w:autoSpaceDE/>
        <w:autoSpaceDN/>
        <w:adjustRightInd/>
        <w:ind w:firstLine="708"/>
        <w:jc w:val="both"/>
        <w:rPr>
          <w:sz w:val="24"/>
          <w:szCs w:val="24"/>
        </w:rPr>
      </w:pPr>
    </w:p>
    <w:p w14:paraId="045FA4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644369A0" w14:textId="77777777" w:rsidR="006A163A" w:rsidRPr="004856F6" w:rsidRDefault="00CE37AE" w:rsidP="006A163A">
      <w:pPr>
        <w:widowControl/>
        <w:autoSpaceDE/>
        <w:autoSpaceDN/>
        <w:adjustRightInd/>
        <w:ind w:firstLine="708"/>
        <w:jc w:val="both"/>
        <w:rPr>
          <w:sz w:val="24"/>
          <w:szCs w:val="24"/>
        </w:rPr>
      </w:pPr>
      <w:r w:rsidRPr="00CE37AE">
        <w:rPr>
          <w:sz w:val="24"/>
          <w:szCs w:val="24"/>
        </w:rPr>
        <w:t>Цена запрашиваемой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стоимость услуг (осмотр врачами-специалистами, проведение лабораторных и функциональных исследований, стоимость бланков), все подлежащие к уплате налоги, транспортные услуги (доставка специалистов, необходимого оборудования) и иные расходы, связанные с оказанием услуг</w:t>
      </w:r>
      <w:r w:rsidR="006A163A" w:rsidRPr="004856F6">
        <w:rPr>
          <w:sz w:val="24"/>
          <w:szCs w:val="24"/>
        </w:rPr>
        <w:t>.</w:t>
      </w:r>
    </w:p>
    <w:p w14:paraId="09380EB2" w14:textId="77777777" w:rsidR="004D09BA" w:rsidRPr="004856F6" w:rsidRDefault="004D09BA" w:rsidP="006A163A">
      <w:pPr>
        <w:widowControl/>
        <w:autoSpaceDE/>
        <w:autoSpaceDN/>
        <w:adjustRightInd/>
        <w:ind w:firstLine="708"/>
        <w:rPr>
          <w:sz w:val="24"/>
          <w:szCs w:val="24"/>
        </w:rPr>
      </w:pPr>
    </w:p>
    <w:p w14:paraId="469887E6"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E63478">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64A25619" w14:textId="77777777" w:rsidR="009F43E5" w:rsidRPr="004856F6" w:rsidRDefault="009F43E5" w:rsidP="006A163A">
      <w:pPr>
        <w:widowControl/>
        <w:autoSpaceDE/>
        <w:autoSpaceDN/>
        <w:adjustRightInd/>
        <w:ind w:firstLine="708"/>
        <w:rPr>
          <w:sz w:val="24"/>
          <w:szCs w:val="24"/>
        </w:rPr>
      </w:pPr>
    </w:p>
    <w:p w14:paraId="42CDEB3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 xml:space="preserve">поставить </w:t>
      </w:r>
      <w:r w:rsidR="009E6D25">
        <w:rPr>
          <w:sz w:val="24"/>
          <w:szCs w:val="24"/>
        </w:rPr>
        <w:t xml:space="preserve">Товар </w:t>
      </w:r>
      <w:r w:rsidR="00F4357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C5EA5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3BCA08A"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667B52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39DB671"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46CF10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6266993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50FC0E0"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866FD36" w14:textId="77777777" w:rsidR="006A163A" w:rsidRPr="004856F6" w:rsidRDefault="006A163A" w:rsidP="006A163A">
      <w:pPr>
        <w:tabs>
          <w:tab w:val="left" w:pos="3491"/>
        </w:tabs>
        <w:rPr>
          <w:sz w:val="24"/>
          <w:szCs w:val="24"/>
        </w:rPr>
      </w:pPr>
    </w:p>
    <w:p w14:paraId="420CBE0F" w14:textId="77777777" w:rsidR="00A05355" w:rsidRPr="004856F6" w:rsidRDefault="00A05355" w:rsidP="00CC1AA6">
      <w:pPr>
        <w:tabs>
          <w:tab w:val="left" w:pos="3491"/>
        </w:tabs>
        <w:rPr>
          <w:b/>
          <w:sz w:val="24"/>
          <w:szCs w:val="24"/>
        </w:rPr>
      </w:pPr>
    </w:p>
    <w:p w14:paraId="7DE41D30" w14:textId="77777777" w:rsidR="002071E1" w:rsidRPr="004856F6" w:rsidRDefault="002071E1" w:rsidP="00DC0860">
      <w:pPr>
        <w:tabs>
          <w:tab w:val="left" w:pos="3491"/>
        </w:tabs>
        <w:rPr>
          <w:sz w:val="24"/>
          <w:szCs w:val="24"/>
        </w:rPr>
      </w:pPr>
    </w:p>
    <w:p w14:paraId="3340AF2D" w14:textId="77777777" w:rsidR="00A62419" w:rsidRDefault="00A62419" w:rsidP="00DC0860">
      <w:pPr>
        <w:tabs>
          <w:tab w:val="left" w:pos="3491"/>
        </w:tabs>
        <w:rPr>
          <w:sz w:val="24"/>
          <w:szCs w:val="24"/>
        </w:rPr>
      </w:pPr>
    </w:p>
    <w:p w14:paraId="538D2B30" w14:textId="77777777" w:rsidR="004856F6" w:rsidRDefault="004856F6" w:rsidP="00DC0860">
      <w:pPr>
        <w:tabs>
          <w:tab w:val="left" w:pos="3491"/>
        </w:tabs>
        <w:rPr>
          <w:sz w:val="24"/>
          <w:szCs w:val="24"/>
        </w:rPr>
      </w:pPr>
    </w:p>
    <w:p w14:paraId="69BEA21B" w14:textId="77777777" w:rsidR="004856F6" w:rsidRDefault="004856F6" w:rsidP="00DC0860">
      <w:pPr>
        <w:tabs>
          <w:tab w:val="left" w:pos="3491"/>
        </w:tabs>
        <w:rPr>
          <w:sz w:val="24"/>
          <w:szCs w:val="24"/>
        </w:rPr>
      </w:pPr>
    </w:p>
    <w:p w14:paraId="515DE590" w14:textId="77777777" w:rsidR="004856F6" w:rsidRDefault="004856F6" w:rsidP="00DC0860">
      <w:pPr>
        <w:tabs>
          <w:tab w:val="left" w:pos="3491"/>
        </w:tabs>
        <w:rPr>
          <w:sz w:val="24"/>
          <w:szCs w:val="24"/>
        </w:rPr>
      </w:pPr>
    </w:p>
    <w:p w14:paraId="1A3C938A" w14:textId="77777777" w:rsidR="004856F6" w:rsidRDefault="004856F6" w:rsidP="00DC0860">
      <w:pPr>
        <w:tabs>
          <w:tab w:val="left" w:pos="3491"/>
        </w:tabs>
        <w:rPr>
          <w:sz w:val="24"/>
          <w:szCs w:val="24"/>
        </w:rPr>
      </w:pPr>
    </w:p>
    <w:p w14:paraId="20F4E0E3" w14:textId="77777777" w:rsidR="004856F6" w:rsidRDefault="004856F6" w:rsidP="00DC0860">
      <w:pPr>
        <w:tabs>
          <w:tab w:val="left" w:pos="3491"/>
        </w:tabs>
        <w:rPr>
          <w:sz w:val="24"/>
          <w:szCs w:val="24"/>
        </w:rPr>
      </w:pPr>
    </w:p>
    <w:p w14:paraId="6D643071" w14:textId="77777777" w:rsidR="004856F6" w:rsidRDefault="004856F6" w:rsidP="00DC0860">
      <w:pPr>
        <w:tabs>
          <w:tab w:val="left" w:pos="3491"/>
        </w:tabs>
        <w:rPr>
          <w:sz w:val="24"/>
          <w:szCs w:val="24"/>
        </w:rPr>
      </w:pPr>
    </w:p>
    <w:p w14:paraId="37A33FEF" w14:textId="77777777" w:rsidR="004856F6" w:rsidRDefault="004856F6" w:rsidP="00DC0860">
      <w:pPr>
        <w:tabs>
          <w:tab w:val="left" w:pos="3491"/>
        </w:tabs>
        <w:rPr>
          <w:sz w:val="24"/>
          <w:szCs w:val="24"/>
        </w:rPr>
      </w:pPr>
    </w:p>
    <w:p w14:paraId="0CD8886C" w14:textId="77777777" w:rsidR="004856F6" w:rsidRDefault="004856F6" w:rsidP="00DC0860">
      <w:pPr>
        <w:tabs>
          <w:tab w:val="left" w:pos="3491"/>
        </w:tabs>
        <w:rPr>
          <w:sz w:val="24"/>
          <w:szCs w:val="24"/>
        </w:rPr>
      </w:pPr>
    </w:p>
    <w:p w14:paraId="1954E1BB" w14:textId="77777777" w:rsidR="00C163A2" w:rsidRDefault="00C163A2" w:rsidP="00DC0860">
      <w:pPr>
        <w:tabs>
          <w:tab w:val="left" w:pos="3491"/>
        </w:tabs>
        <w:rPr>
          <w:sz w:val="24"/>
          <w:szCs w:val="24"/>
        </w:rPr>
        <w:sectPr w:rsidR="00C163A2" w:rsidSect="008B4C15">
          <w:footerReference w:type="even" r:id="rId8"/>
          <w:footerReference w:type="default" r:id="rId9"/>
          <w:pgSz w:w="11906" w:h="16838"/>
          <w:pgMar w:top="567" w:right="567" w:bottom="567" w:left="851" w:header="709" w:footer="709" w:gutter="0"/>
          <w:cols w:space="708"/>
          <w:docGrid w:linePitch="360"/>
        </w:sectPr>
      </w:pPr>
    </w:p>
    <w:p w14:paraId="686478A8" w14:textId="77777777" w:rsidR="00C163A2" w:rsidRDefault="00C163A2" w:rsidP="00B3310F">
      <w:pPr>
        <w:tabs>
          <w:tab w:val="left" w:pos="3491"/>
        </w:tabs>
        <w:rPr>
          <w:sz w:val="24"/>
          <w:szCs w:val="24"/>
        </w:rPr>
      </w:pPr>
      <w:r>
        <w:rPr>
          <w:sz w:val="24"/>
          <w:szCs w:val="24"/>
        </w:rPr>
        <w:lastRenderedPageBreak/>
        <w:t>Приложение №2 к Запросу</w:t>
      </w:r>
    </w:p>
    <w:p w14:paraId="7175A7EF" w14:textId="77777777" w:rsidR="00C163A2" w:rsidRDefault="00C163A2" w:rsidP="00C163A2">
      <w:pPr>
        <w:tabs>
          <w:tab w:val="left" w:pos="3491"/>
        </w:tabs>
        <w:jc w:val="center"/>
        <w:rPr>
          <w:b/>
          <w:bCs/>
          <w:sz w:val="28"/>
          <w:szCs w:val="28"/>
        </w:rPr>
      </w:pPr>
      <w:r w:rsidRPr="00B42A27">
        <w:rPr>
          <w:b/>
          <w:bCs/>
          <w:sz w:val="28"/>
          <w:szCs w:val="28"/>
        </w:rPr>
        <w:t>ТЕХНИЧЕСКОЕ ЗАДАНИЕ</w:t>
      </w:r>
    </w:p>
    <w:p w14:paraId="49B87309" w14:textId="77777777" w:rsidR="00C163A2" w:rsidRDefault="00C163A2" w:rsidP="00C163A2">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BB04EA" w14:paraId="57F2F14B" w14:textId="77777777" w:rsidTr="00BB04EA">
        <w:tc>
          <w:tcPr>
            <w:tcW w:w="5231" w:type="dxa"/>
          </w:tcPr>
          <w:p w14:paraId="4421F9CF" w14:textId="77777777" w:rsidR="00BB04EA" w:rsidRDefault="00BB04EA" w:rsidP="002A63BC">
            <w:pPr>
              <w:tabs>
                <w:tab w:val="left" w:pos="3491"/>
              </w:tabs>
              <w:jc w:val="center"/>
              <w:rPr>
                <w:b/>
                <w:bCs/>
                <w:sz w:val="28"/>
                <w:szCs w:val="28"/>
              </w:rPr>
            </w:pPr>
            <w:r>
              <w:rPr>
                <w:sz w:val="28"/>
                <w:szCs w:val="28"/>
              </w:rPr>
              <w:t>Н</w:t>
            </w:r>
            <w:r w:rsidRPr="00B42A27">
              <w:rPr>
                <w:b/>
                <w:sz w:val="24"/>
                <w:szCs w:val="24"/>
              </w:rPr>
              <w:t>аименование услуг</w:t>
            </w:r>
          </w:p>
        </w:tc>
        <w:tc>
          <w:tcPr>
            <w:tcW w:w="10215" w:type="dxa"/>
          </w:tcPr>
          <w:p w14:paraId="6679565C" w14:textId="1CD2B850" w:rsidR="00BB04EA" w:rsidRDefault="00BB04EA" w:rsidP="00BB04EA">
            <w:pPr>
              <w:tabs>
                <w:tab w:val="left" w:pos="3491"/>
              </w:tabs>
              <w:jc w:val="both"/>
              <w:rPr>
                <w:b/>
                <w:bCs/>
                <w:sz w:val="28"/>
                <w:szCs w:val="28"/>
              </w:rPr>
            </w:pPr>
            <w:r w:rsidRPr="00B42A27">
              <w:rPr>
                <w:sz w:val="24"/>
                <w:szCs w:val="24"/>
              </w:rPr>
              <w:t>Проведение медицинского осмотра работников</w:t>
            </w:r>
          </w:p>
        </w:tc>
      </w:tr>
      <w:tr w:rsidR="00BB04EA" w14:paraId="5DEC054D" w14:textId="77777777" w:rsidTr="00BB04EA">
        <w:tc>
          <w:tcPr>
            <w:tcW w:w="5231" w:type="dxa"/>
          </w:tcPr>
          <w:p w14:paraId="1E1FBD57" w14:textId="77777777" w:rsidR="00BB04EA" w:rsidRPr="0039686B" w:rsidRDefault="0039686B" w:rsidP="0039686B">
            <w:pPr>
              <w:pStyle w:val="af0"/>
              <w:numPr>
                <w:ilvl w:val="0"/>
                <w:numId w:val="16"/>
              </w:numPr>
              <w:tabs>
                <w:tab w:val="left" w:pos="3491"/>
              </w:tabs>
              <w:ind w:left="308" w:hanging="284"/>
              <w:jc w:val="both"/>
              <w:rPr>
                <w:b/>
                <w:bCs/>
                <w:sz w:val="28"/>
                <w:szCs w:val="28"/>
              </w:rPr>
            </w:pPr>
            <w:r w:rsidRPr="0039686B">
              <w:rPr>
                <w:b/>
                <w:sz w:val="22"/>
                <w:szCs w:val="22"/>
              </w:rPr>
              <w:t>Место оказания услуг</w:t>
            </w:r>
          </w:p>
        </w:tc>
        <w:tc>
          <w:tcPr>
            <w:tcW w:w="10215" w:type="dxa"/>
          </w:tcPr>
          <w:p w14:paraId="42AF6615" w14:textId="528F767E" w:rsidR="00BB04EA" w:rsidRPr="00B3310F" w:rsidRDefault="00C97080" w:rsidP="00BB04EA">
            <w:pPr>
              <w:tabs>
                <w:tab w:val="left" w:pos="3491"/>
              </w:tabs>
              <w:jc w:val="both"/>
              <w:rPr>
                <w:b/>
                <w:bCs/>
                <w:color w:val="FF0000"/>
                <w:sz w:val="24"/>
                <w:szCs w:val="24"/>
              </w:rPr>
            </w:pPr>
            <w:r w:rsidRPr="00B3310F">
              <w:rPr>
                <w:sz w:val="24"/>
                <w:szCs w:val="24"/>
                <w:shd w:val="clear" w:color="auto" w:fill="FFFFFF"/>
              </w:rPr>
              <w:t>601215, РФ, Владимирская область,</w:t>
            </w:r>
            <w:r w:rsidR="00EB1B55">
              <w:rPr>
                <w:sz w:val="24"/>
                <w:szCs w:val="24"/>
                <w:shd w:val="clear" w:color="auto" w:fill="FFFFFF"/>
              </w:rPr>
              <w:t xml:space="preserve"> </w:t>
            </w:r>
            <w:proofErr w:type="spellStart"/>
            <w:r w:rsidRPr="00B3310F">
              <w:rPr>
                <w:sz w:val="24"/>
                <w:szCs w:val="24"/>
                <w:shd w:val="clear" w:color="auto" w:fill="FFFFFF"/>
              </w:rPr>
              <w:t>м.о</w:t>
            </w:r>
            <w:proofErr w:type="spellEnd"/>
            <w:r w:rsidRPr="00B3310F">
              <w:rPr>
                <w:sz w:val="24"/>
                <w:szCs w:val="24"/>
                <w:shd w:val="clear" w:color="auto" w:fill="FFFFFF"/>
              </w:rPr>
              <w:t xml:space="preserve">. Собинский, село </w:t>
            </w:r>
            <w:proofErr w:type="spellStart"/>
            <w:r w:rsidRPr="00B3310F">
              <w:rPr>
                <w:sz w:val="24"/>
                <w:szCs w:val="24"/>
                <w:shd w:val="clear" w:color="auto" w:fill="FFFFFF"/>
              </w:rPr>
              <w:t>Арбузово</w:t>
            </w:r>
            <w:proofErr w:type="spellEnd"/>
            <w:r w:rsidRPr="00B3310F">
              <w:rPr>
                <w:sz w:val="24"/>
                <w:szCs w:val="24"/>
                <w:shd w:val="clear" w:color="auto" w:fill="FFFFFF"/>
              </w:rPr>
              <w:t>, ул. Покровская д. 20</w:t>
            </w:r>
          </w:p>
        </w:tc>
      </w:tr>
      <w:tr w:rsidR="0039686B" w14:paraId="1FFAE273" w14:textId="77777777" w:rsidTr="00BB04EA">
        <w:tc>
          <w:tcPr>
            <w:tcW w:w="5231" w:type="dxa"/>
          </w:tcPr>
          <w:p w14:paraId="4294345D" w14:textId="77777777" w:rsidR="0039686B" w:rsidRPr="00BE3649" w:rsidRDefault="0039686B" w:rsidP="0039686B">
            <w:pPr>
              <w:ind w:left="29" w:firstLine="5"/>
              <w:rPr>
                <w:b/>
                <w:sz w:val="22"/>
                <w:szCs w:val="22"/>
              </w:rPr>
            </w:pPr>
            <w:r w:rsidRPr="00BE3649">
              <w:rPr>
                <w:b/>
                <w:sz w:val="22"/>
                <w:szCs w:val="22"/>
              </w:rPr>
              <w:t>2.  Описание предмета оказания услуг</w:t>
            </w:r>
          </w:p>
          <w:p w14:paraId="4AA9A203" w14:textId="77777777" w:rsidR="0039686B" w:rsidRPr="004026CC" w:rsidRDefault="0039686B" w:rsidP="0039686B">
            <w:pPr>
              <w:ind w:left="29" w:firstLine="5"/>
            </w:pPr>
          </w:p>
        </w:tc>
        <w:tc>
          <w:tcPr>
            <w:tcW w:w="10215" w:type="dxa"/>
          </w:tcPr>
          <w:p w14:paraId="68B918D7" w14:textId="77777777" w:rsidR="0039686B" w:rsidRPr="00786163" w:rsidRDefault="0039686B" w:rsidP="0039686B">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39686B" w14:paraId="64C8AFA1" w14:textId="77777777" w:rsidTr="00BB04EA">
        <w:tc>
          <w:tcPr>
            <w:tcW w:w="5231" w:type="dxa"/>
          </w:tcPr>
          <w:p w14:paraId="76CE104B" w14:textId="77777777" w:rsidR="0039686B" w:rsidRPr="00252561" w:rsidRDefault="0039686B" w:rsidP="00526527">
            <w:pPr>
              <w:ind w:left="29" w:firstLine="5"/>
              <w:rPr>
                <w:b/>
              </w:rPr>
            </w:pPr>
            <w:r w:rsidRPr="00BE3649">
              <w:rPr>
                <w:b/>
                <w:sz w:val="22"/>
                <w:szCs w:val="22"/>
              </w:rPr>
              <w:t xml:space="preserve">3. Срок </w:t>
            </w:r>
            <w:r w:rsidR="00526527">
              <w:rPr>
                <w:b/>
                <w:sz w:val="22"/>
                <w:szCs w:val="22"/>
              </w:rPr>
              <w:t>проведения медосмотра</w:t>
            </w:r>
          </w:p>
        </w:tc>
        <w:tc>
          <w:tcPr>
            <w:tcW w:w="10215" w:type="dxa"/>
          </w:tcPr>
          <w:p w14:paraId="5A540821" w14:textId="51C15D13" w:rsidR="0039686B" w:rsidRPr="00BE3649" w:rsidRDefault="00C97080" w:rsidP="00A61D6E">
            <w:pPr>
              <w:jc w:val="both"/>
              <w:rPr>
                <w:sz w:val="24"/>
                <w:szCs w:val="24"/>
              </w:rPr>
            </w:pPr>
            <w:r>
              <w:rPr>
                <w:sz w:val="24"/>
                <w:szCs w:val="24"/>
              </w:rPr>
              <w:t>С</w:t>
            </w:r>
            <w:r w:rsidR="0039686B" w:rsidRPr="00BE3649">
              <w:rPr>
                <w:sz w:val="24"/>
                <w:szCs w:val="24"/>
              </w:rPr>
              <w:t xml:space="preserve"> </w:t>
            </w:r>
            <w:r w:rsidR="0039686B">
              <w:rPr>
                <w:sz w:val="24"/>
                <w:szCs w:val="24"/>
              </w:rPr>
              <w:t xml:space="preserve">даты </w:t>
            </w:r>
            <w:r w:rsidR="00526527">
              <w:rPr>
                <w:sz w:val="24"/>
                <w:szCs w:val="24"/>
              </w:rPr>
              <w:t>заключения договора</w:t>
            </w:r>
            <w:r>
              <w:rPr>
                <w:sz w:val="24"/>
                <w:szCs w:val="24"/>
              </w:rPr>
              <w:t xml:space="preserve"> </w:t>
            </w:r>
            <w:r w:rsidR="00A61D6E">
              <w:rPr>
                <w:sz w:val="24"/>
                <w:szCs w:val="24"/>
              </w:rPr>
              <w:t xml:space="preserve">по </w:t>
            </w:r>
            <w:r w:rsidR="00EB1B55">
              <w:rPr>
                <w:sz w:val="24"/>
                <w:szCs w:val="24"/>
              </w:rPr>
              <w:t>25</w:t>
            </w:r>
            <w:r w:rsidR="00A61D6E">
              <w:rPr>
                <w:sz w:val="24"/>
                <w:szCs w:val="24"/>
              </w:rPr>
              <w:t>.</w:t>
            </w:r>
            <w:r w:rsidR="00EB1B55">
              <w:rPr>
                <w:sz w:val="24"/>
                <w:szCs w:val="24"/>
              </w:rPr>
              <w:t>12</w:t>
            </w:r>
            <w:r w:rsidR="00A61D6E">
              <w:rPr>
                <w:sz w:val="24"/>
                <w:szCs w:val="24"/>
              </w:rPr>
              <w:t xml:space="preserve">.2026г. </w:t>
            </w:r>
            <w:r w:rsidR="0039686B" w:rsidRPr="00BE3649">
              <w:rPr>
                <w:sz w:val="24"/>
                <w:szCs w:val="24"/>
              </w:rPr>
              <w:t>Дни недели и время оказания услуги согласовываются с Заказчиком.</w:t>
            </w:r>
            <w:r w:rsidR="00F53B4A">
              <w:rPr>
                <w:sz w:val="24"/>
                <w:szCs w:val="24"/>
              </w:rPr>
              <w:t xml:space="preserve"> </w:t>
            </w:r>
          </w:p>
        </w:tc>
      </w:tr>
      <w:tr w:rsidR="00526527" w14:paraId="79DA651D" w14:textId="77777777" w:rsidTr="00BB04EA">
        <w:tc>
          <w:tcPr>
            <w:tcW w:w="5231" w:type="dxa"/>
          </w:tcPr>
          <w:p w14:paraId="0206A4EF" w14:textId="77777777" w:rsidR="00526527" w:rsidRPr="00BE3649" w:rsidRDefault="00526527" w:rsidP="00526527">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14:paraId="53F21873" w14:textId="77777777" w:rsidR="00526527" w:rsidRPr="00B42A27" w:rsidRDefault="00526527" w:rsidP="00526527">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09A0D364" w14:textId="77777777" w:rsidR="00526527" w:rsidRDefault="00526527" w:rsidP="00526527">
            <w:pPr>
              <w:jc w:val="both"/>
              <w:rPr>
                <w:sz w:val="24"/>
                <w:szCs w:val="24"/>
              </w:rPr>
            </w:pPr>
          </w:p>
        </w:tc>
      </w:tr>
      <w:tr w:rsidR="0039686B" w14:paraId="14D1F71B" w14:textId="77777777" w:rsidTr="00BB04EA">
        <w:tc>
          <w:tcPr>
            <w:tcW w:w="5231" w:type="dxa"/>
          </w:tcPr>
          <w:p w14:paraId="4A65F5CE" w14:textId="77777777" w:rsidR="0039686B" w:rsidRPr="00252561" w:rsidRDefault="0039686B" w:rsidP="0039686B">
            <w:pPr>
              <w:ind w:left="29" w:firstLine="5"/>
              <w:rPr>
                <w:b/>
              </w:rPr>
            </w:pPr>
            <w:r w:rsidRPr="00BE3649">
              <w:rPr>
                <w:b/>
                <w:sz w:val="22"/>
                <w:szCs w:val="22"/>
              </w:rPr>
              <w:t>4. Обоснование требований к оказываемым услугам</w:t>
            </w:r>
          </w:p>
        </w:tc>
        <w:tc>
          <w:tcPr>
            <w:tcW w:w="10215" w:type="dxa"/>
          </w:tcPr>
          <w:p w14:paraId="4493CBCF" w14:textId="77777777" w:rsidR="0039686B" w:rsidRPr="00BE3649" w:rsidRDefault="0039686B" w:rsidP="0039686B">
            <w:pPr>
              <w:rPr>
                <w:sz w:val="22"/>
                <w:szCs w:val="22"/>
              </w:rPr>
            </w:pPr>
            <w:r w:rsidRPr="00BE3649">
              <w:rPr>
                <w:sz w:val="22"/>
                <w:szCs w:val="22"/>
              </w:rPr>
              <w:t>- Трудовой кодекс РФ - ст. 212, ст. 213;</w:t>
            </w:r>
          </w:p>
          <w:p w14:paraId="74FE9438" w14:textId="77777777" w:rsidR="0039686B" w:rsidRPr="00BE3649" w:rsidRDefault="0039686B" w:rsidP="0039686B">
            <w:pPr>
              <w:rPr>
                <w:sz w:val="22"/>
                <w:szCs w:val="22"/>
              </w:rPr>
            </w:pPr>
            <w:r w:rsidRPr="00BE3649">
              <w:rPr>
                <w:sz w:val="22"/>
                <w:szCs w:val="22"/>
              </w:rPr>
              <w:t xml:space="preserve">- Федеральный закон от 04.05.2011 № 99-ФЗ «О лицензировании отдельных видов деятельности»; </w:t>
            </w:r>
          </w:p>
          <w:p w14:paraId="6589283F" w14:textId="77777777" w:rsidR="0039686B" w:rsidRPr="00BE3649" w:rsidRDefault="0039686B" w:rsidP="0039686B">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59D9D51F" w14:textId="77777777" w:rsidR="0039686B" w:rsidRPr="00BE3649" w:rsidRDefault="0039686B" w:rsidP="0039686B">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39686B" w14:paraId="14E7AFB9" w14:textId="77777777" w:rsidTr="00526527">
        <w:tc>
          <w:tcPr>
            <w:tcW w:w="15446" w:type="dxa"/>
            <w:gridSpan w:val="2"/>
          </w:tcPr>
          <w:p w14:paraId="56018F6A" w14:textId="77777777" w:rsidR="0039686B" w:rsidRPr="00BE3649" w:rsidRDefault="0039686B" w:rsidP="0039686B">
            <w:pPr>
              <w:ind w:left="29"/>
              <w:rPr>
                <w:sz w:val="22"/>
                <w:szCs w:val="22"/>
                <w:highlight w:val="yellow"/>
              </w:rPr>
            </w:pPr>
            <w:r w:rsidRPr="00BE3649">
              <w:rPr>
                <w:b/>
                <w:sz w:val="22"/>
                <w:szCs w:val="22"/>
              </w:rPr>
              <w:t>5. Требования к оказываемым услугам</w:t>
            </w:r>
          </w:p>
        </w:tc>
      </w:tr>
      <w:tr w:rsidR="0039686B" w14:paraId="0289C15B" w14:textId="77777777" w:rsidTr="00BB04EA">
        <w:tc>
          <w:tcPr>
            <w:tcW w:w="5231" w:type="dxa"/>
          </w:tcPr>
          <w:p w14:paraId="174D1A5C" w14:textId="77777777" w:rsidR="0039686B" w:rsidRPr="00BE3649" w:rsidRDefault="0039686B" w:rsidP="0039686B">
            <w:pPr>
              <w:pStyle w:val="af0"/>
              <w:ind w:left="0" w:right="-109"/>
              <w:rPr>
                <w:sz w:val="22"/>
                <w:szCs w:val="22"/>
              </w:rPr>
            </w:pPr>
            <w:r w:rsidRPr="00BE3649">
              <w:rPr>
                <w:sz w:val="22"/>
                <w:szCs w:val="22"/>
              </w:rPr>
              <w:t>5.1. Срок предоставления гарантии качества услуг</w:t>
            </w:r>
          </w:p>
        </w:tc>
        <w:tc>
          <w:tcPr>
            <w:tcW w:w="10215" w:type="dxa"/>
          </w:tcPr>
          <w:p w14:paraId="03F90036" w14:textId="77777777" w:rsidR="0039686B" w:rsidRPr="00BE3649" w:rsidRDefault="0039686B" w:rsidP="0039686B">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39686B" w14:paraId="4DD99486" w14:textId="77777777" w:rsidTr="00BB04EA">
        <w:tc>
          <w:tcPr>
            <w:tcW w:w="5231" w:type="dxa"/>
          </w:tcPr>
          <w:p w14:paraId="79CB7A33" w14:textId="77777777" w:rsidR="0039686B" w:rsidRPr="00BE3649" w:rsidRDefault="0039686B" w:rsidP="0039686B">
            <w:pPr>
              <w:pStyle w:val="af0"/>
              <w:ind w:left="29"/>
              <w:rPr>
                <w:sz w:val="22"/>
                <w:szCs w:val="22"/>
              </w:rPr>
            </w:pPr>
            <w:r w:rsidRPr="00BE3649">
              <w:rPr>
                <w:sz w:val="22"/>
                <w:szCs w:val="22"/>
              </w:rPr>
              <w:t>5.2. Содержание оказываемых услуг</w:t>
            </w:r>
          </w:p>
        </w:tc>
        <w:tc>
          <w:tcPr>
            <w:tcW w:w="10215" w:type="dxa"/>
          </w:tcPr>
          <w:p w14:paraId="0E1BF4F0" w14:textId="77777777" w:rsidR="0039686B" w:rsidRPr="00BE3649" w:rsidRDefault="0039686B" w:rsidP="0039686B">
            <w:pPr>
              <w:jc w:val="both"/>
              <w:rPr>
                <w:sz w:val="22"/>
                <w:szCs w:val="22"/>
              </w:rPr>
            </w:pPr>
            <w:r w:rsidRPr="00BE3649">
              <w:rPr>
                <w:sz w:val="22"/>
                <w:szCs w:val="22"/>
              </w:rPr>
              <w:t xml:space="preserve">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w:t>
            </w:r>
            <w:r w:rsidRPr="00BE3649">
              <w:rPr>
                <w:sz w:val="22"/>
                <w:szCs w:val="22"/>
              </w:rPr>
              <w:lastRenderedPageBreak/>
              <w:t>производственных факторов на состояние здоровья работников, формирование групп риска по развитию профессиональных заболеваний.</w:t>
            </w:r>
          </w:p>
          <w:p w14:paraId="61904FB6" w14:textId="77777777" w:rsidR="0039686B" w:rsidRPr="00BE3649" w:rsidRDefault="0039686B" w:rsidP="0039686B">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14:paraId="784EDF9E" w14:textId="77777777" w:rsidR="0039686B" w:rsidRPr="00BE3649" w:rsidRDefault="0039686B" w:rsidP="0039686B">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14:paraId="04E59CD3" w14:textId="77777777" w:rsidR="0039686B" w:rsidRPr="00BE3649" w:rsidRDefault="0039686B" w:rsidP="0039686B">
            <w:pPr>
              <w:jc w:val="both"/>
              <w:rPr>
                <w:sz w:val="22"/>
                <w:szCs w:val="22"/>
              </w:rPr>
            </w:pPr>
            <w:r w:rsidRPr="00BE3649">
              <w:rPr>
                <w:sz w:val="22"/>
                <w:szCs w:val="22"/>
              </w:rPr>
              <w:t>4. Предупреждения несчастных случаев на производстве.</w:t>
            </w:r>
          </w:p>
          <w:p w14:paraId="77BDF7D5" w14:textId="77777777" w:rsidR="0039686B" w:rsidRDefault="0039686B" w:rsidP="00B14BC9">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A61D6E">
              <w:rPr>
                <w:sz w:val="22"/>
                <w:szCs w:val="22"/>
              </w:rPr>
              <w:t>6</w:t>
            </w:r>
            <w:r w:rsidRPr="00BE3649">
              <w:rPr>
                <w:sz w:val="22"/>
                <w:szCs w:val="22"/>
              </w:rPr>
              <w:t xml:space="preserve"> году.</w:t>
            </w:r>
          </w:p>
        </w:tc>
      </w:tr>
      <w:tr w:rsidR="00316773" w14:paraId="41F90DE8" w14:textId="77777777" w:rsidTr="00BB04EA">
        <w:tc>
          <w:tcPr>
            <w:tcW w:w="5231" w:type="dxa"/>
          </w:tcPr>
          <w:p w14:paraId="2F23B31F" w14:textId="77777777" w:rsidR="00316773" w:rsidRPr="00BE3649" w:rsidRDefault="00316773" w:rsidP="00316773">
            <w:pPr>
              <w:pStyle w:val="af0"/>
              <w:ind w:left="29"/>
              <w:rPr>
                <w:sz w:val="22"/>
                <w:szCs w:val="22"/>
              </w:rPr>
            </w:pPr>
            <w:r w:rsidRPr="00BE3649">
              <w:rPr>
                <w:sz w:val="22"/>
                <w:szCs w:val="22"/>
              </w:rPr>
              <w:lastRenderedPageBreak/>
              <w:t>5.3. Условия оказания услуг</w:t>
            </w:r>
          </w:p>
        </w:tc>
        <w:tc>
          <w:tcPr>
            <w:tcW w:w="10215" w:type="dxa"/>
          </w:tcPr>
          <w:p w14:paraId="079B68F5" w14:textId="77777777" w:rsidR="00316773" w:rsidRPr="00BE3649" w:rsidRDefault="00316773" w:rsidP="00316773">
            <w:pPr>
              <w:jc w:val="both"/>
              <w:rPr>
                <w:sz w:val="22"/>
                <w:szCs w:val="22"/>
              </w:rPr>
            </w:pPr>
            <w:r w:rsidRPr="00BE3649">
              <w:rPr>
                <w:sz w:val="22"/>
                <w:szCs w:val="22"/>
              </w:rPr>
              <w:t xml:space="preserve">Исполнитель обязан: </w:t>
            </w:r>
          </w:p>
          <w:p w14:paraId="7016376C" w14:textId="4671341E" w:rsidR="00316773" w:rsidRPr="00BE3649" w:rsidRDefault="00316773" w:rsidP="00316773">
            <w:pPr>
              <w:jc w:val="both"/>
              <w:rPr>
                <w:sz w:val="22"/>
                <w:szCs w:val="22"/>
              </w:rPr>
            </w:pPr>
            <w:r w:rsidRPr="00BE3649">
              <w:rPr>
                <w:sz w:val="22"/>
                <w:szCs w:val="22"/>
              </w:rPr>
              <w:t>-  оказывать услуги своевременно и качественно</w:t>
            </w:r>
            <w:r w:rsidR="00EB1B55">
              <w:rPr>
                <w:sz w:val="22"/>
                <w:szCs w:val="22"/>
              </w:rPr>
              <w:t>;</w:t>
            </w:r>
          </w:p>
          <w:p w14:paraId="39734B3C" w14:textId="2F874A75" w:rsidR="00316773" w:rsidRPr="00BE3649" w:rsidRDefault="00316773" w:rsidP="00316773">
            <w:pPr>
              <w:jc w:val="both"/>
              <w:rPr>
                <w:sz w:val="22"/>
                <w:szCs w:val="22"/>
              </w:rPr>
            </w:pPr>
            <w:r w:rsidRPr="00BE3649">
              <w:rPr>
                <w:sz w:val="22"/>
                <w:szCs w:val="22"/>
              </w:rPr>
              <w:t xml:space="preserve">- предоставить Заказчику в течение </w:t>
            </w:r>
            <w:r w:rsidR="00F53B4A">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r w:rsidR="00EB1B55">
              <w:rPr>
                <w:sz w:val="22"/>
                <w:szCs w:val="22"/>
              </w:rPr>
              <w:t>;</w:t>
            </w:r>
          </w:p>
          <w:p w14:paraId="1719FD63" w14:textId="77777777" w:rsidR="00316773" w:rsidRPr="00BE3649" w:rsidRDefault="00316773" w:rsidP="00316773">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14:paraId="5B1A8878" w14:textId="5864FF9C" w:rsidR="00316773" w:rsidRDefault="00316773" w:rsidP="00316773">
            <w:pPr>
              <w:jc w:val="both"/>
              <w:rPr>
                <w:sz w:val="22"/>
                <w:szCs w:val="22"/>
              </w:rPr>
            </w:pPr>
            <w:r w:rsidRPr="00BE3649">
              <w:rPr>
                <w:sz w:val="22"/>
                <w:szCs w:val="22"/>
              </w:rPr>
              <w:t>- нести ответственность за полноту и достоверность выданных заключений по результатам осмотров и исследований работников Заказчика</w:t>
            </w:r>
            <w:r w:rsidR="00EB1B55">
              <w:rPr>
                <w:sz w:val="22"/>
                <w:szCs w:val="22"/>
              </w:rPr>
              <w:t>;</w:t>
            </w:r>
          </w:p>
          <w:p w14:paraId="0B454526" w14:textId="583D3B98" w:rsidR="00EB1B55" w:rsidRDefault="00EB1B55" w:rsidP="00316773">
            <w:pPr>
              <w:jc w:val="both"/>
              <w:rPr>
                <w:sz w:val="22"/>
                <w:szCs w:val="22"/>
              </w:rPr>
            </w:pPr>
            <w:r>
              <w:rPr>
                <w:sz w:val="22"/>
                <w:szCs w:val="22"/>
              </w:rPr>
              <w:t xml:space="preserve">- </w:t>
            </w:r>
            <w:r w:rsidRPr="00EB1B55">
              <w:rPr>
                <w:sz w:val="22"/>
                <w:szCs w:val="22"/>
              </w:rPr>
              <w:t>Исполнитель обязан иметь действующие полномочия (в том числе лицензию на медицинскую деятельность с соответствующими видами работ/услуг и доступ к федеральным/региональным информационным системам в сфере здравоохранения) для внесения сведений о прохождении периодических медицинских осмотров в электронные медицинские книжки (ЭЛМК) работников Заказчика в порядке, установленном законодательством Российской Федерации. Внесение сведений должно быть выполнено в срок не позднее 5 рабочих дней с даты завершения медосмотра работника. По запросу Заказчика Исполнитель предоставляет подтверждение внесения сведений (выписку/скриншот из системы либо иной документ, предусмотренный регламентом системы)</w:t>
            </w:r>
            <w:r>
              <w:rPr>
                <w:sz w:val="22"/>
                <w:szCs w:val="22"/>
              </w:rPr>
              <w:t>;</w:t>
            </w:r>
          </w:p>
          <w:p w14:paraId="23F244B4" w14:textId="1351BB49" w:rsidR="00316773" w:rsidRPr="00BE3649" w:rsidRDefault="00316773" w:rsidP="00316773">
            <w:pPr>
              <w:jc w:val="both"/>
              <w:rPr>
                <w:sz w:val="22"/>
                <w:szCs w:val="22"/>
              </w:rPr>
            </w:pPr>
            <w:r>
              <w:rPr>
                <w:sz w:val="22"/>
                <w:szCs w:val="22"/>
              </w:rPr>
              <w:t>- иметь в наличии аппаратов для УЗИ и электрокардиограммы</w:t>
            </w:r>
            <w:r w:rsidR="00EB1B55">
              <w:rPr>
                <w:sz w:val="22"/>
                <w:szCs w:val="22"/>
              </w:rPr>
              <w:t>;</w:t>
            </w:r>
          </w:p>
          <w:p w14:paraId="20427074" w14:textId="7FA2CADC" w:rsidR="00316773" w:rsidRPr="00BE3649" w:rsidRDefault="00316773" w:rsidP="00316773">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r w:rsidR="00EB1B55">
              <w:rPr>
                <w:sz w:val="22"/>
                <w:szCs w:val="22"/>
              </w:rPr>
              <w:t>;</w:t>
            </w:r>
          </w:p>
          <w:p w14:paraId="2FE0DB6C" w14:textId="6AD1E092" w:rsidR="00316773" w:rsidRPr="00BE3649" w:rsidRDefault="00316773" w:rsidP="00316773">
            <w:pPr>
              <w:jc w:val="both"/>
              <w:rPr>
                <w:sz w:val="22"/>
                <w:szCs w:val="22"/>
              </w:rPr>
            </w:pPr>
            <w:r w:rsidRPr="00BE3649">
              <w:rPr>
                <w:sz w:val="22"/>
                <w:szCs w:val="22"/>
              </w:rPr>
              <w:t>В состав врачебной комиссии Исполнителя должны входить врач-профпатолог, а также врачи-специалисты, прошедшие в установленном порядке повышение квалификации по специальности "профпатология" или имеющие действующий сертификат по специальности "профпатология"</w:t>
            </w:r>
            <w:r w:rsidR="00EB1B55">
              <w:rPr>
                <w:sz w:val="22"/>
                <w:szCs w:val="22"/>
              </w:rPr>
              <w:t>;</w:t>
            </w:r>
          </w:p>
          <w:p w14:paraId="604E8A6F" w14:textId="154DD97A" w:rsidR="00316773" w:rsidRPr="00BE3649" w:rsidRDefault="00316773" w:rsidP="00316773">
            <w:pPr>
              <w:jc w:val="both"/>
              <w:rPr>
                <w:sz w:val="22"/>
                <w:szCs w:val="22"/>
              </w:rPr>
            </w:pPr>
            <w:r w:rsidRPr="00BE3649">
              <w:rPr>
                <w:sz w:val="22"/>
                <w:szCs w:val="22"/>
              </w:rPr>
              <w:t>-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w:t>
            </w:r>
            <w:r w:rsidR="00EB1B55">
              <w:rPr>
                <w:sz w:val="22"/>
                <w:szCs w:val="22"/>
              </w:rPr>
              <w:t>;</w:t>
            </w:r>
            <w:r w:rsidRPr="00BE3649">
              <w:rPr>
                <w:sz w:val="22"/>
                <w:szCs w:val="22"/>
              </w:rPr>
              <w:t xml:space="preserve"> </w:t>
            </w:r>
          </w:p>
          <w:p w14:paraId="4021BA1D" w14:textId="77777777" w:rsidR="00F53B4A" w:rsidRPr="00B42A27" w:rsidRDefault="00F53B4A" w:rsidP="00F53B4A">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14:paraId="68EDB2B0" w14:textId="77777777" w:rsidR="00F53B4A" w:rsidRPr="00B42A27" w:rsidRDefault="00F53B4A" w:rsidP="00F53B4A">
            <w:pPr>
              <w:keepNext/>
              <w:keepLines/>
              <w:widowControl/>
              <w:autoSpaceDE/>
              <w:autoSpaceDN/>
              <w:adjustRightInd/>
              <w:jc w:val="both"/>
              <w:rPr>
                <w:sz w:val="24"/>
                <w:szCs w:val="24"/>
              </w:rPr>
            </w:pPr>
            <w:r w:rsidRPr="00B42A27">
              <w:rPr>
                <w:sz w:val="24"/>
                <w:szCs w:val="24"/>
              </w:rPr>
              <w:t>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профпатологии субъекта Российской Федерации, на территории которого она расположена.</w:t>
            </w:r>
          </w:p>
          <w:p w14:paraId="01ED0712" w14:textId="77777777" w:rsidR="00F53B4A" w:rsidRPr="00B42A27" w:rsidRDefault="00F53B4A" w:rsidP="00F53B4A">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14:paraId="7D34FE0D" w14:textId="77777777" w:rsidR="00F53B4A" w:rsidRPr="00B42A27" w:rsidRDefault="00F53B4A" w:rsidP="00F53B4A">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14:paraId="7503219F" w14:textId="77777777" w:rsidR="00F53B4A" w:rsidRPr="00B42A27" w:rsidRDefault="00F53B4A" w:rsidP="00F53B4A">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14:paraId="142DCD12" w14:textId="77777777" w:rsidR="00F53B4A" w:rsidRPr="00B42A27" w:rsidRDefault="00F53B4A" w:rsidP="00F53B4A">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14:paraId="3C20EC34" w14:textId="675280E0" w:rsidR="00F53B4A" w:rsidRPr="00B42A27" w:rsidRDefault="00F53B4A" w:rsidP="00F53B4A">
            <w:pPr>
              <w:keepNext/>
              <w:keepLines/>
              <w:widowControl/>
              <w:autoSpaceDE/>
              <w:autoSpaceDN/>
              <w:adjustRightInd/>
              <w:jc w:val="both"/>
              <w:rPr>
                <w:sz w:val="24"/>
                <w:szCs w:val="24"/>
              </w:rPr>
            </w:pPr>
            <w:r w:rsidRPr="00B42A27">
              <w:rPr>
                <w:sz w:val="24"/>
                <w:szCs w:val="24"/>
              </w:rPr>
              <w:t xml:space="preserve">4. </w:t>
            </w:r>
            <w:r w:rsidR="006F45C1" w:rsidRPr="006F45C1">
              <w:rPr>
                <w:sz w:val="24"/>
                <w:szCs w:val="24"/>
              </w:rPr>
              <w:t>Подтверждением исполнения обязательства по внесению сведений в ЭЛМК является документ/выписка из информационной системы, предоставляемая Исполнителем по запросу Заказчика</w:t>
            </w:r>
            <w:r w:rsidR="006F45C1">
              <w:rPr>
                <w:sz w:val="24"/>
                <w:szCs w:val="24"/>
              </w:rPr>
              <w:t>.</w:t>
            </w:r>
          </w:p>
          <w:p w14:paraId="5612575D" w14:textId="77777777" w:rsidR="00F53B4A" w:rsidRPr="00B42A27" w:rsidRDefault="00F53B4A" w:rsidP="00F53B4A">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sidR="00526527">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w:t>
            </w:r>
            <w:r w:rsidRPr="00B42A27">
              <w:rPr>
                <w:sz w:val="24"/>
                <w:szCs w:val="24"/>
              </w:rPr>
              <w:lastRenderedPageBreak/>
              <w:t>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75CFDA5D" w14:textId="6CC8ED36" w:rsidR="00F53B4A" w:rsidRDefault="006F45C1" w:rsidP="00F53B4A">
            <w:pPr>
              <w:jc w:val="both"/>
            </w:pPr>
            <w:r>
              <w:rPr>
                <w:sz w:val="24"/>
                <w:szCs w:val="24"/>
              </w:rPr>
              <w:t>6</w:t>
            </w:r>
            <w:r w:rsidR="00F53B4A" w:rsidRPr="00B42A27">
              <w:rPr>
                <w:sz w:val="24"/>
                <w:szCs w:val="24"/>
              </w:rPr>
              <w:t>.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00F53B4A" w:rsidRPr="00B42A27">
              <w:rPr>
                <w:sz w:val="24"/>
                <w:szCs w:val="24"/>
              </w:rPr>
              <w:t>ов</w:t>
            </w:r>
            <w:proofErr w:type="spellEnd"/>
            <w:r w:rsidR="00F53B4A" w:rsidRPr="00B42A27">
              <w:rPr>
                <w:sz w:val="24"/>
                <w:szCs w:val="24"/>
              </w:rPr>
              <w:t xml:space="preserve">)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w:t>
            </w:r>
            <w:proofErr w:type="gramStart"/>
            <w:r w:rsidR="00F53B4A" w:rsidRPr="00B42A27">
              <w:rPr>
                <w:sz w:val="24"/>
                <w:szCs w:val="24"/>
              </w:rPr>
              <w:t>так же</w:t>
            </w:r>
            <w:proofErr w:type="gramEnd"/>
            <w:r w:rsidR="00F53B4A" w:rsidRPr="00B42A27">
              <w:rPr>
                <w:sz w:val="24"/>
                <w:szCs w:val="24"/>
              </w:rPr>
              <w:t xml:space="preserve"> </w:t>
            </w:r>
            <w:proofErr w:type="gramStart"/>
            <w:r w:rsidR="00F53B4A" w:rsidRPr="00B42A27">
              <w:rPr>
                <w:sz w:val="24"/>
                <w:szCs w:val="24"/>
              </w:rPr>
              <w:t>с  заключительным</w:t>
            </w:r>
            <w:proofErr w:type="gramEnd"/>
            <w:r w:rsidR="00F53B4A" w:rsidRPr="00B42A27">
              <w:rPr>
                <w:sz w:val="24"/>
                <w:szCs w:val="24"/>
              </w:rPr>
              <w:t xml:space="preserve"> актом переданы представителю Заказчика курьером Исполнителя.</w:t>
            </w:r>
          </w:p>
        </w:tc>
      </w:tr>
      <w:tr w:rsidR="00316773" w14:paraId="1C41E4C0" w14:textId="77777777" w:rsidTr="00BB04EA">
        <w:tc>
          <w:tcPr>
            <w:tcW w:w="5231" w:type="dxa"/>
          </w:tcPr>
          <w:p w14:paraId="0A975B52" w14:textId="77777777" w:rsidR="00316773" w:rsidRPr="00BE3649" w:rsidRDefault="00316773" w:rsidP="0039686B">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4B0D7E" w:rsidRPr="00B64B2B" w14:paraId="6A71362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3941F3A" w14:textId="77777777" w:rsidR="004B0D7E" w:rsidRPr="00B64B2B" w:rsidRDefault="004B0D7E" w:rsidP="004B0D7E">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247EC5AC" w14:textId="77777777" w:rsidR="004B0D7E" w:rsidRPr="00B64B2B" w:rsidRDefault="004B0D7E" w:rsidP="004B0D7E">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2E721A8C" w14:textId="77777777" w:rsidR="004B0D7E" w:rsidRPr="00B64B2B" w:rsidRDefault="004B0D7E" w:rsidP="004B0D7E">
                  <w:pPr>
                    <w:jc w:val="center"/>
                    <w:rPr>
                      <w:color w:val="000000"/>
                    </w:rPr>
                  </w:pPr>
                  <w:r>
                    <w:rPr>
                      <w:color w:val="000000"/>
                    </w:rPr>
                    <w:t>29</w:t>
                  </w:r>
                </w:p>
              </w:tc>
            </w:tr>
            <w:tr w:rsidR="004B0D7E" w:rsidRPr="00B64B2B" w14:paraId="59471F4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436CF48" w14:textId="77777777" w:rsidR="004B0D7E" w:rsidRPr="00B64B2B" w:rsidRDefault="004B0D7E" w:rsidP="004B0D7E">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5BACC95" w14:textId="77777777" w:rsidR="004B0D7E" w:rsidRPr="00B64B2B" w:rsidRDefault="004B0D7E" w:rsidP="004B0D7E">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3A473849" w14:textId="77777777" w:rsidR="004B0D7E" w:rsidRPr="00B64B2B" w:rsidRDefault="004B0D7E" w:rsidP="004B0D7E">
                  <w:pPr>
                    <w:jc w:val="center"/>
                    <w:rPr>
                      <w:color w:val="000000"/>
                    </w:rPr>
                  </w:pPr>
                  <w:r>
                    <w:rPr>
                      <w:color w:val="000000"/>
                    </w:rPr>
                    <w:t>29</w:t>
                  </w:r>
                </w:p>
              </w:tc>
            </w:tr>
            <w:tr w:rsidR="004B0D7E" w:rsidRPr="00B64B2B" w14:paraId="2BF7E1A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8881A66" w14:textId="77777777" w:rsidR="004B0D7E" w:rsidRPr="00B64B2B" w:rsidRDefault="004B0D7E" w:rsidP="004B0D7E">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38697D98" w14:textId="77777777" w:rsidR="004B0D7E" w:rsidRPr="00B64B2B" w:rsidRDefault="004B0D7E" w:rsidP="004B0D7E">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4203EF15" w14:textId="77777777" w:rsidR="004B0D7E" w:rsidRPr="00B64B2B" w:rsidRDefault="004B0D7E" w:rsidP="004B0D7E">
                  <w:pPr>
                    <w:jc w:val="center"/>
                    <w:rPr>
                      <w:color w:val="000000"/>
                    </w:rPr>
                  </w:pPr>
                  <w:r>
                    <w:rPr>
                      <w:color w:val="000000"/>
                    </w:rPr>
                    <w:t>29</w:t>
                  </w:r>
                </w:p>
              </w:tc>
            </w:tr>
            <w:tr w:rsidR="004B0D7E" w:rsidRPr="00B64B2B" w14:paraId="47E0329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F999D03" w14:textId="77777777" w:rsidR="004B0D7E" w:rsidRPr="00B64B2B" w:rsidRDefault="004B0D7E" w:rsidP="004B0D7E">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23295CE6" w14:textId="77777777" w:rsidR="004B0D7E" w:rsidRPr="00B64B2B" w:rsidRDefault="004B0D7E" w:rsidP="004B0D7E">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04DDB11C" w14:textId="77777777" w:rsidR="004B0D7E" w:rsidRPr="00B64B2B" w:rsidRDefault="004B0D7E" w:rsidP="004B0D7E">
                  <w:pPr>
                    <w:jc w:val="center"/>
                    <w:rPr>
                      <w:color w:val="000000"/>
                    </w:rPr>
                  </w:pPr>
                  <w:r>
                    <w:rPr>
                      <w:color w:val="000000"/>
                    </w:rPr>
                    <w:t>11</w:t>
                  </w:r>
                </w:p>
              </w:tc>
            </w:tr>
            <w:tr w:rsidR="004B0D7E" w:rsidRPr="00B64B2B" w14:paraId="33DD9AD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F00FC1A" w14:textId="77777777" w:rsidR="004B0D7E" w:rsidRPr="00B64B2B" w:rsidRDefault="004B0D7E" w:rsidP="004B0D7E">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63D47551" w14:textId="77777777" w:rsidR="004B0D7E" w:rsidRPr="00B64B2B" w:rsidRDefault="004B0D7E" w:rsidP="004B0D7E">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68A598A3" w14:textId="77777777" w:rsidR="004B0D7E" w:rsidRPr="00B64B2B" w:rsidRDefault="004B0D7E" w:rsidP="004B0D7E">
                  <w:pPr>
                    <w:jc w:val="center"/>
                    <w:rPr>
                      <w:color w:val="000000"/>
                    </w:rPr>
                  </w:pPr>
                  <w:r>
                    <w:rPr>
                      <w:color w:val="000000"/>
                    </w:rPr>
                    <w:t>29</w:t>
                  </w:r>
                </w:p>
              </w:tc>
            </w:tr>
            <w:tr w:rsidR="004B0D7E" w:rsidRPr="00B64B2B" w14:paraId="6A1FC91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78A7DC7" w14:textId="77777777" w:rsidR="004B0D7E" w:rsidRPr="00B64B2B" w:rsidRDefault="004B0D7E" w:rsidP="004B0D7E">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77081A4D" w14:textId="77777777" w:rsidR="004B0D7E" w:rsidRPr="00B64B2B" w:rsidRDefault="004B0D7E" w:rsidP="004B0D7E">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0CE5E21A" w14:textId="77777777" w:rsidR="004B0D7E" w:rsidRPr="00B64B2B" w:rsidRDefault="004B0D7E" w:rsidP="004B0D7E">
                  <w:pPr>
                    <w:jc w:val="center"/>
                    <w:rPr>
                      <w:color w:val="000000"/>
                    </w:rPr>
                  </w:pPr>
                  <w:r>
                    <w:rPr>
                      <w:color w:val="000000"/>
                    </w:rPr>
                    <w:t>29</w:t>
                  </w:r>
                </w:p>
              </w:tc>
            </w:tr>
            <w:tr w:rsidR="004B0D7E" w:rsidRPr="00B64B2B" w14:paraId="22AB5A98" w14:textId="77777777" w:rsidTr="004B0D7E">
              <w:trPr>
                <w:trHeight w:val="222"/>
              </w:trPr>
              <w:tc>
                <w:tcPr>
                  <w:tcW w:w="563" w:type="dxa"/>
                  <w:tcBorders>
                    <w:top w:val="nil"/>
                    <w:left w:val="single" w:sz="4" w:space="0" w:color="auto"/>
                    <w:bottom w:val="single" w:sz="4" w:space="0" w:color="auto"/>
                    <w:right w:val="single" w:sz="4" w:space="0" w:color="auto"/>
                  </w:tcBorders>
                  <w:noWrap/>
                  <w:vAlign w:val="center"/>
                  <w:hideMark/>
                </w:tcPr>
                <w:p w14:paraId="6072B320" w14:textId="77777777" w:rsidR="004B0D7E" w:rsidRPr="00B64B2B" w:rsidRDefault="004B0D7E" w:rsidP="004B0D7E">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2B4EB3CF" w14:textId="77777777" w:rsidR="004B0D7E" w:rsidRPr="00B64B2B" w:rsidRDefault="004B0D7E" w:rsidP="004B0D7E">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0554D63B" w14:textId="77777777" w:rsidR="004B0D7E" w:rsidRPr="00B64B2B" w:rsidRDefault="004B0D7E" w:rsidP="004B0D7E">
                  <w:pPr>
                    <w:jc w:val="center"/>
                    <w:rPr>
                      <w:color w:val="000000"/>
                    </w:rPr>
                  </w:pPr>
                  <w:r>
                    <w:rPr>
                      <w:color w:val="000000"/>
                    </w:rPr>
                    <w:t>11</w:t>
                  </w:r>
                </w:p>
              </w:tc>
            </w:tr>
            <w:tr w:rsidR="004B0D7E" w:rsidRPr="00B64B2B" w14:paraId="5E671F00"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2BF45CC" w14:textId="77777777" w:rsidR="004B0D7E" w:rsidRPr="00B64B2B" w:rsidRDefault="004B0D7E" w:rsidP="004B0D7E">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1EE56F04" w14:textId="77777777" w:rsidR="004B0D7E" w:rsidRPr="00B64B2B" w:rsidRDefault="004B0D7E" w:rsidP="004B0D7E">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62E0A001" w14:textId="77777777" w:rsidR="004B0D7E" w:rsidRPr="00B64B2B" w:rsidRDefault="004B0D7E" w:rsidP="004B0D7E">
                  <w:pPr>
                    <w:jc w:val="center"/>
                    <w:rPr>
                      <w:color w:val="000000"/>
                    </w:rPr>
                  </w:pPr>
                  <w:r>
                    <w:rPr>
                      <w:color w:val="000000"/>
                    </w:rPr>
                    <w:t>29</w:t>
                  </w:r>
                </w:p>
              </w:tc>
            </w:tr>
            <w:tr w:rsidR="004B0D7E" w:rsidRPr="00B64B2B" w14:paraId="46ED0F3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51D3EA2" w14:textId="77777777" w:rsidR="004B0D7E" w:rsidRPr="00B64B2B" w:rsidRDefault="004B0D7E" w:rsidP="004B0D7E">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3DF89B74" w14:textId="77777777" w:rsidR="004B0D7E" w:rsidRPr="00B64B2B" w:rsidRDefault="004B0D7E" w:rsidP="004B0D7E">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05707960" w14:textId="77777777" w:rsidR="004B0D7E" w:rsidRPr="00B64B2B" w:rsidRDefault="004B0D7E" w:rsidP="004B0D7E">
                  <w:pPr>
                    <w:jc w:val="center"/>
                    <w:rPr>
                      <w:color w:val="000000"/>
                    </w:rPr>
                  </w:pPr>
                  <w:r>
                    <w:rPr>
                      <w:color w:val="000000"/>
                    </w:rPr>
                    <w:t>25</w:t>
                  </w:r>
                </w:p>
              </w:tc>
            </w:tr>
            <w:tr w:rsidR="004B0D7E" w:rsidRPr="00B64B2B" w14:paraId="4857885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F6EC6A5" w14:textId="77777777" w:rsidR="004B0D7E" w:rsidRPr="00B64B2B" w:rsidRDefault="004B0D7E" w:rsidP="004B0D7E">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27C76ADB" w14:textId="77777777" w:rsidR="004B0D7E" w:rsidRPr="00B64B2B" w:rsidRDefault="004B0D7E" w:rsidP="004B0D7E">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285B0EE7" w14:textId="77777777" w:rsidR="004B0D7E" w:rsidRPr="00B64B2B" w:rsidRDefault="004B0D7E" w:rsidP="004B0D7E">
                  <w:pPr>
                    <w:jc w:val="center"/>
                    <w:rPr>
                      <w:color w:val="000000"/>
                    </w:rPr>
                  </w:pPr>
                  <w:r>
                    <w:rPr>
                      <w:color w:val="000000"/>
                    </w:rPr>
                    <w:t>25</w:t>
                  </w:r>
                </w:p>
              </w:tc>
            </w:tr>
            <w:tr w:rsidR="004B0D7E" w:rsidRPr="00B64B2B" w14:paraId="55DB858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1172675" w14:textId="77777777" w:rsidR="004B0D7E" w:rsidRPr="00B64B2B" w:rsidRDefault="004B0D7E" w:rsidP="004B0D7E">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502B4C11" w14:textId="77777777" w:rsidR="004B0D7E" w:rsidRPr="00B64B2B" w:rsidRDefault="004B0D7E" w:rsidP="004B0D7E">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281201CB" w14:textId="77777777" w:rsidR="004B0D7E" w:rsidRPr="00B64B2B" w:rsidRDefault="004B0D7E" w:rsidP="004B0D7E">
                  <w:pPr>
                    <w:jc w:val="center"/>
                    <w:rPr>
                      <w:color w:val="000000"/>
                    </w:rPr>
                  </w:pPr>
                  <w:r>
                    <w:rPr>
                      <w:color w:val="000000"/>
                    </w:rPr>
                    <w:t>23</w:t>
                  </w:r>
                </w:p>
              </w:tc>
            </w:tr>
            <w:tr w:rsidR="004B0D7E" w:rsidRPr="00B64B2B" w14:paraId="3907F9F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19DD857" w14:textId="77777777" w:rsidR="004B0D7E" w:rsidRPr="00B64B2B" w:rsidRDefault="004B0D7E" w:rsidP="004B0D7E">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7F817511" w14:textId="77777777" w:rsidR="004B0D7E" w:rsidRPr="00B64B2B" w:rsidRDefault="004B0D7E" w:rsidP="004B0D7E">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247509DC" w14:textId="77777777" w:rsidR="004B0D7E" w:rsidRPr="00B64B2B" w:rsidRDefault="004B0D7E" w:rsidP="004B0D7E">
                  <w:pPr>
                    <w:jc w:val="center"/>
                    <w:rPr>
                      <w:color w:val="000000"/>
                    </w:rPr>
                  </w:pPr>
                  <w:r>
                    <w:rPr>
                      <w:color w:val="000000"/>
                    </w:rPr>
                    <w:t>29</w:t>
                  </w:r>
                </w:p>
              </w:tc>
            </w:tr>
            <w:tr w:rsidR="004B0D7E" w:rsidRPr="00B64B2B" w14:paraId="01B4624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20E3A2D" w14:textId="77777777" w:rsidR="004B0D7E" w:rsidRPr="00B64B2B" w:rsidRDefault="004B0D7E" w:rsidP="004B0D7E">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76DA8CF6" w14:textId="77777777" w:rsidR="004B0D7E" w:rsidRPr="00B64B2B" w:rsidRDefault="004B0D7E" w:rsidP="004B0D7E">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395EB78D" w14:textId="77777777" w:rsidR="004B0D7E" w:rsidRPr="00B64B2B" w:rsidRDefault="004B0D7E" w:rsidP="004B0D7E">
                  <w:pPr>
                    <w:jc w:val="center"/>
                    <w:rPr>
                      <w:color w:val="000000"/>
                    </w:rPr>
                  </w:pPr>
                  <w:r>
                    <w:rPr>
                      <w:color w:val="000000"/>
                    </w:rPr>
                    <w:t>29</w:t>
                  </w:r>
                </w:p>
              </w:tc>
            </w:tr>
            <w:tr w:rsidR="004B0D7E" w:rsidRPr="00B64B2B" w14:paraId="17BD4A06"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02B37A1" w14:textId="77777777" w:rsidR="004B0D7E" w:rsidRPr="00B64B2B" w:rsidRDefault="004B0D7E" w:rsidP="004B0D7E">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1501DC4E" w14:textId="77777777" w:rsidR="004B0D7E" w:rsidRPr="00B64B2B" w:rsidRDefault="004B0D7E" w:rsidP="004B0D7E">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036D6B62" w14:textId="77777777" w:rsidR="004B0D7E" w:rsidRPr="00B64B2B" w:rsidRDefault="004B0D7E" w:rsidP="004B0D7E">
                  <w:pPr>
                    <w:jc w:val="center"/>
                    <w:rPr>
                      <w:color w:val="000000"/>
                    </w:rPr>
                  </w:pPr>
                  <w:r>
                    <w:rPr>
                      <w:color w:val="000000"/>
                    </w:rPr>
                    <w:t>29</w:t>
                  </w:r>
                </w:p>
              </w:tc>
            </w:tr>
            <w:tr w:rsidR="004B0D7E" w:rsidRPr="00B64B2B" w14:paraId="12867A25"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3CD7D3A" w14:textId="77777777" w:rsidR="004B0D7E" w:rsidRPr="00B64B2B" w:rsidRDefault="004B0D7E" w:rsidP="004B0D7E">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0D4A0AFE" w14:textId="77777777" w:rsidR="004B0D7E" w:rsidRPr="00B64B2B" w:rsidRDefault="004B0D7E" w:rsidP="004B0D7E">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6C945B7B" w14:textId="77777777" w:rsidR="004B0D7E" w:rsidRPr="00B64B2B" w:rsidRDefault="004B0D7E" w:rsidP="004B0D7E">
                  <w:pPr>
                    <w:jc w:val="center"/>
                    <w:rPr>
                      <w:color w:val="000000"/>
                    </w:rPr>
                  </w:pPr>
                  <w:r>
                    <w:rPr>
                      <w:color w:val="000000"/>
                    </w:rPr>
                    <w:t>29</w:t>
                  </w:r>
                </w:p>
              </w:tc>
            </w:tr>
            <w:tr w:rsidR="004B0D7E" w:rsidRPr="00B64B2B" w14:paraId="0A89A9D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C0885AD" w14:textId="77777777" w:rsidR="004B0D7E" w:rsidRPr="00B64B2B" w:rsidRDefault="004B0D7E" w:rsidP="004B0D7E">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7DFD2C70" w14:textId="77777777" w:rsidR="004B0D7E" w:rsidRPr="00B64B2B" w:rsidRDefault="004B0D7E" w:rsidP="004B0D7E">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749EC8C8" w14:textId="77777777" w:rsidR="004B0D7E" w:rsidRPr="00B64B2B" w:rsidRDefault="004B0D7E" w:rsidP="004B0D7E">
                  <w:pPr>
                    <w:jc w:val="center"/>
                    <w:rPr>
                      <w:color w:val="000000"/>
                    </w:rPr>
                  </w:pPr>
                  <w:r>
                    <w:rPr>
                      <w:color w:val="000000"/>
                    </w:rPr>
                    <w:t>29</w:t>
                  </w:r>
                </w:p>
              </w:tc>
            </w:tr>
            <w:tr w:rsidR="004B0D7E" w:rsidRPr="00B64B2B" w14:paraId="629A6AC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E45DA26" w14:textId="77777777" w:rsidR="004B0D7E" w:rsidRPr="00B64B2B" w:rsidRDefault="004B0D7E" w:rsidP="004B0D7E">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38CEC85C" w14:textId="77777777" w:rsidR="004B0D7E" w:rsidRPr="00B64B2B" w:rsidRDefault="004B0D7E" w:rsidP="004B0D7E">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6FE9421E" w14:textId="77777777" w:rsidR="004B0D7E" w:rsidRPr="00B64B2B" w:rsidRDefault="004B0D7E" w:rsidP="004B0D7E">
                  <w:pPr>
                    <w:jc w:val="center"/>
                    <w:rPr>
                      <w:color w:val="000000"/>
                    </w:rPr>
                  </w:pPr>
                  <w:r>
                    <w:rPr>
                      <w:color w:val="000000"/>
                    </w:rPr>
                    <w:t>29</w:t>
                  </w:r>
                </w:p>
              </w:tc>
            </w:tr>
            <w:tr w:rsidR="004B0D7E" w:rsidRPr="00B64B2B" w14:paraId="7569F37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8FFA4D1" w14:textId="77777777" w:rsidR="004B0D7E" w:rsidRPr="00B64B2B" w:rsidRDefault="004B0D7E" w:rsidP="004B0D7E">
                  <w:pPr>
                    <w:jc w:val="center"/>
                    <w:rPr>
                      <w:b/>
                      <w:bCs/>
                      <w:color w:val="000000"/>
                    </w:rPr>
                  </w:pPr>
                  <w:r w:rsidRPr="00B64B2B">
                    <w:rPr>
                      <w:b/>
                      <w:bCs/>
                      <w:color w:val="000000"/>
                    </w:rPr>
                    <w:lastRenderedPageBreak/>
                    <w:t>18</w:t>
                  </w:r>
                </w:p>
              </w:tc>
              <w:tc>
                <w:tcPr>
                  <w:tcW w:w="4306" w:type="dxa"/>
                  <w:tcBorders>
                    <w:top w:val="nil"/>
                    <w:left w:val="nil"/>
                    <w:bottom w:val="single" w:sz="4" w:space="0" w:color="auto"/>
                    <w:right w:val="single" w:sz="4" w:space="0" w:color="auto"/>
                  </w:tcBorders>
                  <w:vAlign w:val="bottom"/>
                  <w:hideMark/>
                </w:tcPr>
                <w:p w14:paraId="6262D32B" w14:textId="77777777" w:rsidR="004B0D7E" w:rsidRPr="00B64B2B" w:rsidRDefault="004B0D7E" w:rsidP="004B0D7E">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044C1262" w14:textId="77777777" w:rsidR="004B0D7E" w:rsidRPr="00B64B2B" w:rsidRDefault="004B0D7E" w:rsidP="004B0D7E">
                  <w:pPr>
                    <w:jc w:val="center"/>
                    <w:rPr>
                      <w:color w:val="000000"/>
                    </w:rPr>
                  </w:pPr>
                  <w:r>
                    <w:rPr>
                      <w:color w:val="000000"/>
                    </w:rPr>
                    <w:t>29</w:t>
                  </w:r>
                </w:p>
              </w:tc>
            </w:tr>
            <w:tr w:rsidR="004B0D7E" w:rsidRPr="00B64B2B" w14:paraId="4862B42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CAD3EF1" w14:textId="77777777" w:rsidR="004B0D7E" w:rsidRPr="00B64B2B" w:rsidRDefault="004B0D7E" w:rsidP="004B0D7E">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1D549E5C" w14:textId="77777777" w:rsidR="004B0D7E" w:rsidRPr="00B64B2B" w:rsidRDefault="004B0D7E" w:rsidP="004B0D7E">
                  <w:pPr>
                    <w:rPr>
                      <w:color w:val="000000"/>
                    </w:rPr>
                  </w:pPr>
                  <w:r>
                    <w:rPr>
                      <w:color w:val="000000"/>
                    </w:rPr>
                    <w:t xml:space="preserve">УЗИ </w:t>
                  </w:r>
                  <w:proofErr w:type="spellStart"/>
                  <w:proofErr w:type="gramStart"/>
                  <w:r>
                    <w:rPr>
                      <w:color w:val="000000"/>
                    </w:rPr>
                    <w:t>мал.таза</w:t>
                  </w:r>
                  <w:proofErr w:type="spellEnd"/>
                  <w:proofErr w:type="gramEnd"/>
                </w:p>
              </w:tc>
              <w:tc>
                <w:tcPr>
                  <w:tcW w:w="4306" w:type="dxa"/>
                  <w:tcBorders>
                    <w:top w:val="nil"/>
                    <w:left w:val="nil"/>
                    <w:bottom w:val="single" w:sz="4" w:space="0" w:color="auto"/>
                    <w:right w:val="single" w:sz="4" w:space="0" w:color="auto"/>
                  </w:tcBorders>
                  <w:vAlign w:val="center"/>
                </w:tcPr>
                <w:p w14:paraId="524BFE2C" w14:textId="77777777" w:rsidR="004B0D7E" w:rsidRPr="00B64B2B" w:rsidRDefault="004B0D7E" w:rsidP="004B0D7E">
                  <w:pPr>
                    <w:jc w:val="center"/>
                    <w:rPr>
                      <w:color w:val="000000"/>
                    </w:rPr>
                  </w:pPr>
                  <w:r>
                    <w:rPr>
                      <w:color w:val="000000"/>
                    </w:rPr>
                    <w:t>25</w:t>
                  </w:r>
                </w:p>
              </w:tc>
            </w:tr>
            <w:tr w:rsidR="004B0D7E" w:rsidRPr="00B64B2B" w14:paraId="57F90DE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DA611AA" w14:textId="77777777" w:rsidR="004B0D7E" w:rsidRPr="00B64B2B" w:rsidRDefault="004B0D7E" w:rsidP="004B0D7E">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370063E6" w14:textId="77777777" w:rsidR="004B0D7E" w:rsidRPr="00B64B2B" w:rsidRDefault="004B0D7E" w:rsidP="004B0D7E">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250550CA" w14:textId="77777777" w:rsidR="004B0D7E" w:rsidRPr="00B64B2B" w:rsidRDefault="004B0D7E" w:rsidP="004B0D7E">
                  <w:pPr>
                    <w:jc w:val="center"/>
                    <w:rPr>
                      <w:color w:val="000000"/>
                    </w:rPr>
                  </w:pPr>
                  <w:r>
                    <w:rPr>
                      <w:color w:val="000000"/>
                    </w:rPr>
                    <w:t>23</w:t>
                  </w:r>
                </w:p>
              </w:tc>
            </w:tr>
            <w:tr w:rsidR="004B0D7E" w:rsidRPr="00B64B2B" w14:paraId="0ACD6C0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89648EF" w14:textId="77777777" w:rsidR="004B0D7E" w:rsidRPr="00B64B2B" w:rsidRDefault="004B0D7E" w:rsidP="004B0D7E">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0878A449" w14:textId="77777777" w:rsidR="004B0D7E" w:rsidRPr="00B64B2B" w:rsidRDefault="004B0D7E" w:rsidP="004B0D7E">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1743457C" w14:textId="77777777" w:rsidR="004B0D7E" w:rsidRPr="00B64B2B" w:rsidRDefault="004B0D7E" w:rsidP="004B0D7E">
                  <w:pPr>
                    <w:jc w:val="center"/>
                    <w:rPr>
                      <w:color w:val="000000"/>
                    </w:rPr>
                  </w:pPr>
                  <w:r>
                    <w:rPr>
                      <w:color w:val="000000"/>
                    </w:rPr>
                    <w:t>29</w:t>
                  </w:r>
                </w:p>
              </w:tc>
            </w:tr>
            <w:tr w:rsidR="004B0D7E" w:rsidRPr="00B64B2B" w14:paraId="79EF1B3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5B63B69" w14:textId="77777777" w:rsidR="004B0D7E" w:rsidRPr="00B64B2B" w:rsidRDefault="004B0D7E" w:rsidP="004B0D7E">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3B11F014" w14:textId="77777777" w:rsidR="004B0D7E" w:rsidRPr="00B64B2B" w:rsidRDefault="004B0D7E" w:rsidP="004B0D7E">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3A340D4D" w14:textId="77777777" w:rsidR="004B0D7E" w:rsidRPr="00B64B2B" w:rsidRDefault="004B0D7E" w:rsidP="004B0D7E">
                  <w:pPr>
                    <w:jc w:val="center"/>
                    <w:rPr>
                      <w:color w:val="000000"/>
                    </w:rPr>
                  </w:pPr>
                  <w:r>
                    <w:rPr>
                      <w:color w:val="000000"/>
                    </w:rPr>
                    <w:t>1</w:t>
                  </w:r>
                </w:p>
              </w:tc>
            </w:tr>
            <w:tr w:rsidR="004B0D7E" w:rsidRPr="00B64B2B" w14:paraId="463743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4F4CBF3" w14:textId="77777777" w:rsidR="004B0D7E" w:rsidRPr="00B64B2B" w:rsidRDefault="004B0D7E" w:rsidP="004B0D7E">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1E410C8F" w14:textId="77777777" w:rsidR="004B0D7E" w:rsidRPr="00B64B2B" w:rsidRDefault="004B0D7E" w:rsidP="004B0D7E">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408B9747" w14:textId="77777777" w:rsidR="004B0D7E" w:rsidRPr="00B64B2B" w:rsidRDefault="004B0D7E" w:rsidP="004B0D7E">
                  <w:pPr>
                    <w:jc w:val="center"/>
                    <w:rPr>
                      <w:color w:val="000000"/>
                    </w:rPr>
                  </w:pPr>
                  <w:r>
                    <w:rPr>
                      <w:color w:val="000000"/>
                    </w:rPr>
                    <w:t>-</w:t>
                  </w:r>
                </w:p>
              </w:tc>
            </w:tr>
            <w:tr w:rsidR="004B0D7E" w:rsidRPr="00B64B2B" w14:paraId="0D8149A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12B34BC" w14:textId="77777777" w:rsidR="004B0D7E" w:rsidRPr="00B64B2B" w:rsidRDefault="004B0D7E" w:rsidP="004B0D7E">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0192ECB0" w14:textId="77777777" w:rsidR="004B0D7E" w:rsidRPr="00B64B2B" w:rsidRDefault="004B0D7E" w:rsidP="004B0D7E">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7C8ECDFC" w14:textId="77777777" w:rsidR="004B0D7E" w:rsidRPr="00B64B2B" w:rsidRDefault="004B0D7E" w:rsidP="004B0D7E">
                  <w:pPr>
                    <w:jc w:val="center"/>
                    <w:rPr>
                      <w:color w:val="000000"/>
                    </w:rPr>
                  </w:pPr>
                  <w:r>
                    <w:rPr>
                      <w:color w:val="000000"/>
                    </w:rPr>
                    <w:t>-</w:t>
                  </w:r>
                </w:p>
              </w:tc>
            </w:tr>
            <w:tr w:rsidR="004B0D7E" w:rsidRPr="00B64B2B" w14:paraId="118D6A5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3F2D8CB" w14:textId="77777777" w:rsidR="004B0D7E" w:rsidRPr="00B64B2B" w:rsidRDefault="004B0D7E" w:rsidP="004B0D7E">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0673B0C7" w14:textId="77777777" w:rsidR="004B0D7E" w:rsidRPr="00B64B2B" w:rsidRDefault="004B0D7E" w:rsidP="004B0D7E">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1F516B48" w14:textId="77777777" w:rsidR="004B0D7E" w:rsidRPr="00B64B2B" w:rsidRDefault="004B0D7E" w:rsidP="004B0D7E">
                  <w:pPr>
                    <w:jc w:val="center"/>
                    <w:rPr>
                      <w:color w:val="000000"/>
                    </w:rPr>
                  </w:pPr>
                  <w:r>
                    <w:rPr>
                      <w:color w:val="000000"/>
                    </w:rPr>
                    <w:t>-</w:t>
                  </w:r>
                </w:p>
              </w:tc>
            </w:tr>
            <w:tr w:rsidR="004B0D7E" w:rsidRPr="00B64B2B" w14:paraId="273C117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9358CDB" w14:textId="77777777" w:rsidR="004B0D7E" w:rsidRPr="00B64B2B" w:rsidRDefault="004B0D7E" w:rsidP="004B0D7E">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16699410" w14:textId="77777777" w:rsidR="004B0D7E" w:rsidRPr="00B64B2B" w:rsidRDefault="004B0D7E" w:rsidP="004B0D7E">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6B61EFDE" w14:textId="77777777" w:rsidR="004B0D7E" w:rsidRPr="00B64B2B" w:rsidRDefault="004B0D7E" w:rsidP="004B0D7E">
                  <w:pPr>
                    <w:jc w:val="center"/>
                    <w:rPr>
                      <w:color w:val="000000"/>
                    </w:rPr>
                  </w:pPr>
                  <w:r>
                    <w:rPr>
                      <w:color w:val="000000"/>
                    </w:rPr>
                    <w:t>-</w:t>
                  </w:r>
                </w:p>
              </w:tc>
            </w:tr>
            <w:tr w:rsidR="004B0D7E" w:rsidRPr="00B64B2B" w14:paraId="016D9BC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6778302" w14:textId="77777777" w:rsidR="004B0D7E" w:rsidRPr="00B64B2B" w:rsidRDefault="004B0D7E" w:rsidP="004B0D7E">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71E9D012" w14:textId="77777777" w:rsidR="004B0D7E" w:rsidRPr="00B64B2B" w:rsidRDefault="004B0D7E" w:rsidP="004B0D7E">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31E03568" w14:textId="77777777" w:rsidR="004B0D7E" w:rsidRPr="00B64B2B" w:rsidRDefault="004B0D7E" w:rsidP="004B0D7E">
                  <w:pPr>
                    <w:jc w:val="center"/>
                    <w:rPr>
                      <w:color w:val="000000"/>
                    </w:rPr>
                  </w:pPr>
                  <w:r>
                    <w:rPr>
                      <w:color w:val="000000"/>
                    </w:rPr>
                    <w:t>-</w:t>
                  </w:r>
                </w:p>
              </w:tc>
            </w:tr>
            <w:tr w:rsidR="004B0D7E" w:rsidRPr="00B64B2B" w14:paraId="075F652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4FE7962" w14:textId="77777777" w:rsidR="004B0D7E" w:rsidRPr="00B64B2B" w:rsidRDefault="004B0D7E" w:rsidP="004B0D7E">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11839F1D" w14:textId="77777777" w:rsidR="004B0D7E" w:rsidRPr="00B64B2B" w:rsidRDefault="004B0D7E" w:rsidP="004B0D7E">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017BD9CE" w14:textId="77777777" w:rsidR="004B0D7E" w:rsidRPr="00B64B2B" w:rsidRDefault="004B0D7E" w:rsidP="004B0D7E">
                  <w:pPr>
                    <w:jc w:val="center"/>
                    <w:rPr>
                      <w:color w:val="000000"/>
                    </w:rPr>
                  </w:pPr>
                  <w:r>
                    <w:rPr>
                      <w:color w:val="000000"/>
                    </w:rPr>
                    <w:t>-</w:t>
                  </w:r>
                </w:p>
              </w:tc>
            </w:tr>
            <w:tr w:rsidR="004B0D7E" w:rsidRPr="00B64B2B" w14:paraId="78CA5F75"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1B7DD7C" w14:textId="77777777" w:rsidR="004B0D7E" w:rsidRPr="00B64B2B" w:rsidRDefault="004B0D7E" w:rsidP="004B0D7E">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35B8C75C" w14:textId="77777777" w:rsidR="004B0D7E" w:rsidRPr="00B64B2B" w:rsidRDefault="004B0D7E" w:rsidP="004B0D7E">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0CC4E679" w14:textId="77777777" w:rsidR="004B0D7E" w:rsidRPr="00B64B2B" w:rsidRDefault="004B0D7E" w:rsidP="004B0D7E">
                  <w:pPr>
                    <w:jc w:val="center"/>
                    <w:rPr>
                      <w:color w:val="000000"/>
                    </w:rPr>
                  </w:pPr>
                  <w:r>
                    <w:rPr>
                      <w:color w:val="000000"/>
                    </w:rPr>
                    <w:t>-</w:t>
                  </w:r>
                </w:p>
              </w:tc>
            </w:tr>
            <w:tr w:rsidR="004B0D7E" w:rsidRPr="00B64B2B" w14:paraId="47EAF8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6BD11DB" w14:textId="77777777" w:rsidR="004B0D7E" w:rsidRPr="00B64B2B" w:rsidRDefault="004B0D7E" w:rsidP="004B0D7E">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1E62A5E6" w14:textId="77777777" w:rsidR="004B0D7E" w:rsidRPr="00B64B2B" w:rsidRDefault="004B0D7E" w:rsidP="004B0D7E">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498329E4" w14:textId="77777777" w:rsidR="004B0D7E" w:rsidRPr="00B64B2B" w:rsidRDefault="004B0D7E" w:rsidP="004B0D7E">
                  <w:pPr>
                    <w:jc w:val="center"/>
                    <w:rPr>
                      <w:color w:val="000000"/>
                    </w:rPr>
                  </w:pPr>
                  <w:r>
                    <w:rPr>
                      <w:color w:val="000000"/>
                    </w:rPr>
                    <w:t>11</w:t>
                  </w:r>
                </w:p>
              </w:tc>
            </w:tr>
            <w:tr w:rsidR="004B0D7E" w:rsidRPr="00B64B2B" w14:paraId="1BA9221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C51FCEE" w14:textId="77777777" w:rsidR="004B0D7E" w:rsidRPr="00B64B2B" w:rsidRDefault="004B0D7E" w:rsidP="004B0D7E">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1060FD45" w14:textId="77777777" w:rsidR="004B0D7E" w:rsidRPr="00B64B2B" w:rsidRDefault="004B0D7E" w:rsidP="004B0D7E">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73E10C7E" w14:textId="77777777" w:rsidR="004B0D7E" w:rsidRPr="00B64B2B" w:rsidRDefault="004B0D7E" w:rsidP="004B0D7E">
                  <w:pPr>
                    <w:jc w:val="center"/>
                    <w:rPr>
                      <w:color w:val="000000"/>
                    </w:rPr>
                  </w:pPr>
                  <w:r>
                    <w:rPr>
                      <w:color w:val="000000"/>
                    </w:rPr>
                    <w:t>1</w:t>
                  </w:r>
                </w:p>
              </w:tc>
            </w:tr>
            <w:tr w:rsidR="004B0D7E" w:rsidRPr="00B64B2B" w14:paraId="5B42D8B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28E21AD" w14:textId="77777777" w:rsidR="004B0D7E" w:rsidRPr="00B64B2B" w:rsidRDefault="004B0D7E" w:rsidP="004B0D7E">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61AEC8B5" w14:textId="77777777" w:rsidR="004B0D7E" w:rsidRPr="00B64B2B" w:rsidRDefault="004B0D7E" w:rsidP="004B0D7E">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09569FF3" w14:textId="77777777" w:rsidR="004B0D7E" w:rsidRPr="00B64B2B" w:rsidRDefault="004B0D7E" w:rsidP="004B0D7E">
                  <w:pPr>
                    <w:jc w:val="center"/>
                    <w:rPr>
                      <w:color w:val="000000"/>
                    </w:rPr>
                  </w:pPr>
                  <w:r>
                    <w:rPr>
                      <w:color w:val="000000"/>
                    </w:rPr>
                    <w:t>-</w:t>
                  </w:r>
                </w:p>
              </w:tc>
            </w:tr>
            <w:tr w:rsidR="004B0D7E" w:rsidRPr="00B64B2B" w14:paraId="55C16EC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E818BA0" w14:textId="77777777" w:rsidR="004B0D7E" w:rsidRPr="00B64B2B" w:rsidRDefault="004B0D7E" w:rsidP="004B0D7E">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3AD63F1C" w14:textId="77777777" w:rsidR="004B0D7E" w:rsidRPr="00B64B2B" w:rsidRDefault="004B0D7E" w:rsidP="004B0D7E">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483FE1AC" w14:textId="77777777" w:rsidR="004B0D7E" w:rsidRPr="00B64B2B" w:rsidRDefault="004B0D7E" w:rsidP="004B0D7E">
                  <w:pPr>
                    <w:jc w:val="center"/>
                    <w:rPr>
                      <w:color w:val="000000"/>
                    </w:rPr>
                  </w:pPr>
                  <w:r>
                    <w:rPr>
                      <w:color w:val="000000"/>
                    </w:rPr>
                    <w:t>29</w:t>
                  </w:r>
                </w:p>
              </w:tc>
            </w:tr>
          </w:tbl>
          <w:p w14:paraId="360C9877" w14:textId="77777777" w:rsidR="00316773" w:rsidRPr="00BE3649" w:rsidRDefault="00316773" w:rsidP="0039686B">
            <w:pPr>
              <w:rPr>
                <w:sz w:val="22"/>
                <w:szCs w:val="22"/>
              </w:rPr>
            </w:pPr>
          </w:p>
        </w:tc>
      </w:tr>
      <w:tr w:rsidR="00316773" w14:paraId="0129F59A" w14:textId="77777777" w:rsidTr="00BB04EA">
        <w:tc>
          <w:tcPr>
            <w:tcW w:w="5231" w:type="dxa"/>
          </w:tcPr>
          <w:p w14:paraId="26F15339" w14:textId="77777777" w:rsidR="00316773" w:rsidRPr="0032329C" w:rsidRDefault="00316773" w:rsidP="00316773">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14:paraId="13127166"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1. Сбор жалоб, анамнеза;</w:t>
            </w:r>
          </w:p>
          <w:p w14:paraId="459518AA"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14:paraId="03E01DF5" w14:textId="77777777" w:rsidR="00316773" w:rsidRPr="0032329C" w:rsidRDefault="00316773" w:rsidP="00316773">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47E9FE92"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14:paraId="76D7F436"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14:paraId="55C0BF44"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5. Рекомендации;</w:t>
            </w:r>
          </w:p>
          <w:p w14:paraId="5E767316" w14:textId="77777777" w:rsidR="00316773" w:rsidRPr="00DE2D58" w:rsidRDefault="00316773" w:rsidP="00316773">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4B0D7E" w14:paraId="557D8C5C" w14:textId="77777777" w:rsidTr="00BB04EA">
        <w:tc>
          <w:tcPr>
            <w:tcW w:w="5231" w:type="dxa"/>
          </w:tcPr>
          <w:p w14:paraId="79544701" w14:textId="509A2C42" w:rsidR="004B0D7E" w:rsidRPr="004B0D7E" w:rsidRDefault="004B0D7E" w:rsidP="00316773">
            <w:pPr>
              <w:pStyle w:val="af0"/>
              <w:ind w:left="29"/>
              <w:rPr>
                <w:sz w:val="22"/>
                <w:szCs w:val="22"/>
              </w:rPr>
            </w:pPr>
            <w:r w:rsidRPr="004B0D7E">
              <w:rPr>
                <w:sz w:val="22"/>
                <w:szCs w:val="22"/>
              </w:rPr>
              <w:t>5.5.1. Требования к наличию полномочий для внесения сведений в электронные медицинские книжки</w:t>
            </w:r>
          </w:p>
        </w:tc>
        <w:tc>
          <w:tcPr>
            <w:tcW w:w="10215" w:type="dxa"/>
          </w:tcPr>
          <w:p w14:paraId="43C24764" w14:textId="4DD09CA4" w:rsidR="004B0D7E" w:rsidRPr="004B0D7E" w:rsidRDefault="004B0D7E" w:rsidP="004B0D7E">
            <w:pPr>
              <w:pStyle w:val="Style2"/>
              <w:shd w:val="clear" w:color="auto" w:fill="FFFFFF"/>
              <w:tabs>
                <w:tab w:val="left" w:pos="1002"/>
              </w:tabs>
              <w:rPr>
                <w:sz w:val="22"/>
                <w:szCs w:val="22"/>
              </w:rPr>
            </w:pPr>
            <w:r>
              <w:rPr>
                <w:sz w:val="22"/>
                <w:szCs w:val="22"/>
              </w:rPr>
              <w:t>У</w:t>
            </w:r>
            <w:r w:rsidRPr="004B0D7E">
              <w:rPr>
                <w:sz w:val="22"/>
                <w:szCs w:val="22"/>
              </w:rPr>
              <w:t>частник закупки должен обладать действующими полномочиями на внесение сведений о прохождении периодических медицинских осмотров в электронные медицинские книжки (ЭЛМК) работников в порядке, установленном законодательством Российской Федерации.</w:t>
            </w:r>
          </w:p>
          <w:p w14:paraId="0F39A7D7" w14:textId="77777777" w:rsidR="004B0D7E" w:rsidRPr="004B0D7E" w:rsidRDefault="004B0D7E" w:rsidP="004B0D7E">
            <w:pPr>
              <w:pStyle w:val="Style2"/>
              <w:shd w:val="clear" w:color="auto" w:fill="FFFFFF"/>
              <w:tabs>
                <w:tab w:val="left" w:pos="1002"/>
              </w:tabs>
              <w:rPr>
                <w:sz w:val="22"/>
                <w:szCs w:val="22"/>
              </w:rPr>
            </w:pPr>
            <w:r w:rsidRPr="004B0D7E">
              <w:rPr>
                <w:sz w:val="22"/>
                <w:szCs w:val="22"/>
              </w:rPr>
              <w:t>Наличие указанных полномочий подтверждается совокупностью документов:</w:t>
            </w:r>
          </w:p>
          <w:p w14:paraId="31E894C9" w14:textId="77777777" w:rsidR="004B0D7E" w:rsidRPr="004B0D7E" w:rsidRDefault="004B0D7E" w:rsidP="004B0D7E">
            <w:pPr>
              <w:pStyle w:val="Style2"/>
              <w:numPr>
                <w:ilvl w:val="0"/>
                <w:numId w:val="22"/>
              </w:numPr>
              <w:shd w:val="clear" w:color="auto" w:fill="FFFFFF"/>
              <w:tabs>
                <w:tab w:val="left" w:pos="1002"/>
              </w:tabs>
              <w:rPr>
                <w:sz w:val="22"/>
                <w:szCs w:val="22"/>
              </w:rPr>
            </w:pPr>
            <w:r w:rsidRPr="004B0D7E">
              <w:rPr>
                <w:sz w:val="22"/>
                <w:szCs w:val="22"/>
              </w:rPr>
              <w:t>лицензия на осуществление медицинской деятельности с видами работ (услуг), позволяющими проводить периодические медицинские осмотры по Приказу Минздрава России от 28.01.2021 № 29н;</w:t>
            </w:r>
          </w:p>
          <w:p w14:paraId="42A0A6E8" w14:textId="77777777" w:rsidR="004B0D7E" w:rsidRPr="004B0D7E" w:rsidRDefault="004B0D7E" w:rsidP="004B0D7E">
            <w:pPr>
              <w:pStyle w:val="Style2"/>
              <w:numPr>
                <w:ilvl w:val="0"/>
                <w:numId w:val="22"/>
              </w:numPr>
              <w:shd w:val="clear" w:color="auto" w:fill="FFFFFF"/>
              <w:tabs>
                <w:tab w:val="left" w:pos="1002"/>
              </w:tabs>
              <w:rPr>
                <w:sz w:val="22"/>
                <w:szCs w:val="22"/>
              </w:rPr>
            </w:pPr>
            <w:r w:rsidRPr="004B0D7E">
              <w:rPr>
                <w:sz w:val="22"/>
                <w:szCs w:val="22"/>
              </w:rPr>
              <w:t>документ, подтверждающий доступ участника к соответствующей информационной системе (соглашение/акт о предоставлении доступа, выписка из реестра пользователей системы, иной документ, устанавливающий право вносить сведения в ЭЛМК).</w:t>
            </w:r>
          </w:p>
          <w:p w14:paraId="3134E68D" w14:textId="4C568D95" w:rsidR="004B0D7E" w:rsidRPr="0032329C" w:rsidRDefault="004B0D7E" w:rsidP="004B0D7E">
            <w:pPr>
              <w:pStyle w:val="Style2"/>
              <w:shd w:val="clear" w:color="auto" w:fill="FFFFFF"/>
              <w:tabs>
                <w:tab w:val="left" w:pos="1002"/>
              </w:tabs>
              <w:rPr>
                <w:sz w:val="22"/>
                <w:szCs w:val="22"/>
              </w:rPr>
            </w:pPr>
            <w:r w:rsidRPr="004B0D7E">
              <w:rPr>
                <w:sz w:val="22"/>
                <w:szCs w:val="22"/>
              </w:rPr>
              <w:t xml:space="preserve">Отсутствие любого из указанных документов либо истечение срока их действия является основанием для </w:t>
            </w:r>
            <w:r w:rsidRPr="004B0D7E">
              <w:rPr>
                <w:sz w:val="22"/>
                <w:szCs w:val="22"/>
              </w:rPr>
              <w:lastRenderedPageBreak/>
              <w:t>отклонения заявки участника.</w:t>
            </w:r>
          </w:p>
        </w:tc>
      </w:tr>
      <w:tr w:rsidR="00316773" w14:paraId="4E74F6F3" w14:textId="77777777" w:rsidTr="00BB04EA">
        <w:tc>
          <w:tcPr>
            <w:tcW w:w="5231" w:type="dxa"/>
          </w:tcPr>
          <w:p w14:paraId="41BFC9EB" w14:textId="77777777" w:rsidR="00316773" w:rsidRPr="0032329C" w:rsidRDefault="00316773" w:rsidP="00316773">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14:paraId="75B22651" w14:textId="77777777" w:rsidR="00316773" w:rsidRPr="0032329C" w:rsidRDefault="00316773" w:rsidP="00316773">
            <w:pPr>
              <w:jc w:val="both"/>
              <w:rPr>
                <w:sz w:val="22"/>
                <w:szCs w:val="22"/>
              </w:rPr>
            </w:pPr>
            <w:r w:rsidRPr="0032329C">
              <w:rPr>
                <w:sz w:val="22"/>
                <w:szCs w:val="22"/>
              </w:rPr>
              <w:t>Копия лицензии на право осуществления медицинской деятельности, работы (услуги) по медицинским осмотрам (предварительным, периодическим) (федеральный закон от 04.05.2011 № 99-ФЗ "О лицензировании отдельных видов деятельности"; Постановление Правительства РФ от 16.04.2012 №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tc>
      </w:tr>
      <w:tr w:rsidR="00316773" w14:paraId="57A2DB1B" w14:textId="77777777" w:rsidTr="00BB04EA">
        <w:tc>
          <w:tcPr>
            <w:tcW w:w="5231" w:type="dxa"/>
          </w:tcPr>
          <w:p w14:paraId="78329620" w14:textId="77777777" w:rsidR="00316773" w:rsidRPr="0032329C" w:rsidRDefault="00316773" w:rsidP="00316773">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14:paraId="47B63F43" w14:textId="77777777" w:rsidR="00316773" w:rsidRPr="0032329C" w:rsidRDefault="00316773" w:rsidP="00316773">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14:paraId="35A5CE13" w14:textId="77777777" w:rsidR="00316773" w:rsidRPr="0032329C" w:rsidRDefault="00316773" w:rsidP="00316773">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14:paraId="34DF757C" w14:textId="77777777" w:rsidR="00316773" w:rsidRPr="0032329C" w:rsidRDefault="00316773" w:rsidP="00316773">
            <w:pPr>
              <w:jc w:val="both"/>
              <w:rPr>
                <w:sz w:val="22"/>
                <w:szCs w:val="22"/>
              </w:rPr>
            </w:pPr>
            <w:r w:rsidRPr="0032329C">
              <w:rPr>
                <w:sz w:val="22"/>
                <w:szCs w:val="22"/>
              </w:rPr>
              <w:t>– дата составления акта;</w:t>
            </w:r>
          </w:p>
          <w:p w14:paraId="7BAAF3EE" w14:textId="77777777" w:rsidR="00316773" w:rsidRPr="0032329C" w:rsidRDefault="00316773" w:rsidP="00316773">
            <w:pPr>
              <w:jc w:val="both"/>
              <w:rPr>
                <w:sz w:val="22"/>
                <w:szCs w:val="22"/>
              </w:rPr>
            </w:pPr>
            <w:r w:rsidRPr="0032329C">
              <w:rPr>
                <w:sz w:val="22"/>
                <w:szCs w:val="22"/>
              </w:rPr>
              <w:t>– наименование работодателя;</w:t>
            </w:r>
          </w:p>
          <w:p w14:paraId="685CE227" w14:textId="77777777" w:rsidR="00316773" w:rsidRPr="0032329C" w:rsidRDefault="00316773" w:rsidP="00316773">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14:paraId="4E5CD333" w14:textId="77777777" w:rsidR="00316773" w:rsidRPr="0032329C" w:rsidRDefault="00316773" w:rsidP="00316773">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14:paraId="5A1F2DFB" w14:textId="77777777" w:rsidR="00316773" w:rsidRPr="0032329C" w:rsidRDefault="00316773" w:rsidP="00316773">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14:paraId="7933E9F2" w14:textId="77777777" w:rsidR="00316773" w:rsidRPr="00B35BA8" w:rsidRDefault="00316773" w:rsidP="00316773">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14:paraId="1DBC6DC2" w14:textId="77777777" w:rsidR="00C163A2" w:rsidRDefault="00C163A2" w:rsidP="00485679">
      <w:pPr>
        <w:rPr>
          <w:sz w:val="24"/>
          <w:szCs w:val="24"/>
        </w:rPr>
      </w:pPr>
    </w:p>
    <w:p w14:paraId="60CB61DF" w14:textId="77777777" w:rsidR="00717EB8" w:rsidRDefault="00717EB8" w:rsidP="00CA0439">
      <w:pPr>
        <w:tabs>
          <w:tab w:val="left" w:pos="3491"/>
        </w:tabs>
        <w:jc w:val="right"/>
        <w:rPr>
          <w:sz w:val="24"/>
          <w:szCs w:val="24"/>
        </w:rPr>
      </w:pPr>
    </w:p>
    <w:p w14:paraId="7576A344" w14:textId="486639E4" w:rsidR="00F53B4A" w:rsidRPr="00485679" w:rsidRDefault="00F53B4A" w:rsidP="00EB1B55">
      <w:pPr>
        <w:jc w:val="both"/>
        <w:rPr>
          <w:sz w:val="36"/>
          <w:szCs w:val="40"/>
          <w:u w:val="single"/>
        </w:rPr>
      </w:pPr>
      <w:r w:rsidRPr="00EB1B55">
        <w:rPr>
          <w:sz w:val="24"/>
          <w:szCs w:val="24"/>
          <w:u w:val="single"/>
        </w:rPr>
        <w:t>Цена должна включать в себя стоимость всех сопутствующих услуг, оформление документов и иные расходы Участника, а также все скидки, предлагаемые Участником</w:t>
      </w:r>
    </w:p>
    <w:p w14:paraId="63626030" w14:textId="77777777" w:rsidR="00717EB8" w:rsidRDefault="00717EB8" w:rsidP="00CA0439">
      <w:pPr>
        <w:tabs>
          <w:tab w:val="left" w:pos="3491"/>
        </w:tabs>
        <w:jc w:val="right"/>
        <w:rPr>
          <w:sz w:val="24"/>
          <w:szCs w:val="24"/>
        </w:rPr>
      </w:pPr>
    </w:p>
    <w:p w14:paraId="5010EE46" w14:textId="77777777" w:rsidR="00717EB8" w:rsidRDefault="00717EB8" w:rsidP="00CA0439">
      <w:pPr>
        <w:tabs>
          <w:tab w:val="left" w:pos="3491"/>
        </w:tabs>
        <w:jc w:val="right"/>
        <w:rPr>
          <w:sz w:val="24"/>
          <w:szCs w:val="24"/>
        </w:rPr>
      </w:pPr>
    </w:p>
    <w:p w14:paraId="3491CF4B" w14:textId="77777777" w:rsidR="00F53B4A" w:rsidRDefault="00F53B4A" w:rsidP="00CA0439">
      <w:pPr>
        <w:tabs>
          <w:tab w:val="left" w:pos="3491"/>
        </w:tabs>
        <w:jc w:val="right"/>
        <w:rPr>
          <w:sz w:val="24"/>
          <w:szCs w:val="24"/>
        </w:rPr>
        <w:sectPr w:rsidR="00F53B4A" w:rsidSect="00316773">
          <w:pgSz w:w="16838" w:h="11906" w:orient="landscape"/>
          <w:pgMar w:top="709" w:right="567" w:bottom="0" w:left="567" w:header="709" w:footer="709" w:gutter="0"/>
          <w:cols w:space="708"/>
          <w:docGrid w:linePitch="360"/>
        </w:sectPr>
      </w:pPr>
    </w:p>
    <w:p w14:paraId="58CA3E3F" w14:textId="77777777" w:rsidR="00717EB8" w:rsidRDefault="00717EB8" w:rsidP="00CA0439">
      <w:pPr>
        <w:tabs>
          <w:tab w:val="left" w:pos="3491"/>
        </w:tabs>
        <w:jc w:val="right"/>
        <w:rPr>
          <w:sz w:val="24"/>
          <w:szCs w:val="24"/>
        </w:rPr>
      </w:pPr>
    </w:p>
    <w:p w14:paraId="61C2D419" w14:textId="77777777" w:rsidR="00E24973" w:rsidRDefault="00F53B4A" w:rsidP="00F53B4A">
      <w:pPr>
        <w:tabs>
          <w:tab w:val="left" w:pos="3491"/>
          <w:tab w:val="left" w:pos="3600"/>
        </w:tabs>
        <w:rPr>
          <w:sz w:val="24"/>
          <w:szCs w:val="24"/>
        </w:rPr>
      </w:pPr>
      <w:r>
        <w:rPr>
          <w:sz w:val="24"/>
          <w:szCs w:val="24"/>
        </w:rPr>
        <w:tab/>
      </w:r>
      <w:r>
        <w:rPr>
          <w:sz w:val="24"/>
          <w:szCs w:val="24"/>
        </w:rPr>
        <w:tab/>
      </w:r>
    </w:p>
    <w:p w14:paraId="0A4F9B6D" w14:textId="77777777" w:rsidR="00CA0439" w:rsidRPr="004856F6" w:rsidRDefault="00CA0439" w:rsidP="00CA0439">
      <w:pPr>
        <w:tabs>
          <w:tab w:val="left" w:pos="3491"/>
        </w:tabs>
        <w:jc w:val="right"/>
        <w:rPr>
          <w:sz w:val="24"/>
          <w:szCs w:val="24"/>
        </w:rPr>
      </w:pPr>
      <w:r w:rsidRPr="004856F6">
        <w:rPr>
          <w:sz w:val="24"/>
          <w:szCs w:val="24"/>
        </w:rPr>
        <w:t xml:space="preserve">Приложение № </w:t>
      </w:r>
      <w:r w:rsidR="00F53B4A">
        <w:rPr>
          <w:sz w:val="24"/>
          <w:szCs w:val="24"/>
        </w:rPr>
        <w:t>3</w:t>
      </w:r>
      <w:r w:rsidRPr="004856F6">
        <w:rPr>
          <w:sz w:val="24"/>
          <w:szCs w:val="24"/>
        </w:rPr>
        <w:t xml:space="preserve"> к запросу</w:t>
      </w:r>
    </w:p>
    <w:p w14:paraId="2B0A5DFF" w14:textId="77777777" w:rsidR="00CA68A4" w:rsidRPr="004856F6" w:rsidRDefault="00C0020A" w:rsidP="008D7271">
      <w:pPr>
        <w:spacing w:line="276" w:lineRule="auto"/>
        <w:jc w:val="center"/>
        <w:rPr>
          <w:b/>
          <w:sz w:val="24"/>
          <w:szCs w:val="24"/>
        </w:rPr>
      </w:pPr>
      <w:r w:rsidRPr="004856F6">
        <w:rPr>
          <w:b/>
          <w:sz w:val="24"/>
          <w:szCs w:val="24"/>
          <w:highlight w:val="yellow"/>
        </w:rPr>
        <w:t>ПРОЕКТ</w:t>
      </w:r>
    </w:p>
    <w:p w14:paraId="47C4B85B" w14:textId="77777777" w:rsidR="0028001C" w:rsidRDefault="00CA68A4" w:rsidP="008D7271">
      <w:pPr>
        <w:spacing w:line="276" w:lineRule="auto"/>
        <w:jc w:val="center"/>
        <w:rPr>
          <w:b/>
          <w:sz w:val="24"/>
          <w:szCs w:val="24"/>
        </w:rPr>
      </w:pPr>
      <w:r w:rsidRPr="004856F6">
        <w:rPr>
          <w:b/>
          <w:sz w:val="24"/>
          <w:szCs w:val="24"/>
        </w:rPr>
        <w:t>Договор</w:t>
      </w:r>
      <w:r w:rsidR="00530C20">
        <w:rPr>
          <w:b/>
          <w:sz w:val="24"/>
          <w:szCs w:val="24"/>
        </w:rPr>
        <w:t xml:space="preserve"> </w:t>
      </w:r>
      <w:r w:rsidRPr="004856F6">
        <w:rPr>
          <w:b/>
          <w:sz w:val="24"/>
          <w:szCs w:val="24"/>
        </w:rPr>
        <w:t xml:space="preserve">на </w:t>
      </w:r>
      <w:r w:rsidR="006C2156">
        <w:rPr>
          <w:b/>
          <w:sz w:val="24"/>
          <w:szCs w:val="24"/>
        </w:rPr>
        <w:t>оказание</w:t>
      </w:r>
      <w:r w:rsidR="0028001C">
        <w:rPr>
          <w:b/>
          <w:sz w:val="24"/>
          <w:szCs w:val="24"/>
        </w:rPr>
        <w:t xml:space="preserve"> услуг </w:t>
      </w:r>
    </w:p>
    <w:p w14:paraId="60E16827" w14:textId="77777777" w:rsidR="0028001C" w:rsidRDefault="0028001C" w:rsidP="008D7271">
      <w:pPr>
        <w:spacing w:line="276" w:lineRule="auto"/>
        <w:jc w:val="center"/>
        <w:rPr>
          <w:b/>
          <w:sz w:val="24"/>
          <w:szCs w:val="24"/>
        </w:rPr>
      </w:pPr>
      <w:r>
        <w:rPr>
          <w:b/>
          <w:sz w:val="24"/>
          <w:szCs w:val="24"/>
        </w:rPr>
        <w:t xml:space="preserve">по проведению периодического медицинского осмотра </w:t>
      </w:r>
    </w:p>
    <w:p w14:paraId="42658BFD" w14:textId="77777777" w:rsidR="00CA68A4" w:rsidRPr="004856F6" w:rsidRDefault="0028001C" w:rsidP="008D7271">
      <w:pPr>
        <w:spacing w:line="276" w:lineRule="auto"/>
        <w:jc w:val="center"/>
        <w:rPr>
          <w:b/>
          <w:sz w:val="24"/>
          <w:szCs w:val="24"/>
        </w:rPr>
      </w:pPr>
      <w:r>
        <w:rPr>
          <w:b/>
          <w:sz w:val="24"/>
          <w:szCs w:val="24"/>
        </w:rPr>
        <w:t>сотрудников</w:t>
      </w:r>
      <w:r w:rsidR="00CA68A4" w:rsidRPr="004856F6">
        <w:rPr>
          <w:b/>
          <w:bCs/>
          <w:sz w:val="24"/>
          <w:szCs w:val="24"/>
        </w:rPr>
        <w:t xml:space="preserve"> </w:t>
      </w:r>
      <w:r w:rsidR="00CA68A4" w:rsidRPr="004856F6">
        <w:rPr>
          <w:sz w:val="24"/>
          <w:szCs w:val="24"/>
        </w:rPr>
        <w:t>№ ________</w:t>
      </w:r>
    </w:p>
    <w:p w14:paraId="4CB8515C" w14:textId="77777777" w:rsidR="00CA68A4" w:rsidRPr="00E63478" w:rsidRDefault="00CA68A4" w:rsidP="008D7271">
      <w:pPr>
        <w:spacing w:line="276" w:lineRule="auto"/>
        <w:jc w:val="center"/>
        <w:rPr>
          <w:sz w:val="16"/>
          <w:szCs w:val="16"/>
        </w:rPr>
      </w:pPr>
    </w:p>
    <w:p w14:paraId="56161834" w14:textId="77777777" w:rsidR="00CA68A4" w:rsidRPr="004856F6" w:rsidRDefault="00485679" w:rsidP="00E63478">
      <w:pPr>
        <w:tabs>
          <w:tab w:val="right" w:pos="10490"/>
        </w:tabs>
        <w:spacing w:after="120" w:line="276" w:lineRule="auto"/>
        <w:rPr>
          <w:sz w:val="24"/>
          <w:szCs w:val="24"/>
        </w:rPr>
      </w:pPr>
      <w:proofErr w:type="spellStart"/>
      <w:r>
        <w:rPr>
          <w:sz w:val="24"/>
          <w:szCs w:val="24"/>
        </w:rPr>
        <w:t>с.Арбузово</w:t>
      </w:r>
      <w:proofErr w:type="spellEnd"/>
      <w:r w:rsidR="00CA68A4" w:rsidRPr="004856F6">
        <w:rPr>
          <w:sz w:val="24"/>
          <w:szCs w:val="24"/>
        </w:rPr>
        <w:tab/>
      </w:r>
      <w:r w:rsidR="00CA68A4" w:rsidRPr="00633A21">
        <w:rPr>
          <w:sz w:val="24"/>
          <w:szCs w:val="24"/>
        </w:rPr>
        <w:t xml:space="preserve">«___» </w:t>
      </w:r>
      <w:r>
        <w:rPr>
          <w:sz w:val="24"/>
          <w:szCs w:val="24"/>
        </w:rPr>
        <w:t>июнь</w:t>
      </w:r>
      <w:r w:rsidR="00CA68A4" w:rsidRPr="00633A21">
        <w:rPr>
          <w:sz w:val="24"/>
          <w:szCs w:val="24"/>
        </w:rPr>
        <w:t xml:space="preserve"> 202</w:t>
      </w:r>
      <w:r w:rsidR="00A61D6E">
        <w:rPr>
          <w:sz w:val="24"/>
          <w:szCs w:val="24"/>
        </w:rPr>
        <w:t>6</w:t>
      </w:r>
      <w:r w:rsidR="00CA68A4" w:rsidRPr="00633A21">
        <w:rPr>
          <w:sz w:val="24"/>
          <w:szCs w:val="24"/>
        </w:rPr>
        <w:t>г.</w:t>
      </w:r>
    </w:p>
    <w:p w14:paraId="21C67BC6" w14:textId="77777777" w:rsidR="004B0D7E" w:rsidRPr="004B0D7E" w:rsidRDefault="004B0D7E" w:rsidP="004B0D7E">
      <w:pPr>
        <w:pStyle w:val="22"/>
        <w:tabs>
          <w:tab w:val="left" w:pos="1134"/>
        </w:tabs>
        <w:spacing w:line="276" w:lineRule="auto"/>
        <w:ind w:firstLine="567"/>
        <w:jc w:val="both"/>
        <w:rPr>
          <w:iCs/>
        </w:rPr>
      </w:pPr>
      <w:r w:rsidRPr="004B0D7E">
        <w:rPr>
          <w:iCs/>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(сокращённое наименование ГБУСОВО «Арбузовский дом социального обслуживания им. А.Л. Лосева», далее именуемый «Заказчик»), в лице директора Сергеевой Елены Алексеевны, действующей на основании Устава, с одной стороны, и _________________, далее именуемое «Исполнитель», в лице _________________, действующего на основании _________________, с другой стороны, вместе именуемые «Стороны», руководствуясь ГК РФ (в том числе </w:t>
      </w:r>
      <w:proofErr w:type="spellStart"/>
      <w:r w:rsidRPr="004B0D7E">
        <w:rPr>
          <w:iCs/>
        </w:rPr>
        <w:t>ст.ст</w:t>
      </w:r>
      <w:proofErr w:type="spellEnd"/>
      <w:r w:rsidRPr="004B0D7E">
        <w:rPr>
          <w:iCs/>
        </w:rPr>
        <w:t>. 425, 450, 471, 475, 476, 478, ст. 525–532), с соблюдением требований статьи 3.6 Федерального закона от 18.07.2011 № 223</w:t>
      </w:r>
      <w:r w:rsidRPr="004B0D7E">
        <w:rPr>
          <w:iCs/>
        </w:rPr>
        <w:noBreakHyphen/>
        <w:t>ФЗ «О закупках товаров, работ, услуг отдельными видами юридических лиц», составили настоящий договор о нижеследующем:</w:t>
      </w:r>
    </w:p>
    <w:p w14:paraId="56871094" w14:textId="77777777" w:rsidR="004B0D7E" w:rsidRPr="004B0D7E" w:rsidRDefault="004B0D7E" w:rsidP="004B0D7E">
      <w:pPr>
        <w:pStyle w:val="22"/>
        <w:tabs>
          <w:tab w:val="left" w:pos="1134"/>
        </w:tabs>
        <w:spacing w:line="276" w:lineRule="auto"/>
        <w:ind w:firstLine="567"/>
        <w:jc w:val="center"/>
        <w:rPr>
          <w:b/>
          <w:bCs/>
          <w:iCs/>
        </w:rPr>
      </w:pPr>
      <w:r w:rsidRPr="004B0D7E">
        <w:rPr>
          <w:b/>
          <w:bCs/>
          <w:iCs/>
        </w:rPr>
        <w:t>1. Предмет Договора</w:t>
      </w:r>
    </w:p>
    <w:p w14:paraId="1693D9B5" w14:textId="77777777" w:rsidR="004B0D7E" w:rsidRPr="004B0D7E" w:rsidRDefault="004B0D7E" w:rsidP="004B0D7E">
      <w:pPr>
        <w:pStyle w:val="22"/>
        <w:tabs>
          <w:tab w:val="left" w:pos="1134"/>
        </w:tabs>
        <w:spacing w:line="276" w:lineRule="auto"/>
        <w:ind w:firstLine="567"/>
        <w:jc w:val="both"/>
        <w:rPr>
          <w:iCs/>
        </w:rPr>
      </w:pPr>
      <w:r w:rsidRPr="004B0D7E">
        <w:rPr>
          <w:iCs/>
        </w:rPr>
        <w:t xml:space="preserve">1.1. В целях обеспечения нужд Заказчика Исполнитель обязуется в соответствии с требованиями и условиями настоящего Договора оказать услуги по </w:t>
      </w:r>
      <w:r w:rsidRPr="00BC6ABD">
        <w:rPr>
          <w:i/>
        </w:rPr>
        <w:t>проведению периодического обязательного медицинского осмотра сотрудников</w:t>
      </w:r>
      <w:r w:rsidRPr="004B0D7E">
        <w:rPr>
          <w:iCs/>
        </w:rPr>
        <w:t xml:space="preserve"> (далее — Работники) 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проведению экспертизы профессиональной пригодности по результатам проведения обязательного медицинского осмотра (далее по тексту — Услуга) в соответствии со Спецификацией (Приложение № 1 к Договору), Техническим заданием (Приложение № 2 к Договору) и Списком сотрудников (Приложение № 3 к Договору), являющимися неотъемлемой частью настоящего Договора.</w:t>
      </w:r>
    </w:p>
    <w:p w14:paraId="4113A35C" w14:textId="77777777" w:rsidR="004B0D7E" w:rsidRPr="004B0D7E" w:rsidRDefault="004B0D7E" w:rsidP="004B0D7E">
      <w:pPr>
        <w:pStyle w:val="22"/>
        <w:tabs>
          <w:tab w:val="left" w:pos="1134"/>
        </w:tabs>
        <w:spacing w:line="276" w:lineRule="auto"/>
        <w:ind w:firstLine="567"/>
        <w:jc w:val="both"/>
        <w:rPr>
          <w:iCs/>
        </w:rPr>
      </w:pPr>
      <w:r w:rsidRPr="004B0D7E">
        <w:rPr>
          <w:iCs/>
        </w:rPr>
        <w:t>1.2. Основанием для оказания указанных в п. 1.1 настоящего Договора медицинских услуг являются: направление на обязательный медицинский осмотр, удостоверение работника Заказчика (при наличии), список работников, подлежащих проведению периодических обязательных медицинских осмотров, заверенный работодателем (по форме Приложения № 3 к настоящему Договору).</w:t>
      </w:r>
    </w:p>
    <w:p w14:paraId="296ED983" w14:textId="77777777" w:rsidR="004B0D7E" w:rsidRPr="004B0D7E" w:rsidRDefault="004B0D7E" w:rsidP="004B0D7E">
      <w:pPr>
        <w:pStyle w:val="22"/>
        <w:tabs>
          <w:tab w:val="left" w:pos="1134"/>
        </w:tabs>
        <w:spacing w:line="276" w:lineRule="auto"/>
        <w:ind w:firstLine="567"/>
        <w:jc w:val="both"/>
        <w:rPr>
          <w:iCs/>
        </w:rPr>
      </w:pPr>
      <w:r w:rsidRPr="004B0D7E">
        <w:rPr>
          <w:iCs/>
        </w:rPr>
        <w:t>1.3. Медицинские услуги по проведению обязательных медицинских осмотров Работников оплачиваются в соответствии со Спецификацией (Приложение № 1 к Договору).</w:t>
      </w:r>
    </w:p>
    <w:p w14:paraId="1C9B4F4F" w14:textId="77777777" w:rsidR="004B0D7E" w:rsidRPr="004B0D7E" w:rsidRDefault="004B0D7E" w:rsidP="004B0D7E">
      <w:pPr>
        <w:pStyle w:val="22"/>
        <w:tabs>
          <w:tab w:val="left" w:pos="1134"/>
        </w:tabs>
        <w:spacing w:line="276" w:lineRule="auto"/>
        <w:ind w:firstLine="567"/>
        <w:jc w:val="both"/>
        <w:rPr>
          <w:iCs/>
        </w:rPr>
      </w:pPr>
      <w:r w:rsidRPr="004B0D7E">
        <w:rPr>
          <w:iCs/>
        </w:rPr>
        <w:t>1.4. Исполнитель гарантирует оказание услуг по настоящему Договору в полном соответствии с действующим законодательством РФ, а также наличие у себя всех лицензий, разрешений, сертификатов, предусмотренных для оказания подобного рода услуг действующим законодательством РФ.</w:t>
      </w:r>
    </w:p>
    <w:p w14:paraId="0D3E3F93" w14:textId="77777777" w:rsidR="004B0D7E" w:rsidRPr="004B0D7E" w:rsidRDefault="004B0D7E" w:rsidP="004B0D7E">
      <w:pPr>
        <w:pStyle w:val="22"/>
        <w:tabs>
          <w:tab w:val="left" w:pos="1134"/>
        </w:tabs>
        <w:spacing w:line="276" w:lineRule="auto"/>
        <w:ind w:firstLine="567"/>
        <w:jc w:val="both"/>
        <w:rPr>
          <w:iCs/>
        </w:rPr>
      </w:pPr>
      <w:r w:rsidRPr="004B0D7E">
        <w:rPr>
          <w:iCs/>
        </w:rPr>
        <w:t>1.5. Заказчик обязуется принять и оплатить Услуги в сроки, в порядке и на условиях, оговорённых в настоящем Договоре.</w:t>
      </w:r>
    </w:p>
    <w:p w14:paraId="2819B4E2" w14:textId="77777777" w:rsidR="004B0D7E" w:rsidRPr="004B0D7E" w:rsidRDefault="004B0D7E" w:rsidP="004B0D7E">
      <w:pPr>
        <w:pStyle w:val="22"/>
        <w:tabs>
          <w:tab w:val="left" w:pos="1134"/>
        </w:tabs>
        <w:spacing w:line="276" w:lineRule="auto"/>
        <w:ind w:firstLine="567"/>
        <w:jc w:val="both"/>
        <w:rPr>
          <w:iCs/>
        </w:rPr>
      </w:pPr>
      <w:r w:rsidRPr="004B0D7E">
        <w:rPr>
          <w:iCs/>
        </w:rPr>
        <w:t>1.6. Настоящий Договор заключён по результатам проведения запроса ценовой информации в целях анализа рынка, получения информации о рыночных ценах Услуг и определения наименьшей цены предложения на право заключить Договор (итоговый протокол от «__» ______ 202_ года № __________).</w:t>
      </w:r>
    </w:p>
    <w:p w14:paraId="7D3D0AB4" w14:textId="77777777" w:rsidR="004B0D7E" w:rsidRPr="004B0D7E" w:rsidRDefault="004B0D7E" w:rsidP="004B0D7E">
      <w:pPr>
        <w:pStyle w:val="22"/>
        <w:tabs>
          <w:tab w:val="left" w:pos="1134"/>
        </w:tabs>
        <w:spacing w:line="276" w:lineRule="auto"/>
        <w:ind w:firstLine="567"/>
        <w:jc w:val="center"/>
        <w:rPr>
          <w:b/>
          <w:bCs/>
          <w:iCs/>
        </w:rPr>
      </w:pPr>
      <w:r w:rsidRPr="004B0D7E">
        <w:rPr>
          <w:b/>
          <w:bCs/>
          <w:iCs/>
        </w:rPr>
        <w:t>2. Цена Договора и порядок расчётов</w:t>
      </w:r>
    </w:p>
    <w:p w14:paraId="29D09BF8" w14:textId="77777777" w:rsidR="004B0D7E" w:rsidRPr="004B0D7E" w:rsidRDefault="004B0D7E" w:rsidP="004B0D7E">
      <w:pPr>
        <w:pStyle w:val="22"/>
        <w:tabs>
          <w:tab w:val="left" w:pos="1134"/>
        </w:tabs>
        <w:spacing w:line="276" w:lineRule="auto"/>
        <w:ind w:firstLine="567"/>
        <w:jc w:val="both"/>
        <w:rPr>
          <w:iCs/>
        </w:rPr>
      </w:pPr>
      <w:r w:rsidRPr="004B0D7E">
        <w:rPr>
          <w:iCs/>
        </w:rPr>
        <w:t>2.1. Стоимость услуг по настоящему Договору определяется исходя из расчёта фактически оказанных услуг.</w:t>
      </w:r>
      <w:r w:rsidRPr="004B0D7E">
        <w:rPr>
          <w:iCs/>
        </w:rPr>
        <w:br/>
      </w:r>
      <w:r w:rsidRPr="004B0D7E">
        <w:rPr>
          <w:iCs/>
        </w:rPr>
        <w:lastRenderedPageBreak/>
        <w:t>Общая стоимость услуг по договору составляет _________________________________.</w:t>
      </w:r>
    </w:p>
    <w:p w14:paraId="431196AF" w14:textId="5FEB3712" w:rsidR="00BC6ABD" w:rsidRPr="004856F6" w:rsidRDefault="004B0D7E" w:rsidP="00BC6ABD">
      <w:pPr>
        <w:pStyle w:val="22"/>
        <w:tabs>
          <w:tab w:val="clear" w:pos="0"/>
          <w:tab w:val="left" w:pos="1134"/>
        </w:tabs>
        <w:spacing w:before="57" w:after="57"/>
        <w:ind w:firstLine="0"/>
        <w:jc w:val="both"/>
      </w:pPr>
      <w:r w:rsidRPr="004B0D7E">
        <w:rPr>
          <w:iCs/>
        </w:rPr>
        <w:t>2.2. Источник финансирования:</w:t>
      </w:r>
      <w:r w:rsidR="00BC6ABD" w:rsidRPr="004856F6">
        <w:t xml:space="preserve"> </w:t>
      </w:r>
      <w:r w:rsidR="00BC6ABD">
        <w:t>средства бюджетных учреждений (</w:t>
      </w:r>
      <w:r w:rsidR="00BC6ABD" w:rsidRPr="004856F6">
        <w:t>внебюджетные средства</w:t>
      </w:r>
      <w:r w:rsidR="00BC6ABD">
        <w:t>)</w:t>
      </w:r>
      <w:r w:rsidR="00BC6ABD" w:rsidRPr="004856F6">
        <w:t>.</w:t>
      </w:r>
    </w:p>
    <w:p w14:paraId="634600AB" w14:textId="14CE862D" w:rsidR="004B0D7E" w:rsidRPr="004B0D7E" w:rsidRDefault="004B0D7E" w:rsidP="004B0D7E">
      <w:pPr>
        <w:pStyle w:val="22"/>
        <w:tabs>
          <w:tab w:val="left" w:pos="1134"/>
        </w:tabs>
        <w:spacing w:line="276" w:lineRule="auto"/>
        <w:ind w:firstLine="567"/>
        <w:jc w:val="both"/>
        <w:rPr>
          <w:iCs/>
        </w:rPr>
      </w:pPr>
      <w:r w:rsidRPr="004B0D7E">
        <w:rPr>
          <w:iCs/>
        </w:rPr>
        <w:t>2.3. Все расчёты по Договору производятся в рублях. Оплата оказанных услуг осуществляется Заказчиком по безналичному расчёту путём перечисления Заказчиком денежных средств на расчётный счёт Исполнителя в течение 7 (семи) рабочих дней с даты подписания Заказчиком документов о приёмке.</w:t>
      </w:r>
    </w:p>
    <w:p w14:paraId="0F949696" w14:textId="77777777" w:rsidR="004B0D7E" w:rsidRPr="004B0D7E" w:rsidRDefault="004B0D7E" w:rsidP="004B0D7E">
      <w:pPr>
        <w:pStyle w:val="22"/>
        <w:tabs>
          <w:tab w:val="left" w:pos="1134"/>
        </w:tabs>
        <w:spacing w:line="276" w:lineRule="auto"/>
        <w:ind w:firstLine="567"/>
        <w:jc w:val="both"/>
        <w:rPr>
          <w:iCs/>
        </w:rPr>
      </w:pPr>
      <w:r w:rsidRPr="004B0D7E">
        <w:rPr>
          <w:iCs/>
        </w:rPr>
        <w:t>2.4. Цена Договора является твёрдой и определяется на весь срок исполнения Договора, за исключением случаев, предусмотренных действующим законодательством.</w:t>
      </w:r>
    </w:p>
    <w:p w14:paraId="5261B2A3" w14:textId="77777777" w:rsidR="004B0D7E" w:rsidRPr="004B0D7E" w:rsidRDefault="004B0D7E" w:rsidP="004B0D7E">
      <w:pPr>
        <w:pStyle w:val="22"/>
        <w:tabs>
          <w:tab w:val="left" w:pos="1134"/>
        </w:tabs>
        <w:spacing w:line="276" w:lineRule="auto"/>
        <w:ind w:firstLine="567"/>
        <w:jc w:val="both"/>
        <w:rPr>
          <w:iCs/>
        </w:rPr>
      </w:pPr>
      <w:r w:rsidRPr="004B0D7E">
        <w:rPr>
          <w:iCs/>
        </w:rPr>
        <w:t>2.5. Стоимость услуги включает в себя все установленные законодательством налоги и сборы, а также все расходы и издержки Исполнителя, связанные с исполнением Договора.</w:t>
      </w:r>
    </w:p>
    <w:p w14:paraId="090EEF42"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3. Качество оказанных услуг</w:t>
      </w:r>
    </w:p>
    <w:p w14:paraId="1CFD7ADD" w14:textId="77777777" w:rsidR="004B0D7E" w:rsidRPr="004B0D7E" w:rsidRDefault="004B0D7E" w:rsidP="004B0D7E">
      <w:pPr>
        <w:pStyle w:val="22"/>
        <w:tabs>
          <w:tab w:val="left" w:pos="1134"/>
        </w:tabs>
        <w:spacing w:line="276" w:lineRule="auto"/>
        <w:ind w:firstLine="567"/>
        <w:jc w:val="both"/>
        <w:rPr>
          <w:iCs/>
        </w:rPr>
      </w:pPr>
      <w:r w:rsidRPr="004B0D7E">
        <w:rPr>
          <w:iCs/>
        </w:rPr>
        <w:t>3.1. Качество оказанных услуг должно соответствовать требованиям, указанным в Приложениях № 1 и № 2 к Договору.</w:t>
      </w:r>
    </w:p>
    <w:p w14:paraId="435F397D"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4. Порядок, сроки и условия оказания Услуг</w:t>
      </w:r>
    </w:p>
    <w:p w14:paraId="372D5C02" w14:textId="77777777" w:rsidR="004B0D7E" w:rsidRPr="004B0D7E" w:rsidRDefault="004B0D7E" w:rsidP="004B0D7E">
      <w:pPr>
        <w:pStyle w:val="22"/>
        <w:tabs>
          <w:tab w:val="left" w:pos="1134"/>
        </w:tabs>
        <w:spacing w:line="276" w:lineRule="auto"/>
        <w:ind w:firstLine="567"/>
        <w:jc w:val="both"/>
        <w:rPr>
          <w:iCs/>
        </w:rPr>
      </w:pPr>
      <w:r w:rsidRPr="004B0D7E">
        <w:rPr>
          <w:iCs/>
        </w:rPr>
        <w:t>4.1. Исполнитель обязуется осуществить оказание Услуг, предусмотренного Договором, в сроки и в количестве, установленные Приложениями № 1 и № 2 к Договору.</w:t>
      </w:r>
      <w:r w:rsidRPr="004B0D7E">
        <w:rPr>
          <w:iCs/>
        </w:rPr>
        <w:br/>
        <w:t>Оказание услуг производится на базе медицинской организации Исполнителя либо в ином месте, согласованном Сторонами дополнительно. График прохождения медосмотров формируется Исполнителем по согласованию с Заказчиком не позднее 5 (пяти) рабочих дней с даты заключения Договора.</w:t>
      </w:r>
    </w:p>
    <w:p w14:paraId="622F8C45" w14:textId="77777777" w:rsidR="004B0D7E" w:rsidRPr="004B0D7E" w:rsidRDefault="004B0D7E" w:rsidP="004B0D7E">
      <w:pPr>
        <w:pStyle w:val="22"/>
        <w:tabs>
          <w:tab w:val="left" w:pos="1134"/>
        </w:tabs>
        <w:spacing w:line="276" w:lineRule="auto"/>
        <w:ind w:firstLine="567"/>
        <w:jc w:val="both"/>
        <w:rPr>
          <w:iCs/>
        </w:rPr>
      </w:pPr>
      <w:r w:rsidRPr="004B0D7E">
        <w:rPr>
          <w:iCs/>
        </w:rPr>
        <w:t>4.2. Услуга, оказываемая Исполнителем, должна соответствовать требованиям согласно Приложениям № 1 и № 2 к Договору.</w:t>
      </w:r>
    </w:p>
    <w:p w14:paraId="55252136" w14:textId="77777777" w:rsidR="004B0D7E" w:rsidRPr="004B0D7E" w:rsidRDefault="004B0D7E" w:rsidP="004B0D7E">
      <w:pPr>
        <w:pStyle w:val="22"/>
        <w:tabs>
          <w:tab w:val="left" w:pos="1134"/>
        </w:tabs>
        <w:spacing w:line="276" w:lineRule="auto"/>
        <w:ind w:firstLine="567"/>
        <w:jc w:val="both"/>
        <w:rPr>
          <w:iCs/>
        </w:rPr>
      </w:pPr>
      <w:r w:rsidRPr="004B0D7E">
        <w:rPr>
          <w:iCs/>
        </w:rPr>
        <w:t>4.3. Услуга считается оказанной Исполнителем и принятой Заказчиком с момента подписания Заказчиком документов Акта приёма</w:t>
      </w:r>
      <w:r w:rsidRPr="004B0D7E">
        <w:rPr>
          <w:iCs/>
        </w:rPr>
        <w:noBreakHyphen/>
        <w:t>передачи оказанных услуг.</w:t>
      </w:r>
    </w:p>
    <w:p w14:paraId="0C77EEE9" w14:textId="77777777" w:rsidR="004B0D7E" w:rsidRPr="004B0D7E" w:rsidRDefault="004B0D7E" w:rsidP="004B0D7E">
      <w:pPr>
        <w:pStyle w:val="22"/>
        <w:tabs>
          <w:tab w:val="left" w:pos="1134"/>
        </w:tabs>
        <w:spacing w:line="276" w:lineRule="auto"/>
        <w:ind w:firstLine="567"/>
        <w:jc w:val="both"/>
        <w:rPr>
          <w:iCs/>
        </w:rPr>
      </w:pPr>
      <w:r w:rsidRPr="004B0D7E">
        <w:rPr>
          <w:iCs/>
        </w:rPr>
        <w:t>4.4. Услуга, не соответствующая требованиям, указанным в Приложениях № 1 и № 2, считается не оказанной.</w:t>
      </w:r>
    </w:p>
    <w:p w14:paraId="70150F66" w14:textId="77777777" w:rsidR="004B0D7E" w:rsidRPr="004B0D7E" w:rsidRDefault="004B0D7E" w:rsidP="004B0D7E">
      <w:pPr>
        <w:pStyle w:val="22"/>
        <w:tabs>
          <w:tab w:val="left" w:pos="1134"/>
        </w:tabs>
        <w:spacing w:line="276" w:lineRule="auto"/>
        <w:ind w:firstLine="567"/>
        <w:jc w:val="both"/>
        <w:rPr>
          <w:iCs/>
        </w:rPr>
      </w:pPr>
      <w:r w:rsidRPr="004B0D7E">
        <w:rPr>
          <w:iCs/>
        </w:rPr>
        <w:t>4.5. Оформление и внесение сведений в медицинские книжки.</w:t>
      </w:r>
      <w:r w:rsidRPr="004B0D7E">
        <w:rPr>
          <w:iCs/>
        </w:rPr>
        <w:br/>
        <w:t>Исполнитель обязан:</w:t>
      </w:r>
    </w:p>
    <w:p w14:paraId="72FCA314"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обеспечить внесение сведений о прохождении периодического медицинского осмотра в электронные медицинские книжки (ЭЛМК) работников в срок не позднее 5 (пяти) рабочих дней с даты завершения медосмотра каждого работника;</w:t>
      </w:r>
    </w:p>
    <w:p w14:paraId="61092D2D"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предоставить по запросу Заказчика подтверждение внесения сведений в ЭЛМК (выписку из информационной системы либо иной документ, предусмотренный регламентом системы);</w:t>
      </w:r>
    </w:p>
    <w:p w14:paraId="3816FB61"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при наличии у работника бумажной личной медицинской книжки — внести в неё сведения о результатах медосмотра в установленном порядке;</w:t>
      </w:r>
    </w:p>
    <w:p w14:paraId="64B67E85"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в случае отсутствия у работника оформленной бумажной медицинской книжки и при наличии его письменного согласия — оформить бумажную книжку и внести в неё результаты медосмотра;</w:t>
      </w:r>
    </w:p>
    <w:p w14:paraId="48209CB1"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обеспечить соответствие сведений в бумажной и электронной книжке, а также соблюдение требований законодательства о персональных данных и врачебной тайне при работе с медицинскими книжками.</w:t>
      </w:r>
    </w:p>
    <w:p w14:paraId="26280D1E"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5. Порядок приёмки оказания Услуг</w:t>
      </w:r>
    </w:p>
    <w:p w14:paraId="698BF111" w14:textId="77777777" w:rsidR="004B0D7E" w:rsidRPr="004B0D7E" w:rsidRDefault="004B0D7E" w:rsidP="004B0D7E">
      <w:pPr>
        <w:pStyle w:val="22"/>
        <w:tabs>
          <w:tab w:val="left" w:pos="1134"/>
        </w:tabs>
        <w:spacing w:line="276" w:lineRule="auto"/>
        <w:ind w:firstLine="567"/>
        <w:jc w:val="both"/>
        <w:rPr>
          <w:iCs/>
        </w:rPr>
      </w:pPr>
      <w:r w:rsidRPr="004B0D7E">
        <w:rPr>
          <w:iCs/>
        </w:rPr>
        <w:t>5.1. Исполнитель в течение 15 (пятнадцати) календарных дней представляет Заказчику Реестр оказанных Услуг в 2 (двух) экземплярах и Акт сдачи</w:t>
      </w:r>
      <w:r w:rsidRPr="004B0D7E">
        <w:rPr>
          <w:iCs/>
        </w:rPr>
        <w:noBreakHyphen/>
        <w:t>приёмки оказанных Услуг в 2 (двух) экземплярах.</w:t>
      </w:r>
      <w:r w:rsidRPr="004B0D7E">
        <w:rPr>
          <w:iCs/>
        </w:rPr>
        <w:br/>
        <w:t>К Акту прилагается подтверждение внесения сведений в ЭЛМК (выписки/реестровые сведения) либо справка об отсутствии необходимости внесения (в случаях, установленных законодательством).</w:t>
      </w:r>
      <w:r w:rsidRPr="004B0D7E">
        <w:rPr>
          <w:iCs/>
        </w:rPr>
        <w:br/>
        <w:t>Информация о пациенте, составляющая врачебную тайну, предоставляется Заказчику в виде приложения к Акту при условии, что Работник дал своё согласие на предоставление информации о нём Заказчику. Если Работник не дал согласие на предоставление о нём информации, составляющей врачебную тайну, Заказчик обязан подписать Акт приёма</w:t>
      </w:r>
      <w:r w:rsidRPr="004B0D7E">
        <w:rPr>
          <w:iCs/>
        </w:rPr>
        <w:noBreakHyphen/>
        <w:t>передачи без информации, составляющей врачебную тайну.</w:t>
      </w:r>
      <w:r w:rsidRPr="004B0D7E">
        <w:rPr>
          <w:iCs/>
        </w:rPr>
        <w:br/>
      </w:r>
      <w:r w:rsidRPr="004B0D7E">
        <w:rPr>
          <w:iCs/>
        </w:rPr>
        <w:lastRenderedPageBreak/>
        <w:t>Вся информация, составляющая врачебную тайну, оформляется в виде приложения к Акту и не отражается в самом Акте, который может быть истребован государственными органами в целях проверки, не касающейся здоровья пациента, а также при прочих проверках третьими лицами, доступ которых к врачебной тайне отсутствует.</w:t>
      </w:r>
    </w:p>
    <w:p w14:paraId="38AC09B8" w14:textId="77777777" w:rsidR="004B0D7E" w:rsidRPr="004B0D7E" w:rsidRDefault="004B0D7E" w:rsidP="004B0D7E">
      <w:pPr>
        <w:pStyle w:val="22"/>
        <w:tabs>
          <w:tab w:val="left" w:pos="1134"/>
        </w:tabs>
        <w:spacing w:line="276" w:lineRule="auto"/>
        <w:ind w:firstLine="567"/>
        <w:jc w:val="both"/>
        <w:rPr>
          <w:iCs/>
        </w:rPr>
      </w:pPr>
      <w:r w:rsidRPr="004B0D7E">
        <w:rPr>
          <w:iCs/>
        </w:rPr>
        <w:t>5.2. Заказчик в течение 5 (пяти) календарных дней с даты получения Акта сдачи</w:t>
      </w:r>
      <w:r w:rsidRPr="004B0D7E">
        <w:rPr>
          <w:iCs/>
        </w:rPr>
        <w:noBreakHyphen/>
        <w:t>приёмки оказанных услуг подписывает Акт сдачи</w:t>
      </w:r>
      <w:r w:rsidRPr="004B0D7E">
        <w:rPr>
          <w:iCs/>
        </w:rPr>
        <w:noBreakHyphen/>
        <w:t>приёмки оказанных услуг или предоставляет мотивированный отказ от приёмки услуг. В случае непредставления подписанного Акта или мотивированного отказа от подписания Акта сдачи</w:t>
      </w:r>
      <w:r w:rsidRPr="004B0D7E">
        <w:rPr>
          <w:iCs/>
        </w:rPr>
        <w:noBreakHyphen/>
        <w:t>приёмки оказанных услуг Заказчиком в срок, предусмотренный настоящим Договором, Акт будет считаться принятым Заказчиком при условии, что Заказчик претензий к Исполнителю не имеет.</w:t>
      </w:r>
    </w:p>
    <w:p w14:paraId="3AFDAAF1" w14:textId="77777777" w:rsidR="004B0D7E" w:rsidRPr="004B0D7E" w:rsidRDefault="004B0D7E" w:rsidP="004B0D7E">
      <w:pPr>
        <w:pStyle w:val="22"/>
        <w:tabs>
          <w:tab w:val="left" w:pos="1134"/>
        </w:tabs>
        <w:spacing w:line="276" w:lineRule="auto"/>
        <w:ind w:firstLine="567"/>
        <w:jc w:val="both"/>
        <w:rPr>
          <w:iCs/>
        </w:rPr>
      </w:pPr>
      <w:r w:rsidRPr="004B0D7E">
        <w:rPr>
          <w:iCs/>
        </w:rPr>
        <w:t>5.3. Для проверки соответствия качества оказанных Исполнителем услуг требованиям, установленным настоящим Договором, Заказчик вправе привлекать независимых экспертов в порядке, установленном действующим законодательством, обладающих специальными знаниями и подготовкой по конкретной экспертной специальности. Работа привлечённых независимых экспертов не должна мешать текущей работе Исполнителя; время и срок проведения экспертиз Стороны согласовывают дополнительно.</w:t>
      </w:r>
    </w:p>
    <w:p w14:paraId="3093A3E3" w14:textId="77777777" w:rsidR="004B0D7E" w:rsidRPr="004B0D7E" w:rsidRDefault="004B0D7E" w:rsidP="004B0D7E">
      <w:pPr>
        <w:pStyle w:val="22"/>
        <w:tabs>
          <w:tab w:val="left" w:pos="1134"/>
        </w:tabs>
        <w:spacing w:line="276" w:lineRule="auto"/>
        <w:ind w:firstLine="567"/>
        <w:jc w:val="both"/>
        <w:rPr>
          <w:iCs/>
        </w:rPr>
      </w:pPr>
      <w:r w:rsidRPr="004B0D7E">
        <w:rPr>
          <w:iCs/>
        </w:rPr>
        <w:t>5.4. Исполнитель обязан немедленно предупредить Заказчика и до получения от него указаний приостановить оказание услуг при обнаружении (наступлении):</w:t>
      </w:r>
    </w:p>
    <w:p w14:paraId="2B03081E" w14:textId="77777777" w:rsidR="004B0D7E" w:rsidRPr="004B0D7E" w:rsidRDefault="004B0D7E" w:rsidP="004B0D7E">
      <w:pPr>
        <w:pStyle w:val="22"/>
        <w:numPr>
          <w:ilvl w:val="0"/>
          <w:numId w:val="24"/>
        </w:numPr>
        <w:tabs>
          <w:tab w:val="left" w:pos="1134"/>
        </w:tabs>
        <w:spacing w:line="276" w:lineRule="auto"/>
        <w:jc w:val="both"/>
        <w:rPr>
          <w:iCs/>
        </w:rPr>
      </w:pPr>
      <w:r w:rsidRPr="004B0D7E">
        <w:rPr>
          <w:iCs/>
        </w:rPr>
        <w:t>недостоверности либо недостаточности информации, полученной от Заказчика;</w:t>
      </w:r>
    </w:p>
    <w:p w14:paraId="2E5B39C5" w14:textId="77777777" w:rsidR="004B0D7E" w:rsidRPr="004B0D7E" w:rsidRDefault="004B0D7E" w:rsidP="004B0D7E">
      <w:pPr>
        <w:pStyle w:val="22"/>
        <w:numPr>
          <w:ilvl w:val="0"/>
          <w:numId w:val="24"/>
        </w:numPr>
        <w:tabs>
          <w:tab w:val="left" w:pos="1134"/>
        </w:tabs>
        <w:spacing w:line="276" w:lineRule="auto"/>
        <w:jc w:val="both"/>
        <w:rPr>
          <w:iCs/>
        </w:rPr>
      </w:pPr>
      <w:r w:rsidRPr="004B0D7E">
        <w:rPr>
          <w:iCs/>
        </w:rPr>
        <w:t>не зависящих от Исполнителя обстоятельств, которые грозят нарушением сроков и качества оказываемых услуг.</w:t>
      </w:r>
    </w:p>
    <w:p w14:paraId="7CC4105B" w14:textId="77777777" w:rsidR="004B0D7E" w:rsidRPr="004B0D7E" w:rsidRDefault="004B0D7E" w:rsidP="004B0D7E">
      <w:pPr>
        <w:pStyle w:val="22"/>
        <w:tabs>
          <w:tab w:val="left" w:pos="1134"/>
        </w:tabs>
        <w:spacing w:line="276" w:lineRule="auto"/>
        <w:ind w:firstLine="567"/>
        <w:jc w:val="both"/>
        <w:rPr>
          <w:iCs/>
        </w:rPr>
      </w:pPr>
      <w:r w:rsidRPr="004B0D7E">
        <w:rPr>
          <w:iCs/>
        </w:rPr>
        <w:t>5.5. Подписанный Сторонами Акт сдачи</w:t>
      </w:r>
      <w:r w:rsidRPr="004B0D7E">
        <w:rPr>
          <w:iCs/>
        </w:rPr>
        <w:noBreakHyphen/>
        <w:t>приёмки оказанных услуг и предъявленный Исполнителем Заказчику счёт на оплату являются основанием для оплаты оказанных услуг в соответствии с пунктом 1.1 настоящего Договора.</w:t>
      </w:r>
    </w:p>
    <w:p w14:paraId="08B47271"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6. Права и обязанности сторон</w:t>
      </w:r>
    </w:p>
    <w:p w14:paraId="0D970470" w14:textId="50E72A75" w:rsidR="004B0D7E" w:rsidRPr="004B0D7E" w:rsidRDefault="004B0D7E" w:rsidP="00BC6ABD">
      <w:pPr>
        <w:pStyle w:val="22"/>
        <w:tabs>
          <w:tab w:val="clear" w:pos="0"/>
          <w:tab w:val="left" w:pos="426"/>
          <w:tab w:val="left" w:pos="1134"/>
        </w:tabs>
        <w:spacing w:line="276" w:lineRule="auto"/>
        <w:ind w:firstLine="0"/>
        <w:rPr>
          <w:iCs/>
        </w:rPr>
      </w:pPr>
      <w:r w:rsidRPr="004B0D7E">
        <w:rPr>
          <w:iCs/>
        </w:rPr>
        <w:t>6.1.Исполнитель</w:t>
      </w:r>
      <w:r w:rsidR="00BC6ABD">
        <w:rPr>
          <w:iCs/>
        </w:rPr>
        <w:t xml:space="preserve"> </w:t>
      </w:r>
      <w:r w:rsidRPr="004B0D7E">
        <w:rPr>
          <w:iCs/>
        </w:rPr>
        <w:t>обязан:</w:t>
      </w:r>
      <w:r w:rsidRPr="004B0D7E">
        <w:rPr>
          <w:iCs/>
        </w:rPr>
        <w:br/>
        <w:t>6.1.1. Оказать Заказчику услуги надлежащего качества в соответствии с требованиями настоящего Договора и стандартами оказания медицинских услуг.</w:t>
      </w:r>
      <w:r w:rsidRPr="004B0D7E">
        <w:rPr>
          <w:iCs/>
        </w:rPr>
        <w:br/>
        <w:t>6.1.2. Одновременно с оказанием услуг передать Заказчику всю необходимую документацию в соответствии с условиями настоящего Договора, включая подтверждение внесения сведений в электронные медицинские книжки и сведения об оформлении/внесении данных в бумажные медицинские книжки.</w:t>
      </w:r>
      <w:r w:rsidRPr="004B0D7E">
        <w:rPr>
          <w:iCs/>
        </w:rPr>
        <w:br/>
        <w:t>6.1.3. Вести учётно</w:t>
      </w:r>
      <w:r w:rsidRPr="004B0D7E">
        <w:rPr>
          <w:iCs/>
        </w:rPr>
        <w:noBreakHyphen/>
        <w:t>отчётную документацию по формам, установленным федеральным органом исполнительной власти в области здравоохранения и статистики.</w:t>
      </w:r>
      <w:r w:rsidRPr="004B0D7E">
        <w:rPr>
          <w:iCs/>
        </w:rPr>
        <w:br/>
        <w:t>6.1.4. Информировать Заказчика о случаях отказа Работников от прохождения медицинских осмотров, предусмотренных настоящим Договором, а также о случаях выявления у Работников медицинских противопоказаний к работам, связанным с их профессиональной деятельностью.</w:t>
      </w:r>
      <w:r w:rsidRPr="004B0D7E">
        <w:rPr>
          <w:iCs/>
        </w:rPr>
        <w:br/>
        <w:t>6.1.5. Не передавать оригиналы или копии документов, полученные от Заказчика, третьим лицам без его предварительного письменного согласия.</w:t>
      </w:r>
      <w:r w:rsidRPr="004B0D7E">
        <w:rPr>
          <w:iCs/>
        </w:rPr>
        <w:br/>
        <w:t>6.1.6. Обеспечить внесение сведений в электронные медицинские книжки в сроки, установленные п. 4.5 Договора, и предоставить подтверждающие документы по запросу Заказчика.</w:t>
      </w:r>
      <w:r w:rsidRPr="004B0D7E">
        <w:rPr>
          <w:iCs/>
        </w:rPr>
        <w:br/>
        <w:t>6.1.7. При наличии письменного согласия Работника оформить бумажную медицинскую книжку и внести в неё результаты медосмотра, а при наличии уже оформленной книжки — актуализировать сведения в ней.</w:t>
      </w:r>
    </w:p>
    <w:p w14:paraId="7591F6AE" w14:textId="77777777" w:rsidR="004B0D7E" w:rsidRPr="004B0D7E" w:rsidRDefault="004B0D7E" w:rsidP="00BC6ABD">
      <w:pPr>
        <w:pStyle w:val="22"/>
        <w:tabs>
          <w:tab w:val="left" w:pos="1134"/>
        </w:tabs>
        <w:spacing w:line="276" w:lineRule="auto"/>
        <w:ind w:firstLine="0"/>
        <w:rPr>
          <w:iCs/>
        </w:rPr>
      </w:pPr>
      <w:r w:rsidRPr="004B0D7E">
        <w:rPr>
          <w:iCs/>
        </w:rPr>
        <w:t>6.2. Исполнитель вправе:</w:t>
      </w:r>
      <w:r w:rsidRPr="004B0D7E">
        <w:rPr>
          <w:iCs/>
        </w:rPr>
        <w:br/>
        <w:t>6.2.1. Требовать обеспечения своевременной приёмки оказанных услуг и подписания приёмо</w:t>
      </w:r>
      <w:r w:rsidRPr="004B0D7E">
        <w:rPr>
          <w:iCs/>
        </w:rPr>
        <w:noBreakHyphen/>
        <w:t>сдаточных документов на условиях, установленных настоящим Договором.</w:t>
      </w:r>
    </w:p>
    <w:p w14:paraId="7BB161AD" w14:textId="77777777" w:rsidR="004B0D7E" w:rsidRPr="004B0D7E" w:rsidRDefault="004B0D7E" w:rsidP="00BC6ABD">
      <w:pPr>
        <w:pStyle w:val="22"/>
        <w:tabs>
          <w:tab w:val="clear" w:pos="0"/>
          <w:tab w:val="left" w:pos="1134"/>
        </w:tabs>
        <w:spacing w:line="276" w:lineRule="auto"/>
        <w:ind w:firstLine="0"/>
        <w:rPr>
          <w:iCs/>
        </w:rPr>
      </w:pPr>
      <w:r w:rsidRPr="004B0D7E">
        <w:rPr>
          <w:iCs/>
        </w:rPr>
        <w:t>6.3. Заказчик обязан:</w:t>
      </w:r>
      <w:r w:rsidRPr="004B0D7E">
        <w:rPr>
          <w:iCs/>
        </w:rPr>
        <w:br/>
        <w:t>6.3.1. Передать Исполнителю необходимую для оказания Услуг информацию.</w:t>
      </w:r>
      <w:r w:rsidRPr="004B0D7E">
        <w:rPr>
          <w:iCs/>
        </w:rPr>
        <w:br/>
        <w:t>6.3.2. Обеспечить своевременную приёмку оказанных услуг и подписание приёмо</w:t>
      </w:r>
      <w:r w:rsidRPr="004B0D7E">
        <w:rPr>
          <w:iCs/>
        </w:rPr>
        <w:noBreakHyphen/>
        <w:t>сдаточных документов на условиях, установленных настоящим Договором.</w:t>
      </w:r>
      <w:r w:rsidRPr="004B0D7E">
        <w:rPr>
          <w:iCs/>
        </w:rPr>
        <w:br/>
      </w:r>
      <w:r w:rsidRPr="004B0D7E">
        <w:rPr>
          <w:iCs/>
        </w:rPr>
        <w:lastRenderedPageBreak/>
        <w:t>6.3.3. Произвести оплату оказанных услуг на условиях, предусмотренных настоящим Договором.</w:t>
      </w:r>
    </w:p>
    <w:p w14:paraId="5EFD1C69" w14:textId="77777777" w:rsidR="004B0D7E" w:rsidRPr="004B0D7E" w:rsidRDefault="004B0D7E" w:rsidP="00BC6ABD">
      <w:pPr>
        <w:pStyle w:val="22"/>
        <w:tabs>
          <w:tab w:val="left" w:pos="1134"/>
        </w:tabs>
        <w:spacing w:line="276" w:lineRule="auto"/>
        <w:ind w:firstLine="0"/>
        <w:rPr>
          <w:iCs/>
        </w:rPr>
      </w:pPr>
      <w:r w:rsidRPr="004B0D7E">
        <w:rPr>
          <w:iCs/>
        </w:rPr>
        <w:t>6.4. Заказчик имеет право:</w:t>
      </w:r>
      <w:r w:rsidRPr="004B0D7E">
        <w:rPr>
          <w:iCs/>
        </w:rPr>
        <w:br/>
        <w:t>6.4.1. Требовать от Исполнителя оказания Услуг надлежащего качества в соответствии с требованиями настоящего Договора и законодательством Российской Федерации.</w:t>
      </w:r>
      <w:r w:rsidRPr="004B0D7E">
        <w:rPr>
          <w:iCs/>
        </w:rPr>
        <w:br/>
        <w:t>6.4.2. Запрашивать у Исполнителя информацию о ходе и состоянии оказания услуг, в том числе сведения о внесении данных в электронные и бумажные медицинские книжки.</w:t>
      </w:r>
      <w:r w:rsidRPr="004B0D7E">
        <w:rPr>
          <w:iCs/>
        </w:rPr>
        <w:br/>
        <w:t>6.4.3. Осуществлять контроль за объёмом и сроками оказания услуг.</w:t>
      </w:r>
    </w:p>
    <w:p w14:paraId="2BBED035" w14:textId="77777777" w:rsidR="008D7271" w:rsidRPr="009E6D25" w:rsidRDefault="008D7271" w:rsidP="008D7271">
      <w:pPr>
        <w:pStyle w:val="22"/>
        <w:tabs>
          <w:tab w:val="clear" w:pos="0"/>
          <w:tab w:val="left" w:pos="1134"/>
        </w:tabs>
        <w:spacing w:line="276" w:lineRule="auto"/>
        <w:ind w:firstLine="567"/>
        <w:jc w:val="both"/>
        <w:rPr>
          <w:sz w:val="16"/>
          <w:szCs w:val="16"/>
        </w:rPr>
      </w:pPr>
    </w:p>
    <w:p w14:paraId="52465B2B" w14:textId="77777777" w:rsidR="00CA68A4" w:rsidRPr="004856F6" w:rsidRDefault="00CA68A4" w:rsidP="008D7271">
      <w:pPr>
        <w:pStyle w:val="22"/>
        <w:tabs>
          <w:tab w:val="clear" w:pos="0"/>
          <w:tab w:val="left" w:pos="1134"/>
        </w:tabs>
        <w:spacing w:line="276" w:lineRule="auto"/>
        <w:ind w:firstLine="567"/>
        <w:jc w:val="center"/>
        <w:rPr>
          <w:b/>
        </w:rPr>
      </w:pPr>
      <w:r w:rsidRPr="004856F6">
        <w:rPr>
          <w:b/>
          <w:bCs/>
        </w:rPr>
        <w:t>7. Форс-мажорные обстоятельства.</w:t>
      </w:r>
    </w:p>
    <w:p w14:paraId="70245942" w14:textId="77777777" w:rsidR="00CA68A4" w:rsidRPr="004856F6" w:rsidRDefault="00CA68A4" w:rsidP="008D7271">
      <w:pPr>
        <w:pStyle w:val="22"/>
        <w:tabs>
          <w:tab w:val="clear" w:pos="0"/>
          <w:tab w:val="left" w:pos="1134"/>
        </w:tabs>
        <w:spacing w:line="276" w:lineRule="auto"/>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D81349C" w14:textId="77777777" w:rsidR="00CA68A4" w:rsidRPr="004856F6" w:rsidRDefault="00CA68A4" w:rsidP="008D7271">
      <w:pPr>
        <w:pStyle w:val="22"/>
        <w:tabs>
          <w:tab w:val="clear" w:pos="0"/>
          <w:tab w:val="left" w:pos="1134"/>
        </w:tabs>
        <w:spacing w:line="276" w:lineRule="auto"/>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0CC136C" w14:textId="77777777" w:rsidR="00CA68A4" w:rsidRPr="004856F6" w:rsidRDefault="00CA68A4" w:rsidP="008D7271">
      <w:pPr>
        <w:pStyle w:val="22"/>
        <w:tabs>
          <w:tab w:val="clear" w:pos="0"/>
          <w:tab w:val="left" w:pos="1134"/>
        </w:tabs>
        <w:spacing w:line="276" w:lineRule="auto"/>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011EC67" w14:textId="77777777" w:rsidR="00CA68A4" w:rsidRDefault="00CA68A4" w:rsidP="008D7271">
      <w:pPr>
        <w:pStyle w:val="22"/>
        <w:tabs>
          <w:tab w:val="clear" w:pos="0"/>
          <w:tab w:val="left" w:pos="1134"/>
        </w:tabs>
        <w:spacing w:line="276" w:lineRule="auto"/>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5AA700E9" w14:textId="77777777" w:rsidR="008D7271" w:rsidRPr="009E6D25" w:rsidRDefault="008D7271" w:rsidP="008D7271">
      <w:pPr>
        <w:pStyle w:val="22"/>
        <w:tabs>
          <w:tab w:val="clear" w:pos="0"/>
          <w:tab w:val="left" w:pos="1134"/>
        </w:tabs>
        <w:spacing w:line="276" w:lineRule="auto"/>
        <w:ind w:firstLine="539"/>
        <w:jc w:val="both"/>
        <w:rPr>
          <w:sz w:val="16"/>
          <w:szCs w:val="16"/>
        </w:rPr>
      </w:pPr>
    </w:p>
    <w:p w14:paraId="53DACE26" w14:textId="77777777" w:rsidR="00CA68A4" w:rsidRPr="004856F6" w:rsidRDefault="00CA68A4" w:rsidP="008D7271">
      <w:pPr>
        <w:pStyle w:val="22"/>
        <w:tabs>
          <w:tab w:val="clear" w:pos="0"/>
          <w:tab w:val="left" w:pos="1134"/>
        </w:tabs>
        <w:spacing w:line="276" w:lineRule="auto"/>
        <w:ind w:firstLine="539"/>
        <w:jc w:val="center"/>
        <w:rPr>
          <w:b/>
        </w:rPr>
      </w:pPr>
      <w:r w:rsidRPr="004856F6">
        <w:rPr>
          <w:b/>
        </w:rPr>
        <w:t>8. Разрешение споров.</w:t>
      </w:r>
    </w:p>
    <w:p w14:paraId="0C236A0A" w14:textId="77777777" w:rsidR="00CA68A4" w:rsidRPr="004856F6" w:rsidRDefault="00CA68A4" w:rsidP="008D7271">
      <w:pPr>
        <w:pStyle w:val="22"/>
        <w:tabs>
          <w:tab w:val="clear" w:pos="0"/>
          <w:tab w:val="left" w:pos="1134"/>
        </w:tabs>
        <w:spacing w:line="276" w:lineRule="auto"/>
        <w:ind w:firstLine="539"/>
        <w:jc w:val="both"/>
      </w:pPr>
      <w:r w:rsidRPr="004856F6">
        <w:t xml:space="preserve">8.1. Любой спор, разногласие, требование или претензия, возникающие при исполнении </w:t>
      </w:r>
      <w:r w:rsidR="006D6763" w:rsidRPr="004856F6">
        <w:t>настоящего</w:t>
      </w:r>
      <w:r w:rsidR="006D6763">
        <w:t xml:space="preserve"> </w:t>
      </w:r>
      <w:r w:rsidR="006D6763" w:rsidRPr="004856F6">
        <w:t>Договора,</w:t>
      </w:r>
      <w:r w:rsidRPr="004856F6">
        <w:t xml:space="preserve"> разрешаются Сторонами путем ведения переговоров или в претензионном порядке.</w:t>
      </w:r>
    </w:p>
    <w:p w14:paraId="45A7BA21" w14:textId="77777777" w:rsidR="00CA68A4" w:rsidRPr="004856F6" w:rsidRDefault="00CA68A4" w:rsidP="008D7271">
      <w:pPr>
        <w:pStyle w:val="22"/>
        <w:tabs>
          <w:tab w:val="clear" w:pos="0"/>
          <w:tab w:val="left" w:pos="1134"/>
        </w:tabs>
        <w:spacing w:line="276" w:lineRule="auto"/>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E9C5C2E" w14:textId="77777777" w:rsidR="00CA68A4" w:rsidRPr="004856F6" w:rsidRDefault="00CA68A4" w:rsidP="008D7271">
      <w:pPr>
        <w:pStyle w:val="22"/>
        <w:tabs>
          <w:tab w:val="clear" w:pos="0"/>
          <w:tab w:val="left" w:pos="1134"/>
        </w:tabs>
        <w:spacing w:line="276" w:lineRule="auto"/>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F892288" w14:textId="77777777" w:rsidR="00CA68A4" w:rsidRDefault="00CA68A4" w:rsidP="008D7271">
      <w:pPr>
        <w:pStyle w:val="22"/>
        <w:tabs>
          <w:tab w:val="clear" w:pos="0"/>
          <w:tab w:val="left" w:pos="1134"/>
        </w:tabs>
        <w:spacing w:line="276" w:lineRule="auto"/>
        <w:ind w:firstLine="539"/>
        <w:jc w:val="both"/>
      </w:pPr>
      <w:r w:rsidRPr="004856F6">
        <w:t>8.4. К правоотношениям Сторон по настоящему Договору применяется гражданское право.</w:t>
      </w:r>
    </w:p>
    <w:p w14:paraId="2AFEA2BC" w14:textId="77777777" w:rsidR="008D7271" w:rsidRPr="009E6D25" w:rsidRDefault="008D7271" w:rsidP="008D7271">
      <w:pPr>
        <w:pStyle w:val="22"/>
        <w:tabs>
          <w:tab w:val="clear" w:pos="0"/>
          <w:tab w:val="left" w:pos="1134"/>
        </w:tabs>
        <w:spacing w:line="276" w:lineRule="auto"/>
        <w:ind w:firstLine="539"/>
        <w:jc w:val="both"/>
        <w:rPr>
          <w:sz w:val="16"/>
          <w:szCs w:val="16"/>
        </w:rPr>
      </w:pPr>
    </w:p>
    <w:p w14:paraId="05B5CC49" w14:textId="77777777" w:rsidR="00CA68A4" w:rsidRPr="004856F6" w:rsidRDefault="00CA68A4" w:rsidP="008D7271">
      <w:pPr>
        <w:pStyle w:val="22"/>
        <w:tabs>
          <w:tab w:val="clear" w:pos="0"/>
          <w:tab w:val="left" w:pos="1134"/>
        </w:tabs>
        <w:spacing w:line="276" w:lineRule="auto"/>
        <w:ind w:firstLine="0"/>
        <w:jc w:val="center"/>
        <w:rPr>
          <w:b/>
        </w:rPr>
      </w:pPr>
      <w:r w:rsidRPr="004856F6">
        <w:rPr>
          <w:b/>
        </w:rPr>
        <w:t>9. Ответственность сторон</w:t>
      </w:r>
    </w:p>
    <w:p w14:paraId="2A6AB2A9" w14:textId="77777777" w:rsidR="00CA68A4" w:rsidRPr="004856F6" w:rsidRDefault="00CA68A4" w:rsidP="008D7271">
      <w:pPr>
        <w:pStyle w:val="211"/>
        <w:spacing w:after="0" w:line="276" w:lineRule="auto"/>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A54C254" w14:textId="77777777" w:rsidR="00CA68A4" w:rsidRPr="004856F6" w:rsidRDefault="00CA68A4" w:rsidP="008D7271">
      <w:pPr>
        <w:pStyle w:val="Warning"/>
        <w:spacing w:before="0" w:after="0"/>
        <w:ind w:firstLine="539"/>
        <w:jc w:val="both"/>
        <w:rPr>
          <w:i w:val="0"/>
          <w:color w:val="auto"/>
          <w:sz w:val="24"/>
          <w:szCs w:val="24"/>
        </w:rPr>
      </w:pPr>
      <w:r w:rsidRPr="004856F6">
        <w:rPr>
          <w:i w:val="0"/>
          <w:color w:val="auto"/>
          <w:sz w:val="24"/>
          <w:szCs w:val="24"/>
        </w:rPr>
        <w:tab/>
        <w:t xml:space="preserve">9.2. В случае просрочки исполнения </w:t>
      </w:r>
      <w:r w:rsidR="00ED1A0F">
        <w:rPr>
          <w:i w:val="0"/>
          <w:color w:val="auto"/>
          <w:sz w:val="24"/>
          <w:szCs w:val="24"/>
        </w:rPr>
        <w:t>Исполнителе</w:t>
      </w:r>
      <w:r w:rsidRPr="004856F6">
        <w:rPr>
          <w:i w:val="0"/>
          <w:color w:val="auto"/>
          <w:sz w:val="24"/>
          <w:szCs w:val="24"/>
        </w:rPr>
        <w:t xml:space="preserve">м обязательств по Договору, Заказчик направляет </w:t>
      </w:r>
      <w:r w:rsidR="00ED1A0F">
        <w:rPr>
          <w:i w:val="0"/>
          <w:color w:val="auto"/>
          <w:sz w:val="24"/>
          <w:szCs w:val="24"/>
        </w:rPr>
        <w:t>Исполнителю</w:t>
      </w:r>
      <w:r w:rsidRPr="004856F6">
        <w:rPr>
          <w:i w:val="0"/>
          <w:color w:val="auto"/>
          <w:sz w:val="24"/>
          <w:szCs w:val="24"/>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6C2156">
        <w:rPr>
          <w:i w:val="0"/>
          <w:color w:val="auto"/>
          <w:sz w:val="24"/>
          <w:szCs w:val="24"/>
        </w:rPr>
        <w:t>Исполнител</w:t>
      </w:r>
      <w:r w:rsidR="00ED1A0F">
        <w:rPr>
          <w:i w:val="0"/>
          <w:color w:val="auto"/>
          <w:sz w:val="24"/>
          <w:szCs w:val="24"/>
        </w:rPr>
        <w:t>е</w:t>
      </w:r>
      <w:r w:rsidRPr="004856F6">
        <w:rPr>
          <w:i w:val="0"/>
          <w:color w:val="auto"/>
          <w:sz w:val="24"/>
          <w:szCs w:val="24"/>
        </w:rPr>
        <w:t xml:space="preserve">м. </w:t>
      </w:r>
    </w:p>
    <w:p w14:paraId="00AFEE8E" w14:textId="77777777" w:rsidR="00CA68A4" w:rsidRPr="004856F6" w:rsidRDefault="00CA68A4" w:rsidP="008D7271">
      <w:pPr>
        <w:spacing w:line="276" w:lineRule="auto"/>
        <w:ind w:firstLine="539"/>
        <w:jc w:val="both"/>
        <w:rPr>
          <w:sz w:val="24"/>
          <w:szCs w:val="24"/>
        </w:rPr>
      </w:pPr>
      <w:r w:rsidRPr="004856F6">
        <w:rPr>
          <w:sz w:val="24"/>
          <w:szCs w:val="24"/>
          <w:lang w:eastAsia="en-US"/>
        </w:rPr>
        <w:lastRenderedPageBreak/>
        <w:t xml:space="preserve">9.3. В </w:t>
      </w:r>
      <w:r w:rsidRPr="004856F6">
        <w:rPr>
          <w:sz w:val="24"/>
          <w:szCs w:val="24"/>
        </w:rPr>
        <w:t xml:space="preserve">случае просрочки исполнения Заказчиком обязательств </w:t>
      </w:r>
      <w:r w:rsidR="006C2156">
        <w:rPr>
          <w:sz w:val="24"/>
          <w:szCs w:val="24"/>
        </w:rPr>
        <w:t>Исполнитель</w:t>
      </w:r>
      <w:r w:rsidRPr="004856F6">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85F6F7C" w14:textId="77777777" w:rsidR="00CA68A4" w:rsidRPr="004856F6" w:rsidRDefault="00CA68A4" w:rsidP="008D7271">
      <w:pPr>
        <w:spacing w:line="276" w:lineRule="auto"/>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44E735" w14:textId="77777777" w:rsidR="00CA68A4" w:rsidRPr="009E6D25" w:rsidRDefault="00CA68A4" w:rsidP="008D7271">
      <w:pPr>
        <w:pStyle w:val="211"/>
        <w:spacing w:after="0" w:line="276" w:lineRule="auto"/>
        <w:ind w:left="0" w:firstLine="539"/>
        <w:jc w:val="both"/>
        <w:rPr>
          <w:b/>
          <w:bCs/>
          <w:color w:val="000000"/>
          <w:sz w:val="16"/>
          <w:szCs w:val="16"/>
        </w:rPr>
      </w:pPr>
    </w:p>
    <w:p w14:paraId="6E667E58" w14:textId="77777777" w:rsidR="00CA68A4" w:rsidRPr="004856F6" w:rsidRDefault="00CA68A4" w:rsidP="008D7271">
      <w:pPr>
        <w:shd w:val="clear" w:color="auto" w:fill="FFFFFF"/>
        <w:tabs>
          <w:tab w:val="left" w:pos="682"/>
        </w:tabs>
        <w:spacing w:line="276" w:lineRule="auto"/>
        <w:ind w:firstLine="539"/>
        <w:jc w:val="center"/>
        <w:rPr>
          <w:b/>
          <w:sz w:val="24"/>
          <w:szCs w:val="24"/>
        </w:rPr>
      </w:pPr>
      <w:r w:rsidRPr="004856F6">
        <w:rPr>
          <w:b/>
          <w:color w:val="000000"/>
          <w:sz w:val="24"/>
          <w:szCs w:val="24"/>
        </w:rPr>
        <w:t>10. Изменение Договора.</w:t>
      </w:r>
    </w:p>
    <w:p w14:paraId="6D09E89C"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02D8D7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объема услуги, качества оказываемой услуги и иных условий Договора;</w:t>
      </w:r>
    </w:p>
    <w:p w14:paraId="5E985A7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услуги не более чем на десять процентов или уменьшаются предусмотренные Договором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w:t>
      </w:r>
      <w:r w:rsidR="00B00272">
        <w:rPr>
          <w:color w:val="000000"/>
          <w:sz w:val="24"/>
          <w:szCs w:val="24"/>
        </w:rPr>
        <w:t>у</w:t>
      </w:r>
      <w:r w:rsidR="006C2156">
        <w:rPr>
          <w:color w:val="000000"/>
          <w:sz w:val="24"/>
          <w:szCs w:val="24"/>
        </w:rPr>
        <w:t>слуг</w:t>
      </w:r>
      <w:r w:rsidRPr="004856F6">
        <w:rPr>
          <w:color w:val="000000"/>
          <w:sz w:val="24"/>
          <w:szCs w:val="24"/>
        </w:rPr>
        <w:t xml:space="preserve">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Договора исходя из цены единицы </w:t>
      </w:r>
      <w:r w:rsidR="00B00272">
        <w:rPr>
          <w:color w:val="000000"/>
          <w:sz w:val="24"/>
          <w:szCs w:val="24"/>
        </w:rPr>
        <w:t>у</w:t>
      </w:r>
      <w:r w:rsidR="006C2156">
        <w:rPr>
          <w:color w:val="000000"/>
          <w:sz w:val="24"/>
          <w:szCs w:val="24"/>
        </w:rPr>
        <w:t>слуг</w:t>
      </w:r>
      <w:r w:rsidR="00B00272">
        <w:rPr>
          <w:color w:val="000000"/>
          <w:sz w:val="24"/>
          <w:szCs w:val="24"/>
        </w:rPr>
        <w:t>и</w:t>
      </w:r>
      <w:r w:rsidRPr="004856F6">
        <w:rPr>
          <w:color w:val="000000"/>
          <w:sz w:val="24"/>
          <w:szCs w:val="24"/>
        </w:rPr>
        <w:t>, указанной в Приложение № 1 к настоящему Договора.</w:t>
      </w:r>
    </w:p>
    <w:p w14:paraId="15D300A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10.2. При исполнении </w:t>
      </w:r>
      <w:r w:rsidR="00B00272">
        <w:rPr>
          <w:color w:val="000000"/>
          <w:sz w:val="24"/>
          <w:szCs w:val="24"/>
        </w:rPr>
        <w:t>Договора</w:t>
      </w:r>
      <w:r w:rsidRPr="004856F6">
        <w:rPr>
          <w:color w:val="000000"/>
          <w:sz w:val="24"/>
          <w:szCs w:val="24"/>
        </w:rPr>
        <w:t xml:space="preserve"> по согласованию Заказчика с </w:t>
      </w:r>
      <w:r w:rsidR="006C2156">
        <w:rPr>
          <w:color w:val="000000"/>
          <w:sz w:val="24"/>
          <w:szCs w:val="24"/>
        </w:rPr>
        <w:t>Исполнител</w:t>
      </w:r>
      <w:r w:rsidR="00B00272">
        <w:rPr>
          <w:color w:val="000000"/>
          <w:sz w:val="24"/>
          <w:szCs w:val="24"/>
        </w:rPr>
        <w:t>е</w:t>
      </w:r>
      <w:r w:rsidRPr="004856F6">
        <w:rPr>
          <w:color w:val="000000"/>
          <w:sz w:val="24"/>
          <w:szCs w:val="24"/>
        </w:rPr>
        <w:t xml:space="preserve">м допускается </w:t>
      </w:r>
      <w:r w:rsidR="00B00272">
        <w:rPr>
          <w:color w:val="000000"/>
          <w:sz w:val="24"/>
          <w:szCs w:val="24"/>
        </w:rPr>
        <w:t>оказание</w:t>
      </w:r>
      <w:r w:rsidRPr="004856F6">
        <w:rPr>
          <w:color w:val="000000"/>
          <w:sz w:val="24"/>
          <w:szCs w:val="24"/>
        </w:rPr>
        <w:t xml:space="preserve"> </w:t>
      </w:r>
      <w:r w:rsidR="006C2156">
        <w:rPr>
          <w:color w:val="000000"/>
          <w:sz w:val="24"/>
          <w:szCs w:val="24"/>
        </w:rPr>
        <w:t>Услуг</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ACC47A7" w14:textId="77777777" w:rsidR="00CA68A4" w:rsidRPr="006A78BF" w:rsidRDefault="00CA68A4" w:rsidP="006A78BF">
      <w:pPr>
        <w:pStyle w:val="ListParagraph1"/>
        <w:tabs>
          <w:tab w:val="left" w:pos="90"/>
        </w:tabs>
        <w:spacing w:after="120" w:line="276" w:lineRule="auto"/>
        <w:ind w:left="0" w:firstLine="539"/>
        <w:jc w:val="both"/>
        <w:rPr>
          <w:bCs/>
          <w:color w:val="000000"/>
          <w:sz w:val="24"/>
          <w:szCs w:val="24"/>
        </w:rPr>
      </w:pPr>
      <w:r w:rsidRPr="006A78BF">
        <w:rPr>
          <w:bCs/>
          <w:color w:val="000000"/>
          <w:spacing w:val="-5"/>
          <w:sz w:val="24"/>
          <w:szCs w:val="24"/>
        </w:rPr>
        <w:t xml:space="preserve">10.3.  Расторжение </w:t>
      </w:r>
      <w:r w:rsidR="00B00272" w:rsidRPr="006A78BF">
        <w:rPr>
          <w:bCs/>
          <w:color w:val="000000"/>
          <w:spacing w:val="-5"/>
          <w:sz w:val="24"/>
          <w:szCs w:val="24"/>
        </w:rPr>
        <w:t>Договора</w:t>
      </w:r>
      <w:r w:rsidR="006A78BF" w:rsidRPr="006A78BF">
        <w:rPr>
          <w:color w:val="000000"/>
          <w:sz w:val="24"/>
          <w:szCs w:val="24"/>
        </w:rPr>
        <w:t xml:space="preserve"> </w:t>
      </w:r>
      <w:r w:rsidR="006A78BF" w:rsidRPr="004856F6">
        <w:rPr>
          <w:color w:val="000000"/>
          <w:sz w:val="24"/>
          <w:szCs w:val="24"/>
        </w:rPr>
        <w:t xml:space="preserve">допускается по соглашению сторон, по решению суда либо в случае </w:t>
      </w:r>
      <w:r w:rsidR="006A78BF" w:rsidRPr="004856F6">
        <w:rPr>
          <w:kern w:val="1"/>
          <w:sz w:val="24"/>
          <w:szCs w:val="24"/>
        </w:rPr>
        <w:t xml:space="preserve">одностороннего отказа Стороны Контракта от исполнения своих обязательств </w:t>
      </w:r>
      <w:r w:rsidR="006A78BF"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006A78BF" w:rsidRPr="004856F6">
        <w:rPr>
          <w:sz w:val="24"/>
          <w:szCs w:val="24"/>
        </w:rPr>
        <w:t>Федеральным законом от 18.07.2011 № 223-ФЗ.</w:t>
      </w:r>
    </w:p>
    <w:p w14:paraId="69E5B4B9" w14:textId="77777777" w:rsidR="000E7F5A" w:rsidRPr="007C6FD7" w:rsidRDefault="000E7F5A" w:rsidP="000E7F5A">
      <w:pPr>
        <w:pStyle w:val="35"/>
        <w:keepNext/>
        <w:keepLines/>
        <w:numPr>
          <w:ilvl w:val="0"/>
          <w:numId w:val="12"/>
        </w:numPr>
        <w:shd w:val="clear" w:color="auto" w:fill="auto"/>
        <w:tabs>
          <w:tab w:val="left" w:pos="274"/>
        </w:tabs>
        <w:spacing w:before="0" w:line="240" w:lineRule="auto"/>
        <w:rPr>
          <w:sz w:val="24"/>
          <w:szCs w:val="24"/>
        </w:rPr>
      </w:pPr>
      <w:bookmarkStart w:id="0" w:name="bookmark6"/>
      <w:r w:rsidRPr="007C6FD7">
        <w:rPr>
          <w:sz w:val="24"/>
          <w:szCs w:val="24"/>
        </w:rPr>
        <w:t>Конфиденциальность</w:t>
      </w:r>
      <w:bookmarkEnd w:id="0"/>
    </w:p>
    <w:p w14:paraId="2C52FBFE" w14:textId="77777777" w:rsidR="000E7F5A" w:rsidRPr="009E301F" w:rsidRDefault="000E7F5A" w:rsidP="006A78BF">
      <w:pPr>
        <w:tabs>
          <w:tab w:val="left" w:pos="360"/>
        </w:tabs>
        <w:spacing w:after="120"/>
        <w:jc w:val="both"/>
        <w:rPr>
          <w:rFonts w:cs="Courier New"/>
          <w:sz w:val="24"/>
          <w:szCs w:val="24"/>
        </w:rPr>
      </w:pPr>
      <w:r>
        <w:rPr>
          <w:rFonts w:cs="Courier New"/>
          <w:sz w:val="24"/>
          <w:szCs w:val="24"/>
        </w:rPr>
        <w:tab/>
      </w:r>
      <w:r>
        <w:rPr>
          <w:sz w:val="24"/>
          <w:szCs w:val="24"/>
        </w:rPr>
        <w:t xml:space="preserve">11.1. </w:t>
      </w:r>
      <w:r w:rsidRPr="007C6FD7">
        <w:rPr>
          <w:sz w:val="24"/>
          <w:szCs w:val="24"/>
        </w:rPr>
        <w:t>Настоящим, стороны устанавливают режим конфиденциальности информации (коммерческой тайны) в отношении всех условий настоящего Договора и информации, содержащейся в документах, полученных Сторонами друг от друга в рамках исполнения принятых на себя обязательств по настоящему договору. Стороны обязуются не разглашать конфиденциальную информацию третьим лицам, не использовать ее для каких-либо целей, кроме связанных с исполнением обязательств по настоящему договору. Не будет являться нарушенным режима конфиденциальности, если информация будет раскрыта сторонами тем лицам, которые в силу закона и/или локальных нормативных актов сторон, принимают участие в управлении и распоряжении имуществом сторон, а также в решении иных вопросов управления.</w:t>
      </w:r>
    </w:p>
    <w:p w14:paraId="069A1080" w14:textId="77777777" w:rsidR="000E7F5A" w:rsidRPr="007C6FD7" w:rsidRDefault="000E7F5A" w:rsidP="000E7F5A">
      <w:pPr>
        <w:pStyle w:val="ConsNormal"/>
        <w:ind w:firstLine="0"/>
        <w:jc w:val="center"/>
        <w:rPr>
          <w:rFonts w:ascii="Times New Roman" w:hAnsi="Times New Roman"/>
          <w:b/>
          <w:bCs/>
          <w:sz w:val="24"/>
          <w:szCs w:val="24"/>
        </w:rPr>
      </w:pPr>
      <w:r>
        <w:rPr>
          <w:rFonts w:ascii="Times New Roman" w:hAnsi="Times New Roman"/>
          <w:b/>
          <w:bCs/>
          <w:sz w:val="24"/>
          <w:szCs w:val="24"/>
        </w:rPr>
        <w:t>12</w:t>
      </w:r>
      <w:r w:rsidRPr="007C6FD7">
        <w:rPr>
          <w:rFonts w:ascii="Times New Roman" w:hAnsi="Times New Roman"/>
          <w:b/>
          <w:bCs/>
          <w:sz w:val="24"/>
          <w:szCs w:val="24"/>
        </w:rPr>
        <w:t>.  Антикоррупционная оговорка</w:t>
      </w:r>
    </w:p>
    <w:p w14:paraId="5F77AE14" w14:textId="77777777"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D5E1C38" w14:textId="77777777" w:rsidR="000E7F5A" w:rsidRPr="007C6FD7"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7C6FD7">
        <w:rPr>
          <w:rFonts w:ascii="Times New Roman" w:hAnsi="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E6D59D9" w14:textId="77777777"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lastRenderedPageBreak/>
        <w:t>12</w:t>
      </w:r>
      <w:r w:rsidRPr="007C6FD7">
        <w:rPr>
          <w:rFonts w:ascii="Times New Roman" w:hAnsi="Times New Roman"/>
          <w:sz w:val="24"/>
          <w:szCs w:val="24"/>
        </w:rPr>
        <w:t>.3.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14:paraId="741CBAF0" w14:textId="77777777" w:rsidR="000E7F5A" w:rsidRPr="000E7F5A"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0E7F5A">
        <w:rPr>
          <w:rFonts w:ascii="Times New Roman" w:hAnsi="Times New Roman"/>
          <w:sz w:val="24"/>
          <w:szCs w:val="24"/>
        </w:rPr>
        <w:t>.4. Каналы уведомления Заказчика о нарушениях каких-либо положений пункта 1 настоящего раздела: (492</w:t>
      </w:r>
      <w:r w:rsidR="0028001C">
        <w:rPr>
          <w:rFonts w:ascii="Times New Roman" w:hAnsi="Times New Roman"/>
          <w:sz w:val="24"/>
          <w:szCs w:val="24"/>
        </w:rPr>
        <w:t>42</w:t>
      </w:r>
      <w:r w:rsidRPr="000E7F5A">
        <w:rPr>
          <w:rFonts w:ascii="Times New Roman" w:hAnsi="Times New Roman"/>
          <w:sz w:val="24"/>
          <w:szCs w:val="24"/>
        </w:rPr>
        <w:t>)</w:t>
      </w:r>
      <w:r w:rsidR="00485679">
        <w:rPr>
          <w:rFonts w:ascii="Times New Roman" w:hAnsi="Times New Roman"/>
          <w:sz w:val="24"/>
          <w:szCs w:val="24"/>
        </w:rPr>
        <w:t xml:space="preserve"> 5-31-37</w:t>
      </w:r>
      <w:r w:rsidRPr="000E7F5A">
        <w:rPr>
          <w:rFonts w:ascii="Times New Roman" w:hAnsi="Times New Roman"/>
          <w:sz w:val="24"/>
          <w:szCs w:val="24"/>
        </w:rPr>
        <w:t xml:space="preserve">, </w:t>
      </w:r>
      <w:proofErr w:type="spellStart"/>
      <w:r w:rsidRPr="000E7F5A">
        <w:rPr>
          <w:rFonts w:ascii="Times New Roman" w:hAnsi="Times New Roman"/>
          <w:sz w:val="24"/>
          <w:szCs w:val="24"/>
        </w:rPr>
        <w:t>e-mail</w:t>
      </w:r>
      <w:proofErr w:type="spellEnd"/>
      <w:r w:rsidRPr="000E7F5A">
        <w:rPr>
          <w:rFonts w:ascii="Times New Roman" w:hAnsi="Times New Roman"/>
          <w:sz w:val="24"/>
          <w:szCs w:val="24"/>
        </w:rPr>
        <w:t xml:space="preserve">: </w:t>
      </w:r>
      <w:proofErr w:type="spellStart"/>
      <w:r w:rsidR="00485679" w:rsidRPr="00485679">
        <w:rPr>
          <w:rFonts w:ascii="Times New Roman" w:hAnsi="Times New Roman"/>
          <w:sz w:val="24"/>
          <w:szCs w:val="24"/>
          <w:lang w:val="en-US"/>
        </w:rPr>
        <w:t>arbuzovopni</w:t>
      </w:r>
      <w:proofErr w:type="spellEnd"/>
      <w:r w:rsidR="00485679" w:rsidRPr="00485679">
        <w:rPr>
          <w:rFonts w:ascii="Times New Roman" w:hAnsi="Times New Roman"/>
          <w:sz w:val="24"/>
          <w:szCs w:val="24"/>
        </w:rPr>
        <w:t>33@</w:t>
      </w:r>
      <w:proofErr w:type="spellStart"/>
      <w:r w:rsidR="00485679" w:rsidRPr="00485679">
        <w:rPr>
          <w:rFonts w:ascii="Times New Roman" w:hAnsi="Times New Roman"/>
          <w:sz w:val="24"/>
          <w:szCs w:val="24"/>
          <w:lang w:val="en-US"/>
        </w:rPr>
        <w:t>yandex</w:t>
      </w:r>
      <w:proofErr w:type="spellEnd"/>
      <w:r w:rsidR="00485679" w:rsidRPr="00485679">
        <w:rPr>
          <w:rFonts w:ascii="Times New Roman" w:hAnsi="Times New Roman"/>
          <w:sz w:val="24"/>
          <w:szCs w:val="24"/>
        </w:rPr>
        <w:t>.</w:t>
      </w:r>
      <w:proofErr w:type="spellStart"/>
      <w:r w:rsidR="00485679" w:rsidRPr="00485679">
        <w:rPr>
          <w:rFonts w:ascii="Times New Roman" w:hAnsi="Times New Roman"/>
          <w:sz w:val="24"/>
          <w:szCs w:val="24"/>
          <w:lang w:val="en-US"/>
        </w:rPr>
        <w:t>ru</w:t>
      </w:r>
      <w:proofErr w:type="spellEnd"/>
    </w:p>
    <w:p w14:paraId="0D3C729D" w14:textId="77777777" w:rsidR="000E7F5A" w:rsidRPr="00E75123" w:rsidRDefault="000E7F5A" w:rsidP="000E7F5A">
      <w:pPr>
        <w:pStyle w:val="Standard"/>
        <w:jc w:val="both"/>
        <w:rPr>
          <w:rFonts w:ascii="Times New Roman" w:hAnsi="Times New Roman" w:cs="Times New Roman"/>
          <w:kern w:val="0"/>
          <w:sz w:val="24"/>
          <w:szCs w:val="24"/>
        </w:rPr>
      </w:pPr>
      <w:r w:rsidRPr="007C6FD7">
        <w:rPr>
          <w:rFonts w:ascii="Times New Roman" w:hAnsi="Times New Roman" w:cs="Times New Roman"/>
          <w:sz w:val="24"/>
          <w:szCs w:val="24"/>
        </w:rPr>
        <w:t xml:space="preserve">Каналы уведомления Исполнителя о нарушениях каких-либо положений пункта 1 настоящего раздела: </w:t>
      </w:r>
      <w:r>
        <w:rPr>
          <w:rFonts w:ascii="Times New Roman" w:hAnsi="Times New Roman" w:cs="Times New Roman"/>
          <w:kern w:val="0"/>
          <w:sz w:val="24"/>
          <w:szCs w:val="24"/>
        </w:rPr>
        <w:t>_______________</w:t>
      </w:r>
      <w:r w:rsidRPr="00E75123">
        <w:rPr>
          <w:rFonts w:ascii="Times New Roman" w:hAnsi="Times New Roman" w:cs="Times New Roman"/>
          <w:kern w:val="0"/>
          <w:sz w:val="24"/>
          <w:szCs w:val="24"/>
        </w:rPr>
        <w:t>;</w:t>
      </w:r>
    </w:p>
    <w:p w14:paraId="6305BA63" w14:textId="77777777" w:rsidR="000E7F5A" w:rsidRPr="009E301F" w:rsidRDefault="000E7F5A" w:rsidP="000E7F5A">
      <w:pPr>
        <w:pStyle w:val="Standard"/>
        <w:ind w:firstLine="709"/>
        <w:jc w:val="both"/>
        <w:rPr>
          <w:rFonts w:ascii="Times New Roman" w:hAnsi="Times New Roman" w:cs="Times New Roman"/>
          <w:kern w:val="0"/>
          <w:sz w:val="24"/>
          <w:szCs w:val="24"/>
        </w:rPr>
      </w:pPr>
      <w:r w:rsidRPr="00E75123">
        <w:rPr>
          <w:rFonts w:ascii="Times New Roman" w:hAnsi="Times New Roman" w:cs="Times New Roman"/>
          <w:kern w:val="0"/>
          <w:sz w:val="24"/>
          <w:szCs w:val="24"/>
        </w:rPr>
        <w:t xml:space="preserve">- электронная почта: </w:t>
      </w:r>
      <w:r>
        <w:rPr>
          <w:rFonts w:ascii="Times New Roman" w:hAnsi="Times New Roman" w:cs="Times New Roman"/>
          <w:kern w:val="0"/>
          <w:sz w:val="24"/>
          <w:szCs w:val="24"/>
        </w:rPr>
        <w:t>__________________</w:t>
      </w:r>
      <w:r w:rsidRPr="00E75123">
        <w:rPr>
          <w:rFonts w:ascii="Times New Roman" w:hAnsi="Times New Roman" w:cs="Times New Roman"/>
          <w:kern w:val="0"/>
          <w:sz w:val="24"/>
          <w:szCs w:val="24"/>
        </w:rPr>
        <w:t>;</w:t>
      </w:r>
    </w:p>
    <w:p w14:paraId="6DCC617F" w14:textId="77777777" w:rsidR="000E7F5A" w:rsidRPr="007C6FD7" w:rsidRDefault="000E7F5A" w:rsidP="000E7F5A">
      <w:pPr>
        <w:pStyle w:val="ConsNormal"/>
        <w:ind w:firstLine="0"/>
        <w:jc w:val="both"/>
        <w:rPr>
          <w:rFonts w:ascii="Times New Roman" w:hAnsi="Times New Roman"/>
          <w:b/>
          <w:bCs/>
          <w:sz w:val="24"/>
          <w:szCs w:val="24"/>
        </w:rPr>
      </w:pPr>
      <w:r w:rsidRPr="007C6FD7">
        <w:rPr>
          <w:rFonts w:ascii="Times New Roman" w:hAnsi="Times New Roman"/>
          <w:sz w:val="24"/>
          <w:szCs w:val="24"/>
        </w:rPr>
        <w:t>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7 (семи) рабочих дней с даты получения письменного уведомления.</w:t>
      </w:r>
    </w:p>
    <w:p w14:paraId="54C536CD" w14:textId="77777777" w:rsidR="000E7F5A" w:rsidRPr="007C6FD7" w:rsidRDefault="00D756DB" w:rsidP="000E7F5A">
      <w:pPr>
        <w:pStyle w:val="ConsNormal"/>
        <w:ind w:firstLine="360"/>
        <w:jc w:val="both"/>
        <w:rPr>
          <w:rFonts w:ascii="Times New Roman" w:hAnsi="Times New Roman"/>
          <w:sz w:val="24"/>
          <w:szCs w:val="24"/>
        </w:rPr>
      </w:pPr>
      <w:r>
        <w:rPr>
          <w:rFonts w:ascii="Times New Roman" w:hAnsi="Times New Roman"/>
          <w:sz w:val="24"/>
          <w:szCs w:val="24"/>
        </w:rPr>
        <w:t>12</w:t>
      </w:r>
      <w:r w:rsidR="000E7F5A" w:rsidRPr="007C6FD7">
        <w:rPr>
          <w:rFonts w:ascii="Times New Roman" w:hAnsi="Times New Roman"/>
          <w:sz w:val="24"/>
          <w:szCs w:val="24"/>
        </w:rPr>
        <w:t>.5. Стороны гарантируют осуществление надлежащего разбирательства по фактам нарушения положений пункта 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CD44571" w14:textId="77777777" w:rsidR="00CA68A4" w:rsidRPr="006A78BF" w:rsidRDefault="00D756DB" w:rsidP="006A78BF">
      <w:pPr>
        <w:pStyle w:val="ConsNormal"/>
        <w:spacing w:after="120"/>
        <w:ind w:firstLine="360"/>
        <w:jc w:val="both"/>
        <w:rPr>
          <w:rFonts w:ascii="Times New Roman" w:hAnsi="Times New Roman"/>
          <w:b/>
          <w:bCs/>
          <w:sz w:val="24"/>
          <w:szCs w:val="24"/>
        </w:rPr>
      </w:pPr>
      <w:r>
        <w:rPr>
          <w:rFonts w:ascii="Times New Roman" w:hAnsi="Times New Roman"/>
          <w:sz w:val="24"/>
          <w:szCs w:val="24"/>
        </w:rPr>
        <w:t>12</w:t>
      </w:r>
      <w:r w:rsidR="000E7F5A" w:rsidRPr="007C6FD7">
        <w:rPr>
          <w:rFonts w:ascii="Times New Roman" w:hAnsi="Times New Roman"/>
          <w:sz w:val="24"/>
          <w:szCs w:val="24"/>
        </w:rPr>
        <w:t>.6. В случае подтверждения факта нарушения одной Стороной положений пункта 1 настоящего раздела и/или неполучения другой Стороной информации об итогах рассмотрения уведомления о нарушении в соответствии с пунктом 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6678DA43" w14:textId="77777777"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D756DB">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455A30DA" w14:textId="77777777" w:rsidR="00CA68A4" w:rsidRPr="004856F6" w:rsidRDefault="00CA68A4" w:rsidP="00D756DB">
      <w:pPr>
        <w:pStyle w:val="22"/>
        <w:tabs>
          <w:tab w:val="clear" w:pos="0"/>
          <w:tab w:val="left" w:pos="1134"/>
        </w:tabs>
        <w:spacing w:line="276" w:lineRule="auto"/>
        <w:ind w:firstLine="426"/>
        <w:jc w:val="both"/>
      </w:pPr>
      <w:r w:rsidRPr="004856F6">
        <w:t>1</w:t>
      </w:r>
      <w:r w:rsidR="00D756DB">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0110658" w14:textId="77777777" w:rsidR="00CA68A4" w:rsidRPr="004856F6" w:rsidRDefault="00CA68A4" w:rsidP="00D756DB">
      <w:pPr>
        <w:widowControl/>
        <w:tabs>
          <w:tab w:val="left" w:pos="360"/>
        </w:tabs>
        <w:autoSpaceDE/>
        <w:autoSpaceDN/>
        <w:adjustRightInd/>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82D2E12" w14:textId="77777777" w:rsidR="00CA68A4" w:rsidRPr="004856F6" w:rsidRDefault="00CA68A4" w:rsidP="00D756DB">
      <w:pPr>
        <w:shd w:val="clear" w:color="auto" w:fill="FFFFFF"/>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 xml:space="preserve">.3.  С момента заключения Договора </w:t>
      </w:r>
      <w:r w:rsidR="006C2156">
        <w:rPr>
          <w:sz w:val="24"/>
          <w:szCs w:val="24"/>
        </w:rPr>
        <w:t>Исполнитель</w:t>
      </w:r>
      <w:r w:rsidRPr="004856F6">
        <w:rPr>
          <w:sz w:val="24"/>
          <w:szCs w:val="24"/>
        </w:rPr>
        <w:t xml:space="preserve"> обязан:</w:t>
      </w:r>
    </w:p>
    <w:p w14:paraId="184D22B0" w14:textId="77777777" w:rsidR="00CA68A4" w:rsidRDefault="00CA68A4" w:rsidP="00D756DB">
      <w:pPr>
        <w:shd w:val="clear" w:color="auto" w:fill="FFFFFF"/>
        <w:spacing w:line="276" w:lineRule="auto"/>
        <w:ind w:firstLine="426"/>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sidR="006C2156">
        <w:rPr>
          <w:sz w:val="24"/>
          <w:szCs w:val="24"/>
        </w:rPr>
        <w:t>Исполнитель</w:t>
      </w:r>
      <w:r w:rsidRPr="004856F6">
        <w:rPr>
          <w:sz w:val="24"/>
          <w:szCs w:val="24"/>
        </w:rPr>
        <w:t>» п</w:t>
      </w:r>
      <w:r w:rsidR="00D756DB">
        <w:rPr>
          <w:sz w:val="24"/>
          <w:szCs w:val="24"/>
        </w:rPr>
        <w:t>араграфа 1</w:t>
      </w:r>
      <w:r w:rsidR="006A78BF">
        <w:rPr>
          <w:sz w:val="24"/>
          <w:szCs w:val="24"/>
        </w:rPr>
        <w:t>4</w:t>
      </w:r>
      <w:r w:rsidR="00D756DB">
        <w:rPr>
          <w:sz w:val="24"/>
          <w:szCs w:val="24"/>
        </w:rPr>
        <w:t xml:space="preserve"> настоящего Договора.</w:t>
      </w:r>
    </w:p>
    <w:p w14:paraId="62386B9D" w14:textId="77777777" w:rsidR="00D756DB" w:rsidRPr="00D756DB" w:rsidRDefault="00D756DB" w:rsidP="00D756DB">
      <w:pPr>
        <w:shd w:val="clear" w:color="auto" w:fill="FFFFFF"/>
        <w:spacing w:line="276" w:lineRule="auto"/>
        <w:ind w:firstLine="426"/>
        <w:jc w:val="both"/>
        <w:rPr>
          <w:sz w:val="24"/>
          <w:szCs w:val="24"/>
        </w:rPr>
      </w:pPr>
      <w:r>
        <w:rPr>
          <w:sz w:val="24"/>
          <w:szCs w:val="24"/>
        </w:rPr>
        <w:t xml:space="preserve">13.4. </w:t>
      </w:r>
      <w:r w:rsidRPr="00D756DB">
        <w:rPr>
          <w:sz w:val="24"/>
          <w:szCs w:val="24"/>
        </w:rPr>
        <w:t>В целях исполнения Договора Заказчиком Исполнителю могут передаваться персональные данные сотрудников Заказчика (далее – «Персональные данные»), а также иных физических лиц, оказывающих услуги и выполняющих работы для Заказчика по гражданско-правовым договорам (далее – «Субъекты персональных данных»).</w:t>
      </w:r>
    </w:p>
    <w:p w14:paraId="29855049"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.5. Исполнитель обязуется соблюдать принципы и правила обработки Персональных данных, установленные федеральным законом от 27.07.2006 «О персональных данных» № 152-ФЗ, соблюдать конфиденциальность Персональных данных Субъектов персональных данных, обеспечивать безопасность Персональных данных Субъектов персональных данных при их обработке и гарантировать тот же уровень защиты, который в соответствии с законом должен соблюдать Заказчик, а также принимать необходимые правовые, технические и организационные меры для защиты Персональных данных от неправомерного или случайного доступа к ним, уничтожения, изменения,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A65C9B9"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.6. Исполнитель для целей исполнения Договора вправе совершать следующие действия в отношении Персональных данных: сбор, запись, систематизация, накопление, хранение, уточнение (обновление, изменение), извлечение, использование, обезличивание, блокирование, уничтожение (далее – «Обработка»).</w:t>
      </w:r>
    </w:p>
    <w:p w14:paraId="2DF8A9CE"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 xml:space="preserve">.7. Исполнитель не вправе передавать Персональные данные третьим лицам, если иное прямо не </w:t>
      </w:r>
      <w:r w:rsidRPr="00D756DB">
        <w:rPr>
          <w:sz w:val="24"/>
          <w:szCs w:val="24"/>
        </w:rPr>
        <w:lastRenderedPageBreak/>
        <w:t>предусмотрено целями Обработки Персональных данных и согласием Субъекта персональных данных.</w:t>
      </w:r>
    </w:p>
    <w:p w14:paraId="37971762"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.8. Исполнитель обязуется производить (обеспечивать) обезличивание и/или уничтожение Персональных данных в течение 15 дней с момента получения требования Заказчика или в течение 15 дней с момента расторжения (прекращения) Договора. По требованию Заказчика Исполнитель обязуется в течение 15 дней с момента получения запроса предоставить подтверждение обезличивания и уничтожения Персональных данных. В случае передачи Исполнителю Персональных данных на материальных носителях Заказчика, такие материальные носители подлежат возврату Заказчику в течение 15 дней с момента получения требования Заказчика или в течение 15 дней с момента расторжения (прекращения) Договора.</w:t>
      </w:r>
    </w:p>
    <w:p w14:paraId="3A68D262"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.9.   В случае возникновения угроз нарушений в работе систем Исполнителя, которые влекут или могут повлечь нарушения конфиденциальности и безопасности Обработки Персональных данных, Исполнитель незамедлительно уведомляет Заказчика о возникновении таких угроз и нарушений.</w:t>
      </w:r>
    </w:p>
    <w:p w14:paraId="625BD3E3"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.10.   В случае передачи Исполнителем персональных данных по настоящему Договору Заказчику, Исполнитель должен обеспечивать наличие согласия субъектов персональных данных на обработку их персональных данных Заказчиком в соответствии с целями исполнения Договора. Заказчик гарантирует наличие надлежащих правовых, организационных и технических мер по обеспечению конфиденциальности и безопасности персональных данных, переданных Исполнителем.</w:t>
      </w:r>
    </w:p>
    <w:p w14:paraId="77DCA6F2" w14:textId="77777777" w:rsidR="00CA68A4" w:rsidRPr="00D756DB" w:rsidRDefault="00CA68A4" w:rsidP="00D756DB">
      <w:pPr>
        <w:pStyle w:val="2"/>
        <w:keepNext w:val="0"/>
        <w:numPr>
          <w:ilvl w:val="1"/>
          <w:numId w:val="0"/>
        </w:numPr>
        <w:spacing w:before="0" w:after="0" w:line="276" w:lineRule="auto"/>
        <w:ind w:firstLine="426"/>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D756DB">
        <w:rPr>
          <w:rFonts w:ascii="Times New Roman" w:hAnsi="Times New Roman"/>
          <w:b w:val="0"/>
          <w:i w:val="0"/>
          <w:sz w:val="24"/>
          <w:szCs w:val="24"/>
        </w:rPr>
        <w:t>3</w:t>
      </w:r>
      <w:r w:rsidRPr="004856F6">
        <w:rPr>
          <w:rFonts w:ascii="Times New Roman" w:hAnsi="Times New Roman"/>
          <w:b w:val="0"/>
          <w:i w:val="0"/>
          <w:sz w:val="24"/>
          <w:szCs w:val="24"/>
        </w:rPr>
        <w:t>.</w:t>
      </w:r>
      <w:r w:rsidR="00D756DB">
        <w:rPr>
          <w:rFonts w:ascii="Times New Roman" w:hAnsi="Times New Roman"/>
          <w:b w:val="0"/>
          <w:i w:val="0"/>
          <w:sz w:val="24"/>
          <w:szCs w:val="24"/>
        </w:rPr>
        <w:t>11</w:t>
      </w:r>
      <w:r w:rsidRPr="004856F6">
        <w:rPr>
          <w:rFonts w:ascii="Times New Roman" w:hAnsi="Times New Roman"/>
          <w:b w:val="0"/>
          <w:i w:val="0"/>
          <w:sz w:val="24"/>
          <w:szCs w:val="24"/>
        </w:rPr>
        <w:t>. Перечень приложений к Договору:</w:t>
      </w:r>
      <w:r w:rsidR="00D756DB">
        <w:rPr>
          <w:rFonts w:ascii="Times New Roman" w:hAnsi="Times New Roman"/>
          <w:b w:val="0"/>
          <w:i w:val="0"/>
          <w:sz w:val="24"/>
          <w:szCs w:val="24"/>
        </w:rPr>
        <w:t xml:space="preserve"> </w:t>
      </w:r>
      <w:r w:rsidRPr="00D756DB">
        <w:rPr>
          <w:rFonts w:ascii="Times New Roman" w:hAnsi="Times New Roman"/>
          <w:b w:val="0"/>
          <w:bCs w:val="0"/>
          <w:i w:val="0"/>
          <w:iCs w:val="0"/>
          <w:sz w:val="24"/>
          <w:szCs w:val="24"/>
        </w:rPr>
        <w:t>Приложение № 1</w:t>
      </w:r>
      <w:r w:rsidR="00D756DB" w:rsidRPr="00D756DB">
        <w:rPr>
          <w:rFonts w:ascii="Times New Roman" w:hAnsi="Times New Roman"/>
          <w:b w:val="0"/>
          <w:bCs w:val="0"/>
          <w:i w:val="0"/>
          <w:iCs w:val="0"/>
          <w:sz w:val="24"/>
          <w:szCs w:val="24"/>
        </w:rPr>
        <w:t xml:space="preserve">, </w:t>
      </w:r>
      <w:r w:rsidRPr="00D756DB">
        <w:rPr>
          <w:rFonts w:ascii="Times New Roman" w:hAnsi="Times New Roman"/>
          <w:b w:val="0"/>
          <w:bCs w:val="0"/>
          <w:i w:val="0"/>
          <w:iCs w:val="0"/>
          <w:sz w:val="24"/>
          <w:szCs w:val="24"/>
        </w:rPr>
        <w:t>Приложение № 2</w:t>
      </w:r>
      <w:r w:rsidR="00D756DB" w:rsidRPr="00D756DB">
        <w:rPr>
          <w:rFonts w:ascii="Times New Roman" w:hAnsi="Times New Roman"/>
          <w:b w:val="0"/>
          <w:bCs w:val="0"/>
          <w:i w:val="0"/>
          <w:iCs w:val="0"/>
          <w:sz w:val="24"/>
          <w:szCs w:val="24"/>
        </w:rPr>
        <w:t>, Приложение №3.</w:t>
      </w:r>
    </w:p>
    <w:p w14:paraId="66FD78F0" w14:textId="77777777" w:rsidR="00CA68A4" w:rsidRPr="009E6D25" w:rsidRDefault="00CA68A4" w:rsidP="008D7271">
      <w:pPr>
        <w:spacing w:line="276" w:lineRule="auto"/>
        <w:rPr>
          <w:sz w:val="16"/>
          <w:szCs w:val="16"/>
        </w:rPr>
      </w:pPr>
    </w:p>
    <w:p w14:paraId="2515861A"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A78BF">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r w:rsidR="00BE3649">
        <w:rPr>
          <w:rFonts w:ascii="Times New Roman" w:hAnsi="Times New Roman"/>
          <w:bCs w:val="0"/>
          <w:color w:val="auto"/>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30"/>
        <w:gridCol w:w="5437"/>
      </w:tblGrid>
      <w:tr w:rsidR="00CA68A4" w:rsidRPr="004856F6" w14:paraId="2E144F69" w14:textId="77777777" w:rsidTr="006C2156">
        <w:tc>
          <w:tcPr>
            <w:tcW w:w="2475" w:type="pct"/>
            <w:tcBorders>
              <w:top w:val="single" w:sz="2" w:space="0" w:color="auto"/>
              <w:left w:val="single" w:sz="2" w:space="0" w:color="auto"/>
              <w:bottom w:val="single" w:sz="2" w:space="0" w:color="auto"/>
              <w:right w:val="single" w:sz="2" w:space="0" w:color="auto"/>
            </w:tcBorders>
            <w:hideMark/>
          </w:tcPr>
          <w:p w14:paraId="45C65109"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41FABF2" w14:textId="77777777" w:rsidR="00CA68A4" w:rsidRPr="004856F6" w:rsidRDefault="006C2156" w:rsidP="008D7271">
            <w:pPr>
              <w:keepNext/>
              <w:spacing w:line="276" w:lineRule="auto"/>
              <w:jc w:val="center"/>
              <w:rPr>
                <w:sz w:val="24"/>
                <w:szCs w:val="24"/>
              </w:rPr>
            </w:pPr>
            <w:r>
              <w:rPr>
                <w:b/>
                <w:sz w:val="24"/>
                <w:szCs w:val="24"/>
              </w:rPr>
              <w:t>Исполнитель</w:t>
            </w:r>
          </w:p>
        </w:tc>
      </w:tr>
      <w:tr w:rsidR="00CA68A4" w:rsidRPr="004856F6" w14:paraId="1C986B39" w14:textId="77777777" w:rsidTr="00485679">
        <w:tc>
          <w:tcPr>
            <w:tcW w:w="2475" w:type="pct"/>
            <w:tcBorders>
              <w:top w:val="single" w:sz="2" w:space="0" w:color="auto"/>
              <w:left w:val="single" w:sz="2" w:space="0" w:color="auto"/>
              <w:bottom w:val="single" w:sz="2" w:space="0" w:color="auto"/>
              <w:right w:val="single" w:sz="2" w:space="0" w:color="auto"/>
            </w:tcBorders>
          </w:tcPr>
          <w:p w14:paraId="5C374995" w14:textId="77777777" w:rsidR="00A61D6E" w:rsidRPr="00E504DA" w:rsidRDefault="00A61D6E" w:rsidP="00A61D6E">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Pr>
                <w:sz w:val="24"/>
                <w:szCs w:val="24"/>
              </w:rPr>
              <w:t>дом социального обслуживания</w:t>
            </w:r>
            <w:r w:rsidRPr="00E504DA">
              <w:rPr>
                <w:sz w:val="24"/>
                <w:szCs w:val="24"/>
              </w:rPr>
              <w:t xml:space="preserve"> имени Александра Лукича Лосева" (сокращенное наименование ГБУСОВО «Арбузовский </w:t>
            </w:r>
            <w:r>
              <w:rPr>
                <w:sz w:val="24"/>
                <w:szCs w:val="24"/>
              </w:rPr>
              <w:t>дом социального обслуживания</w:t>
            </w:r>
            <w:r w:rsidRPr="00E504DA">
              <w:rPr>
                <w:sz w:val="24"/>
                <w:szCs w:val="24"/>
              </w:rPr>
              <w:t xml:space="preserve"> им. А.Л. Лосева»)</w:t>
            </w:r>
            <w:r>
              <w:rPr>
                <w:sz w:val="24"/>
                <w:szCs w:val="24"/>
              </w:rPr>
              <w:t xml:space="preserve"> </w:t>
            </w:r>
            <w:r w:rsidRPr="00E504DA">
              <w:rPr>
                <w:sz w:val="24"/>
                <w:szCs w:val="24"/>
              </w:rPr>
              <w:t>Место нахождения:601215,Влади</w:t>
            </w:r>
            <w:r>
              <w:rPr>
                <w:sz w:val="24"/>
                <w:szCs w:val="24"/>
              </w:rPr>
              <w:t xml:space="preserve">мирская область, Собинский </w:t>
            </w:r>
            <w:proofErr w:type="spellStart"/>
            <w:r>
              <w:rPr>
                <w:sz w:val="24"/>
                <w:szCs w:val="24"/>
              </w:rPr>
              <w:t>м.о</w:t>
            </w:r>
            <w:proofErr w:type="spellEnd"/>
            <w:r w:rsidRPr="00E504DA">
              <w:rPr>
                <w:sz w:val="24"/>
                <w:szCs w:val="24"/>
              </w:rPr>
              <w:t xml:space="preserve">, </w:t>
            </w:r>
            <w:proofErr w:type="spellStart"/>
            <w:r w:rsidRPr="00E504DA">
              <w:rPr>
                <w:sz w:val="24"/>
                <w:szCs w:val="24"/>
              </w:rPr>
              <w:t>с.Арбузово</w:t>
            </w:r>
            <w:proofErr w:type="spellEnd"/>
            <w:r w:rsidRPr="00E504DA">
              <w:rPr>
                <w:sz w:val="24"/>
                <w:szCs w:val="24"/>
              </w:rPr>
              <w:t xml:space="preserve">, </w:t>
            </w:r>
            <w:proofErr w:type="spellStart"/>
            <w:r>
              <w:rPr>
                <w:sz w:val="24"/>
                <w:szCs w:val="24"/>
              </w:rPr>
              <w:t>ул.Покровская</w:t>
            </w:r>
            <w:proofErr w:type="spellEnd"/>
            <w:r>
              <w:rPr>
                <w:sz w:val="24"/>
                <w:szCs w:val="24"/>
              </w:rPr>
              <w:t xml:space="preserve"> </w:t>
            </w:r>
            <w:r w:rsidRPr="00E504DA">
              <w:rPr>
                <w:sz w:val="24"/>
                <w:szCs w:val="24"/>
              </w:rPr>
              <w:t>д.20</w:t>
            </w:r>
          </w:p>
          <w:p w14:paraId="500EBC2F" w14:textId="77777777" w:rsidR="00A61D6E" w:rsidRPr="00E504DA" w:rsidRDefault="00A61D6E" w:rsidP="00A61D6E">
            <w:pPr>
              <w:rPr>
                <w:sz w:val="24"/>
                <w:szCs w:val="24"/>
              </w:rPr>
            </w:pPr>
            <w:r w:rsidRPr="00E504DA">
              <w:rPr>
                <w:sz w:val="24"/>
                <w:szCs w:val="24"/>
              </w:rPr>
              <w:t>Почтовый адрес:601215, Влади</w:t>
            </w:r>
            <w:r>
              <w:rPr>
                <w:sz w:val="24"/>
                <w:szCs w:val="24"/>
              </w:rPr>
              <w:t xml:space="preserve">мирская область, Собинский </w:t>
            </w:r>
            <w:proofErr w:type="spellStart"/>
            <w:r>
              <w:rPr>
                <w:sz w:val="24"/>
                <w:szCs w:val="24"/>
              </w:rPr>
              <w:t>м.о</w:t>
            </w:r>
            <w:proofErr w:type="spellEnd"/>
            <w:r w:rsidRPr="00E504DA">
              <w:rPr>
                <w:sz w:val="24"/>
                <w:szCs w:val="24"/>
              </w:rPr>
              <w:t xml:space="preserve">, </w:t>
            </w:r>
            <w:proofErr w:type="spellStart"/>
            <w:r w:rsidRPr="00E504DA">
              <w:rPr>
                <w:sz w:val="24"/>
                <w:szCs w:val="24"/>
              </w:rPr>
              <w:t>с.Арбузово</w:t>
            </w:r>
            <w:proofErr w:type="spellEnd"/>
            <w:r w:rsidRPr="00E504DA">
              <w:rPr>
                <w:sz w:val="24"/>
                <w:szCs w:val="24"/>
              </w:rPr>
              <w:t xml:space="preserve">, </w:t>
            </w:r>
            <w:proofErr w:type="spellStart"/>
            <w:r>
              <w:rPr>
                <w:sz w:val="24"/>
                <w:szCs w:val="24"/>
              </w:rPr>
              <w:t>ул.Покровская</w:t>
            </w:r>
            <w:proofErr w:type="spellEnd"/>
            <w:r>
              <w:rPr>
                <w:sz w:val="24"/>
                <w:szCs w:val="24"/>
              </w:rPr>
              <w:t xml:space="preserve"> </w:t>
            </w:r>
            <w:r w:rsidRPr="00E504DA">
              <w:rPr>
                <w:sz w:val="24"/>
                <w:szCs w:val="24"/>
              </w:rPr>
              <w:t>д.20</w:t>
            </w:r>
            <w:r>
              <w:rPr>
                <w:sz w:val="24"/>
                <w:szCs w:val="24"/>
              </w:rPr>
              <w:t xml:space="preserve"> </w:t>
            </w:r>
            <w:r w:rsidRPr="00E504DA">
              <w:rPr>
                <w:sz w:val="24"/>
                <w:szCs w:val="24"/>
              </w:rPr>
              <w:t>Телефон: (849242) 5-31-44</w:t>
            </w:r>
          </w:p>
          <w:p w14:paraId="605635DB" w14:textId="77777777" w:rsidR="00A61D6E" w:rsidRPr="005B1797" w:rsidRDefault="00A61D6E" w:rsidP="00A61D6E">
            <w:pPr>
              <w:rPr>
                <w:sz w:val="24"/>
                <w:szCs w:val="24"/>
              </w:rPr>
            </w:pPr>
            <w:r w:rsidRPr="00E504DA">
              <w:rPr>
                <w:sz w:val="24"/>
                <w:szCs w:val="24"/>
              </w:rPr>
              <w:t xml:space="preserve">Электронная </w:t>
            </w:r>
            <w:proofErr w:type="gramStart"/>
            <w:r w:rsidRPr="00E504DA">
              <w:rPr>
                <w:sz w:val="24"/>
                <w:szCs w:val="24"/>
              </w:rPr>
              <w:t>почта:  arbuzovopni</w:t>
            </w:r>
            <w:r>
              <w:rPr>
                <w:sz w:val="24"/>
                <w:szCs w:val="24"/>
              </w:rPr>
              <w:t>33</w:t>
            </w:r>
            <w:r w:rsidRPr="00E504DA">
              <w:rPr>
                <w:sz w:val="24"/>
                <w:szCs w:val="24"/>
              </w:rPr>
              <w:t>@</w:t>
            </w:r>
            <w:proofErr w:type="spellStart"/>
            <w:r>
              <w:rPr>
                <w:sz w:val="24"/>
                <w:szCs w:val="24"/>
                <w:lang w:val="en-US"/>
              </w:rPr>
              <w:t>ya</w:t>
            </w:r>
            <w:proofErr w:type="spellEnd"/>
            <w:r w:rsidRPr="005B1797">
              <w:rPr>
                <w:sz w:val="24"/>
                <w:szCs w:val="24"/>
              </w:rPr>
              <w:t>.</w:t>
            </w:r>
            <w:proofErr w:type="spellStart"/>
            <w:r>
              <w:rPr>
                <w:sz w:val="24"/>
                <w:szCs w:val="24"/>
                <w:lang w:val="en-US"/>
              </w:rPr>
              <w:t>ru</w:t>
            </w:r>
            <w:proofErr w:type="spellEnd"/>
            <w:proofErr w:type="gramEnd"/>
          </w:p>
          <w:p w14:paraId="665D0A24" w14:textId="77777777" w:rsidR="00A61D6E" w:rsidRPr="00E504DA" w:rsidRDefault="00A61D6E" w:rsidP="00A61D6E">
            <w:pPr>
              <w:rPr>
                <w:sz w:val="24"/>
                <w:szCs w:val="24"/>
              </w:rPr>
            </w:pPr>
            <w:r w:rsidRPr="00E504DA">
              <w:rPr>
                <w:sz w:val="24"/>
                <w:szCs w:val="24"/>
              </w:rPr>
              <w:t>ОГРН:1023302353359</w:t>
            </w:r>
          </w:p>
          <w:p w14:paraId="1A5B0363" w14:textId="77777777" w:rsidR="00A61D6E" w:rsidRPr="00E504DA" w:rsidRDefault="00A61D6E" w:rsidP="00A61D6E">
            <w:pPr>
              <w:rPr>
                <w:sz w:val="24"/>
                <w:szCs w:val="24"/>
              </w:rPr>
            </w:pPr>
            <w:r w:rsidRPr="00E504DA">
              <w:rPr>
                <w:sz w:val="24"/>
                <w:szCs w:val="24"/>
              </w:rPr>
              <w:t>ИНН:3323003276</w:t>
            </w:r>
          </w:p>
          <w:p w14:paraId="309DAD8E" w14:textId="77777777" w:rsidR="00A61D6E" w:rsidRPr="00E504DA" w:rsidRDefault="00A61D6E" w:rsidP="00A61D6E">
            <w:pPr>
              <w:rPr>
                <w:sz w:val="24"/>
                <w:szCs w:val="24"/>
              </w:rPr>
            </w:pPr>
            <w:r w:rsidRPr="00E504DA">
              <w:rPr>
                <w:sz w:val="24"/>
                <w:szCs w:val="24"/>
              </w:rPr>
              <w:t>КПП:332301001</w:t>
            </w:r>
          </w:p>
          <w:p w14:paraId="2C17EA18" w14:textId="77777777" w:rsidR="00A61D6E" w:rsidRDefault="00A61D6E" w:rsidP="00A61D6E">
            <w:pPr>
              <w:rPr>
                <w:sz w:val="22"/>
                <w:szCs w:val="24"/>
              </w:rPr>
            </w:pPr>
            <w:r w:rsidRPr="00D4465C">
              <w:rPr>
                <w:sz w:val="22"/>
                <w:szCs w:val="24"/>
              </w:rPr>
              <w:t>ОКЦ №1 ВВГУ Банка России//УФК по Нижегородской области г. Нижний Новгород</w:t>
            </w:r>
          </w:p>
          <w:p w14:paraId="2C7C5577" w14:textId="77777777" w:rsidR="00A61D6E" w:rsidRPr="00286847" w:rsidRDefault="00A61D6E" w:rsidP="00A61D6E">
            <w:pPr>
              <w:rPr>
                <w:sz w:val="22"/>
                <w:szCs w:val="24"/>
              </w:rPr>
            </w:pPr>
            <w:r w:rsidRPr="00286847">
              <w:rPr>
                <w:sz w:val="22"/>
                <w:szCs w:val="24"/>
              </w:rPr>
              <w:t>Расчетный счет: 03224643170000003201</w:t>
            </w:r>
          </w:p>
          <w:p w14:paraId="38E7794B" w14:textId="77777777" w:rsidR="00A61D6E" w:rsidRPr="00286847" w:rsidRDefault="00A61D6E" w:rsidP="00A61D6E">
            <w:pPr>
              <w:rPr>
                <w:sz w:val="22"/>
                <w:szCs w:val="24"/>
              </w:rPr>
            </w:pPr>
            <w:r w:rsidRPr="00286847">
              <w:rPr>
                <w:sz w:val="22"/>
                <w:szCs w:val="24"/>
              </w:rPr>
              <w:t>Корреспондентский счет: 40102810745370000024</w:t>
            </w:r>
          </w:p>
          <w:p w14:paraId="2324FB87" w14:textId="77777777" w:rsidR="00A61D6E" w:rsidRPr="00286847" w:rsidRDefault="00A61D6E" w:rsidP="00A61D6E">
            <w:pPr>
              <w:rPr>
                <w:sz w:val="22"/>
                <w:szCs w:val="24"/>
              </w:rPr>
            </w:pPr>
            <w:r w:rsidRPr="00286847">
              <w:rPr>
                <w:sz w:val="22"/>
                <w:szCs w:val="24"/>
              </w:rPr>
              <w:t>БИК ТОФК: 012202102</w:t>
            </w:r>
          </w:p>
          <w:p w14:paraId="5CD2363E" w14:textId="77777777" w:rsidR="00CA68A4" w:rsidRPr="00EB5C30" w:rsidRDefault="00A61D6E" w:rsidP="00A61D6E">
            <w:pPr>
              <w:keepNext/>
              <w:spacing w:line="276" w:lineRule="auto"/>
              <w:rPr>
                <w:sz w:val="22"/>
                <w:szCs w:val="22"/>
                <w:lang w:val=""/>
              </w:rPr>
            </w:pPr>
            <w:r w:rsidRPr="00286847">
              <w:rPr>
                <w:szCs w:val="24"/>
              </w:rPr>
              <w:t>Лицевой счет 802У1796001 в Управлении Федерального Казначейства по Владимирской области</w:t>
            </w:r>
            <w:r w:rsidRPr="00E504DA">
              <w:rPr>
                <w:sz w:val="24"/>
                <w:szCs w:val="24"/>
              </w:rPr>
              <w:t>БИК:011708377</w:t>
            </w:r>
          </w:p>
        </w:tc>
        <w:tc>
          <w:tcPr>
            <w:tcW w:w="2525" w:type="pct"/>
            <w:tcBorders>
              <w:top w:val="single" w:sz="2" w:space="0" w:color="auto"/>
              <w:left w:val="single" w:sz="2" w:space="0" w:color="auto"/>
              <w:bottom w:val="single" w:sz="2" w:space="0" w:color="auto"/>
              <w:right w:val="single" w:sz="2" w:space="0" w:color="auto"/>
            </w:tcBorders>
          </w:tcPr>
          <w:p w14:paraId="0777DE51" w14:textId="77777777" w:rsidR="00CA68A4" w:rsidRPr="004856F6" w:rsidRDefault="00CA68A4" w:rsidP="008D7271">
            <w:pPr>
              <w:spacing w:line="276" w:lineRule="auto"/>
              <w:rPr>
                <w:sz w:val="24"/>
                <w:szCs w:val="24"/>
              </w:rPr>
            </w:pPr>
          </w:p>
        </w:tc>
      </w:tr>
      <w:tr w:rsidR="00CA68A4" w:rsidRPr="004856F6" w14:paraId="01100B40" w14:textId="77777777" w:rsidTr="006C2156">
        <w:tc>
          <w:tcPr>
            <w:tcW w:w="2475" w:type="pct"/>
            <w:tcBorders>
              <w:top w:val="single" w:sz="2" w:space="0" w:color="auto"/>
              <w:left w:val="single" w:sz="2" w:space="0" w:color="auto"/>
              <w:bottom w:val="single" w:sz="2" w:space="0" w:color="auto"/>
              <w:right w:val="single" w:sz="2" w:space="0" w:color="auto"/>
            </w:tcBorders>
          </w:tcPr>
          <w:p w14:paraId="1E561A1D" w14:textId="77777777" w:rsidR="00CA68A4" w:rsidRPr="004856F6" w:rsidRDefault="00CA68A4" w:rsidP="008D7271">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Pr="00BE3649">
              <w:rPr>
                <w:b/>
                <w:sz w:val="16"/>
                <w:szCs w:val="16"/>
              </w:rPr>
              <w:t xml:space="preserve">    </w:t>
            </w:r>
            <w:r w:rsidRPr="00BE3649">
              <w:rPr>
                <w:sz w:val="16"/>
                <w:szCs w:val="16"/>
              </w:rPr>
              <w:br/>
            </w:r>
            <w:r w:rsidRPr="004856F6">
              <w:rPr>
                <w:sz w:val="24"/>
                <w:szCs w:val="24"/>
                <w:u w:val="single"/>
              </w:rPr>
              <w:t xml:space="preserve">    </w:t>
            </w:r>
            <w:r w:rsidR="00EB5C30">
              <w:rPr>
                <w:sz w:val="24"/>
                <w:szCs w:val="24"/>
                <w:u w:val="single"/>
              </w:rPr>
              <w:t xml:space="preserve">                         </w:t>
            </w:r>
            <w:r w:rsidRPr="004856F6">
              <w:rPr>
                <w:sz w:val="24"/>
                <w:szCs w:val="24"/>
                <w:u w:val="single"/>
              </w:rPr>
              <w:t xml:space="preserve">    </w:t>
            </w:r>
            <w:r w:rsidRPr="004856F6">
              <w:rPr>
                <w:sz w:val="24"/>
                <w:szCs w:val="24"/>
              </w:rPr>
              <w:t xml:space="preserve"> /</w:t>
            </w:r>
            <w:r w:rsidR="00485679">
              <w:rPr>
                <w:sz w:val="24"/>
                <w:szCs w:val="24"/>
              </w:rPr>
              <w:t>Сергеева Е.А.</w:t>
            </w:r>
            <w:r w:rsidR="00485679" w:rsidRPr="004856F6">
              <w:rPr>
                <w:sz w:val="24"/>
                <w:szCs w:val="24"/>
              </w:rPr>
              <w:t xml:space="preserve"> </w:t>
            </w:r>
            <w:r w:rsidRPr="004856F6">
              <w:rPr>
                <w:sz w:val="24"/>
                <w:szCs w:val="24"/>
              </w:rPr>
              <w:t>/</w:t>
            </w:r>
          </w:p>
          <w:p w14:paraId="68348B0C" w14:textId="77777777" w:rsidR="00CA68A4" w:rsidRPr="00BE3649" w:rsidRDefault="00CA68A4" w:rsidP="008D7271">
            <w:pPr>
              <w:pStyle w:val="Normalunindented"/>
              <w:keepNext/>
              <w:spacing w:before="0" w:after="0"/>
              <w:jc w:val="left"/>
              <w:rPr>
                <w:sz w:val="20"/>
                <w:szCs w:val="20"/>
              </w:rPr>
            </w:pPr>
            <w:r w:rsidRPr="00BE3649">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42C73442" w14:textId="77777777" w:rsidR="00CA68A4" w:rsidRPr="004856F6" w:rsidRDefault="00CA68A4" w:rsidP="008D7271">
            <w:pPr>
              <w:pStyle w:val="Normalunindented"/>
              <w:keepNext/>
              <w:spacing w:before="0" w:after="0"/>
              <w:jc w:val="left"/>
              <w:rPr>
                <w:sz w:val="24"/>
                <w:szCs w:val="24"/>
              </w:rPr>
            </w:pPr>
            <w:r w:rsidRPr="004856F6">
              <w:rPr>
                <w:sz w:val="24"/>
                <w:szCs w:val="24"/>
              </w:rPr>
              <w:t xml:space="preserve">от имени </w:t>
            </w:r>
            <w:r w:rsidR="006C2156">
              <w:rPr>
                <w:sz w:val="24"/>
                <w:szCs w:val="24"/>
              </w:rPr>
              <w:t>Исполнитель</w:t>
            </w:r>
            <w:r w:rsidRPr="004856F6">
              <w:rPr>
                <w:sz w:val="24"/>
                <w:szCs w:val="24"/>
              </w:rPr>
              <w:t>:</w:t>
            </w:r>
          </w:p>
          <w:p w14:paraId="6F2CAD34" w14:textId="77777777" w:rsidR="00CA68A4" w:rsidRPr="00BE3649" w:rsidRDefault="00CA68A4" w:rsidP="008D7271">
            <w:pPr>
              <w:pStyle w:val="Normalunindented"/>
              <w:keepNext/>
              <w:spacing w:before="0" w:after="0"/>
              <w:jc w:val="left"/>
              <w:rPr>
                <w:sz w:val="16"/>
                <w:szCs w:val="16"/>
                <w:u w:val="single"/>
              </w:rPr>
            </w:pPr>
          </w:p>
          <w:p w14:paraId="1FFD8CF1" w14:textId="77777777" w:rsidR="00CA68A4" w:rsidRPr="004856F6" w:rsidRDefault="00CA68A4" w:rsidP="008D7271">
            <w:pPr>
              <w:pStyle w:val="Normalunindented"/>
              <w:keepNext/>
              <w:spacing w:before="0" w:after="0"/>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D14C680" w14:textId="77777777" w:rsidR="00CA68A4" w:rsidRPr="00BE3649" w:rsidRDefault="00CA68A4" w:rsidP="008D7271">
            <w:pPr>
              <w:pStyle w:val="Normalunindented"/>
              <w:keepNext/>
              <w:spacing w:before="0" w:after="0"/>
              <w:jc w:val="left"/>
              <w:rPr>
                <w:sz w:val="20"/>
                <w:szCs w:val="20"/>
                <w:u w:val="single"/>
              </w:rPr>
            </w:pPr>
            <w:r w:rsidRPr="00BE3649">
              <w:rPr>
                <w:sz w:val="20"/>
                <w:szCs w:val="20"/>
              </w:rPr>
              <w:t>М.П.</w:t>
            </w:r>
          </w:p>
        </w:tc>
      </w:tr>
    </w:tbl>
    <w:p w14:paraId="5F8C3532" w14:textId="77777777" w:rsidR="00CA68A4" w:rsidRPr="004856F6" w:rsidRDefault="00CA68A4" w:rsidP="008D7271">
      <w:pPr>
        <w:spacing w:line="276" w:lineRule="auto"/>
        <w:rPr>
          <w:sz w:val="24"/>
          <w:szCs w:val="24"/>
        </w:rPr>
      </w:pPr>
    </w:p>
    <w:p w14:paraId="20E199AE" w14:textId="77777777" w:rsidR="00CA68A4" w:rsidRDefault="00CA68A4" w:rsidP="008D7271">
      <w:pPr>
        <w:spacing w:line="276" w:lineRule="auto"/>
        <w:rPr>
          <w:sz w:val="24"/>
          <w:szCs w:val="24"/>
        </w:rPr>
      </w:pPr>
    </w:p>
    <w:p w14:paraId="09D17757" w14:textId="77777777" w:rsidR="00D756DB" w:rsidRDefault="00D756DB" w:rsidP="008D7271">
      <w:pPr>
        <w:spacing w:line="276" w:lineRule="auto"/>
        <w:rPr>
          <w:sz w:val="24"/>
          <w:szCs w:val="24"/>
        </w:rPr>
      </w:pPr>
    </w:p>
    <w:p w14:paraId="43DBF0E3" w14:textId="77777777" w:rsidR="00D756DB" w:rsidRDefault="00D756DB" w:rsidP="008D7271">
      <w:pPr>
        <w:spacing w:line="276" w:lineRule="auto"/>
        <w:rPr>
          <w:sz w:val="24"/>
          <w:szCs w:val="24"/>
        </w:rPr>
      </w:pPr>
    </w:p>
    <w:p w14:paraId="67B51BB7" w14:textId="77777777" w:rsidR="00D756DB" w:rsidRDefault="00D756DB" w:rsidP="008D7271">
      <w:pPr>
        <w:spacing w:line="276" w:lineRule="auto"/>
        <w:rPr>
          <w:sz w:val="24"/>
          <w:szCs w:val="24"/>
        </w:rPr>
      </w:pPr>
    </w:p>
    <w:p w14:paraId="29F520DC" w14:textId="77777777" w:rsidR="00D756DB" w:rsidRDefault="00D756DB" w:rsidP="008D7271">
      <w:pPr>
        <w:spacing w:line="276" w:lineRule="auto"/>
        <w:rPr>
          <w:sz w:val="24"/>
          <w:szCs w:val="24"/>
        </w:rPr>
      </w:pPr>
    </w:p>
    <w:p w14:paraId="578DAC8B" w14:textId="77777777" w:rsidR="00405A25" w:rsidRDefault="00405A25" w:rsidP="008D7271">
      <w:pPr>
        <w:spacing w:line="276" w:lineRule="auto"/>
        <w:rPr>
          <w:sz w:val="24"/>
          <w:szCs w:val="24"/>
        </w:rPr>
      </w:pPr>
    </w:p>
    <w:p w14:paraId="71213486" w14:textId="77777777" w:rsidR="009259EE" w:rsidRPr="00BB20FA" w:rsidRDefault="009259EE" w:rsidP="009259EE">
      <w:pPr>
        <w:jc w:val="right"/>
        <w:rPr>
          <w:sz w:val="24"/>
          <w:szCs w:val="24"/>
        </w:rPr>
      </w:pPr>
      <w:r w:rsidRPr="00BB20FA">
        <w:rPr>
          <w:sz w:val="24"/>
          <w:szCs w:val="24"/>
        </w:rPr>
        <w:t>Приложение №</w:t>
      </w:r>
      <w:r>
        <w:rPr>
          <w:sz w:val="24"/>
          <w:szCs w:val="24"/>
        </w:rPr>
        <w:t xml:space="preserve">1 </w:t>
      </w:r>
      <w:r w:rsidRPr="00BB20FA">
        <w:rPr>
          <w:sz w:val="24"/>
          <w:szCs w:val="24"/>
        </w:rPr>
        <w:t xml:space="preserve">к Договору </w:t>
      </w:r>
      <w:r w:rsidRPr="00BB20FA">
        <w:rPr>
          <w:sz w:val="24"/>
          <w:szCs w:val="24"/>
        </w:rPr>
        <w:br/>
        <w:t>№ ___</w:t>
      </w:r>
      <w:r w:rsidR="00BE3649">
        <w:rPr>
          <w:sz w:val="24"/>
          <w:szCs w:val="24"/>
        </w:rPr>
        <w:t xml:space="preserve"> </w:t>
      </w:r>
      <w:r w:rsidRPr="00BB20FA">
        <w:rPr>
          <w:sz w:val="24"/>
          <w:szCs w:val="24"/>
        </w:rPr>
        <w:t xml:space="preserve">от «____» </w:t>
      </w:r>
      <w:r w:rsidR="00485679">
        <w:rPr>
          <w:sz w:val="24"/>
          <w:szCs w:val="24"/>
        </w:rPr>
        <w:t>июнь</w:t>
      </w:r>
      <w:r w:rsidRPr="00BB20FA">
        <w:rPr>
          <w:sz w:val="24"/>
          <w:szCs w:val="24"/>
        </w:rPr>
        <w:t xml:space="preserve"> 202</w:t>
      </w:r>
      <w:r w:rsidR="00A61D6E">
        <w:rPr>
          <w:sz w:val="24"/>
          <w:szCs w:val="24"/>
        </w:rPr>
        <w:t>6</w:t>
      </w:r>
      <w:r w:rsidRPr="00BB20FA">
        <w:rPr>
          <w:sz w:val="24"/>
          <w:szCs w:val="24"/>
        </w:rPr>
        <w:t>г.</w:t>
      </w:r>
    </w:p>
    <w:p w14:paraId="21E8E554" w14:textId="77777777" w:rsidR="00D756DB" w:rsidRDefault="00D756DB" w:rsidP="008D7271">
      <w:pPr>
        <w:spacing w:line="276" w:lineRule="auto"/>
        <w:rPr>
          <w:sz w:val="24"/>
          <w:szCs w:val="24"/>
        </w:rPr>
      </w:pPr>
    </w:p>
    <w:p w14:paraId="7EB289AC" w14:textId="77777777" w:rsidR="00D756DB" w:rsidRPr="00BE3649" w:rsidRDefault="00D756DB" w:rsidP="00D756DB">
      <w:pPr>
        <w:jc w:val="center"/>
        <w:rPr>
          <w:b/>
          <w:sz w:val="28"/>
          <w:szCs w:val="28"/>
        </w:rPr>
      </w:pPr>
      <w:r w:rsidRPr="00BE3649">
        <w:rPr>
          <w:b/>
          <w:sz w:val="28"/>
          <w:szCs w:val="28"/>
        </w:rPr>
        <w:t>Спецификация</w:t>
      </w:r>
    </w:p>
    <w:p w14:paraId="22589A99" w14:textId="77777777" w:rsidR="00BE3649" w:rsidRDefault="00D756DB" w:rsidP="00D756DB">
      <w:pPr>
        <w:jc w:val="center"/>
        <w:rPr>
          <w:sz w:val="24"/>
          <w:szCs w:val="24"/>
        </w:rPr>
      </w:pPr>
      <w:r w:rsidRPr="00381CC5">
        <w:rPr>
          <w:sz w:val="24"/>
          <w:szCs w:val="24"/>
        </w:rPr>
        <w:t xml:space="preserve">на оказание услуг по проведению периодических обязательных медицинских осмотров </w:t>
      </w:r>
      <w:r w:rsidR="00BE3649">
        <w:rPr>
          <w:sz w:val="24"/>
          <w:szCs w:val="24"/>
        </w:rPr>
        <w:t>персонала</w:t>
      </w:r>
      <w:r w:rsidRPr="00381CC5">
        <w:rPr>
          <w:sz w:val="24"/>
          <w:szCs w:val="24"/>
        </w:rPr>
        <w:t xml:space="preserve"> </w:t>
      </w:r>
    </w:p>
    <w:p w14:paraId="3C2FB706" w14:textId="77777777" w:rsidR="009259EE" w:rsidRDefault="00D756DB" w:rsidP="00D756DB">
      <w:pPr>
        <w:jc w:val="center"/>
        <w:rPr>
          <w:sz w:val="24"/>
          <w:szCs w:val="24"/>
        </w:rPr>
      </w:pPr>
      <w:r w:rsidRPr="00381CC5">
        <w:rPr>
          <w:sz w:val="24"/>
          <w:szCs w:val="24"/>
        </w:rPr>
        <w:t>по приказу Министерства здравоохранения РФ от 28.01.2021 № 29н</w:t>
      </w:r>
      <w:r>
        <w:rPr>
          <w:sz w:val="24"/>
          <w:szCs w:val="24"/>
        </w:rPr>
        <w:t xml:space="preserve"> </w:t>
      </w:r>
    </w:p>
    <w:p w14:paraId="0D8D3A0C" w14:textId="77777777" w:rsidR="00D756DB" w:rsidRPr="00A61D6E" w:rsidRDefault="00D756DB" w:rsidP="00A61D6E">
      <w:pPr>
        <w:jc w:val="center"/>
        <w:rPr>
          <w:sz w:val="24"/>
          <w:szCs w:val="24"/>
        </w:rPr>
      </w:pPr>
      <w:r>
        <w:rPr>
          <w:sz w:val="24"/>
          <w:szCs w:val="24"/>
        </w:rPr>
        <w:t>(ОКПД2 86.90.19.190)</w:t>
      </w:r>
    </w:p>
    <w:tbl>
      <w:tblPr>
        <w:tblW w:w="9175" w:type="dxa"/>
        <w:tblLook w:val="04A0" w:firstRow="1" w:lastRow="0" w:firstColumn="1" w:lastColumn="0" w:noHBand="0" w:noVBand="1"/>
      </w:tblPr>
      <w:tblGrid>
        <w:gridCol w:w="563"/>
        <w:gridCol w:w="4306"/>
        <w:gridCol w:w="4306"/>
      </w:tblGrid>
      <w:tr w:rsidR="00A61D6E" w:rsidRPr="000079F1" w14:paraId="085590FD" w14:textId="77777777" w:rsidTr="00EC1432">
        <w:trPr>
          <w:trHeight w:val="1061"/>
        </w:trPr>
        <w:tc>
          <w:tcPr>
            <w:tcW w:w="563" w:type="dxa"/>
            <w:tcBorders>
              <w:top w:val="single" w:sz="4" w:space="0" w:color="auto"/>
              <w:left w:val="single" w:sz="4" w:space="0" w:color="auto"/>
              <w:bottom w:val="single" w:sz="4" w:space="0" w:color="auto"/>
              <w:right w:val="single" w:sz="4" w:space="0" w:color="auto"/>
            </w:tcBorders>
            <w:vAlign w:val="center"/>
            <w:hideMark/>
          </w:tcPr>
          <w:p w14:paraId="7DF8A22B" w14:textId="77777777" w:rsidR="00A61D6E" w:rsidRPr="00B64B2B" w:rsidRDefault="00A61D6E" w:rsidP="00EC1432">
            <w:pPr>
              <w:jc w:val="center"/>
              <w:rPr>
                <w:b/>
                <w:bCs/>
                <w:color w:val="000000"/>
                <w:sz w:val="24"/>
                <w:szCs w:val="24"/>
              </w:rPr>
            </w:pPr>
            <w:r w:rsidRPr="00B64B2B">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noWrap/>
            <w:vAlign w:val="center"/>
            <w:hideMark/>
          </w:tcPr>
          <w:p w14:paraId="46723439" w14:textId="77777777" w:rsidR="00A61D6E" w:rsidRPr="00B64B2B" w:rsidRDefault="00A61D6E" w:rsidP="00EC1432">
            <w:pPr>
              <w:jc w:val="center"/>
              <w:rPr>
                <w:b/>
                <w:bCs/>
                <w:color w:val="000000"/>
                <w:sz w:val="24"/>
                <w:szCs w:val="24"/>
              </w:rPr>
            </w:pPr>
            <w:r w:rsidRPr="00B64B2B">
              <w:rPr>
                <w:b/>
                <w:bCs/>
                <w:color w:val="000000"/>
                <w:sz w:val="24"/>
                <w:szCs w:val="24"/>
              </w:rPr>
              <w:t>Номенклатура</w:t>
            </w:r>
          </w:p>
        </w:tc>
        <w:tc>
          <w:tcPr>
            <w:tcW w:w="4306" w:type="dxa"/>
            <w:tcBorders>
              <w:top w:val="single" w:sz="4" w:space="0" w:color="auto"/>
              <w:left w:val="single" w:sz="4" w:space="0" w:color="auto"/>
              <w:bottom w:val="single" w:sz="4" w:space="0" w:color="auto"/>
              <w:right w:val="single" w:sz="4" w:space="0" w:color="auto"/>
            </w:tcBorders>
            <w:vAlign w:val="center"/>
          </w:tcPr>
          <w:p w14:paraId="264A3810" w14:textId="77777777" w:rsidR="00A61D6E" w:rsidRPr="00B64B2B" w:rsidRDefault="00A61D6E" w:rsidP="00EC1432">
            <w:pPr>
              <w:jc w:val="center"/>
              <w:rPr>
                <w:b/>
                <w:bCs/>
                <w:color w:val="000000"/>
                <w:sz w:val="24"/>
                <w:szCs w:val="24"/>
              </w:rPr>
            </w:pPr>
            <w:r w:rsidRPr="00B64B2B">
              <w:rPr>
                <w:b/>
                <w:bCs/>
                <w:color w:val="000000"/>
                <w:sz w:val="24"/>
                <w:szCs w:val="24"/>
              </w:rPr>
              <w:t>Количество</w:t>
            </w:r>
          </w:p>
        </w:tc>
      </w:tr>
      <w:tr w:rsidR="00BC6ABD" w:rsidRPr="000079F1" w14:paraId="00AE6F3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5A7DED9" w14:textId="0DDEDEE9" w:rsidR="00BC6ABD" w:rsidRPr="00B64B2B" w:rsidRDefault="00BC6ABD" w:rsidP="00BC6ABD">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241D19BA" w14:textId="1BE8141E" w:rsidR="00BC6ABD" w:rsidRPr="00B64B2B" w:rsidRDefault="00BC6ABD" w:rsidP="00BC6ABD">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0B70C7D2" w14:textId="2D4B89D0" w:rsidR="00BC6ABD" w:rsidRPr="00B64B2B" w:rsidRDefault="00BC6ABD" w:rsidP="00BC6ABD">
            <w:pPr>
              <w:jc w:val="center"/>
              <w:rPr>
                <w:color w:val="000000"/>
              </w:rPr>
            </w:pPr>
            <w:r>
              <w:rPr>
                <w:color w:val="000000"/>
              </w:rPr>
              <w:t>29</w:t>
            </w:r>
          </w:p>
        </w:tc>
      </w:tr>
      <w:tr w:rsidR="00BC6ABD" w:rsidRPr="000079F1" w14:paraId="5F4EF4A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EECBBF0" w14:textId="09693B5A" w:rsidR="00BC6ABD" w:rsidRPr="00B64B2B" w:rsidRDefault="00BC6ABD" w:rsidP="00BC6ABD">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AF2B9D0" w14:textId="6E445F68" w:rsidR="00BC6ABD" w:rsidRPr="00B64B2B" w:rsidRDefault="00BC6ABD" w:rsidP="00BC6ABD">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6CCF1469" w14:textId="1F034A10" w:rsidR="00BC6ABD" w:rsidRPr="00B64B2B" w:rsidRDefault="00BC6ABD" w:rsidP="00BC6ABD">
            <w:pPr>
              <w:jc w:val="center"/>
              <w:rPr>
                <w:color w:val="000000"/>
              </w:rPr>
            </w:pPr>
            <w:r>
              <w:rPr>
                <w:color w:val="000000"/>
              </w:rPr>
              <w:t>29</w:t>
            </w:r>
          </w:p>
        </w:tc>
      </w:tr>
      <w:tr w:rsidR="00BC6ABD" w:rsidRPr="000079F1" w14:paraId="41E638BD"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30CBC40" w14:textId="2A2DBB4F" w:rsidR="00BC6ABD" w:rsidRPr="00B64B2B" w:rsidRDefault="00BC6ABD" w:rsidP="00BC6ABD">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4A9EE0AE" w14:textId="7E08DE29" w:rsidR="00BC6ABD" w:rsidRPr="00B64B2B" w:rsidRDefault="00BC6ABD" w:rsidP="00BC6ABD">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4C1E4FBF" w14:textId="6D115C60" w:rsidR="00BC6ABD" w:rsidRPr="00B64B2B" w:rsidRDefault="00BC6ABD" w:rsidP="00BC6ABD">
            <w:pPr>
              <w:jc w:val="center"/>
              <w:rPr>
                <w:color w:val="000000"/>
              </w:rPr>
            </w:pPr>
            <w:r>
              <w:rPr>
                <w:color w:val="000000"/>
              </w:rPr>
              <w:t>29</w:t>
            </w:r>
          </w:p>
        </w:tc>
      </w:tr>
      <w:tr w:rsidR="00BC6ABD" w:rsidRPr="000079F1" w14:paraId="70363EA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81B8925" w14:textId="1742DDA4" w:rsidR="00BC6ABD" w:rsidRPr="00B64B2B" w:rsidRDefault="00BC6ABD" w:rsidP="00BC6ABD">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13692C28" w14:textId="04AF508C" w:rsidR="00BC6ABD" w:rsidRPr="00B64B2B" w:rsidRDefault="00BC6ABD" w:rsidP="00BC6ABD">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44CFBA98" w14:textId="3F059BC3" w:rsidR="00BC6ABD" w:rsidRPr="00B64B2B" w:rsidRDefault="00BC6ABD" w:rsidP="00BC6ABD">
            <w:pPr>
              <w:jc w:val="center"/>
              <w:rPr>
                <w:color w:val="000000"/>
              </w:rPr>
            </w:pPr>
            <w:r>
              <w:rPr>
                <w:color w:val="000000"/>
              </w:rPr>
              <w:t>11</w:t>
            </w:r>
          </w:p>
        </w:tc>
      </w:tr>
      <w:tr w:rsidR="00BC6ABD" w:rsidRPr="000079F1" w14:paraId="4E2AB6E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6C0F2413" w14:textId="7D838FC6" w:rsidR="00BC6ABD" w:rsidRPr="00B64B2B" w:rsidRDefault="00BC6ABD" w:rsidP="00BC6ABD">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1BE7D3C8" w14:textId="2CADF076" w:rsidR="00BC6ABD" w:rsidRPr="00B64B2B" w:rsidRDefault="00BC6ABD" w:rsidP="00BC6ABD">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27B46245" w14:textId="0BFA2BE3" w:rsidR="00BC6ABD" w:rsidRPr="00B64B2B" w:rsidRDefault="00BC6ABD" w:rsidP="00BC6ABD">
            <w:pPr>
              <w:jc w:val="center"/>
              <w:rPr>
                <w:color w:val="000000"/>
              </w:rPr>
            </w:pPr>
            <w:r>
              <w:rPr>
                <w:color w:val="000000"/>
              </w:rPr>
              <w:t>29</w:t>
            </w:r>
          </w:p>
        </w:tc>
      </w:tr>
      <w:tr w:rsidR="00BC6ABD" w:rsidRPr="000079F1" w14:paraId="5026AE95"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7B77A7B" w14:textId="18A94B49" w:rsidR="00BC6ABD" w:rsidRPr="00B64B2B" w:rsidRDefault="00BC6ABD" w:rsidP="00BC6ABD">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34E2B439" w14:textId="4570E959" w:rsidR="00BC6ABD" w:rsidRPr="00B64B2B" w:rsidRDefault="00BC6ABD" w:rsidP="00BC6ABD">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7828CBFD" w14:textId="10DB59B8" w:rsidR="00BC6ABD" w:rsidRPr="00B64B2B" w:rsidRDefault="00BC6ABD" w:rsidP="00BC6ABD">
            <w:pPr>
              <w:jc w:val="center"/>
              <w:rPr>
                <w:color w:val="000000"/>
              </w:rPr>
            </w:pPr>
            <w:r>
              <w:rPr>
                <w:color w:val="000000"/>
              </w:rPr>
              <w:t>29</w:t>
            </w:r>
          </w:p>
        </w:tc>
      </w:tr>
      <w:tr w:rsidR="00BC6ABD" w:rsidRPr="000079F1" w14:paraId="6BF23420" w14:textId="77777777" w:rsidTr="00EC1432">
        <w:trPr>
          <w:trHeight w:val="557"/>
        </w:trPr>
        <w:tc>
          <w:tcPr>
            <w:tcW w:w="563" w:type="dxa"/>
            <w:tcBorders>
              <w:top w:val="nil"/>
              <w:left w:val="single" w:sz="4" w:space="0" w:color="auto"/>
              <w:bottom w:val="single" w:sz="4" w:space="0" w:color="auto"/>
              <w:right w:val="single" w:sz="4" w:space="0" w:color="auto"/>
            </w:tcBorders>
            <w:noWrap/>
            <w:vAlign w:val="center"/>
            <w:hideMark/>
          </w:tcPr>
          <w:p w14:paraId="770465C3" w14:textId="0690D007" w:rsidR="00BC6ABD" w:rsidRPr="00B64B2B" w:rsidRDefault="00BC6ABD" w:rsidP="00BC6ABD">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7EC0EFA9" w14:textId="388DDB7C" w:rsidR="00BC6ABD" w:rsidRPr="00B64B2B" w:rsidRDefault="00BC6ABD" w:rsidP="00BC6ABD">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4AB7101E" w14:textId="24969AD0" w:rsidR="00BC6ABD" w:rsidRPr="00B64B2B" w:rsidRDefault="00BC6ABD" w:rsidP="00BC6ABD">
            <w:pPr>
              <w:jc w:val="center"/>
              <w:rPr>
                <w:color w:val="000000"/>
              </w:rPr>
            </w:pPr>
            <w:r>
              <w:rPr>
                <w:color w:val="000000"/>
              </w:rPr>
              <w:t>11</w:t>
            </w:r>
          </w:p>
        </w:tc>
      </w:tr>
      <w:tr w:rsidR="00BC6ABD" w:rsidRPr="000079F1" w14:paraId="29985005"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5C698AD" w14:textId="52A67DA4" w:rsidR="00BC6ABD" w:rsidRPr="00B64B2B" w:rsidRDefault="00BC6ABD" w:rsidP="00BC6ABD">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6EDBF1CC" w14:textId="197CC62E" w:rsidR="00BC6ABD" w:rsidRPr="00B64B2B" w:rsidRDefault="00BC6ABD" w:rsidP="00BC6ABD">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06D80DDB" w14:textId="3920807C" w:rsidR="00BC6ABD" w:rsidRPr="00B64B2B" w:rsidRDefault="00BC6ABD" w:rsidP="00BC6ABD">
            <w:pPr>
              <w:jc w:val="center"/>
              <w:rPr>
                <w:color w:val="000000"/>
              </w:rPr>
            </w:pPr>
            <w:r>
              <w:rPr>
                <w:color w:val="000000"/>
              </w:rPr>
              <w:t>29</w:t>
            </w:r>
          </w:p>
        </w:tc>
      </w:tr>
      <w:tr w:rsidR="00BC6ABD" w:rsidRPr="000079F1" w14:paraId="2AFE7B9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34291E7" w14:textId="76A226C6" w:rsidR="00BC6ABD" w:rsidRPr="00B64B2B" w:rsidRDefault="00BC6ABD" w:rsidP="00BC6ABD">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3BE42CB3" w14:textId="0524B458" w:rsidR="00BC6ABD" w:rsidRPr="00B64B2B" w:rsidRDefault="00BC6ABD" w:rsidP="00BC6ABD">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3B93AA71" w14:textId="38576452" w:rsidR="00BC6ABD" w:rsidRPr="00B64B2B" w:rsidRDefault="00BC6ABD" w:rsidP="00BC6ABD">
            <w:pPr>
              <w:jc w:val="center"/>
              <w:rPr>
                <w:color w:val="000000"/>
              </w:rPr>
            </w:pPr>
            <w:r>
              <w:rPr>
                <w:color w:val="000000"/>
              </w:rPr>
              <w:t>25</w:t>
            </w:r>
          </w:p>
        </w:tc>
      </w:tr>
      <w:tr w:rsidR="00BC6ABD" w:rsidRPr="000079F1" w14:paraId="0A5CAF7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FD8B8E1" w14:textId="0CB3641C" w:rsidR="00BC6ABD" w:rsidRPr="00B64B2B" w:rsidRDefault="00BC6ABD" w:rsidP="00BC6ABD">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38398C32" w14:textId="7AA647EF" w:rsidR="00BC6ABD" w:rsidRPr="00B64B2B" w:rsidRDefault="00BC6ABD" w:rsidP="00BC6ABD">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12C428C4" w14:textId="43F93C95" w:rsidR="00BC6ABD" w:rsidRPr="00B64B2B" w:rsidRDefault="00BC6ABD" w:rsidP="00BC6ABD">
            <w:pPr>
              <w:jc w:val="center"/>
              <w:rPr>
                <w:color w:val="000000"/>
              </w:rPr>
            </w:pPr>
            <w:r>
              <w:rPr>
                <w:color w:val="000000"/>
              </w:rPr>
              <w:t>25</w:t>
            </w:r>
          </w:p>
        </w:tc>
      </w:tr>
      <w:tr w:rsidR="00BC6ABD" w:rsidRPr="000079F1" w14:paraId="00F3A20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20C31310" w14:textId="52645F1F" w:rsidR="00BC6ABD" w:rsidRPr="00B64B2B" w:rsidRDefault="00BC6ABD" w:rsidP="00BC6ABD">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76BF0934" w14:textId="34B616F0" w:rsidR="00BC6ABD" w:rsidRPr="00B64B2B" w:rsidRDefault="00BC6ABD" w:rsidP="00BC6ABD">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19D0F92B" w14:textId="75025CDA" w:rsidR="00BC6ABD" w:rsidRPr="00B64B2B" w:rsidRDefault="00BC6ABD" w:rsidP="00BC6ABD">
            <w:pPr>
              <w:jc w:val="center"/>
              <w:rPr>
                <w:color w:val="000000"/>
              </w:rPr>
            </w:pPr>
            <w:r>
              <w:rPr>
                <w:color w:val="000000"/>
              </w:rPr>
              <w:t>23</w:t>
            </w:r>
          </w:p>
        </w:tc>
      </w:tr>
      <w:tr w:rsidR="00BC6ABD" w:rsidRPr="000079F1" w14:paraId="5227955F"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1D9C350C" w14:textId="00E18C91" w:rsidR="00BC6ABD" w:rsidRPr="00B64B2B" w:rsidRDefault="00BC6ABD" w:rsidP="00BC6ABD">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0CABD7EB" w14:textId="3CCE86AB" w:rsidR="00BC6ABD" w:rsidRPr="00B64B2B" w:rsidRDefault="00BC6ABD" w:rsidP="00BC6ABD">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37870716" w14:textId="5F287AAF" w:rsidR="00BC6ABD" w:rsidRPr="00B64B2B" w:rsidRDefault="00BC6ABD" w:rsidP="00BC6ABD">
            <w:pPr>
              <w:jc w:val="center"/>
              <w:rPr>
                <w:color w:val="000000"/>
              </w:rPr>
            </w:pPr>
            <w:r>
              <w:rPr>
                <w:color w:val="000000"/>
              </w:rPr>
              <w:t>29</w:t>
            </w:r>
          </w:p>
        </w:tc>
      </w:tr>
      <w:tr w:rsidR="00BC6ABD" w:rsidRPr="000079F1" w14:paraId="6C6332F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39A2C7C" w14:textId="66FFA264" w:rsidR="00BC6ABD" w:rsidRPr="00B64B2B" w:rsidRDefault="00BC6ABD" w:rsidP="00BC6ABD">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5CA97C1E" w14:textId="0DCB4D38" w:rsidR="00BC6ABD" w:rsidRPr="00B64B2B" w:rsidRDefault="00BC6ABD" w:rsidP="00BC6ABD">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6D0B7A64" w14:textId="7261DDD7" w:rsidR="00BC6ABD" w:rsidRPr="00B64B2B" w:rsidRDefault="00BC6ABD" w:rsidP="00BC6ABD">
            <w:pPr>
              <w:jc w:val="center"/>
              <w:rPr>
                <w:color w:val="000000"/>
              </w:rPr>
            </w:pPr>
            <w:r>
              <w:rPr>
                <w:color w:val="000000"/>
              </w:rPr>
              <w:t>29</w:t>
            </w:r>
          </w:p>
        </w:tc>
      </w:tr>
      <w:tr w:rsidR="00BC6ABD" w:rsidRPr="000079F1" w14:paraId="515D462E"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4A6B8BF" w14:textId="1E4C39B2" w:rsidR="00BC6ABD" w:rsidRPr="00B64B2B" w:rsidRDefault="00BC6ABD" w:rsidP="00BC6ABD">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7B0A45D5" w14:textId="6AD2521D" w:rsidR="00BC6ABD" w:rsidRPr="00B64B2B" w:rsidRDefault="00BC6ABD" w:rsidP="00BC6ABD">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54260366" w14:textId="55A5D041" w:rsidR="00BC6ABD" w:rsidRPr="00B64B2B" w:rsidRDefault="00BC6ABD" w:rsidP="00BC6ABD">
            <w:pPr>
              <w:jc w:val="center"/>
              <w:rPr>
                <w:color w:val="000000"/>
              </w:rPr>
            </w:pPr>
            <w:r>
              <w:rPr>
                <w:color w:val="000000"/>
              </w:rPr>
              <w:t>29</w:t>
            </w:r>
          </w:p>
        </w:tc>
      </w:tr>
      <w:tr w:rsidR="00BC6ABD" w:rsidRPr="000079F1" w14:paraId="75E5C52C"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25A42A8" w14:textId="2674BF34" w:rsidR="00BC6ABD" w:rsidRPr="00B64B2B" w:rsidRDefault="00BC6ABD" w:rsidP="00BC6ABD">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5BBBE8BE" w14:textId="61B6B041" w:rsidR="00BC6ABD" w:rsidRPr="00B64B2B" w:rsidRDefault="00BC6ABD" w:rsidP="00BC6ABD">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52DCA654" w14:textId="3A55E2AD" w:rsidR="00BC6ABD" w:rsidRPr="00B64B2B" w:rsidRDefault="00BC6ABD" w:rsidP="00BC6ABD">
            <w:pPr>
              <w:jc w:val="center"/>
              <w:rPr>
                <w:color w:val="000000"/>
              </w:rPr>
            </w:pPr>
            <w:r>
              <w:rPr>
                <w:color w:val="000000"/>
              </w:rPr>
              <w:t>29</w:t>
            </w:r>
          </w:p>
        </w:tc>
      </w:tr>
      <w:tr w:rsidR="00BC6ABD" w:rsidRPr="000079F1" w14:paraId="1ACE4C7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ACA0EF7" w14:textId="0D202F28" w:rsidR="00BC6ABD" w:rsidRPr="00B64B2B" w:rsidRDefault="00BC6ABD" w:rsidP="00BC6ABD">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04ACD574" w14:textId="58EE12E4" w:rsidR="00BC6ABD" w:rsidRPr="00B64B2B" w:rsidRDefault="00BC6ABD" w:rsidP="00BC6ABD">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75856DB2" w14:textId="79652F29" w:rsidR="00BC6ABD" w:rsidRPr="00B64B2B" w:rsidRDefault="00BC6ABD" w:rsidP="00BC6ABD">
            <w:pPr>
              <w:jc w:val="center"/>
              <w:rPr>
                <w:color w:val="000000"/>
              </w:rPr>
            </w:pPr>
            <w:r>
              <w:rPr>
                <w:color w:val="000000"/>
              </w:rPr>
              <w:t>29</w:t>
            </w:r>
          </w:p>
        </w:tc>
      </w:tr>
      <w:tr w:rsidR="00BC6ABD" w:rsidRPr="000079F1" w14:paraId="4633C35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7581C03" w14:textId="5E4BC161" w:rsidR="00BC6ABD" w:rsidRPr="00B64B2B" w:rsidRDefault="00BC6ABD" w:rsidP="00BC6ABD">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0A37946E" w14:textId="7FA5B7A4" w:rsidR="00BC6ABD" w:rsidRPr="00B64B2B" w:rsidRDefault="00BC6ABD" w:rsidP="00BC6ABD">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114604D3" w14:textId="282825D1" w:rsidR="00BC6ABD" w:rsidRPr="00B64B2B" w:rsidRDefault="00BC6ABD" w:rsidP="00BC6ABD">
            <w:pPr>
              <w:jc w:val="center"/>
              <w:rPr>
                <w:color w:val="000000"/>
              </w:rPr>
            </w:pPr>
            <w:r>
              <w:rPr>
                <w:color w:val="000000"/>
              </w:rPr>
              <w:t>29</w:t>
            </w:r>
          </w:p>
        </w:tc>
      </w:tr>
      <w:tr w:rsidR="00BC6ABD" w:rsidRPr="000079F1" w14:paraId="3CB135FD"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ADA5672" w14:textId="4E3CFF13" w:rsidR="00BC6ABD" w:rsidRPr="00B64B2B" w:rsidRDefault="00BC6ABD" w:rsidP="00BC6ABD">
            <w:pPr>
              <w:jc w:val="center"/>
              <w:rPr>
                <w:b/>
                <w:bCs/>
                <w:color w:val="000000"/>
              </w:rPr>
            </w:pPr>
            <w:r w:rsidRPr="00B64B2B">
              <w:rPr>
                <w:b/>
                <w:bCs/>
                <w:color w:val="000000"/>
              </w:rPr>
              <w:t>18</w:t>
            </w:r>
          </w:p>
        </w:tc>
        <w:tc>
          <w:tcPr>
            <w:tcW w:w="4306" w:type="dxa"/>
            <w:tcBorders>
              <w:top w:val="nil"/>
              <w:left w:val="nil"/>
              <w:bottom w:val="single" w:sz="4" w:space="0" w:color="auto"/>
              <w:right w:val="single" w:sz="4" w:space="0" w:color="auto"/>
            </w:tcBorders>
            <w:vAlign w:val="bottom"/>
            <w:hideMark/>
          </w:tcPr>
          <w:p w14:paraId="35332BD5" w14:textId="7A5F17FA" w:rsidR="00BC6ABD" w:rsidRPr="00B64B2B" w:rsidRDefault="00BC6ABD" w:rsidP="00BC6ABD">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07254ABF" w14:textId="6CCD9532" w:rsidR="00BC6ABD" w:rsidRPr="00B64B2B" w:rsidRDefault="00BC6ABD" w:rsidP="00BC6ABD">
            <w:pPr>
              <w:jc w:val="center"/>
              <w:rPr>
                <w:color w:val="000000"/>
              </w:rPr>
            </w:pPr>
            <w:r>
              <w:rPr>
                <w:color w:val="000000"/>
              </w:rPr>
              <w:t>29</w:t>
            </w:r>
          </w:p>
        </w:tc>
      </w:tr>
      <w:tr w:rsidR="00BC6ABD" w:rsidRPr="000079F1" w14:paraId="1ED200A9"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570F204" w14:textId="5A0ADDB9" w:rsidR="00BC6ABD" w:rsidRPr="00B64B2B" w:rsidRDefault="00BC6ABD" w:rsidP="00BC6ABD">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09016BC2" w14:textId="18E42ED2" w:rsidR="00BC6ABD" w:rsidRPr="00B64B2B" w:rsidRDefault="00BC6ABD" w:rsidP="00BC6ABD">
            <w:pPr>
              <w:rPr>
                <w:color w:val="000000"/>
              </w:rPr>
            </w:pPr>
            <w:r>
              <w:rPr>
                <w:color w:val="000000"/>
              </w:rPr>
              <w:t xml:space="preserve">УЗИ </w:t>
            </w:r>
            <w:proofErr w:type="spellStart"/>
            <w:proofErr w:type="gramStart"/>
            <w:r>
              <w:rPr>
                <w:color w:val="000000"/>
              </w:rPr>
              <w:t>мал.таза</w:t>
            </w:r>
            <w:proofErr w:type="spellEnd"/>
            <w:proofErr w:type="gramEnd"/>
          </w:p>
        </w:tc>
        <w:tc>
          <w:tcPr>
            <w:tcW w:w="4306" w:type="dxa"/>
            <w:tcBorders>
              <w:top w:val="nil"/>
              <w:left w:val="nil"/>
              <w:bottom w:val="single" w:sz="4" w:space="0" w:color="auto"/>
              <w:right w:val="single" w:sz="4" w:space="0" w:color="auto"/>
            </w:tcBorders>
            <w:vAlign w:val="center"/>
          </w:tcPr>
          <w:p w14:paraId="168F9EF6" w14:textId="5B823034" w:rsidR="00BC6ABD" w:rsidRPr="00B64B2B" w:rsidRDefault="00BC6ABD" w:rsidP="00BC6ABD">
            <w:pPr>
              <w:jc w:val="center"/>
              <w:rPr>
                <w:color w:val="000000"/>
              </w:rPr>
            </w:pPr>
            <w:r>
              <w:rPr>
                <w:color w:val="000000"/>
              </w:rPr>
              <w:t>25</w:t>
            </w:r>
          </w:p>
        </w:tc>
      </w:tr>
      <w:tr w:rsidR="00BC6ABD" w:rsidRPr="000079F1" w14:paraId="2F5DF262"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9701D32" w14:textId="483520C7" w:rsidR="00BC6ABD" w:rsidRPr="00B64B2B" w:rsidRDefault="00BC6ABD" w:rsidP="00BC6ABD">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5D1D0425" w14:textId="1B143325" w:rsidR="00BC6ABD" w:rsidRPr="00B64B2B" w:rsidRDefault="00BC6ABD" w:rsidP="00BC6ABD">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3D34D862" w14:textId="614805DE" w:rsidR="00BC6ABD" w:rsidRPr="00B64B2B" w:rsidRDefault="00BC6ABD" w:rsidP="00BC6ABD">
            <w:pPr>
              <w:jc w:val="center"/>
              <w:rPr>
                <w:color w:val="000000"/>
              </w:rPr>
            </w:pPr>
            <w:r>
              <w:rPr>
                <w:color w:val="000000"/>
              </w:rPr>
              <w:t>23</w:t>
            </w:r>
          </w:p>
        </w:tc>
      </w:tr>
      <w:tr w:rsidR="00BC6ABD" w:rsidRPr="000079F1" w14:paraId="68FED9C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22857B8" w14:textId="1CEA5091" w:rsidR="00BC6ABD" w:rsidRPr="00B64B2B" w:rsidRDefault="00BC6ABD" w:rsidP="00BC6ABD">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20B9F793" w14:textId="7481295F" w:rsidR="00BC6ABD" w:rsidRPr="00B64B2B" w:rsidRDefault="00BC6ABD" w:rsidP="00BC6ABD">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195B920E" w14:textId="686FD493" w:rsidR="00BC6ABD" w:rsidRPr="00B64B2B" w:rsidRDefault="00BC6ABD" w:rsidP="00BC6ABD">
            <w:pPr>
              <w:jc w:val="center"/>
              <w:rPr>
                <w:color w:val="000000"/>
              </w:rPr>
            </w:pPr>
            <w:r>
              <w:rPr>
                <w:color w:val="000000"/>
              </w:rPr>
              <w:t>29</w:t>
            </w:r>
          </w:p>
        </w:tc>
      </w:tr>
      <w:tr w:rsidR="00BC6ABD" w:rsidRPr="000079F1" w14:paraId="17B99721"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13F5BE6D" w14:textId="60C3DE52" w:rsidR="00BC6ABD" w:rsidRPr="00B64B2B" w:rsidRDefault="00BC6ABD" w:rsidP="00BC6ABD">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55971D3C" w14:textId="68CE2D21" w:rsidR="00BC6ABD" w:rsidRPr="00B64B2B" w:rsidRDefault="00BC6ABD" w:rsidP="00BC6ABD">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21496522" w14:textId="294FC5A5" w:rsidR="00BC6ABD" w:rsidRPr="00B64B2B" w:rsidRDefault="00BC6ABD" w:rsidP="00BC6ABD">
            <w:pPr>
              <w:jc w:val="center"/>
              <w:rPr>
                <w:color w:val="000000"/>
              </w:rPr>
            </w:pPr>
            <w:r>
              <w:rPr>
                <w:color w:val="000000"/>
              </w:rPr>
              <w:t>1</w:t>
            </w:r>
          </w:p>
        </w:tc>
      </w:tr>
      <w:tr w:rsidR="00BC6ABD" w:rsidRPr="000079F1" w14:paraId="1B03CE4C"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5E7954B" w14:textId="598DCBA6" w:rsidR="00BC6ABD" w:rsidRPr="00B64B2B" w:rsidRDefault="00BC6ABD" w:rsidP="00BC6ABD">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605742F3" w14:textId="05E6CE7F" w:rsidR="00BC6ABD" w:rsidRPr="00B64B2B" w:rsidRDefault="00BC6ABD" w:rsidP="00BC6ABD">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0EB042EA" w14:textId="659E4700" w:rsidR="00BC6ABD" w:rsidRPr="00B64B2B" w:rsidRDefault="00BC6ABD" w:rsidP="00BC6ABD">
            <w:pPr>
              <w:jc w:val="center"/>
              <w:rPr>
                <w:color w:val="000000"/>
              </w:rPr>
            </w:pPr>
            <w:r>
              <w:rPr>
                <w:color w:val="000000"/>
              </w:rPr>
              <w:t>-</w:t>
            </w:r>
          </w:p>
        </w:tc>
      </w:tr>
      <w:tr w:rsidR="00BC6ABD" w:rsidRPr="000079F1" w14:paraId="541838CA"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C0DF16D" w14:textId="741AB0A4" w:rsidR="00BC6ABD" w:rsidRPr="00B64B2B" w:rsidRDefault="00BC6ABD" w:rsidP="00BC6ABD">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3DF3EF2A" w14:textId="34966EB9" w:rsidR="00BC6ABD" w:rsidRPr="00B64B2B" w:rsidRDefault="00BC6ABD" w:rsidP="00BC6ABD">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522AEECE" w14:textId="682D1755" w:rsidR="00BC6ABD" w:rsidRPr="00B64B2B" w:rsidRDefault="00BC6ABD" w:rsidP="00BC6ABD">
            <w:pPr>
              <w:jc w:val="center"/>
              <w:rPr>
                <w:color w:val="000000"/>
              </w:rPr>
            </w:pPr>
            <w:r>
              <w:rPr>
                <w:color w:val="000000"/>
              </w:rPr>
              <w:t>-</w:t>
            </w:r>
          </w:p>
        </w:tc>
      </w:tr>
      <w:tr w:rsidR="00BC6ABD" w:rsidRPr="000079F1" w14:paraId="65CB97C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0478310" w14:textId="03021901" w:rsidR="00BC6ABD" w:rsidRPr="00B64B2B" w:rsidRDefault="00BC6ABD" w:rsidP="00BC6ABD">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127BC2F3" w14:textId="676A9CCE" w:rsidR="00BC6ABD" w:rsidRPr="00B64B2B" w:rsidRDefault="00BC6ABD" w:rsidP="00BC6ABD">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30F2985B" w14:textId="43E55CC1" w:rsidR="00BC6ABD" w:rsidRPr="00B64B2B" w:rsidRDefault="00BC6ABD" w:rsidP="00BC6ABD">
            <w:pPr>
              <w:jc w:val="center"/>
              <w:rPr>
                <w:color w:val="000000"/>
              </w:rPr>
            </w:pPr>
            <w:r>
              <w:rPr>
                <w:color w:val="000000"/>
              </w:rPr>
              <w:t>-</w:t>
            </w:r>
          </w:p>
        </w:tc>
      </w:tr>
      <w:tr w:rsidR="00BC6ABD" w:rsidRPr="000079F1" w14:paraId="3EC445EF"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E897F89" w14:textId="74B43BE9" w:rsidR="00BC6ABD" w:rsidRPr="00B64B2B" w:rsidRDefault="00BC6ABD" w:rsidP="00BC6ABD">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0BEE7BFF" w14:textId="4F769F2A" w:rsidR="00BC6ABD" w:rsidRPr="00B64B2B" w:rsidRDefault="00BC6ABD" w:rsidP="00BC6ABD">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57179537" w14:textId="60370231" w:rsidR="00BC6ABD" w:rsidRPr="00B64B2B" w:rsidRDefault="00BC6ABD" w:rsidP="00BC6ABD">
            <w:pPr>
              <w:jc w:val="center"/>
              <w:rPr>
                <w:color w:val="000000"/>
              </w:rPr>
            </w:pPr>
            <w:r>
              <w:rPr>
                <w:color w:val="000000"/>
              </w:rPr>
              <w:t>-</w:t>
            </w:r>
          </w:p>
        </w:tc>
      </w:tr>
      <w:tr w:rsidR="00BC6ABD" w:rsidRPr="000079F1" w14:paraId="0C9669B9"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ABBAB55" w14:textId="1B316D4A" w:rsidR="00BC6ABD" w:rsidRPr="00B64B2B" w:rsidRDefault="00BC6ABD" w:rsidP="00BC6ABD">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5CA8969F" w14:textId="26EE1BFB" w:rsidR="00BC6ABD" w:rsidRPr="00B64B2B" w:rsidRDefault="00BC6ABD" w:rsidP="00BC6ABD">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4AA73B2F" w14:textId="77BE9F11" w:rsidR="00BC6ABD" w:rsidRPr="00B64B2B" w:rsidRDefault="00BC6ABD" w:rsidP="00BC6ABD">
            <w:pPr>
              <w:jc w:val="center"/>
              <w:rPr>
                <w:color w:val="000000"/>
              </w:rPr>
            </w:pPr>
            <w:r>
              <w:rPr>
                <w:color w:val="000000"/>
              </w:rPr>
              <w:t>-</w:t>
            </w:r>
          </w:p>
        </w:tc>
      </w:tr>
      <w:tr w:rsidR="00BC6ABD" w:rsidRPr="000079F1" w14:paraId="4DE6D29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162840D" w14:textId="1F383254" w:rsidR="00BC6ABD" w:rsidRPr="00B64B2B" w:rsidRDefault="00BC6ABD" w:rsidP="00BC6ABD">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3B708FC9" w14:textId="07690D97" w:rsidR="00BC6ABD" w:rsidRPr="00B64B2B" w:rsidRDefault="00BC6ABD" w:rsidP="00BC6ABD">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6848DA2D" w14:textId="46A6BCA1" w:rsidR="00BC6ABD" w:rsidRPr="00B64B2B" w:rsidRDefault="00BC6ABD" w:rsidP="00BC6ABD">
            <w:pPr>
              <w:jc w:val="center"/>
              <w:rPr>
                <w:color w:val="000000"/>
              </w:rPr>
            </w:pPr>
            <w:r>
              <w:rPr>
                <w:color w:val="000000"/>
              </w:rPr>
              <w:t>-</w:t>
            </w:r>
          </w:p>
        </w:tc>
      </w:tr>
      <w:tr w:rsidR="00BC6ABD" w:rsidRPr="000079F1" w14:paraId="5976E93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2B2956A0" w14:textId="4D36D535" w:rsidR="00BC6ABD" w:rsidRPr="00B64B2B" w:rsidRDefault="00BC6ABD" w:rsidP="00BC6ABD">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6BED1050" w14:textId="117B1EF3" w:rsidR="00BC6ABD" w:rsidRPr="00B64B2B" w:rsidRDefault="00BC6ABD" w:rsidP="00BC6ABD">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0097C540" w14:textId="486A65EA" w:rsidR="00BC6ABD" w:rsidRPr="00B64B2B" w:rsidRDefault="00BC6ABD" w:rsidP="00BC6ABD">
            <w:pPr>
              <w:jc w:val="center"/>
              <w:rPr>
                <w:color w:val="000000"/>
              </w:rPr>
            </w:pPr>
            <w:r>
              <w:rPr>
                <w:color w:val="000000"/>
              </w:rPr>
              <w:t>-</w:t>
            </w:r>
          </w:p>
        </w:tc>
      </w:tr>
      <w:tr w:rsidR="00BC6ABD" w:rsidRPr="000079F1" w14:paraId="52323F5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1DDA8F7" w14:textId="59521DB0" w:rsidR="00BC6ABD" w:rsidRPr="00B64B2B" w:rsidRDefault="00BC6ABD" w:rsidP="00BC6ABD">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6FA7E3B2" w14:textId="2F3238EC" w:rsidR="00BC6ABD" w:rsidRPr="00B64B2B" w:rsidRDefault="00BC6ABD" w:rsidP="00BC6ABD">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16D706F2" w14:textId="0C6EB966" w:rsidR="00BC6ABD" w:rsidRPr="00B64B2B" w:rsidRDefault="00BC6ABD" w:rsidP="00BC6ABD">
            <w:pPr>
              <w:jc w:val="center"/>
              <w:rPr>
                <w:color w:val="000000"/>
              </w:rPr>
            </w:pPr>
            <w:r>
              <w:rPr>
                <w:color w:val="000000"/>
              </w:rPr>
              <w:t>11</w:t>
            </w:r>
          </w:p>
        </w:tc>
      </w:tr>
      <w:tr w:rsidR="00BC6ABD" w:rsidRPr="000079F1" w14:paraId="1C3606E2"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6CB3D240" w14:textId="24859C97" w:rsidR="00BC6ABD" w:rsidRPr="00B64B2B" w:rsidRDefault="00BC6ABD" w:rsidP="00BC6ABD">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4995DA8F" w14:textId="6AFBE8BB" w:rsidR="00BC6ABD" w:rsidRPr="00B64B2B" w:rsidRDefault="00BC6ABD" w:rsidP="00BC6ABD">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14EE7CCA" w14:textId="1D11BE89" w:rsidR="00BC6ABD" w:rsidRPr="00B64B2B" w:rsidRDefault="00BC6ABD" w:rsidP="00BC6ABD">
            <w:pPr>
              <w:jc w:val="center"/>
              <w:rPr>
                <w:color w:val="000000"/>
              </w:rPr>
            </w:pPr>
            <w:r>
              <w:rPr>
                <w:color w:val="000000"/>
              </w:rPr>
              <w:t>1</w:t>
            </w:r>
          </w:p>
        </w:tc>
      </w:tr>
      <w:tr w:rsidR="00BC6ABD" w:rsidRPr="000079F1" w14:paraId="40D9815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FB2DA1A" w14:textId="18184645" w:rsidR="00BC6ABD" w:rsidRPr="00B64B2B" w:rsidRDefault="00BC6ABD" w:rsidP="00BC6ABD">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6B65F4A7" w14:textId="710683A7" w:rsidR="00BC6ABD" w:rsidRPr="00B64B2B" w:rsidRDefault="00BC6ABD" w:rsidP="00BC6ABD">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4167A95F" w14:textId="668847D3" w:rsidR="00BC6ABD" w:rsidRPr="00B64B2B" w:rsidRDefault="00BC6ABD" w:rsidP="00BC6ABD">
            <w:pPr>
              <w:jc w:val="center"/>
              <w:rPr>
                <w:color w:val="000000"/>
              </w:rPr>
            </w:pPr>
            <w:r>
              <w:rPr>
                <w:color w:val="000000"/>
              </w:rPr>
              <w:t>-</w:t>
            </w:r>
          </w:p>
        </w:tc>
      </w:tr>
      <w:tr w:rsidR="00BC6ABD" w:rsidRPr="000079F1" w14:paraId="2D096691"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343F305" w14:textId="2F9DEF9A" w:rsidR="00BC6ABD" w:rsidRPr="00B64B2B" w:rsidRDefault="00BC6ABD" w:rsidP="00BC6ABD">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10CEEFCB" w14:textId="1A7D8953" w:rsidR="00BC6ABD" w:rsidRPr="00B64B2B" w:rsidRDefault="00BC6ABD" w:rsidP="00BC6ABD">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6DD204A7" w14:textId="5F67E315" w:rsidR="00BC6ABD" w:rsidRPr="00B64B2B" w:rsidRDefault="00BC6ABD" w:rsidP="00BC6ABD">
            <w:pPr>
              <w:jc w:val="center"/>
              <w:rPr>
                <w:color w:val="000000"/>
              </w:rPr>
            </w:pPr>
            <w:r>
              <w:rPr>
                <w:color w:val="000000"/>
              </w:rPr>
              <w:t>29</w:t>
            </w:r>
          </w:p>
        </w:tc>
      </w:tr>
    </w:tbl>
    <w:p w14:paraId="5CB091BB" w14:textId="77777777" w:rsidR="003B673F" w:rsidRDefault="003B673F" w:rsidP="009259EE">
      <w:pPr>
        <w:widowControl/>
        <w:autoSpaceDE/>
        <w:autoSpaceDN/>
        <w:adjustRightInd/>
        <w:rPr>
          <w:rFonts w:ascii="Calibri" w:hAnsi="Calibri"/>
          <w:color w:val="000000"/>
          <w:sz w:val="22"/>
          <w:szCs w:val="22"/>
        </w:rPr>
      </w:pPr>
    </w:p>
    <w:p w14:paraId="7CD39097" w14:textId="77777777"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4"/>
          <w:szCs w:val="24"/>
        </w:rPr>
      </w:pPr>
      <w:r w:rsidRPr="003B673F">
        <w:rPr>
          <w:color w:val="000000"/>
          <w:sz w:val="24"/>
          <w:szCs w:val="24"/>
        </w:rPr>
        <w:tab/>
      </w:r>
    </w:p>
    <w:p w14:paraId="5B5EF301" w14:textId="77777777" w:rsidR="003B673F" w:rsidRPr="003B673F" w:rsidRDefault="00063C52" w:rsidP="003B673F">
      <w:pPr>
        <w:widowControl/>
        <w:tabs>
          <w:tab w:val="left" w:pos="675"/>
          <w:tab w:val="left" w:pos="5495"/>
          <w:tab w:val="left" w:pos="6396"/>
          <w:tab w:val="left" w:pos="7709"/>
          <w:tab w:val="left" w:pos="9181"/>
        </w:tabs>
        <w:autoSpaceDE/>
        <w:autoSpaceDN/>
        <w:adjustRightInd/>
        <w:ind w:left="113"/>
        <w:rPr>
          <w:color w:val="000000"/>
          <w:sz w:val="22"/>
          <w:szCs w:val="22"/>
        </w:rPr>
      </w:pPr>
      <w:r>
        <w:rPr>
          <w:color w:val="000000"/>
          <w:sz w:val="24"/>
          <w:szCs w:val="24"/>
        </w:rPr>
        <w:t xml:space="preserve">Заказчик _________________Сергеева </w:t>
      </w:r>
      <w:proofErr w:type="gramStart"/>
      <w:r>
        <w:rPr>
          <w:color w:val="000000"/>
          <w:sz w:val="24"/>
          <w:szCs w:val="24"/>
        </w:rPr>
        <w:t>Е.А</w:t>
      </w:r>
      <w:proofErr w:type="gramEnd"/>
      <w:r w:rsidR="003B673F" w:rsidRPr="003B673F">
        <w:rPr>
          <w:color w:val="000000"/>
          <w:sz w:val="24"/>
          <w:szCs w:val="24"/>
        </w:rPr>
        <w:t xml:space="preserve">      </w:t>
      </w:r>
      <w:r>
        <w:rPr>
          <w:color w:val="000000"/>
          <w:sz w:val="24"/>
          <w:szCs w:val="24"/>
        </w:rPr>
        <w:t xml:space="preserve">                </w:t>
      </w:r>
      <w:r w:rsidR="003B673F" w:rsidRPr="003B673F">
        <w:rPr>
          <w:color w:val="000000"/>
          <w:sz w:val="24"/>
          <w:szCs w:val="24"/>
        </w:rPr>
        <w:t xml:space="preserve">     </w:t>
      </w:r>
      <w:r w:rsidR="003B673F">
        <w:rPr>
          <w:color w:val="000000"/>
          <w:sz w:val="24"/>
          <w:szCs w:val="24"/>
        </w:rPr>
        <w:t>Исполнитель</w:t>
      </w:r>
      <w:r w:rsidR="003B673F" w:rsidRPr="003B673F">
        <w:rPr>
          <w:color w:val="000000"/>
          <w:sz w:val="24"/>
          <w:szCs w:val="24"/>
        </w:rPr>
        <w:t xml:space="preserve"> ______________</w:t>
      </w:r>
      <w:r w:rsidR="003B673F" w:rsidRPr="003B673F">
        <w:rPr>
          <w:color w:val="000000"/>
          <w:sz w:val="22"/>
          <w:szCs w:val="22"/>
        </w:rPr>
        <w:t xml:space="preserve"> </w:t>
      </w:r>
    </w:p>
    <w:p w14:paraId="649D5AD5" w14:textId="77777777" w:rsidR="00405A25" w:rsidRDefault="003B673F" w:rsidP="003B673F">
      <w:pPr>
        <w:widowControl/>
        <w:tabs>
          <w:tab w:val="left" w:pos="675"/>
          <w:tab w:val="left" w:pos="5495"/>
          <w:tab w:val="left" w:pos="6396"/>
          <w:tab w:val="left" w:pos="7709"/>
          <w:tab w:val="left" w:pos="9181"/>
        </w:tabs>
        <w:autoSpaceDE/>
        <w:autoSpaceDN/>
        <w:adjustRightInd/>
        <w:ind w:left="113"/>
        <w:rPr>
          <w:b/>
          <w:bCs/>
          <w:sz w:val="24"/>
          <w:szCs w:val="24"/>
        </w:rPr>
      </w:pPr>
      <w:r>
        <w:rPr>
          <w:color w:val="000000"/>
          <w:sz w:val="22"/>
          <w:szCs w:val="22"/>
        </w:rPr>
        <w:t>М.</w:t>
      </w:r>
      <w:r w:rsidRPr="003B673F">
        <w:rPr>
          <w:color w:val="000000"/>
          <w:sz w:val="22"/>
          <w:szCs w:val="22"/>
        </w:rPr>
        <w:t>П.</w:t>
      </w:r>
      <w:r w:rsidRPr="003B673F">
        <w:rPr>
          <w:color w:val="000000"/>
          <w:sz w:val="22"/>
          <w:szCs w:val="22"/>
        </w:rPr>
        <w:tab/>
      </w:r>
      <w:r w:rsidRPr="003B673F">
        <w:rPr>
          <w:color w:val="000000"/>
          <w:sz w:val="22"/>
          <w:szCs w:val="22"/>
        </w:rPr>
        <w:tab/>
        <w:t>М.П</w:t>
      </w:r>
      <w:r w:rsidR="00BE3649">
        <w:rPr>
          <w:color w:val="000000"/>
          <w:sz w:val="22"/>
          <w:szCs w:val="22"/>
        </w:rPr>
        <w:t>.</w:t>
      </w:r>
      <w:r w:rsidRPr="003B673F">
        <w:rPr>
          <w:b/>
          <w:bCs/>
          <w:sz w:val="24"/>
          <w:szCs w:val="24"/>
        </w:rPr>
        <w:tab/>
      </w:r>
      <w:r w:rsidRPr="003B673F">
        <w:rPr>
          <w:b/>
          <w:bCs/>
          <w:sz w:val="24"/>
          <w:szCs w:val="24"/>
        </w:rPr>
        <w:tab/>
      </w:r>
    </w:p>
    <w:p w14:paraId="03B285AF" w14:textId="77777777" w:rsidR="00405A25" w:rsidRDefault="00405A25" w:rsidP="003B673F">
      <w:pPr>
        <w:widowControl/>
        <w:tabs>
          <w:tab w:val="left" w:pos="675"/>
          <w:tab w:val="left" w:pos="5495"/>
          <w:tab w:val="left" w:pos="6396"/>
          <w:tab w:val="left" w:pos="7709"/>
          <w:tab w:val="left" w:pos="9181"/>
        </w:tabs>
        <w:autoSpaceDE/>
        <w:autoSpaceDN/>
        <w:adjustRightInd/>
        <w:ind w:left="113"/>
        <w:rPr>
          <w:b/>
          <w:bCs/>
          <w:sz w:val="24"/>
          <w:szCs w:val="24"/>
        </w:rPr>
      </w:pPr>
    </w:p>
    <w:p w14:paraId="72BF380E" w14:textId="77777777" w:rsidR="00405A25" w:rsidRDefault="00405A25" w:rsidP="003B673F">
      <w:pPr>
        <w:widowControl/>
        <w:tabs>
          <w:tab w:val="left" w:pos="675"/>
          <w:tab w:val="left" w:pos="5495"/>
          <w:tab w:val="left" w:pos="6396"/>
          <w:tab w:val="left" w:pos="7709"/>
          <w:tab w:val="left" w:pos="9181"/>
        </w:tabs>
        <w:autoSpaceDE/>
        <w:autoSpaceDN/>
        <w:adjustRightInd/>
        <w:ind w:left="113"/>
        <w:rPr>
          <w:rFonts w:ascii="Calibri" w:hAnsi="Calibri"/>
          <w:color w:val="000000"/>
          <w:sz w:val="22"/>
          <w:szCs w:val="22"/>
        </w:rPr>
        <w:sectPr w:rsidR="00405A25" w:rsidSect="00F53B4A">
          <w:pgSz w:w="11906" w:h="16838"/>
          <w:pgMar w:top="567" w:right="424" w:bottom="567" w:left="709" w:header="709" w:footer="709" w:gutter="0"/>
          <w:cols w:space="708"/>
          <w:docGrid w:linePitch="360"/>
        </w:sectPr>
      </w:pPr>
    </w:p>
    <w:p w14:paraId="2CD654BE" w14:textId="77777777" w:rsidR="00405A25" w:rsidRDefault="00405A25" w:rsidP="00405A25">
      <w:pPr>
        <w:tabs>
          <w:tab w:val="left" w:pos="3491"/>
        </w:tabs>
        <w:jc w:val="right"/>
        <w:rPr>
          <w:b/>
          <w:bCs/>
          <w:sz w:val="28"/>
          <w:szCs w:val="28"/>
        </w:rPr>
      </w:pPr>
      <w:r w:rsidRPr="00BB20FA">
        <w:rPr>
          <w:sz w:val="24"/>
          <w:szCs w:val="24"/>
        </w:rPr>
        <w:lastRenderedPageBreak/>
        <w:t>Приложение №</w:t>
      </w:r>
      <w:r>
        <w:rPr>
          <w:sz w:val="24"/>
          <w:szCs w:val="24"/>
        </w:rPr>
        <w:t xml:space="preserve">2 </w:t>
      </w:r>
      <w:r w:rsidRPr="00BB20FA">
        <w:rPr>
          <w:sz w:val="24"/>
          <w:szCs w:val="24"/>
        </w:rPr>
        <w:t xml:space="preserve">к Договору </w:t>
      </w:r>
      <w:r w:rsidRPr="00BB20FA">
        <w:rPr>
          <w:sz w:val="24"/>
          <w:szCs w:val="24"/>
        </w:rPr>
        <w:br/>
        <w:t xml:space="preserve">№ ___от «____» </w:t>
      </w:r>
      <w:r w:rsidR="0099056B">
        <w:rPr>
          <w:sz w:val="24"/>
          <w:szCs w:val="24"/>
        </w:rPr>
        <w:t>июня</w:t>
      </w:r>
      <w:r w:rsidRPr="00BB20FA">
        <w:rPr>
          <w:sz w:val="24"/>
          <w:szCs w:val="24"/>
        </w:rPr>
        <w:t>202</w:t>
      </w:r>
      <w:r w:rsidR="00A61D6E">
        <w:rPr>
          <w:sz w:val="24"/>
          <w:szCs w:val="24"/>
        </w:rPr>
        <w:t>6</w:t>
      </w:r>
      <w:r w:rsidRPr="00BB20FA">
        <w:rPr>
          <w:sz w:val="24"/>
          <w:szCs w:val="24"/>
        </w:rPr>
        <w:t>г.</w:t>
      </w:r>
    </w:p>
    <w:p w14:paraId="357DC6FB" w14:textId="77777777" w:rsidR="00A61D6E" w:rsidRDefault="00A61D6E" w:rsidP="00A61D6E">
      <w:pPr>
        <w:tabs>
          <w:tab w:val="left" w:pos="3491"/>
        </w:tabs>
        <w:jc w:val="right"/>
        <w:rPr>
          <w:sz w:val="24"/>
          <w:szCs w:val="24"/>
        </w:rPr>
      </w:pPr>
      <w:r>
        <w:rPr>
          <w:sz w:val="24"/>
          <w:szCs w:val="24"/>
        </w:rPr>
        <w:t>Приложение №2 к Запросу</w:t>
      </w:r>
    </w:p>
    <w:p w14:paraId="35474960" w14:textId="77777777" w:rsidR="00A61D6E" w:rsidRDefault="00A61D6E" w:rsidP="00A61D6E">
      <w:pPr>
        <w:tabs>
          <w:tab w:val="left" w:pos="3491"/>
        </w:tabs>
        <w:jc w:val="center"/>
        <w:rPr>
          <w:b/>
          <w:bCs/>
          <w:sz w:val="28"/>
          <w:szCs w:val="28"/>
        </w:rPr>
      </w:pPr>
      <w:r w:rsidRPr="00B42A27">
        <w:rPr>
          <w:b/>
          <w:bCs/>
          <w:sz w:val="28"/>
          <w:szCs w:val="28"/>
        </w:rPr>
        <w:t>ТЕХНИЧЕСКОЕ ЗАДАНИЕ</w:t>
      </w:r>
    </w:p>
    <w:p w14:paraId="0AD6B894" w14:textId="77777777" w:rsidR="00A61D6E" w:rsidRDefault="00A61D6E" w:rsidP="00A61D6E">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2A63BC" w14:paraId="7F2CC36F" w14:textId="77777777" w:rsidTr="00EC1432">
        <w:tc>
          <w:tcPr>
            <w:tcW w:w="5231" w:type="dxa"/>
          </w:tcPr>
          <w:p w14:paraId="6A73AAEE" w14:textId="77777777" w:rsidR="002A63BC" w:rsidRDefault="002A63BC" w:rsidP="002A63BC">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14:paraId="727149E5" w14:textId="45F6DED0" w:rsidR="002A63BC" w:rsidRDefault="002A63BC" w:rsidP="002A63BC">
            <w:pPr>
              <w:tabs>
                <w:tab w:val="left" w:pos="3491"/>
              </w:tabs>
              <w:jc w:val="both"/>
              <w:rPr>
                <w:b/>
                <w:bCs/>
                <w:sz w:val="28"/>
                <w:szCs w:val="28"/>
              </w:rPr>
            </w:pPr>
            <w:r w:rsidRPr="00B42A27">
              <w:rPr>
                <w:sz w:val="24"/>
                <w:szCs w:val="24"/>
              </w:rPr>
              <w:t>Проведение медицинского осмотра работников</w:t>
            </w:r>
          </w:p>
        </w:tc>
      </w:tr>
      <w:tr w:rsidR="002A63BC" w14:paraId="64EFC3FF" w14:textId="77777777" w:rsidTr="00EC1432">
        <w:tc>
          <w:tcPr>
            <w:tcW w:w="5231" w:type="dxa"/>
          </w:tcPr>
          <w:p w14:paraId="7352733B" w14:textId="7BC40562" w:rsidR="002A63BC" w:rsidRPr="002A63BC" w:rsidRDefault="002A63BC" w:rsidP="002A63BC">
            <w:pPr>
              <w:pStyle w:val="af0"/>
              <w:numPr>
                <w:ilvl w:val="0"/>
                <w:numId w:val="16"/>
              </w:numPr>
              <w:tabs>
                <w:tab w:val="left" w:pos="3491"/>
              </w:tabs>
              <w:jc w:val="both"/>
              <w:rPr>
                <w:b/>
                <w:bCs/>
                <w:sz w:val="28"/>
                <w:szCs w:val="28"/>
              </w:rPr>
            </w:pPr>
            <w:r w:rsidRPr="002A63BC">
              <w:rPr>
                <w:b/>
                <w:sz w:val="22"/>
                <w:szCs w:val="22"/>
              </w:rPr>
              <w:t>Место оказания услуг</w:t>
            </w:r>
          </w:p>
        </w:tc>
        <w:tc>
          <w:tcPr>
            <w:tcW w:w="10215" w:type="dxa"/>
          </w:tcPr>
          <w:p w14:paraId="3D1B8CA7" w14:textId="5444EF17" w:rsidR="002A63BC" w:rsidRPr="00C97080" w:rsidRDefault="002A63BC" w:rsidP="002A63BC">
            <w:pPr>
              <w:tabs>
                <w:tab w:val="left" w:pos="3491"/>
              </w:tabs>
              <w:jc w:val="both"/>
              <w:rPr>
                <w:b/>
                <w:bCs/>
                <w:color w:val="FF0000"/>
                <w:sz w:val="26"/>
                <w:szCs w:val="26"/>
              </w:rPr>
            </w:pPr>
            <w:r w:rsidRPr="00B3310F">
              <w:rPr>
                <w:sz w:val="24"/>
                <w:szCs w:val="24"/>
                <w:shd w:val="clear" w:color="auto" w:fill="FFFFFF"/>
              </w:rPr>
              <w:t>601215, РФ, Владимирская область,</w:t>
            </w:r>
            <w:r>
              <w:rPr>
                <w:sz w:val="24"/>
                <w:szCs w:val="24"/>
                <w:shd w:val="clear" w:color="auto" w:fill="FFFFFF"/>
              </w:rPr>
              <w:t xml:space="preserve"> </w:t>
            </w:r>
            <w:proofErr w:type="spellStart"/>
            <w:r w:rsidRPr="00B3310F">
              <w:rPr>
                <w:sz w:val="24"/>
                <w:szCs w:val="24"/>
                <w:shd w:val="clear" w:color="auto" w:fill="FFFFFF"/>
              </w:rPr>
              <w:t>м.о</w:t>
            </w:r>
            <w:proofErr w:type="spellEnd"/>
            <w:r w:rsidRPr="00B3310F">
              <w:rPr>
                <w:sz w:val="24"/>
                <w:szCs w:val="24"/>
                <w:shd w:val="clear" w:color="auto" w:fill="FFFFFF"/>
              </w:rPr>
              <w:t xml:space="preserve">. Собинский, село </w:t>
            </w:r>
            <w:proofErr w:type="spellStart"/>
            <w:r w:rsidRPr="00B3310F">
              <w:rPr>
                <w:sz w:val="24"/>
                <w:szCs w:val="24"/>
                <w:shd w:val="clear" w:color="auto" w:fill="FFFFFF"/>
              </w:rPr>
              <w:t>Арбузово</w:t>
            </w:r>
            <w:proofErr w:type="spellEnd"/>
            <w:r w:rsidRPr="00B3310F">
              <w:rPr>
                <w:sz w:val="24"/>
                <w:szCs w:val="24"/>
                <w:shd w:val="clear" w:color="auto" w:fill="FFFFFF"/>
              </w:rPr>
              <w:t>, ул. Покровская д. 20</w:t>
            </w:r>
          </w:p>
        </w:tc>
      </w:tr>
      <w:tr w:rsidR="002A63BC" w14:paraId="14F9A3BC" w14:textId="77777777" w:rsidTr="00EC1432">
        <w:tc>
          <w:tcPr>
            <w:tcW w:w="5231" w:type="dxa"/>
          </w:tcPr>
          <w:p w14:paraId="5D3F0BF7" w14:textId="77777777" w:rsidR="002A63BC" w:rsidRPr="00BE3649" w:rsidRDefault="002A63BC" w:rsidP="002A63BC">
            <w:pPr>
              <w:ind w:left="29" w:firstLine="5"/>
              <w:rPr>
                <w:b/>
                <w:sz w:val="22"/>
                <w:szCs w:val="22"/>
              </w:rPr>
            </w:pPr>
            <w:r w:rsidRPr="00BE3649">
              <w:rPr>
                <w:b/>
                <w:sz w:val="22"/>
                <w:szCs w:val="22"/>
              </w:rPr>
              <w:t>2.  Описание предмета оказания услуг</w:t>
            </w:r>
          </w:p>
          <w:p w14:paraId="56BAE602" w14:textId="77777777" w:rsidR="002A63BC" w:rsidRPr="004026CC" w:rsidRDefault="002A63BC" w:rsidP="002A63BC">
            <w:pPr>
              <w:ind w:left="29" w:firstLine="5"/>
            </w:pPr>
          </w:p>
        </w:tc>
        <w:tc>
          <w:tcPr>
            <w:tcW w:w="10215" w:type="dxa"/>
          </w:tcPr>
          <w:p w14:paraId="5B16CE6A" w14:textId="3D6FB517" w:rsidR="002A63BC" w:rsidRPr="00786163" w:rsidRDefault="002A63BC" w:rsidP="002A63BC">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2A63BC" w14:paraId="01E64E62" w14:textId="77777777" w:rsidTr="00EC1432">
        <w:tc>
          <w:tcPr>
            <w:tcW w:w="5231" w:type="dxa"/>
          </w:tcPr>
          <w:p w14:paraId="480B1400" w14:textId="77777777" w:rsidR="002A63BC" w:rsidRPr="00252561" w:rsidRDefault="002A63BC" w:rsidP="002A63BC">
            <w:pPr>
              <w:ind w:left="29" w:firstLine="5"/>
              <w:rPr>
                <w:b/>
              </w:rPr>
            </w:pPr>
            <w:r w:rsidRPr="00BE3649">
              <w:rPr>
                <w:b/>
                <w:sz w:val="22"/>
                <w:szCs w:val="22"/>
              </w:rPr>
              <w:t xml:space="preserve">3. Срок </w:t>
            </w:r>
            <w:r>
              <w:rPr>
                <w:b/>
                <w:sz w:val="22"/>
                <w:szCs w:val="22"/>
              </w:rPr>
              <w:t>проведения медосмотра</w:t>
            </w:r>
          </w:p>
        </w:tc>
        <w:tc>
          <w:tcPr>
            <w:tcW w:w="10215" w:type="dxa"/>
          </w:tcPr>
          <w:p w14:paraId="6C0B2062" w14:textId="1D3BF637" w:rsidR="002A63BC" w:rsidRPr="00BE3649" w:rsidRDefault="002A63BC" w:rsidP="002A63BC">
            <w:pPr>
              <w:jc w:val="both"/>
              <w:rPr>
                <w:sz w:val="24"/>
                <w:szCs w:val="24"/>
              </w:rPr>
            </w:pPr>
            <w:r>
              <w:rPr>
                <w:sz w:val="24"/>
                <w:szCs w:val="24"/>
              </w:rPr>
              <w:t>С</w:t>
            </w:r>
            <w:r w:rsidRPr="00BE3649">
              <w:rPr>
                <w:sz w:val="24"/>
                <w:szCs w:val="24"/>
              </w:rPr>
              <w:t xml:space="preserve"> </w:t>
            </w:r>
            <w:r>
              <w:rPr>
                <w:sz w:val="24"/>
                <w:szCs w:val="24"/>
              </w:rPr>
              <w:t xml:space="preserve">даты заключения договора по 25.12.2026г. </w:t>
            </w:r>
            <w:r w:rsidRPr="00BE3649">
              <w:rPr>
                <w:sz w:val="24"/>
                <w:szCs w:val="24"/>
              </w:rPr>
              <w:t>Дни недели и время оказания услуги согласовываются с Заказчиком.</w:t>
            </w:r>
            <w:r>
              <w:rPr>
                <w:sz w:val="24"/>
                <w:szCs w:val="24"/>
              </w:rPr>
              <w:t xml:space="preserve"> </w:t>
            </w:r>
          </w:p>
        </w:tc>
      </w:tr>
      <w:tr w:rsidR="002A63BC" w14:paraId="0DBCB40A" w14:textId="77777777" w:rsidTr="00EC1432">
        <w:tc>
          <w:tcPr>
            <w:tcW w:w="5231" w:type="dxa"/>
          </w:tcPr>
          <w:p w14:paraId="7B59C5F6" w14:textId="77777777" w:rsidR="002A63BC" w:rsidRPr="00BE3649" w:rsidRDefault="002A63BC" w:rsidP="002A63BC">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14:paraId="20616364" w14:textId="77777777" w:rsidR="002A63BC" w:rsidRPr="00B42A27" w:rsidRDefault="002A63BC" w:rsidP="002A63BC">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7E25DDD8" w14:textId="77777777" w:rsidR="002A63BC" w:rsidRDefault="002A63BC" w:rsidP="002A63BC">
            <w:pPr>
              <w:jc w:val="both"/>
              <w:rPr>
                <w:sz w:val="24"/>
                <w:szCs w:val="24"/>
              </w:rPr>
            </w:pPr>
          </w:p>
        </w:tc>
      </w:tr>
      <w:tr w:rsidR="002A63BC" w14:paraId="3A7D6B6B" w14:textId="77777777" w:rsidTr="00EC1432">
        <w:tc>
          <w:tcPr>
            <w:tcW w:w="5231" w:type="dxa"/>
          </w:tcPr>
          <w:p w14:paraId="1B538DD2" w14:textId="77777777" w:rsidR="002A63BC" w:rsidRPr="00252561" w:rsidRDefault="002A63BC" w:rsidP="002A63BC">
            <w:pPr>
              <w:ind w:left="29" w:firstLine="5"/>
              <w:rPr>
                <w:b/>
              </w:rPr>
            </w:pPr>
            <w:r w:rsidRPr="00BE3649">
              <w:rPr>
                <w:b/>
                <w:sz w:val="22"/>
                <w:szCs w:val="22"/>
              </w:rPr>
              <w:t>4. Обоснование требований к оказываемым услугам</w:t>
            </w:r>
          </w:p>
        </w:tc>
        <w:tc>
          <w:tcPr>
            <w:tcW w:w="10215" w:type="dxa"/>
          </w:tcPr>
          <w:p w14:paraId="421393CD" w14:textId="77777777" w:rsidR="002A63BC" w:rsidRPr="00BE3649" w:rsidRDefault="002A63BC" w:rsidP="002A63BC">
            <w:pPr>
              <w:rPr>
                <w:sz w:val="22"/>
                <w:szCs w:val="22"/>
              </w:rPr>
            </w:pPr>
            <w:r w:rsidRPr="00BE3649">
              <w:rPr>
                <w:sz w:val="22"/>
                <w:szCs w:val="22"/>
              </w:rPr>
              <w:t>- Трудовой кодекс РФ - ст. 212, ст. 213;</w:t>
            </w:r>
          </w:p>
          <w:p w14:paraId="041A0514" w14:textId="77777777" w:rsidR="002A63BC" w:rsidRPr="00BE3649" w:rsidRDefault="002A63BC" w:rsidP="002A63BC">
            <w:pPr>
              <w:rPr>
                <w:sz w:val="22"/>
                <w:szCs w:val="22"/>
              </w:rPr>
            </w:pPr>
            <w:r w:rsidRPr="00BE3649">
              <w:rPr>
                <w:sz w:val="22"/>
                <w:szCs w:val="22"/>
              </w:rPr>
              <w:t xml:space="preserve">- Федеральный закон от 04.05.2011 № 99-ФЗ «О лицензировании отдельных видов деятельности»; </w:t>
            </w:r>
          </w:p>
          <w:p w14:paraId="75418F6D" w14:textId="77777777" w:rsidR="002A63BC" w:rsidRPr="00BE3649" w:rsidRDefault="002A63BC" w:rsidP="002A63BC">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6CF97EAC" w14:textId="6F284D85" w:rsidR="002A63BC" w:rsidRPr="00BE3649" w:rsidRDefault="002A63BC" w:rsidP="002A63BC">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A61D6E" w14:paraId="18792B7B" w14:textId="77777777" w:rsidTr="00EC1432">
        <w:tc>
          <w:tcPr>
            <w:tcW w:w="15446" w:type="dxa"/>
            <w:gridSpan w:val="2"/>
          </w:tcPr>
          <w:p w14:paraId="788EC71A" w14:textId="77777777" w:rsidR="00A61D6E" w:rsidRPr="00BE3649" w:rsidRDefault="00A61D6E" w:rsidP="00EC1432">
            <w:pPr>
              <w:ind w:left="29"/>
              <w:rPr>
                <w:sz w:val="22"/>
                <w:szCs w:val="22"/>
                <w:highlight w:val="yellow"/>
              </w:rPr>
            </w:pPr>
            <w:r w:rsidRPr="00BE3649">
              <w:rPr>
                <w:b/>
                <w:sz w:val="22"/>
                <w:szCs w:val="22"/>
              </w:rPr>
              <w:t>5. Требования к оказываемым услугам</w:t>
            </w:r>
          </w:p>
        </w:tc>
      </w:tr>
      <w:tr w:rsidR="00A61D6E" w14:paraId="585A14C8" w14:textId="77777777" w:rsidTr="00EC1432">
        <w:tc>
          <w:tcPr>
            <w:tcW w:w="5231" w:type="dxa"/>
          </w:tcPr>
          <w:p w14:paraId="7B85CB0C" w14:textId="77777777" w:rsidR="00A61D6E" w:rsidRPr="00BE3649" w:rsidRDefault="00A61D6E" w:rsidP="00EC1432">
            <w:pPr>
              <w:pStyle w:val="af0"/>
              <w:ind w:left="0" w:right="-109"/>
              <w:rPr>
                <w:sz w:val="22"/>
                <w:szCs w:val="22"/>
              </w:rPr>
            </w:pPr>
            <w:r w:rsidRPr="00BE3649">
              <w:rPr>
                <w:sz w:val="22"/>
                <w:szCs w:val="22"/>
              </w:rPr>
              <w:t>5.1. Срок предоставления гарантии качества услуг</w:t>
            </w:r>
          </w:p>
        </w:tc>
        <w:tc>
          <w:tcPr>
            <w:tcW w:w="10215" w:type="dxa"/>
          </w:tcPr>
          <w:p w14:paraId="56CB827F" w14:textId="77777777" w:rsidR="00A61D6E" w:rsidRPr="00BE3649" w:rsidRDefault="00A61D6E" w:rsidP="00EC1432">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2A63BC" w14:paraId="4B3DAD77" w14:textId="77777777" w:rsidTr="00EC1432">
        <w:tc>
          <w:tcPr>
            <w:tcW w:w="5231" w:type="dxa"/>
          </w:tcPr>
          <w:p w14:paraId="12DC23E9" w14:textId="77777777" w:rsidR="002A63BC" w:rsidRPr="00BE3649" w:rsidRDefault="002A63BC" w:rsidP="002A63BC">
            <w:pPr>
              <w:pStyle w:val="af0"/>
              <w:ind w:left="29"/>
              <w:rPr>
                <w:sz w:val="22"/>
                <w:szCs w:val="22"/>
              </w:rPr>
            </w:pPr>
            <w:r w:rsidRPr="00BE3649">
              <w:rPr>
                <w:sz w:val="22"/>
                <w:szCs w:val="22"/>
              </w:rPr>
              <w:lastRenderedPageBreak/>
              <w:t>5.2. Содержание оказываемых услуг</w:t>
            </w:r>
          </w:p>
        </w:tc>
        <w:tc>
          <w:tcPr>
            <w:tcW w:w="10215" w:type="dxa"/>
          </w:tcPr>
          <w:p w14:paraId="6CBBCDA2" w14:textId="77777777" w:rsidR="002A63BC" w:rsidRPr="00BE3649" w:rsidRDefault="002A63BC" w:rsidP="002A63BC">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14:paraId="7BCCABAC" w14:textId="77777777" w:rsidR="002A63BC" w:rsidRPr="00BE3649" w:rsidRDefault="002A63BC" w:rsidP="002A63BC">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14:paraId="75E2CE02" w14:textId="77777777" w:rsidR="002A63BC" w:rsidRPr="00BE3649" w:rsidRDefault="002A63BC" w:rsidP="002A63BC">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14:paraId="19060B8E" w14:textId="77777777" w:rsidR="002A63BC" w:rsidRPr="00BE3649" w:rsidRDefault="002A63BC" w:rsidP="002A63BC">
            <w:pPr>
              <w:jc w:val="both"/>
              <w:rPr>
                <w:sz w:val="22"/>
                <w:szCs w:val="22"/>
              </w:rPr>
            </w:pPr>
            <w:r w:rsidRPr="00BE3649">
              <w:rPr>
                <w:sz w:val="22"/>
                <w:szCs w:val="22"/>
              </w:rPr>
              <w:t>4. Предупреждения несчастных случаев на производстве.</w:t>
            </w:r>
          </w:p>
          <w:p w14:paraId="1C74E338" w14:textId="17F5FE8F" w:rsidR="002A63BC" w:rsidRDefault="002A63BC" w:rsidP="002A63BC">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Pr>
                <w:sz w:val="22"/>
                <w:szCs w:val="22"/>
              </w:rPr>
              <w:t>6</w:t>
            </w:r>
            <w:r w:rsidRPr="00BE3649">
              <w:rPr>
                <w:sz w:val="22"/>
                <w:szCs w:val="22"/>
              </w:rPr>
              <w:t xml:space="preserve"> году.</w:t>
            </w:r>
          </w:p>
        </w:tc>
      </w:tr>
      <w:tr w:rsidR="002A63BC" w14:paraId="309EF459" w14:textId="77777777" w:rsidTr="00EC1432">
        <w:tc>
          <w:tcPr>
            <w:tcW w:w="5231" w:type="dxa"/>
          </w:tcPr>
          <w:p w14:paraId="18348B12" w14:textId="77777777" w:rsidR="002A63BC" w:rsidRPr="00BE3649" w:rsidRDefault="002A63BC" w:rsidP="002A63BC">
            <w:pPr>
              <w:pStyle w:val="af0"/>
              <w:ind w:left="29"/>
              <w:rPr>
                <w:sz w:val="22"/>
                <w:szCs w:val="22"/>
              </w:rPr>
            </w:pPr>
            <w:r w:rsidRPr="00BE3649">
              <w:rPr>
                <w:sz w:val="22"/>
                <w:szCs w:val="22"/>
              </w:rPr>
              <w:t>5.3. Условия оказания услуг</w:t>
            </w:r>
          </w:p>
        </w:tc>
        <w:tc>
          <w:tcPr>
            <w:tcW w:w="10215" w:type="dxa"/>
          </w:tcPr>
          <w:p w14:paraId="7A0484DF" w14:textId="77777777" w:rsidR="002A63BC" w:rsidRPr="00BE3649" w:rsidRDefault="002A63BC" w:rsidP="002A63BC">
            <w:pPr>
              <w:jc w:val="both"/>
              <w:rPr>
                <w:sz w:val="22"/>
                <w:szCs w:val="22"/>
              </w:rPr>
            </w:pPr>
            <w:r w:rsidRPr="00BE3649">
              <w:rPr>
                <w:sz w:val="22"/>
                <w:szCs w:val="22"/>
              </w:rPr>
              <w:t xml:space="preserve">Исполнитель обязан: </w:t>
            </w:r>
          </w:p>
          <w:p w14:paraId="1A6A6A15" w14:textId="77777777" w:rsidR="002A63BC" w:rsidRPr="00BE3649" w:rsidRDefault="002A63BC" w:rsidP="002A63BC">
            <w:pPr>
              <w:jc w:val="both"/>
              <w:rPr>
                <w:sz w:val="22"/>
                <w:szCs w:val="22"/>
              </w:rPr>
            </w:pPr>
            <w:r w:rsidRPr="00BE3649">
              <w:rPr>
                <w:sz w:val="22"/>
                <w:szCs w:val="22"/>
              </w:rPr>
              <w:t>-  оказывать услуги своевременно и качественно</w:t>
            </w:r>
            <w:r>
              <w:rPr>
                <w:sz w:val="22"/>
                <w:szCs w:val="22"/>
              </w:rPr>
              <w:t>;</w:t>
            </w:r>
          </w:p>
          <w:p w14:paraId="7F745FE6" w14:textId="77777777" w:rsidR="002A63BC" w:rsidRPr="00BE3649" w:rsidRDefault="002A63BC" w:rsidP="002A63BC">
            <w:pPr>
              <w:jc w:val="both"/>
              <w:rPr>
                <w:sz w:val="22"/>
                <w:szCs w:val="22"/>
              </w:rPr>
            </w:pPr>
            <w:r w:rsidRPr="00BE3649">
              <w:rPr>
                <w:sz w:val="22"/>
                <w:szCs w:val="22"/>
              </w:rPr>
              <w:t xml:space="preserve">- предоставить Заказчику в течение </w:t>
            </w:r>
            <w:r>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r>
              <w:rPr>
                <w:sz w:val="22"/>
                <w:szCs w:val="22"/>
              </w:rPr>
              <w:t>;</w:t>
            </w:r>
          </w:p>
          <w:p w14:paraId="2E8FE434" w14:textId="77777777" w:rsidR="002A63BC" w:rsidRPr="00BE3649" w:rsidRDefault="002A63BC" w:rsidP="002A63BC">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14:paraId="61327D39" w14:textId="77777777" w:rsidR="002A63BC" w:rsidRDefault="002A63BC" w:rsidP="002A63BC">
            <w:pPr>
              <w:jc w:val="both"/>
              <w:rPr>
                <w:sz w:val="22"/>
                <w:szCs w:val="22"/>
              </w:rPr>
            </w:pPr>
            <w:r w:rsidRPr="00BE3649">
              <w:rPr>
                <w:sz w:val="22"/>
                <w:szCs w:val="22"/>
              </w:rPr>
              <w:t>- нести ответственность за полноту и достоверность выданных заключений по результатам осмотров и исследований работников Заказчика</w:t>
            </w:r>
            <w:r>
              <w:rPr>
                <w:sz w:val="22"/>
                <w:szCs w:val="22"/>
              </w:rPr>
              <w:t>;</w:t>
            </w:r>
          </w:p>
          <w:p w14:paraId="68FAE7D8" w14:textId="77777777" w:rsidR="002A63BC" w:rsidRDefault="002A63BC" w:rsidP="002A63BC">
            <w:pPr>
              <w:jc w:val="both"/>
              <w:rPr>
                <w:sz w:val="22"/>
                <w:szCs w:val="22"/>
              </w:rPr>
            </w:pPr>
            <w:r>
              <w:rPr>
                <w:sz w:val="22"/>
                <w:szCs w:val="22"/>
              </w:rPr>
              <w:t xml:space="preserve">- </w:t>
            </w:r>
            <w:r w:rsidRPr="00EB1B55">
              <w:rPr>
                <w:sz w:val="22"/>
                <w:szCs w:val="22"/>
              </w:rPr>
              <w:t>Исполнитель обязан иметь действующие полномочия (в том числе лицензию на медицинскую деятельность с соответствующими видами работ/услуг и доступ к федеральным/региональным информационным системам в сфере здравоохранения) для внесения сведений о прохождении периодических медицинских осмотров в электронные медицинские книжки (ЭЛМК) работников Заказчика в порядке, установленном законодательством Российской Федерации. Внесение сведений должно быть выполнено в срок не позднее 5 рабочих дней с даты завершения медосмотра работника. По запросу Заказчика Исполнитель предоставляет подтверждение внесения сведений (выписку/скриншот из системы либо иной документ, предусмотренный регламентом системы)</w:t>
            </w:r>
            <w:r>
              <w:rPr>
                <w:sz w:val="22"/>
                <w:szCs w:val="22"/>
              </w:rPr>
              <w:t>;</w:t>
            </w:r>
          </w:p>
          <w:p w14:paraId="7C9D3822" w14:textId="77777777" w:rsidR="002A63BC" w:rsidRPr="00BE3649" w:rsidRDefault="002A63BC" w:rsidP="002A63BC">
            <w:pPr>
              <w:jc w:val="both"/>
              <w:rPr>
                <w:sz w:val="22"/>
                <w:szCs w:val="22"/>
              </w:rPr>
            </w:pPr>
            <w:r>
              <w:rPr>
                <w:sz w:val="22"/>
                <w:szCs w:val="22"/>
              </w:rPr>
              <w:t>- иметь в наличии аппаратов для УЗИ и электрокардиограммы;</w:t>
            </w:r>
          </w:p>
          <w:p w14:paraId="367F7B6B" w14:textId="77777777" w:rsidR="002A63BC" w:rsidRPr="00BE3649" w:rsidRDefault="002A63BC" w:rsidP="002A63BC">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r>
              <w:rPr>
                <w:sz w:val="22"/>
                <w:szCs w:val="22"/>
              </w:rPr>
              <w:t>;</w:t>
            </w:r>
          </w:p>
          <w:p w14:paraId="53AE9681" w14:textId="77777777" w:rsidR="002A63BC" w:rsidRPr="00BE3649" w:rsidRDefault="002A63BC" w:rsidP="002A63BC">
            <w:pPr>
              <w:jc w:val="both"/>
              <w:rPr>
                <w:sz w:val="22"/>
                <w:szCs w:val="22"/>
              </w:rPr>
            </w:pPr>
            <w:r w:rsidRPr="00BE3649">
              <w:rPr>
                <w:sz w:val="22"/>
                <w:szCs w:val="22"/>
              </w:rPr>
              <w:t>В состав врачебной комиссии Исполнителя должны входить врач-профпатолог, а также врачи-специалисты, прошедшие в установленном порядке повышение квалификации по специальности "профпатология" или имеющие действующий сертификат по специальности "профпатология"</w:t>
            </w:r>
            <w:r>
              <w:rPr>
                <w:sz w:val="22"/>
                <w:szCs w:val="22"/>
              </w:rPr>
              <w:t>;</w:t>
            </w:r>
          </w:p>
          <w:p w14:paraId="6BD0BC83" w14:textId="77777777" w:rsidR="002A63BC" w:rsidRPr="00BE3649" w:rsidRDefault="002A63BC" w:rsidP="002A63BC">
            <w:pPr>
              <w:jc w:val="both"/>
              <w:rPr>
                <w:sz w:val="22"/>
                <w:szCs w:val="22"/>
              </w:rPr>
            </w:pPr>
            <w:r w:rsidRPr="00BE3649">
              <w:rPr>
                <w:sz w:val="22"/>
                <w:szCs w:val="22"/>
              </w:rPr>
              <w:t>-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w:t>
            </w:r>
            <w:r>
              <w:rPr>
                <w:sz w:val="22"/>
                <w:szCs w:val="22"/>
              </w:rPr>
              <w:t>;</w:t>
            </w:r>
            <w:r w:rsidRPr="00BE3649">
              <w:rPr>
                <w:sz w:val="22"/>
                <w:szCs w:val="22"/>
              </w:rPr>
              <w:t xml:space="preserve"> </w:t>
            </w:r>
          </w:p>
          <w:p w14:paraId="41DCCBC6" w14:textId="77777777" w:rsidR="002A63BC" w:rsidRPr="00B42A27" w:rsidRDefault="002A63BC" w:rsidP="002A63BC">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14:paraId="4E825135" w14:textId="77777777" w:rsidR="002A63BC" w:rsidRPr="00B42A27" w:rsidRDefault="002A63BC" w:rsidP="002A63BC">
            <w:pPr>
              <w:keepNext/>
              <w:keepLines/>
              <w:widowControl/>
              <w:autoSpaceDE/>
              <w:autoSpaceDN/>
              <w:adjustRightInd/>
              <w:jc w:val="both"/>
              <w:rPr>
                <w:sz w:val="24"/>
                <w:szCs w:val="24"/>
              </w:rPr>
            </w:pPr>
            <w:r w:rsidRPr="00B42A27">
              <w:rPr>
                <w:sz w:val="24"/>
                <w:szCs w:val="24"/>
              </w:rPr>
              <w:t>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профпатологии субъекта Российской Федерации, на территории которого она расположена.</w:t>
            </w:r>
          </w:p>
          <w:p w14:paraId="787235C4" w14:textId="77777777" w:rsidR="002A63BC" w:rsidRPr="00B42A27" w:rsidRDefault="002A63BC" w:rsidP="002A63BC">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14:paraId="5085A666" w14:textId="77777777" w:rsidR="002A63BC" w:rsidRPr="00B42A27" w:rsidRDefault="002A63BC" w:rsidP="002A63BC">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14:paraId="324D7D2F" w14:textId="77777777" w:rsidR="002A63BC" w:rsidRPr="00B42A27" w:rsidRDefault="002A63BC" w:rsidP="002A63BC">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14:paraId="61C83DA7" w14:textId="77777777" w:rsidR="002A63BC" w:rsidRPr="00B42A27" w:rsidRDefault="002A63BC" w:rsidP="002A63BC">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14:paraId="59F217BE" w14:textId="77777777" w:rsidR="002A63BC" w:rsidRPr="00B42A27" w:rsidRDefault="002A63BC" w:rsidP="002A63BC">
            <w:pPr>
              <w:keepNext/>
              <w:keepLines/>
              <w:widowControl/>
              <w:autoSpaceDE/>
              <w:autoSpaceDN/>
              <w:adjustRightInd/>
              <w:jc w:val="both"/>
              <w:rPr>
                <w:sz w:val="24"/>
                <w:szCs w:val="24"/>
              </w:rPr>
            </w:pPr>
            <w:r w:rsidRPr="00B42A27">
              <w:rPr>
                <w:sz w:val="24"/>
                <w:szCs w:val="24"/>
              </w:rPr>
              <w:t xml:space="preserve">4. </w:t>
            </w:r>
            <w:r w:rsidRPr="006F45C1">
              <w:rPr>
                <w:sz w:val="24"/>
                <w:szCs w:val="24"/>
              </w:rPr>
              <w:t>Подтверждением исполнения обязательства по внесению сведений в ЭЛМК является документ/выписка из информационной системы, предоставляемая Исполнителем по запросу Заказчика</w:t>
            </w:r>
            <w:r>
              <w:rPr>
                <w:sz w:val="24"/>
                <w:szCs w:val="24"/>
              </w:rPr>
              <w:t>.</w:t>
            </w:r>
          </w:p>
          <w:p w14:paraId="3785B954" w14:textId="77777777" w:rsidR="002A63BC" w:rsidRPr="00B42A27" w:rsidRDefault="002A63BC" w:rsidP="002A63BC">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w:t>
            </w:r>
            <w:r w:rsidRPr="00B42A27">
              <w:rPr>
                <w:sz w:val="24"/>
                <w:szCs w:val="24"/>
              </w:rPr>
              <w:lastRenderedPageBreak/>
              <w:t>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00EA1E74" w14:textId="2023952C" w:rsidR="002A63BC" w:rsidRDefault="002A63BC" w:rsidP="002A63BC">
            <w:pPr>
              <w:jc w:val="both"/>
            </w:pPr>
            <w:r>
              <w:rPr>
                <w:sz w:val="24"/>
                <w:szCs w:val="24"/>
              </w:rPr>
              <w:t>6</w:t>
            </w:r>
            <w:r w:rsidRPr="00B42A27">
              <w:rPr>
                <w:sz w:val="24"/>
                <w:szCs w:val="24"/>
              </w:rPr>
              <w:t>.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xml:space="preserve">)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w:t>
            </w:r>
            <w:proofErr w:type="gramStart"/>
            <w:r w:rsidRPr="00B42A27">
              <w:rPr>
                <w:sz w:val="24"/>
                <w:szCs w:val="24"/>
              </w:rPr>
              <w:t>так же</w:t>
            </w:r>
            <w:proofErr w:type="gramEnd"/>
            <w:r w:rsidRPr="00B42A27">
              <w:rPr>
                <w:sz w:val="24"/>
                <w:szCs w:val="24"/>
              </w:rPr>
              <w:t xml:space="preserve"> </w:t>
            </w:r>
            <w:proofErr w:type="gramStart"/>
            <w:r w:rsidRPr="00B42A27">
              <w:rPr>
                <w:sz w:val="24"/>
                <w:szCs w:val="24"/>
              </w:rPr>
              <w:t>с  заключительным</w:t>
            </w:r>
            <w:proofErr w:type="gramEnd"/>
            <w:r w:rsidRPr="00B42A27">
              <w:rPr>
                <w:sz w:val="24"/>
                <w:szCs w:val="24"/>
              </w:rPr>
              <w:t xml:space="preserve"> актом переданы представителю Заказчика курьером Исполнителя.</w:t>
            </w:r>
          </w:p>
        </w:tc>
      </w:tr>
      <w:tr w:rsidR="00A61D6E" w14:paraId="07534612" w14:textId="77777777" w:rsidTr="00EC1432">
        <w:tc>
          <w:tcPr>
            <w:tcW w:w="5231" w:type="dxa"/>
          </w:tcPr>
          <w:p w14:paraId="5D10DA9D" w14:textId="77777777" w:rsidR="00A61D6E" w:rsidRPr="00BE3649" w:rsidRDefault="00A61D6E" w:rsidP="00EC1432">
            <w:pPr>
              <w:ind w:left="29" w:firstLine="5"/>
              <w:rPr>
                <w:b/>
                <w:sz w:val="22"/>
                <w:szCs w:val="22"/>
              </w:rPr>
            </w:pPr>
            <w:r w:rsidRPr="0032329C">
              <w:rPr>
                <w:sz w:val="22"/>
                <w:szCs w:val="22"/>
              </w:rPr>
              <w:lastRenderedPageBreak/>
              <w:t>5.4. Объем услуг</w:t>
            </w:r>
          </w:p>
        </w:tc>
        <w:tc>
          <w:tcPr>
            <w:tcW w:w="10215" w:type="dxa"/>
          </w:tcPr>
          <w:tbl>
            <w:tblPr>
              <w:tblStyle w:val="a4"/>
              <w:tblW w:w="0" w:type="auto"/>
              <w:tblLook w:val="04A0" w:firstRow="1" w:lastRow="0" w:firstColumn="1" w:lastColumn="0" w:noHBand="0" w:noVBand="1"/>
            </w:tblPr>
            <w:tblGrid>
              <w:gridCol w:w="9989"/>
            </w:tblGrid>
            <w:tr w:rsidR="002A63BC" w:rsidRPr="00BE3649" w14:paraId="23EC8C77" w14:textId="77777777" w:rsidTr="0040093C">
              <w:tc>
                <w:tcPr>
                  <w:tcW w:w="10215" w:type="dxa"/>
                </w:tcPr>
                <w:tbl>
                  <w:tblPr>
                    <w:tblW w:w="9175" w:type="dxa"/>
                    <w:tblLook w:val="04A0" w:firstRow="1" w:lastRow="0" w:firstColumn="1" w:lastColumn="0" w:noHBand="0" w:noVBand="1"/>
                  </w:tblPr>
                  <w:tblGrid>
                    <w:gridCol w:w="563"/>
                    <w:gridCol w:w="4306"/>
                    <w:gridCol w:w="4306"/>
                  </w:tblGrid>
                  <w:tr w:rsidR="002A63BC" w:rsidRPr="00B64B2B" w14:paraId="380DF0A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E4C04E3" w14:textId="77777777" w:rsidR="002A63BC" w:rsidRPr="00B64B2B" w:rsidRDefault="002A63BC" w:rsidP="002A63BC">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05644DD0" w14:textId="77777777" w:rsidR="002A63BC" w:rsidRPr="00B64B2B" w:rsidRDefault="002A63BC" w:rsidP="002A63BC">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7409D3C4" w14:textId="77777777" w:rsidR="002A63BC" w:rsidRPr="00B64B2B" w:rsidRDefault="002A63BC" w:rsidP="002A63BC">
                        <w:pPr>
                          <w:jc w:val="center"/>
                          <w:rPr>
                            <w:color w:val="000000"/>
                          </w:rPr>
                        </w:pPr>
                        <w:r>
                          <w:rPr>
                            <w:color w:val="000000"/>
                          </w:rPr>
                          <w:t>29</w:t>
                        </w:r>
                      </w:p>
                    </w:tc>
                  </w:tr>
                  <w:tr w:rsidR="002A63BC" w:rsidRPr="00B64B2B" w14:paraId="4A73B8C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9D6FB09" w14:textId="77777777" w:rsidR="002A63BC" w:rsidRPr="00B64B2B" w:rsidRDefault="002A63BC" w:rsidP="002A63BC">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769481C" w14:textId="77777777" w:rsidR="002A63BC" w:rsidRPr="00B64B2B" w:rsidRDefault="002A63BC" w:rsidP="002A63BC">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3D002AB8" w14:textId="77777777" w:rsidR="002A63BC" w:rsidRPr="00B64B2B" w:rsidRDefault="002A63BC" w:rsidP="002A63BC">
                        <w:pPr>
                          <w:jc w:val="center"/>
                          <w:rPr>
                            <w:color w:val="000000"/>
                          </w:rPr>
                        </w:pPr>
                        <w:r>
                          <w:rPr>
                            <w:color w:val="000000"/>
                          </w:rPr>
                          <w:t>29</w:t>
                        </w:r>
                      </w:p>
                    </w:tc>
                  </w:tr>
                  <w:tr w:rsidR="002A63BC" w:rsidRPr="00B64B2B" w14:paraId="083FE76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4854FC9" w14:textId="77777777" w:rsidR="002A63BC" w:rsidRPr="00B64B2B" w:rsidRDefault="002A63BC" w:rsidP="002A63BC">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1952BE85" w14:textId="77777777" w:rsidR="002A63BC" w:rsidRPr="00B64B2B" w:rsidRDefault="002A63BC" w:rsidP="002A63BC">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1663A865" w14:textId="77777777" w:rsidR="002A63BC" w:rsidRPr="00B64B2B" w:rsidRDefault="002A63BC" w:rsidP="002A63BC">
                        <w:pPr>
                          <w:jc w:val="center"/>
                          <w:rPr>
                            <w:color w:val="000000"/>
                          </w:rPr>
                        </w:pPr>
                        <w:r>
                          <w:rPr>
                            <w:color w:val="000000"/>
                          </w:rPr>
                          <w:t>29</w:t>
                        </w:r>
                      </w:p>
                    </w:tc>
                  </w:tr>
                  <w:tr w:rsidR="002A63BC" w:rsidRPr="00B64B2B" w14:paraId="2103773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69C7964" w14:textId="77777777" w:rsidR="002A63BC" w:rsidRPr="00B64B2B" w:rsidRDefault="002A63BC" w:rsidP="002A63BC">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0BE99C31" w14:textId="77777777" w:rsidR="002A63BC" w:rsidRPr="00B64B2B" w:rsidRDefault="002A63BC" w:rsidP="002A63BC">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1C19B362" w14:textId="77777777" w:rsidR="002A63BC" w:rsidRPr="00B64B2B" w:rsidRDefault="002A63BC" w:rsidP="002A63BC">
                        <w:pPr>
                          <w:jc w:val="center"/>
                          <w:rPr>
                            <w:color w:val="000000"/>
                          </w:rPr>
                        </w:pPr>
                        <w:r>
                          <w:rPr>
                            <w:color w:val="000000"/>
                          </w:rPr>
                          <w:t>11</w:t>
                        </w:r>
                      </w:p>
                    </w:tc>
                  </w:tr>
                  <w:tr w:rsidR="002A63BC" w:rsidRPr="00B64B2B" w14:paraId="283F2E9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D005C4F" w14:textId="77777777" w:rsidR="002A63BC" w:rsidRPr="00B64B2B" w:rsidRDefault="002A63BC" w:rsidP="002A63BC">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31E1FD72" w14:textId="77777777" w:rsidR="002A63BC" w:rsidRPr="00B64B2B" w:rsidRDefault="002A63BC" w:rsidP="002A63BC">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45C4C17A" w14:textId="77777777" w:rsidR="002A63BC" w:rsidRPr="00B64B2B" w:rsidRDefault="002A63BC" w:rsidP="002A63BC">
                        <w:pPr>
                          <w:jc w:val="center"/>
                          <w:rPr>
                            <w:color w:val="000000"/>
                          </w:rPr>
                        </w:pPr>
                        <w:r>
                          <w:rPr>
                            <w:color w:val="000000"/>
                          </w:rPr>
                          <w:t>29</w:t>
                        </w:r>
                      </w:p>
                    </w:tc>
                  </w:tr>
                  <w:tr w:rsidR="002A63BC" w:rsidRPr="00B64B2B" w14:paraId="072671A0"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AEB9626" w14:textId="77777777" w:rsidR="002A63BC" w:rsidRPr="00B64B2B" w:rsidRDefault="002A63BC" w:rsidP="002A63BC">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5AEBFF3A" w14:textId="77777777" w:rsidR="002A63BC" w:rsidRPr="00B64B2B" w:rsidRDefault="002A63BC" w:rsidP="002A63BC">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2AAB4297" w14:textId="77777777" w:rsidR="002A63BC" w:rsidRPr="00B64B2B" w:rsidRDefault="002A63BC" w:rsidP="002A63BC">
                        <w:pPr>
                          <w:jc w:val="center"/>
                          <w:rPr>
                            <w:color w:val="000000"/>
                          </w:rPr>
                        </w:pPr>
                        <w:r>
                          <w:rPr>
                            <w:color w:val="000000"/>
                          </w:rPr>
                          <w:t>29</w:t>
                        </w:r>
                      </w:p>
                    </w:tc>
                  </w:tr>
                  <w:tr w:rsidR="002A63BC" w:rsidRPr="00B64B2B" w14:paraId="7F2AB3E3" w14:textId="77777777" w:rsidTr="0040093C">
                    <w:trPr>
                      <w:trHeight w:val="222"/>
                    </w:trPr>
                    <w:tc>
                      <w:tcPr>
                        <w:tcW w:w="563" w:type="dxa"/>
                        <w:tcBorders>
                          <w:top w:val="nil"/>
                          <w:left w:val="single" w:sz="4" w:space="0" w:color="auto"/>
                          <w:bottom w:val="single" w:sz="4" w:space="0" w:color="auto"/>
                          <w:right w:val="single" w:sz="4" w:space="0" w:color="auto"/>
                        </w:tcBorders>
                        <w:noWrap/>
                        <w:vAlign w:val="center"/>
                        <w:hideMark/>
                      </w:tcPr>
                      <w:p w14:paraId="68E1C7A3" w14:textId="77777777" w:rsidR="002A63BC" w:rsidRPr="00B64B2B" w:rsidRDefault="002A63BC" w:rsidP="002A63BC">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38B4A11D" w14:textId="77777777" w:rsidR="002A63BC" w:rsidRPr="00B64B2B" w:rsidRDefault="002A63BC" w:rsidP="002A63BC">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0495BAC4" w14:textId="77777777" w:rsidR="002A63BC" w:rsidRPr="00B64B2B" w:rsidRDefault="002A63BC" w:rsidP="002A63BC">
                        <w:pPr>
                          <w:jc w:val="center"/>
                          <w:rPr>
                            <w:color w:val="000000"/>
                          </w:rPr>
                        </w:pPr>
                        <w:r>
                          <w:rPr>
                            <w:color w:val="000000"/>
                          </w:rPr>
                          <w:t>11</w:t>
                        </w:r>
                      </w:p>
                    </w:tc>
                  </w:tr>
                  <w:tr w:rsidR="002A63BC" w:rsidRPr="00B64B2B" w14:paraId="06F7F48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443FEA2" w14:textId="77777777" w:rsidR="002A63BC" w:rsidRPr="00B64B2B" w:rsidRDefault="002A63BC" w:rsidP="002A63BC">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5F8C475E" w14:textId="77777777" w:rsidR="002A63BC" w:rsidRPr="00B64B2B" w:rsidRDefault="002A63BC" w:rsidP="002A63BC">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239ADC08" w14:textId="77777777" w:rsidR="002A63BC" w:rsidRPr="00B64B2B" w:rsidRDefault="002A63BC" w:rsidP="002A63BC">
                        <w:pPr>
                          <w:jc w:val="center"/>
                          <w:rPr>
                            <w:color w:val="000000"/>
                          </w:rPr>
                        </w:pPr>
                        <w:r>
                          <w:rPr>
                            <w:color w:val="000000"/>
                          </w:rPr>
                          <w:t>29</w:t>
                        </w:r>
                      </w:p>
                    </w:tc>
                  </w:tr>
                  <w:tr w:rsidR="002A63BC" w:rsidRPr="00B64B2B" w14:paraId="020EFED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16D904C" w14:textId="77777777" w:rsidR="002A63BC" w:rsidRPr="00B64B2B" w:rsidRDefault="002A63BC" w:rsidP="002A63BC">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1345B3F7" w14:textId="77777777" w:rsidR="002A63BC" w:rsidRPr="00B64B2B" w:rsidRDefault="002A63BC" w:rsidP="002A63BC">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7415C40C" w14:textId="77777777" w:rsidR="002A63BC" w:rsidRPr="00B64B2B" w:rsidRDefault="002A63BC" w:rsidP="002A63BC">
                        <w:pPr>
                          <w:jc w:val="center"/>
                          <w:rPr>
                            <w:color w:val="000000"/>
                          </w:rPr>
                        </w:pPr>
                        <w:r>
                          <w:rPr>
                            <w:color w:val="000000"/>
                          </w:rPr>
                          <w:t>25</w:t>
                        </w:r>
                      </w:p>
                    </w:tc>
                  </w:tr>
                  <w:tr w:rsidR="002A63BC" w:rsidRPr="00B64B2B" w14:paraId="1CCCD31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45348F6" w14:textId="77777777" w:rsidR="002A63BC" w:rsidRPr="00B64B2B" w:rsidRDefault="002A63BC" w:rsidP="002A63BC">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5A22CA74" w14:textId="77777777" w:rsidR="002A63BC" w:rsidRPr="00B64B2B" w:rsidRDefault="002A63BC" w:rsidP="002A63BC">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03BDA0C2" w14:textId="77777777" w:rsidR="002A63BC" w:rsidRPr="00B64B2B" w:rsidRDefault="002A63BC" w:rsidP="002A63BC">
                        <w:pPr>
                          <w:jc w:val="center"/>
                          <w:rPr>
                            <w:color w:val="000000"/>
                          </w:rPr>
                        </w:pPr>
                        <w:r>
                          <w:rPr>
                            <w:color w:val="000000"/>
                          </w:rPr>
                          <w:t>25</w:t>
                        </w:r>
                      </w:p>
                    </w:tc>
                  </w:tr>
                  <w:tr w:rsidR="002A63BC" w:rsidRPr="00B64B2B" w14:paraId="265015C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8CA33E6" w14:textId="77777777" w:rsidR="002A63BC" w:rsidRPr="00B64B2B" w:rsidRDefault="002A63BC" w:rsidP="002A63BC">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00360102" w14:textId="77777777" w:rsidR="002A63BC" w:rsidRPr="00B64B2B" w:rsidRDefault="002A63BC" w:rsidP="002A63BC">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32D16658" w14:textId="77777777" w:rsidR="002A63BC" w:rsidRPr="00B64B2B" w:rsidRDefault="002A63BC" w:rsidP="002A63BC">
                        <w:pPr>
                          <w:jc w:val="center"/>
                          <w:rPr>
                            <w:color w:val="000000"/>
                          </w:rPr>
                        </w:pPr>
                        <w:r>
                          <w:rPr>
                            <w:color w:val="000000"/>
                          </w:rPr>
                          <w:t>23</w:t>
                        </w:r>
                      </w:p>
                    </w:tc>
                  </w:tr>
                  <w:tr w:rsidR="002A63BC" w:rsidRPr="00B64B2B" w14:paraId="30F177A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960A3BF" w14:textId="77777777" w:rsidR="002A63BC" w:rsidRPr="00B64B2B" w:rsidRDefault="002A63BC" w:rsidP="002A63BC">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3B76CD86" w14:textId="77777777" w:rsidR="002A63BC" w:rsidRPr="00B64B2B" w:rsidRDefault="002A63BC" w:rsidP="002A63BC">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57B7602D" w14:textId="77777777" w:rsidR="002A63BC" w:rsidRPr="00B64B2B" w:rsidRDefault="002A63BC" w:rsidP="002A63BC">
                        <w:pPr>
                          <w:jc w:val="center"/>
                          <w:rPr>
                            <w:color w:val="000000"/>
                          </w:rPr>
                        </w:pPr>
                        <w:r>
                          <w:rPr>
                            <w:color w:val="000000"/>
                          </w:rPr>
                          <w:t>29</w:t>
                        </w:r>
                      </w:p>
                    </w:tc>
                  </w:tr>
                  <w:tr w:rsidR="002A63BC" w:rsidRPr="00B64B2B" w14:paraId="2C6CDA4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A887C04" w14:textId="77777777" w:rsidR="002A63BC" w:rsidRPr="00B64B2B" w:rsidRDefault="002A63BC" w:rsidP="002A63BC">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210A7554" w14:textId="77777777" w:rsidR="002A63BC" w:rsidRPr="00B64B2B" w:rsidRDefault="002A63BC" w:rsidP="002A63BC">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2943E31F" w14:textId="77777777" w:rsidR="002A63BC" w:rsidRPr="00B64B2B" w:rsidRDefault="002A63BC" w:rsidP="002A63BC">
                        <w:pPr>
                          <w:jc w:val="center"/>
                          <w:rPr>
                            <w:color w:val="000000"/>
                          </w:rPr>
                        </w:pPr>
                        <w:r>
                          <w:rPr>
                            <w:color w:val="000000"/>
                          </w:rPr>
                          <w:t>29</w:t>
                        </w:r>
                      </w:p>
                    </w:tc>
                  </w:tr>
                  <w:tr w:rsidR="002A63BC" w:rsidRPr="00B64B2B" w14:paraId="6175921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6FFA518" w14:textId="77777777" w:rsidR="002A63BC" w:rsidRPr="00B64B2B" w:rsidRDefault="002A63BC" w:rsidP="002A63BC">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786D83D9" w14:textId="77777777" w:rsidR="002A63BC" w:rsidRPr="00B64B2B" w:rsidRDefault="002A63BC" w:rsidP="002A63BC">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1C681EE2" w14:textId="77777777" w:rsidR="002A63BC" w:rsidRPr="00B64B2B" w:rsidRDefault="002A63BC" w:rsidP="002A63BC">
                        <w:pPr>
                          <w:jc w:val="center"/>
                          <w:rPr>
                            <w:color w:val="000000"/>
                          </w:rPr>
                        </w:pPr>
                        <w:r>
                          <w:rPr>
                            <w:color w:val="000000"/>
                          </w:rPr>
                          <w:t>29</w:t>
                        </w:r>
                      </w:p>
                    </w:tc>
                  </w:tr>
                  <w:tr w:rsidR="002A63BC" w:rsidRPr="00B64B2B" w14:paraId="3B442B06"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672CCA7" w14:textId="77777777" w:rsidR="002A63BC" w:rsidRPr="00B64B2B" w:rsidRDefault="002A63BC" w:rsidP="002A63BC">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2D222160" w14:textId="77777777" w:rsidR="002A63BC" w:rsidRPr="00B64B2B" w:rsidRDefault="002A63BC" w:rsidP="002A63BC">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11671959" w14:textId="77777777" w:rsidR="002A63BC" w:rsidRPr="00B64B2B" w:rsidRDefault="002A63BC" w:rsidP="002A63BC">
                        <w:pPr>
                          <w:jc w:val="center"/>
                          <w:rPr>
                            <w:color w:val="000000"/>
                          </w:rPr>
                        </w:pPr>
                        <w:r>
                          <w:rPr>
                            <w:color w:val="000000"/>
                          </w:rPr>
                          <w:t>29</w:t>
                        </w:r>
                      </w:p>
                    </w:tc>
                  </w:tr>
                  <w:tr w:rsidR="002A63BC" w:rsidRPr="00B64B2B" w14:paraId="4D1FDFD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13347CB" w14:textId="77777777" w:rsidR="002A63BC" w:rsidRPr="00B64B2B" w:rsidRDefault="002A63BC" w:rsidP="002A63BC">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6755FC94" w14:textId="77777777" w:rsidR="002A63BC" w:rsidRPr="00B64B2B" w:rsidRDefault="002A63BC" w:rsidP="002A63BC">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68C79EB1" w14:textId="77777777" w:rsidR="002A63BC" w:rsidRPr="00B64B2B" w:rsidRDefault="002A63BC" w:rsidP="002A63BC">
                        <w:pPr>
                          <w:jc w:val="center"/>
                          <w:rPr>
                            <w:color w:val="000000"/>
                          </w:rPr>
                        </w:pPr>
                        <w:r>
                          <w:rPr>
                            <w:color w:val="000000"/>
                          </w:rPr>
                          <w:t>29</w:t>
                        </w:r>
                      </w:p>
                    </w:tc>
                  </w:tr>
                  <w:tr w:rsidR="002A63BC" w:rsidRPr="00B64B2B" w14:paraId="77FE1D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ADB1864" w14:textId="77777777" w:rsidR="002A63BC" w:rsidRPr="00B64B2B" w:rsidRDefault="002A63BC" w:rsidP="002A63BC">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224393A4" w14:textId="77777777" w:rsidR="002A63BC" w:rsidRPr="00B64B2B" w:rsidRDefault="002A63BC" w:rsidP="002A63BC">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1583AFDB" w14:textId="77777777" w:rsidR="002A63BC" w:rsidRPr="00B64B2B" w:rsidRDefault="002A63BC" w:rsidP="002A63BC">
                        <w:pPr>
                          <w:jc w:val="center"/>
                          <w:rPr>
                            <w:color w:val="000000"/>
                          </w:rPr>
                        </w:pPr>
                        <w:r>
                          <w:rPr>
                            <w:color w:val="000000"/>
                          </w:rPr>
                          <w:t>29</w:t>
                        </w:r>
                      </w:p>
                    </w:tc>
                  </w:tr>
                  <w:tr w:rsidR="002A63BC" w:rsidRPr="00B64B2B" w14:paraId="0F79EF7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AC4793D" w14:textId="77777777" w:rsidR="002A63BC" w:rsidRPr="00B64B2B" w:rsidRDefault="002A63BC" w:rsidP="002A63BC">
                        <w:pPr>
                          <w:jc w:val="center"/>
                          <w:rPr>
                            <w:b/>
                            <w:bCs/>
                            <w:color w:val="000000"/>
                          </w:rPr>
                        </w:pPr>
                        <w:r w:rsidRPr="00B64B2B">
                          <w:rPr>
                            <w:b/>
                            <w:bCs/>
                            <w:color w:val="000000"/>
                          </w:rPr>
                          <w:lastRenderedPageBreak/>
                          <w:t>18</w:t>
                        </w:r>
                      </w:p>
                    </w:tc>
                    <w:tc>
                      <w:tcPr>
                        <w:tcW w:w="4306" w:type="dxa"/>
                        <w:tcBorders>
                          <w:top w:val="nil"/>
                          <w:left w:val="nil"/>
                          <w:bottom w:val="single" w:sz="4" w:space="0" w:color="auto"/>
                          <w:right w:val="single" w:sz="4" w:space="0" w:color="auto"/>
                        </w:tcBorders>
                        <w:vAlign w:val="bottom"/>
                        <w:hideMark/>
                      </w:tcPr>
                      <w:p w14:paraId="0E6C16D1" w14:textId="77777777" w:rsidR="002A63BC" w:rsidRPr="00B64B2B" w:rsidRDefault="002A63BC" w:rsidP="002A63BC">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63B41AED" w14:textId="77777777" w:rsidR="002A63BC" w:rsidRPr="00B64B2B" w:rsidRDefault="002A63BC" w:rsidP="002A63BC">
                        <w:pPr>
                          <w:jc w:val="center"/>
                          <w:rPr>
                            <w:color w:val="000000"/>
                          </w:rPr>
                        </w:pPr>
                        <w:r>
                          <w:rPr>
                            <w:color w:val="000000"/>
                          </w:rPr>
                          <w:t>29</w:t>
                        </w:r>
                      </w:p>
                    </w:tc>
                  </w:tr>
                  <w:tr w:rsidR="002A63BC" w:rsidRPr="00B64B2B" w14:paraId="21F2CFF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3E5256A" w14:textId="77777777" w:rsidR="002A63BC" w:rsidRPr="00B64B2B" w:rsidRDefault="002A63BC" w:rsidP="002A63BC">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18D92449" w14:textId="77777777" w:rsidR="002A63BC" w:rsidRPr="00B64B2B" w:rsidRDefault="002A63BC" w:rsidP="002A63BC">
                        <w:pPr>
                          <w:rPr>
                            <w:color w:val="000000"/>
                          </w:rPr>
                        </w:pPr>
                        <w:r>
                          <w:rPr>
                            <w:color w:val="000000"/>
                          </w:rPr>
                          <w:t xml:space="preserve">УЗИ </w:t>
                        </w:r>
                        <w:proofErr w:type="spellStart"/>
                        <w:proofErr w:type="gramStart"/>
                        <w:r>
                          <w:rPr>
                            <w:color w:val="000000"/>
                          </w:rPr>
                          <w:t>мал.таза</w:t>
                        </w:r>
                        <w:proofErr w:type="spellEnd"/>
                        <w:proofErr w:type="gramEnd"/>
                      </w:p>
                    </w:tc>
                    <w:tc>
                      <w:tcPr>
                        <w:tcW w:w="4306" w:type="dxa"/>
                        <w:tcBorders>
                          <w:top w:val="nil"/>
                          <w:left w:val="nil"/>
                          <w:bottom w:val="single" w:sz="4" w:space="0" w:color="auto"/>
                          <w:right w:val="single" w:sz="4" w:space="0" w:color="auto"/>
                        </w:tcBorders>
                        <w:vAlign w:val="center"/>
                      </w:tcPr>
                      <w:p w14:paraId="5D51B0A7" w14:textId="77777777" w:rsidR="002A63BC" w:rsidRPr="00B64B2B" w:rsidRDefault="002A63BC" w:rsidP="002A63BC">
                        <w:pPr>
                          <w:jc w:val="center"/>
                          <w:rPr>
                            <w:color w:val="000000"/>
                          </w:rPr>
                        </w:pPr>
                        <w:r>
                          <w:rPr>
                            <w:color w:val="000000"/>
                          </w:rPr>
                          <w:t>25</w:t>
                        </w:r>
                      </w:p>
                    </w:tc>
                  </w:tr>
                  <w:tr w:rsidR="002A63BC" w:rsidRPr="00B64B2B" w14:paraId="5C54B2F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B21BDCD" w14:textId="77777777" w:rsidR="002A63BC" w:rsidRPr="00B64B2B" w:rsidRDefault="002A63BC" w:rsidP="002A63BC">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587B57B5" w14:textId="77777777" w:rsidR="002A63BC" w:rsidRPr="00B64B2B" w:rsidRDefault="002A63BC" w:rsidP="002A63BC">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0EE0ACDF" w14:textId="77777777" w:rsidR="002A63BC" w:rsidRPr="00B64B2B" w:rsidRDefault="002A63BC" w:rsidP="002A63BC">
                        <w:pPr>
                          <w:jc w:val="center"/>
                          <w:rPr>
                            <w:color w:val="000000"/>
                          </w:rPr>
                        </w:pPr>
                        <w:r>
                          <w:rPr>
                            <w:color w:val="000000"/>
                          </w:rPr>
                          <w:t>23</w:t>
                        </w:r>
                      </w:p>
                    </w:tc>
                  </w:tr>
                  <w:tr w:rsidR="002A63BC" w:rsidRPr="00B64B2B" w14:paraId="4921D36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86374CB" w14:textId="77777777" w:rsidR="002A63BC" w:rsidRPr="00B64B2B" w:rsidRDefault="002A63BC" w:rsidP="002A63BC">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5A846444" w14:textId="77777777" w:rsidR="002A63BC" w:rsidRPr="00B64B2B" w:rsidRDefault="002A63BC" w:rsidP="002A63BC">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24075A59" w14:textId="77777777" w:rsidR="002A63BC" w:rsidRPr="00B64B2B" w:rsidRDefault="002A63BC" w:rsidP="002A63BC">
                        <w:pPr>
                          <w:jc w:val="center"/>
                          <w:rPr>
                            <w:color w:val="000000"/>
                          </w:rPr>
                        </w:pPr>
                        <w:r>
                          <w:rPr>
                            <w:color w:val="000000"/>
                          </w:rPr>
                          <w:t>29</w:t>
                        </w:r>
                      </w:p>
                    </w:tc>
                  </w:tr>
                  <w:tr w:rsidR="002A63BC" w:rsidRPr="00B64B2B" w14:paraId="58B7ECE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1B83D22" w14:textId="77777777" w:rsidR="002A63BC" w:rsidRPr="00B64B2B" w:rsidRDefault="002A63BC" w:rsidP="002A63BC">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040E20F7" w14:textId="77777777" w:rsidR="002A63BC" w:rsidRPr="00B64B2B" w:rsidRDefault="002A63BC" w:rsidP="002A63BC">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2D134E84" w14:textId="77777777" w:rsidR="002A63BC" w:rsidRPr="00B64B2B" w:rsidRDefault="002A63BC" w:rsidP="002A63BC">
                        <w:pPr>
                          <w:jc w:val="center"/>
                          <w:rPr>
                            <w:color w:val="000000"/>
                          </w:rPr>
                        </w:pPr>
                        <w:r>
                          <w:rPr>
                            <w:color w:val="000000"/>
                          </w:rPr>
                          <w:t>1</w:t>
                        </w:r>
                      </w:p>
                    </w:tc>
                  </w:tr>
                  <w:tr w:rsidR="002A63BC" w:rsidRPr="00B64B2B" w14:paraId="38FE4BE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3092B2C" w14:textId="77777777" w:rsidR="002A63BC" w:rsidRPr="00B64B2B" w:rsidRDefault="002A63BC" w:rsidP="002A63BC">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31CA001E" w14:textId="77777777" w:rsidR="002A63BC" w:rsidRPr="00B64B2B" w:rsidRDefault="002A63BC" w:rsidP="002A63BC">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2D733D2A" w14:textId="77777777" w:rsidR="002A63BC" w:rsidRPr="00B64B2B" w:rsidRDefault="002A63BC" w:rsidP="002A63BC">
                        <w:pPr>
                          <w:jc w:val="center"/>
                          <w:rPr>
                            <w:color w:val="000000"/>
                          </w:rPr>
                        </w:pPr>
                        <w:r>
                          <w:rPr>
                            <w:color w:val="000000"/>
                          </w:rPr>
                          <w:t>-</w:t>
                        </w:r>
                      </w:p>
                    </w:tc>
                  </w:tr>
                  <w:tr w:rsidR="002A63BC" w:rsidRPr="00B64B2B" w14:paraId="60C5BA6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EB38A82" w14:textId="77777777" w:rsidR="002A63BC" w:rsidRPr="00B64B2B" w:rsidRDefault="002A63BC" w:rsidP="002A63BC">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18D554AD" w14:textId="77777777" w:rsidR="002A63BC" w:rsidRPr="00B64B2B" w:rsidRDefault="002A63BC" w:rsidP="002A63BC">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4B1E3435" w14:textId="77777777" w:rsidR="002A63BC" w:rsidRPr="00B64B2B" w:rsidRDefault="002A63BC" w:rsidP="002A63BC">
                        <w:pPr>
                          <w:jc w:val="center"/>
                          <w:rPr>
                            <w:color w:val="000000"/>
                          </w:rPr>
                        </w:pPr>
                        <w:r>
                          <w:rPr>
                            <w:color w:val="000000"/>
                          </w:rPr>
                          <w:t>-</w:t>
                        </w:r>
                      </w:p>
                    </w:tc>
                  </w:tr>
                  <w:tr w:rsidR="002A63BC" w:rsidRPr="00B64B2B" w14:paraId="4309F20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C8D09DD" w14:textId="77777777" w:rsidR="002A63BC" w:rsidRPr="00B64B2B" w:rsidRDefault="002A63BC" w:rsidP="002A63BC">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69C03435" w14:textId="77777777" w:rsidR="002A63BC" w:rsidRPr="00B64B2B" w:rsidRDefault="002A63BC" w:rsidP="002A63BC">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0D9FB5B1" w14:textId="77777777" w:rsidR="002A63BC" w:rsidRPr="00B64B2B" w:rsidRDefault="002A63BC" w:rsidP="002A63BC">
                        <w:pPr>
                          <w:jc w:val="center"/>
                          <w:rPr>
                            <w:color w:val="000000"/>
                          </w:rPr>
                        </w:pPr>
                        <w:r>
                          <w:rPr>
                            <w:color w:val="000000"/>
                          </w:rPr>
                          <w:t>-</w:t>
                        </w:r>
                      </w:p>
                    </w:tc>
                  </w:tr>
                  <w:tr w:rsidR="002A63BC" w:rsidRPr="00B64B2B" w14:paraId="3C3DAE1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F962518" w14:textId="77777777" w:rsidR="002A63BC" w:rsidRPr="00B64B2B" w:rsidRDefault="002A63BC" w:rsidP="002A63BC">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6E19F8E9" w14:textId="77777777" w:rsidR="002A63BC" w:rsidRPr="00B64B2B" w:rsidRDefault="002A63BC" w:rsidP="002A63BC">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756EF1C3" w14:textId="77777777" w:rsidR="002A63BC" w:rsidRPr="00B64B2B" w:rsidRDefault="002A63BC" w:rsidP="002A63BC">
                        <w:pPr>
                          <w:jc w:val="center"/>
                          <w:rPr>
                            <w:color w:val="000000"/>
                          </w:rPr>
                        </w:pPr>
                        <w:r>
                          <w:rPr>
                            <w:color w:val="000000"/>
                          </w:rPr>
                          <w:t>-</w:t>
                        </w:r>
                      </w:p>
                    </w:tc>
                  </w:tr>
                  <w:tr w:rsidR="002A63BC" w:rsidRPr="00B64B2B" w14:paraId="329084C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54B8F21" w14:textId="77777777" w:rsidR="002A63BC" w:rsidRPr="00B64B2B" w:rsidRDefault="002A63BC" w:rsidP="002A63BC">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5EBEAD5E" w14:textId="77777777" w:rsidR="002A63BC" w:rsidRPr="00B64B2B" w:rsidRDefault="002A63BC" w:rsidP="002A63BC">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540DDAD2" w14:textId="77777777" w:rsidR="002A63BC" w:rsidRPr="00B64B2B" w:rsidRDefault="002A63BC" w:rsidP="002A63BC">
                        <w:pPr>
                          <w:jc w:val="center"/>
                          <w:rPr>
                            <w:color w:val="000000"/>
                          </w:rPr>
                        </w:pPr>
                        <w:r>
                          <w:rPr>
                            <w:color w:val="000000"/>
                          </w:rPr>
                          <w:t>-</w:t>
                        </w:r>
                      </w:p>
                    </w:tc>
                  </w:tr>
                  <w:tr w:rsidR="002A63BC" w:rsidRPr="00B64B2B" w14:paraId="75C6C6B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D43967E" w14:textId="77777777" w:rsidR="002A63BC" w:rsidRPr="00B64B2B" w:rsidRDefault="002A63BC" w:rsidP="002A63BC">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54F160CD" w14:textId="77777777" w:rsidR="002A63BC" w:rsidRPr="00B64B2B" w:rsidRDefault="002A63BC" w:rsidP="002A63BC">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4B1B6A38" w14:textId="77777777" w:rsidR="002A63BC" w:rsidRPr="00B64B2B" w:rsidRDefault="002A63BC" w:rsidP="002A63BC">
                        <w:pPr>
                          <w:jc w:val="center"/>
                          <w:rPr>
                            <w:color w:val="000000"/>
                          </w:rPr>
                        </w:pPr>
                        <w:r>
                          <w:rPr>
                            <w:color w:val="000000"/>
                          </w:rPr>
                          <w:t>-</w:t>
                        </w:r>
                      </w:p>
                    </w:tc>
                  </w:tr>
                  <w:tr w:rsidR="002A63BC" w:rsidRPr="00B64B2B" w14:paraId="7339B90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5C1B17E" w14:textId="77777777" w:rsidR="002A63BC" w:rsidRPr="00B64B2B" w:rsidRDefault="002A63BC" w:rsidP="002A63BC">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52C32157" w14:textId="77777777" w:rsidR="002A63BC" w:rsidRPr="00B64B2B" w:rsidRDefault="002A63BC" w:rsidP="002A63BC">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22E2D608" w14:textId="77777777" w:rsidR="002A63BC" w:rsidRPr="00B64B2B" w:rsidRDefault="002A63BC" w:rsidP="002A63BC">
                        <w:pPr>
                          <w:jc w:val="center"/>
                          <w:rPr>
                            <w:color w:val="000000"/>
                          </w:rPr>
                        </w:pPr>
                        <w:r>
                          <w:rPr>
                            <w:color w:val="000000"/>
                          </w:rPr>
                          <w:t>-</w:t>
                        </w:r>
                      </w:p>
                    </w:tc>
                  </w:tr>
                  <w:tr w:rsidR="002A63BC" w:rsidRPr="00B64B2B" w14:paraId="52BBF65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87D7195" w14:textId="77777777" w:rsidR="002A63BC" w:rsidRPr="00B64B2B" w:rsidRDefault="002A63BC" w:rsidP="002A63BC">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4F7B21CB" w14:textId="77777777" w:rsidR="002A63BC" w:rsidRPr="00B64B2B" w:rsidRDefault="002A63BC" w:rsidP="002A63BC">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41CC3938" w14:textId="77777777" w:rsidR="002A63BC" w:rsidRPr="00B64B2B" w:rsidRDefault="002A63BC" w:rsidP="002A63BC">
                        <w:pPr>
                          <w:jc w:val="center"/>
                          <w:rPr>
                            <w:color w:val="000000"/>
                          </w:rPr>
                        </w:pPr>
                        <w:r>
                          <w:rPr>
                            <w:color w:val="000000"/>
                          </w:rPr>
                          <w:t>11</w:t>
                        </w:r>
                      </w:p>
                    </w:tc>
                  </w:tr>
                  <w:tr w:rsidR="002A63BC" w:rsidRPr="00B64B2B" w14:paraId="4661169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FE5DE51" w14:textId="77777777" w:rsidR="002A63BC" w:rsidRPr="00B64B2B" w:rsidRDefault="002A63BC" w:rsidP="002A63BC">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008E8F30" w14:textId="77777777" w:rsidR="002A63BC" w:rsidRPr="00B64B2B" w:rsidRDefault="002A63BC" w:rsidP="002A63BC">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7817DC08" w14:textId="77777777" w:rsidR="002A63BC" w:rsidRPr="00B64B2B" w:rsidRDefault="002A63BC" w:rsidP="002A63BC">
                        <w:pPr>
                          <w:jc w:val="center"/>
                          <w:rPr>
                            <w:color w:val="000000"/>
                          </w:rPr>
                        </w:pPr>
                        <w:r>
                          <w:rPr>
                            <w:color w:val="000000"/>
                          </w:rPr>
                          <w:t>1</w:t>
                        </w:r>
                      </w:p>
                    </w:tc>
                  </w:tr>
                  <w:tr w:rsidR="002A63BC" w:rsidRPr="00B64B2B" w14:paraId="46379FF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5ABA134" w14:textId="77777777" w:rsidR="002A63BC" w:rsidRPr="00B64B2B" w:rsidRDefault="002A63BC" w:rsidP="002A63BC">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74540A46" w14:textId="77777777" w:rsidR="002A63BC" w:rsidRPr="00B64B2B" w:rsidRDefault="002A63BC" w:rsidP="002A63BC">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571B1D15" w14:textId="77777777" w:rsidR="002A63BC" w:rsidRPr="00B64B2B" w:rsidRDefault="002A63BC" w:rsidP="002A63BC">
                        <w:pPr>
                          <w:jc w:val="center"/>
                          <w:rPr>
                            <w:color w:val="000000"/>
                          </w:rPr>
                        </w:pPr>
                        <w:r>
                          <w:rPr>
                            <w:color w:val="000000"/>
                          </w:rPr>
                          <w:t>-</w:t>
                        </w:r>
                      </w:p>
                    </w:tc>
                  </w:tr>
                  <w:tr w:rsidR="002A63BC" w:rsidRPr="00B64B2B" w14:paraId="77DB2A8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F01CCA8" w14:textId="77777777" w:rsidR="002A63BC" w:rsidRPr="00B64B2B" w:rsidRDefault="002A63BC" w:rsidP="002A63BC">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63152CC2" w14:textId="77777777" w:rsidR="002A63BC" w:rsidRPr="00B64B2B" w:rsidRDefault="002A63BC" w:rsidP="002A63BC">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3E63059D" w14:textId="77777777" w:rsidR="002A63BC" w:rsidRPr="00B64B2B" w:rsidRDefault="002A63BC" w:rsidP="002A63BC">
                        <w:pPr>
                          <w:jc w:val="center"/>
                          <w:rPr>
                            <w:color w:val="000000"/>
                          </w:rPr>
                        </w:pPr>
                        <w:r>
                          <w:rPr>
                            <w:color w:val="000000"/>
                          </w:rPr>
                          <w:t>29</w:t>
                        </w:r>
                      </w:p>
                    </w:tc>
                  </w:tr>
                </w:tbl>
                <w:p w14:paraId="2DFB7CB9" w14:textId="77777777" w:rsidR="002A63BC" w:rsidRPr="00BE3649" w:rsidRDefault="002A63BC" w:rsidP="002A63BC">
                  <w:pPr>
                    <w:rPr>
                      <w:sz w:val="22"/>
                      <w:szCs w:val="22"/>
                    </w:rPr>
                  </w:pPr>
                </w:p>
              </w:tc>
            </w:tr>
          </w:tbl>
          <w:p w14:paraId="72321B6E" w14:textId="77777777" w:rsidR="00A61D6E" w:rsidRPr="00BE3649" w:rsidRDefault="00A61D6E" w:rsidP="00EC1432">
            <w:pPr>
              <w:rPr>
                <w:sz w:val="22"/>
                <w:szCs w:val="22"/>
              </w:rPr>
            </w:pPr>
          </w:p>
        </w:tc>
      </w:tr>
      <w:tr w:rsidR="002A63BC" w14:paraId="3CB38DA8" w14:textId="77777777" w:rsidTr="00EC1432">
        <w:tc>
          <w:tcPr>
            <w:tcW w:w="5231" w:type="dxa"/>
          </w:tcPr>
          <w:p w14:paraId="20B3E4CD" w14:textId="525C7034" w:rsidR="002A63BC" w:rsidRPr="0032329C" w:rsidRDefault="002A63BC" w:rsidP="002A63BC">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14:paraId="7A9AC33B"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1. Сбор жалоб, анамнеза;</w:t>
            </w:r>
          </w:p>
          <w:p w14:paraId="1E40BB27"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14:paraId="34587F71" w14:textId="77777777" w:rsidR="002A63BC" w:rsidRPr="0032329C" w:rsidRDefault="002A63BC" w:rsidP="002A63BC">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421DD556"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14:paraId="0D8E226E"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14:paraId="20CB95CD"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5. Рекомендации;</w:t>
            </w:r>
          </w:p>
          <w:p w14:paraId="5AD51C82" w14:textId="3D3EAA05" w:rsidR="002A63BC" w:rsidRPr="00DE2D58" w:rsidRDefault="002A63BC" w:rsidP="002A63BC">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2A63BC" w14:paraId="21426844" w14:textId="77777777" w:rsidTr="00EC1432">
        <w:tc>
          <w:tcPr>
            <w:tcW w:w="5231" w:type="dxa"/>
          </w:tcPr>
          <w:p w14:paraId="1C62F5E6" w14:textId="2CCF3C99" w:rsidR="002A63BC" w:rsidRPr="0032329C" w:rsidRDefault="002A63BC" w:rsidP="002A63BC">
            <w:pPr>
              <w:pStyle w:val="af0"/>
              <w:ind w:left="29"/>
              <w:rPr>
                <w:sz w:val="22"/>
                <w:szCs w:val="22"/>
              </w:rPr>
            </w:pPr>
            <w:r w:rsidRPr="004B0D7E">
              <w:rPr>
                <w:sz w:val="22"/>
                <w:szCs w:val="22"/>
              </w:rPr>
              <w:t>5.5.1. Требования к наличию полномочий для внесения сведений в электронные медицинские книжки</w:t>
            </w:r>
          </w:p>
        </w:tc>
        <w:tc>
          <w:tcPr>
            <w:tcW w:w="10215" w:type="dxa"/>
          </w:tcPr>
          <w:p w14:paraId="25548C61" w14:textId="77777777" w:rsidR="002A63BC" w:rsidRPr="004B0D7E" w:rsidRDefault="002A63BC" w:rsidP="002A63BC">
            <w:pPr>
              <w:pStyle w:val="Style2"/>
              <w:shd w:val="clear" w:color="auto" w:fill="FFFFFF"/>
              <w:tabs>
                <w:tab w:val="left" w:pos="1002"/>
              </w:tabs>
              <w:rPr>
                <w:sz w:val="22"/>
                <w:szCs w:val="22"/>
              </w:rPr>
            </w:pPr>
            <w:r>
              <w:rPr>
                <w:sz w:val="22"/>
                <w:szCs w:val="22"/>
              </w:rPr>
              <w:t>У</w:t>
            </w:r>
            <w:r w:rsidRPr="004B0D7E">
              <w:rPr>
                <w:sz w:val="22"/>
                <w:szCs w:val="22"/>
              </w:rPr>
              <w:t>частник закупки должен обладать действующими полномочиями на внесение сведений о прохождении периодических медицинских осмотров в электронные медицинские книжки (ЭЛМК) работников в порядке, установленном законодательством Российской Федерации.</w:t>
            </w:r>
          </w:p>
          <w:p w14:paraId="379A3410" w14:textId="77777777" w:rsidR="002A63BC" w:rsidRPr="004B0D7E" w:rsidRDefault="002A63BC" w:rsidP="002A63BC">
            <w:pPr>
              <w:pStyle w:val="Style2"/>
              <w:shd w:val="clear" w:color="auto" w:fill="FFFFFF"/>
              <w:tabs>
                <w:tab w:val="left" w:pos="1002"/>
              </w:tabs>
              <w:rPr>
                <w:sz w:val="22"/>
                <w:szCs w:val="22"/>
              </w:rPr>
            </w:pPr>
            <w:r w:rsidRPr="004B0D7E">
              <w:rPr>
                <w:sz w:val="22"/>
                <w:szCs w:val="22"/>
              </w:rPr>
              <w:t>Наличие указанных полномочий подтверждается совокупностью документов:</w:t>
            </w:r>
          </w:p>
          <w:p w14:paraId="31CC26F3" w14:textId="77777777" w:rsidR="002A63BC" w:rsidRPr="004B0D7E" w:rsidRDefault="002A63BC" w:rsidP="002A63BC">
            <w:pPr>
              <w:pStyle w:val="Style2"/>
              <w:numPr>
                <w:ilvl w:val="0"/>
                <w:numId w:val="22"/>
              </w:numPr>
              <w:shd w:val="clear" w:color="auto" w:fill="FFFFFF"/>
              <w:tabs>
                <w:tab w:val="left" w:pos="1002"/>
              </w:tabs>
              <w:rPr>
                <w:sz w:val="22"/>
                <w:szCs w:val="22"/>
              </w:rPr>
            </w:pPr>
            <w:r w:rsidRPr="004B0D7E">
              <w:rPr>
                <w:sz w:val="22"/>
                <w:szCs w:val="22"/>
              </w:rPr>
              <w:t>лицензия на осуществление медицинской деятельности с видами работ (услуг), позволяющими проводить периодические медицинские осмотры по Приказу Минздрава России от 28.01.2021 № 29н;</w:t>
            </w:r>
          </w:p>
          <w:p w14:paraId="7FFF09A5" w14:textId="77777777" w:rsidR="002A63BC" w:rsidRPr="004B0D7E" w:rsidRDefault="002A63BC" w:rsidP="002A63BC">
            <w:pPr>
              <w:pStyle w:val="Style2"/>
              <w:numPr>
                <w:ilvl w:val="0"/>
                <w:numId w:val="22"/>
              </w:numPr>
              <w:shd w:val="clear" w:color="auto" w:fill="FFFFFF"/>
              <w:tabs>
                <w:tab w:val="left" w:pos="1002"/>
              </w:tabs>
              <w:rPr>
                <w:sz w:val="22"/>
                <w:szCs w:val="22"/>
              </w:rPr>
            </w:pPr>
            <w:r w:rsidRPr="004B0D7E">
              <w:rPr>
                <w:sz w:val="22"/>
                <w:szCs w:val="22"/>
              </w:rPr>
              <w:t>документ, подтверждающий доступ участника к соответствующей информационной системе (соглашение/акт о предоставлении доступа, выписка из реестра пользователей системы, иной документ, устанавливающий право вносить сведения в ЭЛМК).</w:t>
            </w:r>
          </w:p>
          <w:p w14:paraId="1B803A1F" w14:textId="7622092E" w:rsidR="002A63BC" w:rsidRPr="0032329C" w:rsidRDefault="002A63BC" w:rsidP="002A63BC">
            <w:pPr>
              <w:pStyle w:val="Style2"/>
              <w:shd w:val="clear" w:color="auto" w:fill="FFFFFF"/>
              <w:tabs>
                <w:tab w:val="left" w:pos="538"/>
              </w:tabs>
              <w:spacing w:line="240" w:lineRule="auto"/>
              <w:rPr>
                <w:sz w:val="22"/>
                <w:szCs w:val="22"/>
              </w:rPr>
            </w:pPr>
            <w:r w:rsidRPr="004B0D7E">
              <w:rPr>
                <w:sz w:val="22"/>
                <w:szCs w:val="22"/>
              </w:rPr>
              <w:t xml:space="preserve">Отсутствие любого из указанных документов либо истечение срока их действия является основанием для </w:t>
            </w:r>
            <w:r w:rsidRPr="004B0D7E">
              <w:rPr>
                <w:sz w:val="22"/>
                <w:szCs w:val="22"/>
              </w:rPr>
              <w:lastRenderedPageBreak/>
              <w:t>отклонения заявки участника.</w:t>
            </w:r>
          </w:p>
        </w:tc>
      </w:tr>
      <w:tr w:rsidR="002A63BC" w14:paraId="580CA76E" w14:textId="77777777" w:rsidTr="00EC1432">
        <w:tc>
          <w:tcPr>
            <w:tcW w:w="5231" w:type="dxa"/>
          </w:tcPr>
          <w:p w14:paraId="4F4E3C20" w14:textId="2E48D01E" w:rsidR="002A63BC" w:rsidRPr="0032329C" w:rsidRDefault="002A63BC" w:rsidP="002A63BC">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14:paraId="0911D42D" w14:textId="77777777" w:rsidR="001954F2" w:rsidRPr="001954F2" w:rsidRDefault="001954F2" w:rsidP="001954F2">
            <w:pPr>
              <w:jc w:val="both"/>
              <w:rPr>
                <w:sz w:val="22"/>
                <w:szCs w:val="22"/>
              </w:rPr>
            </w:pPr>
            <w:r w:rsidRPr="001954F2">
              <w:rPr>
                <w:sz w:val="22"/>
                <w:szCs w:val="22"/>
              </w:rPr>
              <w:t>Перед началом периодического медицинского осмотра Исполнитель обязан предъявить Заказчику следующие документы:</w:t>
            </w:r>
          </w:p>
          <w:p w14:paraId="0C057441" w14:textId="77777777" w:rsidR="001954F2" w:rsidRPr="001954F2" w:rsidRDefault="001954F2" w:rsidP="001954F2">
            <w:pPr>
              <w:numPr>
                <w:ilvl w:val="0"/>
                <w:numId w:val="25"/>
              </w:numPr>
              <w:jc w:val="both"/>
              <w:rPr>
                <w:sz w:val="22"/>
                <w:szCs w:val="22"/>
              </w:rPr>
            </w:pPr>
            <w:r w:rsidRPr="001954F2">
              <w:rPr>
                <w:sz w:val="22"/>
                <w:szCs w:val="22"/>
              </w:rPr>
              <w:t>Приказ (распоряжение) руководителя Исполнителя о формировании постоянно действующей врачебной комиссии с указанием её состава. В составе комиссии должен быть врач-профпатолог либо врачи-специалисты, прошедшие квалификацию по специальности «профпатология» или имеющие действующий сертификат по ней. </w:t>
            </w:r>
          </w:p>
          <w:p w14:paraId="4849940A" w14:textId="77777777" w:rsidR="001954F2" w:rsidRPr="001954F2" w:rsidRDefault="001954F2" w:rsidP="001954F2">
            <w:pPr>
              <w:numPr>
                <w:ilvl w:val="0"/>
                <w:numId w:val="25"/>
              </w:numPr>
              <w:jc w:val="both"/>
              <w:rPr>
                <w:sz w:val="22"/>
                <w:szCs w:val="22"/>
              </w:rPr>
            </w:pPr>
            <w:r w:rsidRPr="001954F2">
              <w:rPr>
                <w:sz w:val="22"/>
                <w:szCs w:val="22"/>
              </w:rPr>
              <w:t>Утверждённый Исполнителем календарный план проведения периодического осмотра (с чёткими датами, временем и распределением специалистов по дням). </w:t>
            </w:r>
          </w:p>
          <w:p w14:paraId="49C126D6" w14:textId="77777777" w:rsidR="001954F2" w:rsidRPr="001954F2" w:rsidRDefault="001954F2" w:rsidP="001954F2">
            <w:pPr>
              <w:numPr>
                <w:ilvl w:val="0"/>
                <w:numId w:val="25"/>
              </w:numPr>
              <w:jc w:val="both"/>
              <w:rPr>
                <w:sz w:val="22"/>
                <w:szCs w:val="22"/>
              </w:rPr>
            </w:pPr>
            <w:r w:rsidRPr="001954F2">
              <w:rPr>
                <w:sz w:val="22"/>
                <w:szCs w:val="22"/>
              </w:rPr>
              <w:t>Перечень врачей-специалистов, лабораторных и функциональных исследований, которые планируется провести для каждого работника (сформированный врачебной комиссией на основании вредных производственных факторов или видов работ, указанных в поименном списке от Заказчика). </w:t>
            </w:r>
          </w:p>
          <w:p w14:paraId="11FBCC77" w14:textId="6F6CF23B" w:rsidR="001954F2" w:rsidRPr="001954F2" w:rsidRDefault="001954F2" w:rsidP="001954F2">
            <w:pPr>
              <w:jc w:val="both"/>
              <w:rPr>
                <w:sz w:val="22"/>
                <w:szCs w:val="22"/>
              </w:rPr>
            </w:pPr>
            <w:r w:rsidRPr="001954F2">
              <w:rPr>
                <w:sz w:val="22"/>
                <w:szCs w:val="22"/>
              </w:rPr>
              <w:t xml:space="preserve">Все документы представляются в электронном виде (в формате PDF) не позднее чем за </w:t>
            </w:r>
            <w:r>
              <w:rPr>
                <w:sz w:val="22"/>
                <w:szCs w:val="22"/>
              </w:rPr>
              <w:t>3</w:t>
            </w:r>
            <w:r w:rsidRPr="001954F2">
              <w:rPr>
                <w:sz w:val="22"/>
                <w:szCs w:val="22"/>
              </w:rPr>
              <w:t xml:space="preserve"> рабочих дн</w:t>
            </w:r>
            <w:r>
              <w:rPr>
                <w:sz w:val="22"/>
                <w:szCs w:val="22"/>
              </w:rPr>
              <w:t>я</w:t>
            </w:r>
            <w:r w:rsidRPr="001954F2">
              <w:rPr>
                <w:sz w:val="22"/>
                <w:szCs w:val="22"/>
              </w:rPr>
              <w:t xml:space="preserve"> до согласованной даты начала осмотра.</w:t>
            </w:r>
          </w:p>
          <w:p w14:paraId="07656627" w14:textId="40FEC67F" w:rsidR="002A63BC" w:rsidRPr="0032329C" w:rsidRDefault="002A63BC" w:rsidP="002A63BC">
            <w:pPr>
              <w:jc w:val="both"/>
              <w:rPr>
                <w:sz w:val="22"/>
                <w:szCs w:val="22"/>
              </w:rPr>
            </w:pPr>
          </w:p>
        </w:tc>
      </w:tr>
      <w:tr w:rsidR="002A63BC" w14:paraId="1B2E34F9" w14:textId="77777777" w:rsidTr="00EC1432">
        <w:tc>
          <w:tcPr>
            <w:tcW w:w="5231" w:type="dxa"/>
          </w:tcPr>
          <w:p w14:paraId="788008D0" w14:textId="25738A01" w:rsidR="002A63BC" w:rsidRPr="0032329C" w:rsidRDefault="002A63BC" w:rsidP="002A63BC">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14:paraId="0336C6CE" w14:textId="77777777" w:rsidR="002A63BC" w:rsidRPr="0032329C" w:rsidRDefault="002A63BC" w:rsidP="002A63BC">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14:paraId="6775827C" w14:textId="77777777" w:rsidR="002A63BC" w:rsidRPr="0032329C" w:rsidRDefault="002A63BC" w:rsidP="002A63BC">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14:paraId="221BAAFD" w14:textId="77777777" w:rsidR="002A63BC" w:rsidRPr="0032329C" w:rsidRDefault="002A63BC" w:rsidP="002A63BC">
            <w:pPr>
              <w:jc w:val="both"/>
              <w:rPr>
                <w:sz w:val="22"/>
                <w:szCs w:val="22"/>
              </w:rPr>
            </w:pPr>
            <w:r w:rsidRPr="0032329C">
              <w:rPr>
                <w:sz w:val="22"/>
                <w:szCs w:val="22"/>
              </w:rPr>
              <w:t>– дата составления акта;</w:t>
            </w:r>
          </w:p>
          <w:p w14:paraId="1A7B7185" w14:textId="77777777" w:rsidR="002A63BC" w:rsidRPr="0032329C" w:rsidRDefault="002A63BC" w:rsidP="002A63BC">
            <w:pPr>
              <w:jc w:val="both"/>
              <w:rPr>
                <w:sz w:val="22"/>
                <w:szCs w:val="22"/>
              </w:rPr>
            </w:pPr>
            <w:r w:rsidRPr="0032329C">
              <w:rPr>
                <w:sz w:val="22"/>
                <w:szCs w:val="22"/>
              </w:rPr>
              <w:t>– наименование работодателя;</w:t>
            </w:r>
          </w:p>
          <w:p w14:paraId="0CBECB58" w14:textId="77777777" w:rsidR="002A63BC" w:rsidRPr="0032329C" w:rsidRDefault="002A63BC" w:rsidP="002A63BC">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14:paraId="0E8BA226" w14:textId="77777777" w:rsidR="002A63BC" w:rsidRPr="0032329C" w:rsidRDefault="002A63BC" w:rsidP="002A63BC">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14:paraId="1DD8419B" w14:textId="77777777" w:rsidR="002A63BC" w:rsidRPr="0032329C" w:rsidRDefault="002A63BC" w:rsidP="002A63BC">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14:paraId="57F2DDA7" w14:textId="0C599AD3" w:rsidR="002A63BC" w:rsidRPr="00B35BA8" w:rsidRDefault="002A63BC" w:rsidP="002A63BC">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14:paraId="56B2FE1C" w14:textId="77777777" w:rsidR="00A61D6E" w:rsidRDefault="00A61D6E" w:rsidP="00A61D6E">
      <w:pPr>
        <w:rPr>
          <w:sz w:val="24"/>
          <w:szCs w:val="24"/>
        </w:rPr>
      </w:pPr>
    </w:p>
    <w:p w14:paraId="2BCB6738" w14:textId="77777777" w:rsidR="00A61D6E" w:rsidRDefault="00A61D6E" w:rsidP="00A61D6E">
      <w:pPr>
        <w:tabs>
          <w:tab w:val="left" w:pos="3491"/>
        </w:tabs>
        <w:jc w:val="right"/>
        <w:rPr>
          <w:sz w:val="24"/>
          <w:szCs w:val="24"/>
        </w:rPr>
      </w:pPr>
    </w:p>
    <w:p w14:paraId="7B183749" w14:textId="77777777" w:rsidR="00094139" w:rsidRDefault="00094139" w:rsidP="00405A25">
      <w:pPr>
        <w:shd w:val="clear" w:color="auto" w:fill="FFFFFF"/>
        <w:spacing w:line="276" w:lineRule="auto"/>
        <w:jc w:val="center"/>
        <w:rPr>
          <w:sz w:val="24"/>
          <w:szCs w:val="24"/>
        </w:rPr>
        <w:sectPr w:rsidR="00094139" w:rsidSect="00405A25">
          <w:pgSz w:w="16838" w:h="11906" w:orient="landscape"/>
          <w:pgMar w:top="709" w:right="567" w:bottom="424" w:left="567" w:header="709" w:footer="709" w:gutter="0"/>
          <w:cols w:space="708"/>
          <w:docGrid w:linePitch="360"/>
        </w:sectPr>
      </w:pPr>
    </w:p>
    <w:p w14:paraId="6B0DD70A" w14:textId="77777777" w:rsidR="0000796C" w:rsidRDefault="0000796C" w:rsidP="009E6D25">
      <w:pPr>
        <w:rPr>
          <w:b/>
          <w:bCs/>
          <w:sz w:val="24"/>
          <w:szCs w:val="24"/>
        </w:rPr>
      </w:pPr>
    </w:p>
    <w:p w14:paraId="0CFF8DA7" w14:textId="77777777" w:rsidR="0000796C" w:rsidRDefault="0000796C" w:rsidP="0000796C">
      <w:pPr>
        <w:jc w:val="right"/>
        <w:rPr>
          <w:sz w:val="24"/>
          <w:szCs w:val="24"/>
        </w:rPr>
      </w:pPr>
      <w:r w:rsidRPr="00BB20FA">
        <w:rPr>
          <w:sz w:val="24"/>
          <w:szCs w:val="24"/>
        </w:rPr>
        <w:t>Приложение №</w:t>
      </w:r>
      <w:r>
        <w:rPr>
          <w:sz w:val="24"/>
          <w:szCs w:val="24"/>
        </w:rPr>
        <w:t xml:space="preserve">3 </w:t>
      </w:r>
      <w:r w:rsidRPr="00BB20FA">
        <w:rPr>
          <w:sz w:val="24"/>
          <w:szCs w:val="24"/>
        </w:rPr>
        <w:t xml:space="preserve">к Договору </w:t>
      </w:r>
      <w:r w:rsidRPr="00BB20FA">
        <w:rPr>
          <w:sz w:val="24"/>
          <w:szCs w:val="24"/>
        </w:rPr>
        <w:br/>
        <w:t xml:space="preserve">№ ___от «____» </w:t>
      </w:r>
      <w:r w:rsidR="00485679">
        <w:rPr>
          <w:sz w:val="24"/>
          <w:szCs w:val="24"/>
        </w:rPr>
        <w:t>июнь</w:t>
      </w:r>
      <w:r w:rsidRPr="00BB20FA">
        <w:rPr>
          <w:sz w:val="24"/>
          <w:szCs w:val="24"/>
        </w:rPr>
        <w:t xml:space="preserve"> 202</w:t>
      </w:r>
      <w:r w:rsidR="00A61D6E">
        <w:rPr>
          <w:sz w:val="24"/>
          <w:szCs w:val="24"/>
        </w:rPr>
        <w:t>6</w:t>
      </w:r>
      <w:r w:rsidRPr="00BB20FA">
        <w:rPr>
          <w:sz w:val="24"/>
          <w:szCs w:val="24"/>
        </w:rPr>
        <w:t>г.</w:t>
      </w:r>
    </w:p>
    <w:p w14:paraId="42E9EC40" w14:textId="77777777" w:rsidR="0000796C" w:rsidRPr="00BB20FA" w:rsidRDefault="0000796C" w:rsidP="0000796C">
      <w:pPr>
        <w:jc w:val="right"/>
        <w:rPr>
          <w:sz w:val="24"/>
          <w:szCs w:val="24"/>
        </w:rPr>
      </w:pPr>
    </w:p>
    <w:p w14:paraId="23193003" w14:textId="77777777" w:rsidR="0000796C" w:rsidRPr="007C6FD7" w:rsidRDefault="0000796C" w:rsidP="0000796C">
      <w:pPr>
        <w:tabs>
          <w:tab w:val="left" w:pos="900"/>
        </w:tabs>
        <w:jc w:val="right"/>
        <w:rPr>
          <w:i/>
          <w:iCs/>
          <w:u w:val="single"/>
          <w:lang w:eastAsia="en-US"/>
        </w:rPr>
      </w:pPr>
      <w:r w:rsidRPr="007C6FD7">
        <w:rPr>
          <w:i/>
          <w:iCs/>
          <w:u w:val="single"/>
          <w:lang w:eastAsia="en-US"/>
        </w:rPr>
        <w:t>Образец</w:t>
      </w:r>
    </w:p>
    <w:p w14:paraId="1853B7FD" w14:textId="77777777" w:rsidR="0000796C" w:rsidRPr="007C6FD7" w:rsidRDefault="0000796C" w:rsidP="0000796C">
      <w:pPr>
        <w:tabs>
          <w:tab w:val="left" w:pos="900"/>
        </w:tabs>
        <w:jc w:val="right"/>
        <w:rPr>
          <w:i/>
          <w:iCs/>
          <w:u w:val="single"/>
          <w:lang w:eastAsia="en-US"/>
        </w:rPr>
      </w:pPr>
    </w:p>
    <w:p w14:paraId="5EC610AB" w14:textId="77777777" w:rsidR="0000796C" w:rsidRPr="007C6FD7" w:rsidRDefault="0000796C" w:rsidP="0000796C">
      <w:pPr>
        <w:tabs>
          <w:tab w:val="left" w:pos="900"/>
        </w:tabs>
        <w:jc w:val="right"/>
        <w:rPr>
          <w:lang w:eastAsia="en-US"/>
        </w:rPr>
      </w:pPr>
    </w:p>
    <w:p w14:paraId="6F7A4CF4" w14:textId="77777777" w:rsidR="0000796C" w:rsidRPr="0000796C" w:rsidRDefault="0000796C" w:rsidP="0000796C">
      <w:pPr>
        <w:tabs>
          <w:tab w:val="left" w:pos="900"/>
        </w:tabs>
        <w:jc w:val="center"/>
        <w:rPr>
          <w:b/>
          <w:bCs/>
          <w:sz w:val="24"/>
          <w:szCs w:val="24"/>
        </w:rPr>
      </w:pPr>
      <w:r w:rsidRPr="0000796C">
        <w:rPr>
          <w:b/>
          <w:bCs/>
          <w:sz w:val="24"/>
          <w:szCs w:val="24"/>
          <w:lang w:eastAsia="en-US"/>
        </w:rPr>
        <w:t>Список лиц, подлежащих периодическим (предварительным) осмотрам</w:t>
      </w:r>
    </w:p>
    <w:p w14:paraId="41E72EDE" w14:textId="77777777" w:rsidR="0000796C" w:rsidRPr="007C6FD7" w:rsidRDefault="0000796C" w:rsidP="0000796C">
      <w:pPr>
        <w:tabs>
          <w:tab w:val="left" w:pos="900"/>
        </w:tabs>
      </w:pPr>
    </w:p>
    <w:p w14:paraId="5CFDC8CC" w14:textId="77777777" w:rsidR="0000796C" w:rsidRPr="007C6FD7" w:rsidRDefault="0000796C" w:rsidP="0000796C">
      <w:pPr>
        <w:tabs>
          <w:tab w:val="left" w:pos="900"/>
        </w:tabs>
      </w:pPr>
    </w:p>
    <w:tbl>
      <w:tblPr>
        <w:tblpPr w:leftFromText="180" w:rightFromText="180" w:vertAnchor="text" w:horzAnchor="page" w:tblpX="1146" w:tblpY="146"/>
        <w:tblW w:w="10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332"/>
        <w:gridCol w:w="900"/>
        <w:gridCol w:w="1255"/>
        <w:gridCol w:w="1167"/>
        <w:gridCol w:w="1117"/>
        <w:gridCol w:w="1239"/>
        <w:gridCol w:w="921"/>
        <w:gridCol w:w="1440"/>
      </w:tblGrid>
      <w:tr w:rsidR="0000796C" w:rsidRPr="007C6FD7" w14:paraId="4A0C88F2" w14:textId="77777777" w:rsidTr="0000796C">
        <w:trPr>
          <w:trHeight w:val="1407"/>
        </w:trPr>
        <w:tc>
          <w:tcPr>
            <w:tcW w:w="648" w:type="dxa"/>
            <w:tcBorders>
              <w:left w:val="single" w:sz="4" w:space="0" w:color="auto"/>
            </w:tcBorders>
          </w:tcPr>
          <w:p w14:paraId="0F0D2543" w14:textId="77777777" w:rsidR="0000796C" w:rsidRPr="009A4383" w:rsidRDefault="0000796C" w:rsidP="00C71B10">
            <w:pPr>
              <w:tabs>
                <w:tab w:val="left" w:pos="900"/>
              </w:tabs>
              <w:jc w:val="center"/>
            </w:pPr>
            <w:r w:rsidRPr="009A4383">
              <w:t>№ п/п</w:t>
            </w:r>
          </w:p>
        </w:tc>
        <w:tc>
          <w:tcPr>
            <w:tcW w:w="1332" w:type="dxa"/>
          </w:tcPr>
          <w:p w14:paraId="065B2514" w14:textId="77777777" w:rsidR="0000796C" w:rsidRPr="009A4383" w:rsidRDefault="0000796C" w:rsidP="00C71B10">
            <w:pPr>
              <w:tabs>
                <w:tab w:val="left" w:pos="900"/>
              </w:tabs>
              <w:jc w:val="center"/>
            </w:pPr>
            <w:r w:rsidRPr="009A4383">
              <w:t>ФИО</w:t>
            </w:r>
          </w:p>
        </w:tc>
        <w:tc>
          <w:tcPr>
            <w:tcW w:w="900" w:type="dxa"/>
          </w:tcPr>
          <w:p w14:paraId="71AA2A68" w14:textId="77777777" w:rsidR="0000796C" w:rsidRPr="009A4383" w:rsidRDefault="0000796C" w:rsidP="00C71B10">
            <w:pPr>
              <w:tabs>
                <w:tab w:val="left" w:pos="900"/>
              </w:tabs>
              <w:jc w:val="center"/>
            </w:pPr>
            <w:r>
              <w:t>Год</w:t>
            </w:r>
            <w:r w:rsidRPr="009A4383">
              <w:t xml:space="preserve"> рождения</w:t>
            </w:r>
          </w:p>
        </w:tc>
        <w:tc>
          <w:tcPr>
            <w:tcW w:w="1255" w:type="dxa"/>
          </w:tcPr>
          <w:p w14:paraId="2829D630" w14:textId="77777777" w:rsidR="0000796C" w:rsidRPr="009A4383" w:rsidRDefault="0000796C" w:rsidP="00C71B10">
            <w:pPr>
              <w:tabs>
                <w:tab w:val="left" w:pos="900"/>
              </w:tabs>
              <w:jc w:val="center"/>
            </w:pPr>
            <w:r>
              <w:t>Стаж работы в занимаемой должности, профессии</w:t>
            </w:r>
          </w:p>
        </w:tc>
        <w:tc>
          <w:tcPr>
            <w:tcW w:w="1167" w:type="dxa"/>
          </w:tcPr>
          <w:p w14:paraId="680AB365" w14:textId="77777777" w:rsidR="0000796C" w:rsidRPr="009A4383" w:rsidRDefault="0000796C" w:rsidP="00C71B10">
            <w:pPr>
              <w:tabs>
                <w:tab w:val="left" w:pos="900"/>
              </w:tabs>
              <w:jc w:val="center"/>
            </w:pPr>
            <w:r>
              <w:t>Д</w:t>
            </w:r>
            <w:r w:rsidRPr="009A4383">
              <w:t>олжность</w:t>
            </w:r>
            <w:r>
              <w:t>, профессия</w:t>
            </w:r>
          </w:p>
        </w:tc>
        <w:tc>
          <w:tcPr>
            <w:tcW w:w="1117" w:type="dxa"/>
          </w:tcPr>
          <w:p w14:paraId="7D912039" w14:textId="77777777" w:rsidR="0000796C" w:rsidRPr="009A4383" w:rsidRDefault="0000796C" w:rsidP="00C71B10">
            <w:pPr>
              <w:tabs>
                <w:tab w:val="left" w:pos="900"/>
              </w:tabs>
              <w:jc w:val="center"/>
            </w:pPr>
            <w:r>
              <w:t>Неблагоприятные производственные факторы</w:t>
            </w:r>
          </w:p>
        </w:tc>
        <w:tc>
          <w:tcPr>
            <w:tcW w:w="1239" w:type="dxa"/>
          </w:tcPr>
          <w:p w14:paraId="438E388C" w14:textId="77777777" w:rsidR="0000796C" w:rsidRPr="009A4383" w:rsidRDefault="0000796C" w:rsidP="0000796C">
            <w:pPr>
              <w:tabs>
                <w:tab w:val="left" w:pos="900"/>
              </w:tabs>
              <w:jc w:val="center"/>
            </w:pPr>
            <w:r>
              <w:t>№ пункта</w:t>
            </w:r>
            <w:r w:rsidRPr="009A4383">
              <w:t xml:space="preserve"> </w:t>
            </w:r>
            <w:r>
              <w:t>п</w:t>
            </w:r>
            <w:r w:rsidRPr="009A4383">
              <w:t>риказ</w:t>
            </w:r>
            <w:r>
              <w:t>а МЗ и СР</w:t>
            </w:r>
            <w:r w:rsidRPr="009A4383">
              <w:t xml:space="preserve"> </w:t>
            </w:r>
            <w:r>
              <w:t>№</w:t>
            </w:r>
            <w:r w:rsidRPr="009A4383">
              <w:t>2</w:t>
            </w:r>
            <w:r>
              <w:t>9</w:t>
            </w:r>
            <w:r w:rsidRPr="009A4383">
              <w:t>н</w:t>
            </w:r>
          </w:p>
        </w:tc>
        <w:tc>
          <w:tcPr>
            <w:tcW w:w="921" w:type="dxa"/>
          </w:tcPr>
          <w:p w14:paraId="421C26DB" w14:textId="77777777" w:rsidR="0000796C" w:rsidRPr="009A4383" w:rsidRDefault="0000796C" w:rsidP="00C71B10">
            <w:pPr>
              <w:tabs>
                <w:tab w:val="left" w:pos="900"/>
              </w:tabs>
              <w:jc w:val="center"/>
            </w:pPr>
            <w:r>
              <w:t>Маммография</w:t>
            </w:r>
          </w:p>
        </w:tc>
        <w:tc>
          <w:tcPr>
            <w:tcW w:w="1440" w:type="dxa"/>
          </w:tcPr>
          <w:p w14:paraId="4D0B6AC9" w14:textId="77777777" w:rsidR="0000796C" w:rsidRPr="009A4383" w:rsidRDefault="0000796C" w:rsidP="00C71B10">
            <w:pPr>
              <w:tabs>
                <w:tab w:val="left" w:pos="900"/>
              </w:tabs>
              <w:jc w:val="center"/>
            </w:pPr>
            <w:r>
              <w:t>Вид медосмотра (предварительный, периодический)</w:t>
            </w:r>
          </w:p>
        </w:tc>
      </w:tr>
      <w:tr w:rsidR="0000796C" w:rsidRPr="007C6FD7" w14:paraId="14B5E03B" w14:textId="77777777" w:rsidTr="0000796C">
        <w:trPr>
          <w:trHeight w:val="643"/>
        </w:trPr>
        <w:tc>
          <w:tcPr>
            <w:tcW w:w="648" w:type="dxa"/>
            <w:tcBorders>
              <w:left w:val="single" w:sz="4" w:space="0" w:color="auto"/>
            </w:tcBorders>
          </w:tcPr>
          <w:p w14:paraId="5DEE8347" w14:textId="77777777" w:rsidR="0000796C" w:rsidRPr="009A4383" w:rsidRDefault="0000796C" w:rsidP="00C71B10">
            <w:pPr>
              <w:tabs>
                <w:tab w:val="left" w:pos="900"/>
              </w:tabs>
              <w:jc w:val="center"/>
            </w:pPr>
            <w:r>
              <w:t>1.</w:t>
            </w:r>
          </w:p>
        </w:tc>
        <w:tc>
          <w:tcPr>
            <w:tcW w:w="1332" w:type="dxa"/>
          </w:tcPr>
          <w:p w14:paraId="222F330E" w14:textId="77777777" w:rsidR="0000796C" w:rsidRPr="009A4383" w:rsidRDefault="0000796C" w:rsidP="00C71B10">
            <w:pPr>
              <w:tabs>
                <w:tab w:val="left" w:pos="900"/>
              </w:tabs>
              <w:jc w:val="center"/>
            </w:pPr>
          </w:p>
        </w:tc>
        <w:tc>
          <w:tcPr>
            <w:tcW w:w="900" w:type="dxa"/>
          </w:tcPr>
          <w:p w14:paraId="07C66805" w14:textId="77777777" w:rsidR="0000796C" w:rsidRPr="009A4383" w:rsidRDefault="0000796C" w:rsidP="00C71B10">
            <w:pPr>
              <w:tabs>
                <w:tab w:val="left" w:pos="900"/>
              </w:tabs>
              <w:jc w:val="center"/>
            </w:pPr>
          </w:p>
        </w:tc>
        <w:tc>
          <w:tcPr>
            <w:tcW w:w="1255" w:type="dxa"/>
          </w:tcPr>
          <w:p w14:paraId="619149AD" w14:textId="77777777" w:rsidR="0000796C" w:rsidRPr="009A4383" w:rsidRDefault="0000796C" w:rsidP="00C71B10">
            <w:pPr>
              <w:tabs>
                <w:tab w:val="left" w:pos="900"/>
              </w:tabs>
              <w:jc w:val="center"/>
            </w:pPr>
          </w:p>
        </w:tc>
        <w:tc>
          <w:tcPr>
            <w:tcW w:w="1167" w:type="dxa"/>
          </w:tcPr>
          <w:p w14:paraId="1DC46517" w14:textId="77777777" w:rsidR="0000796C" w:rsidRPr="009A4383" w:rsidRDefault="0000796C" w:rsidP="00C71B10">
            <w:pPr>
              <w:tabs>
                <w:tab w:val="left" w:pos="900"/>
              </w:tabs>
              <w:jc w:val="center"/>
            </w:pPr>
          </w:p>
        </w:tc>
        <w:tc>
          <w:tcPr>
            <w:tcW w:w="1117" w:type="dxa"/>
          </w:tcPr>
          <w:p w14:paraId="1266E4C5" w14:textId="77777777" w:rsidR="0000796C" w:rsidRPr="009A4383" w:rsidRDefault="0000796C" w:rsidP="00C71B10">
            <w:pPr>
              <w:tabs>
                <w:tab w:val="left" w:pos="900"/>
              </w:tabs>
              <w:jc w:val="center"/>
            </w:pPr>
          </w:p>
        </w:tc>
        <w:tc>
          <w:tcPr>
            <w:tcW w:w="1239" w:type="dxa"/>
          </w:tcPr>
          <w:p w14:paraId="10632300" w14:textId="77777777" w:rsidR="0000796C" w:rsidRPr="009A4383" w:rsidRDefault="0000796C" w:rsidP="00C71B10">
            <w:pPr>
              <w:tabs>
                <w:tab w:val="left" w:pos="900"/>
              </w:tabs>
              <w:jc w:val="center"/>
            </w:pPr>
          </w:p>
        </w:tc>
        <w:tc>
          <w:tcPr>
            <w:tcW w:w="921" w:type="dxa"/>
          </w:tcPr>
          <w:p w14:paraId="46426AC7" w14:textId="77777777" w:rsidR="0000796C" w:rsidRPr="009A4383" w:rsidRDefault="0000796C" w:rsidP="00C71B10">
            <w:pPr>
              <w:tabs>
                <w:tab w:val="left" w:pos="900"/>
              </w:tabs>
              <w:jc w:val="center"/>
            </w:pPr>
          </w:p>
        </w:tc>
        <w:tc>
          <w:tcPr>
            <w:tcW w:w="1440" w:type="dxa"/>
          </w:tcPr>
          <w:p w14:paraId="7D071B79" w14:textId="77777777" w:rsidR="0000796C" w:rsidRPr="009A4383" w:rsidRDefault="0000796C" w:rsidP="00C71B10">
            <w:pPr>
              <w:tabs>
                <w:tab w:val="left" w:pos="900"/>
              </w:tabs>
              <w:jc w:val="center"/>
            </w:pPr>
          </w:p>
        </w:tc>
      </w:tr>
    </w:tbl>
    <w:p w14:paraId="2067E0DF" w14:textId="77777777" w:rsidR="0000796C" w:rsidRPr="007C6FD7" w:rsidRDefault="0000796C" w:rsidP="0000796C">
      <w:pPr>
        <w:tabs>
          <w:tab w:val="left" w:pos="900"/>
        </w:tabs>
      </w:pPr>
    </w:p>
    <w:p w14:paraId="4C2A8FA5" w14:textId="77777777" w:rsidR="0000796C" w:rsidRDefault="0000796C" w:rsidP="0000796C">
      <w:pPr>
        <w:jc w:val="center"/>
        <w:rPr>
          <w:b/>
          <w:bCs/>
        </w:rPr>
      </w:pPr>
    </w:p>
    <w:p w14:paraId="17D59578" w14:textId="77777777" w:rsidR="0000796C" w:rsidRDefault="0000796C" w:rsidP="0000796C">
      <w:pPr>
        <w:jc w:val="center"/>
        <w:rPr>
          <w:b/>
          <w:bCs/>
        </w:rPr>
      </w:pPr>
    </w:p>
    <w:p w14:paraId="77D3DEFA" w14:textId="77777777" w:rsidR="0000796C" w:rsidRDefault="0000796C" w:rsidP="0000796C">
      <w:pPr>
        <w:jc w:val="center"/>
        <w:rPr>
          <w:b/>
          <w:bCs/>
        </w:rPr>
      </w:pPr>
    </w:p>
    <w:p w14:paraId="161E1A7A" w14:textId="77777777" w:rsidR="0000796C" w:rsidRDefault="0000796C" w:rsidP="0000796C">
      <w:pPr>
        <w:jc w:val="center"/>
        <w:rPr>
          <w:b/>
          <w:bCs/>
        </w:rPr>
      </w:pPr>
    </w:p>
    <w:p w14:paraId="1BEA8553" w14:textId="77777777" w:rsidR="0000796C" w:rsidRPr="009E301F" w:rsidRDefault="0000796C" w:rsidP="0000796C">
      <w:pPr>
        <w:jc w:val="center"/>
        <w:rPr>
          <w:b/>
          <w:bCs/>
        </w:rPr>
      </w:pPr>
      <w:r w:rsidRPr="009E301F">
        <w:rPr>
          <w:b/>
          <w:bCs/>
        </w:rPr>
        <w:t>Подписи сторон:</w:t>
      </w:r>
    </w:p>
    <w:tbl>
      <w:tblPr>
        <w:tblW w:w="0" w:type="auto"/>
        <w:tblInd w:w="-106" w:type="dxa"/>
        <w:tblLook w:val="01E0" w:firstRow="1" w:lastRow="1" w:firstColumn="1" w:lastColumn="1" w:noHBand="0" w:noVBand="0"/>
      </w:tblPr>
      <w:tblGrid>
        <w:gridCol w:w="4428"/>
        <w:gridCol w:w="756"/>
        <w:gridCol w:w="4387"/>
      </w:tblGrid>
      <w:tr w:rsidR="0000796C" w:rsidRPr="009E301F" w14:paraId="1DAD3043" w14:textId="77777777" w:rsidTr="00C71B10">
        <w:trPr>
          <w:trHeight w:val="313"/>
        </w:trPr>
        <w:tc>
          <w:tcPr>
            <w:tcW w:w="4428" w:type="dxa"/>
          </w:tcPr>
          <w:p w14:paraId="0F09942D" w14:textId="77777777" w:rsidR="0000796C" w:rsidRPr="009E301F" w:rsidRDefault="0000796C" w:rsidP="00C71B10">
            <w:pPr>
              <w:jc w:val="center"/>
            </w:pPr>
            <w:r w:rsidRPr="009E301F">
              <w:rPr>
                <w:b/>
                <w:bCs/>
              </w:rPr>
              <w:t>Исполнитель:</w:t>
            </w:r>
          </w:p>
        </w:tc>
        <w:tc>
          <w:tcPr>
            <w:tcW w:w="756" w:type="dxa"/>
          </w:tcPr>
          <w:p w14:paraId="7D863FB6" w14:textId="77777777" w:rsidR="0000796C" w:rsidRPr="009E301F" w:rsidRDefault="0000796C" w:rsidP="00C71B10">
            <w:pPr>
              <w:jc w:val="center"/>
            </w:pPr>
          </w:p>
        </w:tc>
        <w:tc>
          <w:tcPr>
            <w:tcW w:w="4387" w:type="dxa"/>
          </w:tcPr>
          <w:p w14:paraId="22472041" w14:textId="77777777" w:rsidR="0000796C" w:rsidRPr="009E301F" w:rsidRDefault="0000796C" w:rsidP="00C71B10">
            <w:pPr>
              <w:jc w:val="center"/>
            </w:pPr>
            <w:r w:rsidRPr="009E301F">
              <w:rPr>
                <w:b/>
                <w:bCs/>
              </w:rPr>
              <w:t>Заказчик:</w:t>
            </w:r>
          </w:p>
        </w:tc>
      </w:tr>
      <w:tr w:rsidR="0000796C" w:rsidRPr="009E301F" w14:paraId="41FB0CAC" w14:textId="77777777" w:rsidTr="00C71B10">
        <w:tc>
          <w:tcPr>
            <w:tcW w:w="4428" w:type="dxa"/>
          </w:tcPr>
          <w:p w14:paraId="18213B3B" w14:textId="77777777" w:rsidR="0000796C" w:rsidRPr="009E301F" w:rsidRDefault="0000796C" w:rsidP="00C71B10"/>
          <w:p w14:paraId="4DEA0573" w14:textId="77777777" w:rsidR="0000796C" w:rsidRDefault="0000796C" w:rsidP="00C71B10"/>
          <w:p w14:paraId="25DFDD67" w14:textId="77777777" w:rsidR="0000796C" w:rsidRPr="009E301F" w:rsidRDefault="0000796C" w:rsidP="00C71B10"/>
          <w:p w14:paraId="183D7CFB" w14:textId="77777777" w:rsidR="0000796C" w:rsidRDefault="0000796C" w:rsidP="00C71B10"/>
          <w:p w14:paraId="09F06461" w14:textId="77777777" w:rsidR="0000796C" w:rsidRDefault="0000796C" w:rsidP="00C71B10"/>
          <w:p w14:paraId="6647A3BE" w14:textId="77777777" w:rsidR="0000796C" w:rsidRPr="009E301F" w:rsidRDefault="0000796C" w:rsidP="00C71B10">
            <w:r w:rsidRPr="009E301F">
              <w:t xml:space="preserve">__________________ </w:t>
            </w:r>
            <w:r>
              <w:t>/___________/</w:t>
            </w:r>
          </w:p>
        </w:tc>
        <w:tc>
          <w:tcPr>
            <w:tcW w:w="756" w:type="dxa"/>
          </w:tcPr>
          <w:p w14:paraId="6561AD4D" w14:textId="77777777" w:rsidR="0000796C" w:rsidRPr="009E301F" w:rsidRDefault="0000796C" w:rsidP="00C71B10">
            <w:pPr>
              <w:rPr>
                <w:b/>
                <w:bCs/>
              </w:rPr>
            </w:pPr>
          </w:p>
        </w:tc>
        <w:tc>
          <w:tcPr>
            <w:tcW w:w="4387" w:type="dxa"/>
          </w:tcPr>
          <w:p w14:paraId="6F4257C9" w14:textId="77777777" w:rsidR="0000796C" w:rsidRPr="009E301F" w:rsidRDefault="0000796C" w:rsidP="00C71B10">
            <w:r>
              <w:t>Директор</w:t>
            </w:r>
          </w:p>
          <w:p w14:paraId="5F2E9AAD" w14:textId="77777777" w:rsidR="0000796C" w:rsidRPr="009E301F" w:rsidRDefault="0000796C" w:rsidP="00C71B10">
            <w:pPr>
              <w:shd w:val="clear" w:color="auto" w:fill="FFFFFF"/>
              <w:tabs>
                <w:tab w:val="left" w:pos="1398"/>
              </w:tabs>
              <w:ind w:left="34" w:right="2"/>
              <w:jc w:val="both"/>
            </w:pPr>
          </w:p>
          <w:p w14:paraId="19F0C4FA" w14:textId="77777777" w:rsidR="0000796C" w:rsidRDefault="0000796C" w:rsidP="00C71B10">
            <w:pPr>
              <w:shd w:val="clear" w:color="auto" w:fill="FFFFFF"/>
              <w:tabs>
                <w:tab w:val="left" w:pos="1398"/>
              </w:tabs>
              <w:ind w:left="284" w:right="2"/>
              <w:jc w:val="both"/>
              <w:rPr>
                <w:lang w:val="en-US"/>
              </w:rPr>
            </w:pPr>
          </w:p>
          <w:p w14:paraId="44C17466" w14:textId="77777777" w:rsidR="0000796C" w:rsidRPr="00413576" w:rsidRDefault="0000796C" w:rsidP="00C71B10">
            <w:pPr>
              <w:shd w:val="clear" w:color="auto" w:fill="FFFFFF"/>
              <w:tabs>
                <w:tab w:val="left" w:pos="1398"/>
              </w:tabs>
              <w:ind w:left="284" w:right="2"/>
              <w:jc w:val="both"/>
              <w:rPr>
                <w:lang w:val="en-US"/>
              </w:rPr>
            </w:pPr>
          </w:p>
          <w:p w14:paraId="4C9B5521" w14:textId="77777777" w:rsidR="0000796C" w:rsidRDefault="0000796C" w:rsidP="00C71B10">
            <w:pPr>
              <w:shd w:val="clear" w:color="auto" w:fill="FFFFFF"/>
              <w:tabs>
                <w:tab w:val="left" w:pos="1398"/>
              </w:tabs>
              <w:ind w:left="34" w:right="2"/>
              <w:jc w:val="both"/>
            </w:pPr>
          </w:p>
          <w:p w14:paraId="7E1DB84A" w14:textId="77777777" w:rsidR="0000796C" w:rsidRPr="009E301F" w:rsidRDefault="0000796C" w:rsidP="00C71B10">
            <w:pPr>
              <w:shd w:val="clear" w:color="auto" w:fill="FFFFFF"/>
              <w:tabs>
                <w:tab w:val="left" w:pos="1398"/>
              </w:tabs>
              <w:ind w:left="34" w:right="2"/>
              <w:jc w:val="both"/>
            </w:pPr>
            <w:r w:rsidRPr="009E301F">
              <w:t>__________________</w:t>
            </w:r>
            <w:r>
              <w:t>/_________________/</w:t>
            </w:r>
          </w:p>
          <w:p w14:paraId="5533DEE6" w14:textId="77777777" w:rsidR="0000796C" w:rsidRPr="009E301F" w:rsidRDefault="0000796C" w:rsidP="00C71B10"/>
        </w:tc>
      </w:tr>
    </w:tbl>
    <w:p w14:paraId="57220AA2" w14:textId="77777777" w:rsidR="0000796C" w:rsidRPr="009E301F" w:rsidRDefault="0000796C" w:rsidP="0000796C">
      <w:pPr>
        <w:jc w:val="both"/>
      </w:pPr>
      <w:r w:rsidRPr="009E301F">
        <w:t xml:space="preserve">М.П. </w:t>
      </w:r>
      <w:r w:rsidRPr="009E301F">
        <w:tab/>
      </w:r>
      <w:r w:rsidRPr="009E301F">
        <w:tab/>
      </w:r>
      <w:r w:rsidRPr="009E301F">
        <w:tab/>
      </w:r>
      <w:r w:rsidRPr="009E301F">
        <w:tab/>
      </w:r>
      <w:r w:rsidRPr="009E301F">
        <w:tab/>
      </w:r>
      <w:r w:rsidRPr="009E301F">
        <w:tab/>
      </w:r>
      <w:r w:rsidRPr="009E301F">
        <w:tab/>
        <w:t xml:space="preserve">  М.П.</w:t>
      </w:r>
    </w:p>
    <w:p w14:paraId="4FFED51F" w14:textId="77777777" w:rsidR="0000796C" w:rsidRPr="00E75123" w:rsidRDefault="0000796C" w:rsidP="0000796C">
      <w:pPr>
        <w:jc w:val="both"/>
      </w:pPr>
    </w:p>
    <w:p w14:paraId="7E42F228" w14:textId="77777777" w:rsidR="0000796C" w:rsidRPr="004856F6" w:rsidRDefault="0000796C" w:rsidP="009E6D25">
      <w:pPr>
        <w:rPr>
          <w:b/>
          <w:bCs/>
          <w:sz w:val="24"/>
          <w:szCs w:val="24"/>
        </w:rPr>
      </w:pPr>
    </w:p>
    <w:sectPr w:rsidR="0000796C" w:rsidRPr="004856F6" w:rsidSect="003B673F">
      <w:headerReference w:type="even" r:id="rId10"/>
      <w:footerReference w:type="even" r:id="rId1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DFB99" w14:textId="77777777" w:rsidR="00EB7548" w:rsidRDefault="00EB7548">
      <w:r>
        <w:separator/>
      </w:r>
    </w:p>
  </w:endnote>
  <w:endnote w:type="continuationSeparator" w:id="0">
    <w:p w14:paraId="75349C1D" w14:textId="77777777" w:rsidR="00EB7548" w:rsidRDefault="00EB7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FAFC" w14:textId="77777777" w:rsidR="00730EA2" w:rsidRDefault="00730EA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05E6EB6" w14:textId="77777777" w:rsidR="00730EA2" w:rsidRDefault="00730EA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5F96" w14:textId="77777777" w:rsidR="00730EA2" w:rsidRDefault="00730EA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9A4">
      <w:rPr>
        <w:rStyle w:val="ab"/>
        <w:noProof/>
      </w:rPr>
      <w:t>1</w:t>
    </w:r>
    <w:r>
      <w:rPr>
        <w:rStyle w:val="ab"/>
      </w:rPr>
      <w:fldChar w:fldCharType="end"/>
    </w:r>
  </w:p>
  <w:p w14:paraId="03F4EEB6" w14:textId="77777777" w:rsidR="00730EA2" w:rsidRDefault="00730EA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4582" w14:textId="77777777" w:rsidR="00730EA2" w:rsidRDefault="00730EA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244FE4" w14:textId="77777777" w:rsidR="00730EA2" w:rsidRDefault="00730EA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27B6" w14:textId="77777777" w:rsidR="00EB7548" w:rsidRDefault="00EB7548">
      <w:r>
        <w:separator/>
      </w:r>
    </w:p>
  </w:footnote>
  <w:footnote w:type="continuationSeparator" w:id="0">
    <w:p w14:paraId="5B132E71" w14:textId="77777777" w:rsidR="00EB7548" w:rsidRDefault="00EB7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6D7F" w14:textId="77777777" w:rsidR="00730EA2" w:rsidRDefault="00730EA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E409786" w14:textId="77777777" w:rsidR="00730EA2" w:rsidRDefault="00730EA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2006050"/>
    <w:lvl w:ilvl="0">
      <w:start w:val="1"/>
      <w:numFmt w:val="decimal"/>
      <w:lvlText w:val="%1."/>
      <w:lvlJc w:val="left"/>
      <w:pPr>
        <w:tabs>
          <w:tab w:val="num" w:pos="360"/>
        </w:tabs>
        <w:ind w:left="360" w:hanging="3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2DE29A7"/>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BB0D46"/>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110578B"/>
    <w:multiLevelType w:val="hybridMultilevel"/>
    <w:tmpl w:val="7D0A667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79213D"/>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8D6980"/>
    <w:multiLevelType w:val="multilevel"/>
    <w:tmpl w:val="5C74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D22FB"/>
    <w:multiLevelType w:val="hybridMultilevel"/>
    <w:tmpl w:val="723CE386"/>
    <w:lvl w:ilvl="0" w:tplc="0419000F">
      <w:start w:val="1"/>
      <w:numFmt w:val="decimal"/>
      <w:lvlText w:val="%1."/>
      <w:lvlJc w:val="left"/>
      <w:pPr>
        <w:ind w:left="29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6DF527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BFC7957"/>
    <w:multiLevelType w:val="hybridMultilevel"/>
    <w:tmpl w:val="BB926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6" w15:restartNumberingAfterBreak="0">
    <w:nsid w:val="41151386"/>
    <w:multiLevelType w:val="hybridMultilevel"/>
    <w:tmpl w:val="9E607720"/>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41C73F73"/>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E8177A4"/>
    <w:multiLevelType w:val="multilevel"/>
    <w:tmpl w:val="373C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2" w15:restartNumberingAfterBreak="0">
    <w:nsid w:val="5E34356B"/>
    <w:multiLevelType w:val="hybridMultilevel"/>
    <w:tmpl w:val="FD9A941E"/>
    <w:lvl w:ilvl="0" w:tplc="1E947A4A">
      <w:start w:val="1"/>
      <w:numFmt w:val="decimal"/>
      <w:lvlText w:val="%1."/>
      <w:lvlJc w:val="left"/>
      <w:pPr>
        <w:tabs>
          <w:tab w:val="num" w:pos="960"/>
        </w:tabs>
        <w:ind w:left="960" w:hanging="60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ED30A8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63DF2B44"/>
    <w:multiLevelType w:val="multilevel"/>
    <w:tmpl w:val="3996ABB4"/>
    <w:lvl w:ilvl="0">
      <w:start w:val="1"/>
      <w:numFmt w:val="decimal"/>
      <w:lvlText w:val="%1."/>
      <w:lvlJc w:val="left"/>
      <w:pPr>
        <w:ind w:left="360" w:hanging="360"/>
      </w:pPr>
      <w:rPr>
        <w:rFonts w:hint="default"/>
        <w:b w:val="0"/>
      </w:rPr>
    </w:lvl>
    <w:lvl w:ilvl="1">
      <w:start w:val="6"/>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25" w15:restartNumberingAfterBreak="0">
    <w:nsid w:val="752B3A33"/>
    <w:multiLevelType w:val="multilevel"/>
    <w:tmpl w:val="02B6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806BC2"/>
    <w:multiLevelType w:val="hybridMultilevel"/>
    <w:tmpl w:val="A840334A"/>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C8F5429"/>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E23459"/>
    <w:multiLevelType w:val="multilevel"/>
    <w:tmpl w:val="DC58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136017">
    <w:abstractNumId w:val="12"/>
  </w:num>
  <w:num w:numId="2" w16cid:durableId="1464998941">
    <w:abstractNumId w:val="15"/>
  </w:num>
  <w:num w:numId="3" w16cid:durableId="1426999087">
    <w:abstractNumId w:val="20"/>
  </w:num>
  <w:num w:numId="4" w16cid:durableId="82144846">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3966728">
    <w:abstractNumId w:val="21"/>
  </w:num>
  <w:num w:numId="6" w16cid:durableId="1810633239">
    <w:abstractNumId w:val="18"/>
  </w:num>
  <w:num w:numId="7" w16cid:durableId="1989438419">
    <w:abstractNumId w:val="23"/>
  </w:num>
  <w:num w:numId="8" w16cid:durableId="1037969209">
    <w:abstractNumId w:val="0"/>
  </w:num>
  <w:num w:numId="9" w16cid:durableId="1254513420">
    <w:abstractNumId w:val="13"/>
  </w:num>
  <w:num w:numId="10" w16cid:durableId="1040015630">
    <w:abstractNumId w:val="24"/>
  </w:num>
  <w:num w:numId="11" w16cid:durableId="1546671677">
    <w:abstractNumId w:val="16"/>
  </w:num>
  <w:num w:numId="12" w16cid:durableId="2060085821">
    <w:abstractNumId w:val="8"/>
  </w:num>
  <w:num w:numId="13" w16cid:durableId="1656756499">
    <w:abstractNumId w:val="11"/>
  </w:num>
  <w:num w:numId="14" w16cid:durableId="231283211">
    <w:abstractNumId w:val="14"/>
  </w:num>
  <w:num w:numId="15" w16cid:durableId="829248965">
    <w:abstractNumId w:val="22"/>
  </w:num>
  <w:num w:numId="16" w16cid:durableId="791821808">
    <w:abstractNumId w:val="26"/>
  </w:num>
  <w:num w:numId="17" w16cid:durableId="1448962537">
    <w:abstractNumId w:val="6"/>
  </w:num>
  <w:num w:numId="18" w16cid:durableId="696201855">
    <w:abstractNumId w:val="27"/>
  </w:num>
  <w:num w:numId="19" w16cid:durableId="1912426357">
    <w:abstractNumId w:val="5"/>
  </w:num>
  <w:num w:numId="20" w16cid:durableId="466629781">
    <w:abstractNumId w:val="17"/>
  </w:num>
  <w:num w:numId="21" w16cid:durableId="1565026808">
    <w:abstractNumId w:val="9"/>
  </w:num>
  <w:num w:numId="22" w16cid:durableId="1109280631">
    <w:abstractNumId w:val="10"/>
  </w:num>
  <w:num w:numId="23" w16cid:durableId="533887516">
    <w:abstractNumId w:val="25"/>
  </w:num>
  <w:num w:numId="24" w16cid:durableId="206265452">
    <w:abstractNumId w:val="19"/>
  </w:num>
  <w:num w:numId="25" w16cid:durableId="187261858">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3B01"/>
    <w:rsid w:val="00004930"/>
    <w:rsid w:val="00005627"/>
    <w:rsid w:val="0000796C"/>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3C52"/>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139"/>
    <w:rsid w:val="0009459A"/>
    <w:rsid w:val="00097724"/>
    <w:rsid w:val="000A0AEC"/>
    <w:rsid w:val="000A1734"/>
    <w:rsid w:val="000A25FE"/>
    <w:rsid w:val="000A4777"/>
    <w:rsid w:val="000A62DF"/>
    <w:rsid w:val="000A765E"/>
    <w:rsid w:val="000B017F"/>
    <w:rsid w:val="000B1195"/>
    <w:rsid w:val="000B1E4F"/>
    <w:rsid w:val="000B4A30"/>
    <w:rsid w:val="000B53E2"/>
    <w:rsid w:val="000B58D7"/>
    <w:rsid w:val="000B5C15"/>
    <w:rsid w:val="000C113E"/>
    <w:rsid w:val="000C13CF"/>
    <w:rsid w:val="000C30F5"/>
    <w:rsid w:val="000D01C6"/>
    <w:rsid w:val="000D2C36"/>
    <w:rsid w:val="000D3E79"/>
    <w:rsid w:val="000D4C8B"/>
    <w:rsid w:val="000D5B0C"/>
    <w:rsid w:val="000D5E02"/>
    <w:rsid w:val="000D738E"/>
    <w:rsid w:val="000E2170"/>
    <w:rsid w:val="000E3B6B"/>
    <w:rsid w:val="000E4E6D"/>
    <w:rsid w:val="000E7F5A"/>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22B"/>
    <w:rsid w:val="001359CB"/>
    <w:rsid w:val="00141FB9"/>
    <w:rsid w:val="00142299"/>
    <w:rsid w:val="001423A9"/>
    <w:rsid w:val="0014372A"/>
    <w:rsid w:val="00146145"/>
    <w:rsid w:val="00146D62"/>
    <w:rsid w:val="00147AD0"/>
    <w:rsid w:val="00151C0D"/>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54F2"/>
    <w:rsid w:val="001964A2"/>
    <w:rsid w:val="00196F5A"/>
    <w:rsid w:val="001A1545"/>
    <w:rsid w:val="001A22FD"/>
    <w:rsid w:val="001A61F7"/>
    <w:rsid w:val="001A65D8"/>
    <w:rsid w:val="001A795E"/>
    <w:rsid w:val="001A7D76"/>
    <w:rsid w:val="001B1F6D"/>
    <w:rsid w:val="001B35EF"/>
    <w:rsid w:val="001B3A92"/>
    <w:rsid w:val="001C0E4B"/>
    <w:rsid w:val="001C2CF8"/>
    <w:rsid w:val="001C479B"/>
    <w:rsid w:val="001C47EA"/>
    <w:rsid w:val="001C785F"/>
    <w:rsid w:val="001D02F8"/>
    <w:rsid w:val="001D099A"/>
    <w:rsid w:val="001D2113"/>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398D"/>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001C"/>
    <w:rsid w:val="00281E79"/>
    <w:rsid w:val="00283282"/>
    <w:rsid w:val="00287DF6"/>
    <w:rsid w:val="00290467"/>
    <w:rsid w:val="002906A9"/>
    <w:rsid w:val="00295D2D"/>
    <w:rsid w:val="002979D8"/>
    <w:rsid w:val="002A15C6"/>
    <w:rsid w:val="002A32F1"/>
    <w:rsid w:val="002A49B0"/>
    <w:rsid w:val="002A63BC"/>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486"/>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3ECC"/>
    <w:rsid w:val="0030624C"/>
    <w:rsid w:val="00312944"/>
    <w:rsid w:val="003160CD"/>
    <w:rsid w:val="00316773"/>
    <w:rsid w:val="0032073F"/>
    <w:rsid w:val="0032095F"/>
    <w:rsid w:val="0032167D"/>
    <w:rsid w:val="00322368"/>
    <w:rsid w:val="0032329C"/>
    <w:rsid w:val="00327994"/>
    <w:rsid w:val="003306C8"/>
    <w:rsid w:val="0033186C"/>
    <w:rsid w:val="00331958"/>
    <w:rsid w:val="003319B5"/>
    <w:rsid w:val="00334BB9"/>
    <w:rsid w:val="00334E62"/>
    <w:rsid w:val="003360F8"/>
    <w:rsid w:val="00336862"/>
    <w:rsid w:val="00337007"/>
    <w:rsid w:val="00337AAC"/>
    <w:rsid w:val="003427EB"/>
    <w:rsid w:val="00344EA2"/>
    <w:rsid w:val="00345425"/>
    <w:rsid w:val="0034636B"/>
    <w:rsid w:val="00346AEA"/>
    <w:rsid w:val="00350B5A"/>
    <w:rsid w:val="003566BD"/>
    <w:rsid w:val="00356CE0"/>
    <w:rsid w:val="00356E16"/>
    <w:rsid w:val="00356EF3"/>
    <w:rsid w:val="0036115A"/>
    <w:rsid w:val="003629F2"/>
    <w:rsid w:val="003635BD"/>
    <w:rsid w:val="00363C33"/>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2BBE"/>
    <w:rsid w:val="00393188"/>
    <w:rsid w:val="003938CB"/>
    <w:rsid w:val="00394659"/>
    <w:rsid w:val="00395A95"/>
    <w:rsid w:val="0039686B"/>
    <w:rsid w:val="003A0469"/>
    <w:rsid w:val="003A1543"/>
    <w:rsid w:val="003A1579"/>
    <w:rsid w:val="003A6DB3"/>
    <w:rsid w:val="003A7F7E"/>
    <w:rsid w:val="003B46D2"/>
    <w:rsid w:val="003B5222"/>
    <w:rsid w:val="003B673F"/>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A25"/>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6A57"/>
    <w:rsid w:val="004472DE"/>
    <w:rsid w:val="00450018"/>
    <w:rsid w:val="004513C5"/>
    <w:rsid w:val="00451609"/>
    <w:rsid w:val="004516C0"/>
    <w:rsid w:val="00451E80"/>
    <w:rsid w:val="004520D5"/>
    <w:rsid w:val="0045248B"/>
    <w:rsid w:val="00453CEC"/>
    <w:rsid w:val="00454409"/>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527"/>
    <w:rsid w:val="00485679"/>
    <w:rsid w:val="004856F6"/>
    <w:rsid w:val="004866A3"/>
    <w:rsid w:val="00491ACB"/>
    <w:rsid w:val="00492040"/>
    <w:rsid w:val="00492F7E"/>
    <w:rsid w:val="0049306F"/>
    <w:rsid w:val="004939D5"/>
    <w:rsid w:val="0049407F"/>
    <w:rsid w:val="004948B9"/>
    <w:rsid w:val="004952C0"/>
    <w:rsid w:val="00496D4B"/>
    <w:rsid w:val="004A18AC"/>
    <w:rsid w:val="004A1F49"/>
    <w:rsid w:val="004A4809"/>
    <w:rsid w:val="004A6892"/>
    <w:rsid w:val="004B0521"/>
    <w:rsid w:val="004B0D7E"/>
    <w:rsid w:val="004B0FE7"/>
    <w:rsid w:val="004B1AA2"/>
    <w:rsid w:val="004B480E"/>
    <w:rsid w:val="004B790A"/>
    <w:rsid w:val="004B7FAC"/>
    <w:rsid w:val="004C0F44"/>
    <w:rsid w:val="004C27C2"/>
    <w:rsid w:val="004C6569"/>
    <w:rsid w:val="004C67E2"/>
    <w:rsid w:val="004D09BA"/>
    <w:rsid w:val="004D0C18"/>
    <w:rsid w:val="004D1F88"/>
    <w:rsid w:val="004D27EA"/>
    <w:rsid w:val="004D2826"/>
    <w:rsid w:val="004D4AD5"/>
    <w:rsid w:val="004E1723"/>
    <w:rsid w:val="004E2B91"/>
    <w:rsid w:val="004E41AB"/>
    <w:rsid w:val="004E5726"/>
    <w:rsid w:val="004E7DCD"/>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527"/>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10FE"/>
    <w:rsid w:val="00583993"/>
    <w:rsid w:val="00590B17"/>
    <w:rsid w:val="00590EC6"/>
    <w:rsid w:val="005911D6"/>
    <w:rsid w:val="00591D8D"/>
    <w:rsid w:val="00592C59"/>
    <w:rsid w:val="00594E67"/>
    <w:rsid w:val="005977C8"/>
    <w:rsid w:val="005A2D96"/>
    <w:rsid w:val="005A3961"/>
    <w:rsid w:val="005A4F27"/>
    <w:rsid w:val="005A5863"/>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4E48"/>
    <w:rsid w:val="005E5B38"/>
    <w:rsid w:val="005E66C5"/>
    <w:rsid w:val="005F0CB7"/>
    <w:rsid w:val="005F2479"/>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A21"/>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0A4C"/>
    <w:rsid w:val="006829AE"/>
    <w:rsid w:val="00682FE0"/>
    <w:rsid w:val="006836A1"/>
    <w:rsid w:val="00686B59"/>
    <w:rsid w:val="00686DB4"/>
    <w:rsid w:val="0069089B"/>
    <w:rsid w:val="0069097A"/>
    <w:rsid w:val="006946D8"/>
    <w:rsid w:val="00694A32"/>
    <w:rsid w:val="0069656E"/>
    <w:rsid w:val="00697C7A"/>
    <w:rsid w:val="006A163A"/>
    <w:rsid w:val="006A171D"/>
    <w:rsid w:val="006A4742"/>
    <w:rsid w:val="006A6291"/>
    <w:rsid w:val="006A6F04"/>
    <w:rsid w:val="006A76FA"/>
    <w:rsid w:val="006A78BF"/>
    <w:rsid w:val="006A7B77"/>
    <w:rsid w:val="006B1A6D"/>
    <w:rsid w:val="006B1C7A"/>
    <w:rsid w:val="006B1EF9"/>
    <w:rsid w:val="006B488D"/>
    <w:rsid w:val="006B5239"/>
    <w:rsid w:val="006C140C"/>
    <w:rsid w:val="006C2156"/>
    <w:rsid w:val="006C340E"/>
    <w:rsid w:val="006D0341"/>
    <w:rsid w:val="006D18F1"/>
    <w:rsid w:val="006D2A36"/>
    <w:rsid w:val="006D6763"/>
    <w:rsid w:val="006D697B"/>
    <w:rsid w:val="006D77C1"/>
    <w:rsid w:val="006E1CD7"/>
    <w:rsid w:val="006E2FEB"/>
    <w:rsid w:val="006E3DBC"/>
    <w:rsid w:val="006E5389"/>
    <w:rsid w:val="006F3AE4"/>
    <w:rsid w:val="006F422A"/>
    <w:rsid w:val="006F45C1"/>
    <w:rsid w:val="006F47F3"/>
    <w:rsid w:val="006F5AF9"/>
    <w:rsid w:val="006F5F0F"/>
    <w:rsid w:val="006F6132"/>
    <w:rsid w:val="006F72BF"/>
    <w:rsid w:val="006F7877"/>
    <w:rsid w:val="00707B59"/>
    <w:rsid w:val="007119A9"/>
    <w:rsid w:val="00711DB1"/>
    <w:rsid w:val="00713274"/>
    <w:rsid w:val="007170C1"/>
    <w:rsid w:val="007179C1"/>
    <w:rsid w:val="00717EB8"/>
    <w:rsid w:val="007213C3"/>
    <w:rsid w:val="007238F6"/>
    <w:rsid w:val="00726E74"/>
    <w:rsid w:val="007272C7"/>
    <w:rsid w:val="00727874"/>
    <w:rsid w:val="00730DFD"/>
    <w:rsid w:val="00730E96"/>
    <w:rsid w:val="00730EA2"/>
    <w:rsid w:val="00733033"/>
    <w:rsid w:val="007425E3"/>
    <w:rsid w:val="00744076"/>
    <w:rsid w:val="00744D3E"/>
    <w:rsid w:val="00745EBD"/>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51A"/>
    <w:rsid w:val="007C4B57"/>
    <w:rsid w:val="007C576C"/>
    <w:rsid w:val="007C62B0"/>
    <w:rsid w:val="007C6DE9"/>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CEC"/>
    <w:rsid w:val="00852060"/>
    <w:rsid w:val="008538A8"/>
    <w:rsid w:val="00853E59"/>
    <w:rsid w:val="008543BE"/>
    <w:rsid w:val="00855A78"/>
    <w:rsid w:val="00855EC2"/>
    <w:rsid w:val="00856220"/>
    <w:rsid w:val="00856457"/>
    <w:rsid w:val="0085666A"/>
    <w:rsid w:val="008609EB"/>
    <w:rsid w:val="00860EB3"/>
    <w:rsid w:val="0086144D"/>
    <w:rsid w:val="0086429D"/>
    <w:rsid w:val="0086452B"/>
    <w:rsid w:val="00866FED"/>
    <w:rsid w:val="0086740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362"/>
    <w:rsid w:val="008D58B2"/>
    <w:rsid w:val="008D7271"/>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9EE"/>
    <w:rsid w:val="00925F67"/>
    <w:rsid w:val="00926285"/>
    <w:rsid w:val="00927CEC"/>
    <w:rsid w:val="009313DE"/>
    <w:rsid w:val="009316DD"/>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50A"/>
    <w:rsid w:val="00960783"/>
    <w:rsid w:val="00962C9F"/>
    <w:rsid w:val="00963B4B"/>
    <w:rsid w:val="00966378"/>
    <w:rsid w:val="009673AF"/>
    <w:rsid w:val="0097116A"/>
    <w:rsid w:val="009737E4"/>
    <w:rsid w:val="00973EE4"/>
    <w:rsid w:val="00974B41"/>
    <w:rsid w:val="00975951"/>
    <w:rsid w:val="009771E6"/>
    <w:rsid w:val="00977DCB"/>
    <w:rsid w:val="009816E6"/>
    <w:rsid w:val="0099056B"/>
    <w:rsid w:val="00991379"/>
    <w:rsid w:val="00991A3D"/>
    <w:rsid w:val="00992F5A"/>
    <w:rsid w:val="00992F5E"/>
    <w:rsid w:val="0099632E"/>
    <w:rsid w:val="00997C83"/>
    <w:rsid w:val="00997DAC"/>
    <w:rsid w:val="009A279E"/>
    <w:rsid w:val="009A29DA"/>
    <w:rsid w:val="009A5779"/>
    <w:rsid w:val="009A685B"/>
    <w:rsid w:val="009B20D1"/>
    <w:rsid w:val="009B22F6"/>
    <w:rsid w:val="009B6B55"/>
    <w:rsid w:val="009B7617"/>
    <w:rsid w:val="009B78AC"/>
    <w:rsid w:val="009C09D2"/>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E6D25"/>
    <w:rsid w:val="009F299B"/>
    <w:rsid w:val="009F2C31"/>
    <w:rsid w:val="009F43E5"/>
    <w:rsid w:val="009F6ACF"/>
    <w:rsid w:val="00A002C2"/>
    <w:rsid w:val="00A01036"/>
    <w:rsid w:val="00A04319"/>
    <w:rsid w:val="00A05355"/>
    <w:rsid w:val="00A05392"/>
    <w:rsid w:val="00A11AA6"/>
    <w:rsid w:val="00A13850"/>
    <w:rsid w:val="00A14411"/>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4338"/>
    <w:rsid w:val="00A45845"/>
    <w:rsid w:val="00A460BE"/>
    <w:rsid w:val="00A46805"/>
    <w:rsid w:val="00A47781"/>
    <w:rsid w:val="00A47F6F"/>
    <w:rsid w:val="00A51A2B"/>
    <w:rsid w:val="00A52AA0"/>
    <w:rsid w:val="00A5467E"/>
    <w:rsid w:val="00A55E75"/>
    <w:rsid w:val="00A57D92"/>
    <w:rsid w:val="00A61D6E"/>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0E63"/>
    <w:rsid w:val="00AB16F7"/>
    <w:rsid w:val="00AB1C3B"/>
    <w:rsid w:val="00AB1FBB"/>
    <w:rsid w:val="00AB6A6F"/>
    <w:rsid w:val="00AB7F52"/>
    <w:rsid w:val="00AC3CAD"/>
    <w:rsid w:val="00AD04AF"/>
    <w:rsid w:val="00AD284F"/>
    <w:rsid w:val="00AD3ADC"/>
    <w:rsid w:val="00AD7BF1"/>
    <w:rsid w:val="00AE143B"/>
    <w:rsid w:val="00AE1E1F"/>
    <w:rsid w:val="00AE3420"/>
    <w:rsid w:val="00AE3D02"/>
    <w:rsid w:val="00AE7DBE"/>
    <w:rsid w:val="00AF50DA"/>
    <w:rsid w:val="00AF54F8"/>
    <w:rsid w:val="00B00272"/>
    <w:rsid w:val="00B01C46"/>
    <w:rsid w:val="00B02F4C"/>
    <w:rsid w:val="00B0519F"/>
    <w:rsid w:val="00B100A9"/>
    <w:rsid w:val="00B130D8"/>
    <w:rsid w:val="00B14BC9"/>
    <w:rsid w:val="00B14DD4"/>
    <w:rsid w:val="00B20472"/>
    <w:rsid w:val="00B25B04"/>
    <w:rsid w:val="00B27360"/>
    <w:rsid w:val="00B30617"/>
    <w:rsid w:val="00B30C04"/>
    <w:rsid w:val="00B32792"/>
    <w:rsid w:val="00B32DC7"/>
    <w:rsid w:val="00B3310F"/>
    <w:rsid w:val="00B33DCE"/>
    <w:rsid w:val="00B34B9D"/>
    <w:rsid w:val="00B34C34"/>
    <w:rsid w:val="00B35C69"/>
    <w:rsid w:val="00B36600"/>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B39"/>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04EA"/>
    <w:rsid w:val="00BB20FA"/>
    <w:rsid w:val="00BB64C1"/>
    <w:rsid w:val="00BB7094"/>
    <w:rsid w:val="00BC03EC"/>
    <w:rsid w:val="00BC17A7"/>
    <w:rsid w:val="00BC263F"/>
    <w:rsid w:val="00BC3EFC"/>
    <w:rsid w:val="00BC4C3F"/>
    <w:rsid w:val="00BC5114"/>
    <w:rsid w:val="00BC511A"/>
    <w:rsid w:val="00BC5289"/>
    <w:rsid w:val="00BC539F"/>
    <w:rsid w:val="00BC58F8"/>
    <w:rsid w:val="00BC6ABD"/>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3649"/>
    <w:rsid w:val="00BE4C61"/>
    <w:rsid w:val="00BE760B"/>
    <w:rsid w:val="00BE7A4A"/>
    <w:rsid w:val="00BF22C4"/>
    <w:rsid w:val="00BF3548"/>
    <w:rsid w:val="00BF4E64"/>
    <w:rsid w:val="00BF7719"/>
    <w:rsid w:val="00C0020A"/>
    <w:rsid w:val="00C01C45"/>
    <w:rsid w:val="00C032B2"/>
    <w:rsid w:val="00C06FF6"/>
    <w:rsid w:val="00C1380F"/>
    <w:rsid w:val="00C1389C"/>
    <w:rsid w:val="00C13DB6"/>
    <w:rsid w:val="00C14900"/>
    <w:rsid w:val="00C163A2"/>
    <w:rsid w:val="00C166DD"/>
    <w:rsid w:val="00C178F7"/>
    <w:rsid w:val="00C17D5F"/>
    <w:rsid w:val="00C22287"/>
    <w:rsid w:val="00C23E5E"/>
    <w:rsid w:val="00C265B7"/>
    <w:rsid w:val="00C26B27"/>
    <w:rsid w:val="00C278A0"/>
    <w:rsid w:val="00C3102A"/>
    <w:rsid w:val="00C32FF6"/>
    <w:rsid w:val="00C34970"/>
    <w:rsid w:val="00C40FFA"/>
    <w:rsid w:val="00C45046"/>
    <w:rsid w:val="00C4677A"/>
    <w:rsid w:val="00C46E7E"/>
    <w:rsid w:val="00C52736"/>
    <w:rsid w:val="00C53B41"/>
    <w:rsid w:val="00C5447A"/>
    <w:rsid w:val="00C55906"/>
    <w:rsid w:val="00C679A4"/>
    <w:rsid w:val="00C7050F"/>
    <w:rsid w:val="00C7179A"/>
    <w:rsid w:val="00C71B10"/>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7080"/>
    <w:rsid w:val="00CA0439"/>
    <w:rsid w:val="00CA5A59"/>
    <w:rsid w:val="00CA67A5"/>
    <w:rsid w:val="00CA68A4"/>
    <w:rsid w:val="00CA767B"/>
    <w:rsid w:val="00CB1553"/>
    <w:rsid w:val="00CB7447"/>
    <w:rsid w:val="00CB798F"/>
    <w:rsid w:val="00CB7FE0"/>
    <w:rsid w:val="00CC0451"/>
    <w:rsid w:val="00CC0E89"/>
    <w:rsid w:val="00CC1AA6"/>
    <w:rsid w:val="00CC7073"/>
    <w:rsid w:val="00CC775C"/>
    <w:rsid w:val="00CC77ED"/>
    <w:rsid w:val="00CD3A13"/>
    <w:rsid w:val="00CD3B13"/>
    <w:rsid w:val="00CD4A78"/>
    <w:rsid w:val="00CD6071"/>
    <w:rsid w:val="00CD6B86"/>
    <w:rsid w:val="00CE37AE"/>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1426"/>
    <w:rsid w:val="00D33411"/>
    <w:rsid w:val="00D36856"/>
    <w:rsid w:val="00D4160D"/>
    <w:rsid w:val="00D42582"/>
    <w:rsid w:val="00D43C58"/>
    <w:rsid w:val="00D43EB0"/>
    <w:rsid w:val="00D506B1"/>
    <w:rsid w:val="00D51DE0"/>
    <w:rsid w:val="00D54225"/>
    <w:rsid w:val="00D54C15"/>
    <w:rsid w:val="00D57306"/>
    <w:rsid w:val="00D57E25"/>
    <w:rsid w:val="00D60A51"/>
    <w:rsid w:val="00D61EF0"/>
    <w:rsid w:val="00D62464"/>
    <w:rsid w:val="00D62FF5"/>
    <w:rsid w:val="00D637EB"/>
    <w:rsid w:val="00D63BD6"/>
    <w:rsid w:val="00D63D54"/>
    <w:rsid w:val="00D6537B"/>
    <w:rsid w:val="00D65E6D"/>
    <w:rsid w:val="00D671E3"/>
    <w:rsid w:val="00D712DF"/>
    <w:rsid w:val="00D72276"/>
    <w:rsid w:val="00D7285B"/>
    <w:rsid w:val="00D72FEA"/>
    <w:rsid w:val="00D756DB"/>
    <w:rsid w:val="00D77C42"/>
    <w:rsid w:val="00D80B34"/>
    <w:rsid w:val="00D811E9"/>
    <w:rsid w:val="00D83057"/>
    <w:rsid w:val="00D84A4C"/>
    <w:rsid w:val="00D85A44"/>
    <w:rsid w:val="00D87FA5"/>
    <w:rsid w:val="00D9080A"/>
    <w:rsid w:val="00D926E9"/>
    <w:rsid w:val="00D965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95A"/>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973"/>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3478"/>
    <w:rsid w:val="00E6630C"/>
    <w:rsid w:val="00E703C2"/>
    <w:rsid w:val="00E71200"/>
    <w:rsid w:val="00E73139"/>
    <w:rsid w:val="00E7365B"/>
    <w:rsid w:val="00E7391F"/>
    <w:rsid w:val="00E761FD"/>
    <w:rsid w:val="00E76861"/>
    <w:rsid w:val="00E84DD8"/>
    <w:rsid w:val="00E86D85"/>
    <w:rsid w:val="00E901C2"/>
    <w:rsid w:val="00E905B4"/>
    <w:rsid w:val="00E95B62"/>
    <w:rsid w:val="00E966CE"/>
    <w:rsid w:val="00E96BB5"/>
    <w:rsid w:val="00E96BFF"/>
    <w:rsid w:val="00E97404"/>
    <w:rsid w:val="00EA03DA"/>
    <w:rsid w:val="00EA25FA"/>
    <w:rsid w:val="00EA2C6B"/>
    <w:rsid w:val="00EA687F"/>
    <w:rsid w:val="00EB05CB"/>
    <w:rsid w:val="00EB1B55"/>
    <w:rsid w:val="00EB2D17"/>
    <w:rsid w:val="00EB2DB8"/>
    <w:rsid w:val="00EB306B"/>
    <w:rsid w:val="00EB36C9"/>
    <w:rsid w:val="00EB4049"/>
    <w:rsid w:val="00EB5C30"/>
    <w:rsid w:val="00EB710D"/>
    <w:rsid w:val="00EB7548"/>
    <w:rsid w:val="00EB797B"/>
    <w:rsid w:val="00EC3C3E"/>
    <w:rsid w:val="00EC6734"/>
    <w:rsid w:val="00EC6FC8"/>
    <w:rsid w:val="00EC75B0"/>
    <w:rsid w:val="00ED1A0F"/>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95D"/>
    <w:rsid w:val="00F047F4"/>
    <w:rsid w:val="00F05365"/>
    <w:rsid w:val="00F05869"/>
    <w:rsid w:val="00F0710E"/>
    <w:rsid w:val="00F13818"/>
    <w:rsid w:val="00F13C5F"/>
    <w:rsid w:val="00F143C9"/>
    <w:rsid w:val="00F1591D"/>
    <w:rsid w:val="00F15BCC"/>
    <w:rsid w:val="00F15EAF"/>
    <w:rsid w:val="00F17FAC"/>
    <w:rsid w:val="00F241DB"/>
    <w:rsid w:val="00F25F68"/>
    <w:rsid w:val="00F3020F"/>
    <w:rsid w:val="00F30AEA"/>
    <w:rsid w:val="00F31D82"/>
    <w:rsid w:val="00F3329F"/>
    <w:rsid w:val="00F34A07"/>
    <w:rsid w:val="00F35F72"/>
    <w:rsid w:val="00F36919"/>
    <w:rsid w:val="00F4357A"/>
    <w:rsid w:val="00F53B4A"/>
    <w:rsid w:val="00F543A5"/>
    <w:rsid w:val="00F547FC"/>
    <w:rsid w:val="00F5491F"/>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2727"/>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7E879"/>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3C52"/>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uiPriority w:val="99"/>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99"/>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25">
    <w:name w:val="Основной текст (2)"/>
    <w:basedOn w:val="a1"/>
    <w:rsid w:val="00A44338"/>
    <w:rPr>
      <w:rFonts w:ascii="Times New Roman" w:eastAsia="Times New Roman" w:hAnsi="Times New Roman" w:cs="Times New Roman"/>
      <w:b w:val="0"/>
      <w:bCs w:val="0"/>
      <w:i w:val="0"/>
      <w:iCs w:val="0"/>
      <w:smallCaps w:val="0"/>
      <w:strike w:val="0"/>
      <w:spacing w:val="0"/>
      <w:sz w:val="18"/>
      <w:szCs w:val="18"/>
    </w:rPr>
  </w:style>
  <w:style w:type="paragraph" w:customStyle="1" w:styleId="19">
    <w:name w:val="Основной текст19"/>
    <w:basedOn w:val="a"/>
    <w:rsid w:val="00A44338"/>
    <w:pPr>
      <w:widowControl/>
      <w:shd w:val="clear" w:color="auto" w:fill="FFFFFF"/>
      <w:autoSpaceDE/>
      <w:autoSpaceDN/>
      <w:adjustRightInd/>
      <w:spacing w:line="0" w:lineRule="atLeast"/>
    </w:pPr>
    <w:rPr>
      <w:rFonts w:asciiTheme="minorHAnsi" w:eastAsiaTheme="minorHAnsi" w:hAnsiTheme="minorHAnsi" w:cstheme="minorBidi"/>
      <w:sz w:val="18"/>
      <w:szCs w:val="18"/>
      <w:lang w:eastAsia="en-US"/>
    </w:rPr>
  </w:style>
  <w:style w:type="character" w:customStyle="1" w:styleId="33">
    <w:name w:val="Основной текст3"/>
    <w:basedOn w:val="ae"/>
    <w:rsid w:val="00A44338"/>
    <w:rPr>
      <w:b w:val="0"/>
      <w:bCs w:val="0"/>
      <w:i w:val="0"/>
      <w:iCs w:val="0"/>
      <w:smallCaps w:val="0"/>
      <w:strike w:val="0"/>
      <w:spacing w:val="0"/>
      <w:sz w:val="18"/>
      <w:szCs w:val="18"/>
      <w:shd w:val="clear" w:color="auto" w:fill="FFFFFF"/>
      <w:lang w:bidi="ar-SA"/>
    </w:rPr>
  </w:style>
  <w:style w:type="character" w:customStyle="1" w:styleId="41">
    <w:name w:val="Основной текст4"/>
    <w:basedOn w:val="ae"/>
    <w:rsid w:val="00A44338"/>
    <w:rPr>
      <w:b w:val="0"/>
      <w:bCs w:val="0"/>
      <w:i w:val="0"/>
      <w:iCs w:val="0"/>
      <w:smallCaps w:val="0"/>
      <w:strike w:val="0"/>
      <w:spacing w:val="0"/>
      <w:sz w:val="18"/>
      <w:szCs w:val="18"/>
      <w:shd w:val="clear" w:color="auto" w:fill="FFFFFF"/>
      <w:lang w:bidi="ar-SA"/>
    </w:rPr>
  </w:style>
  <w:style w:type="character" w:customStyle="1" w:styleId="5">
    <w:name w:val="Основной текст (5)"/>
    <w:basedOn w:val="a1"/>
    <w:rsid w:val="00A44338"/>
    <w:rPr>
      <w:rFonts w:ascii="Times New Roman" w:eastAsia="Times New Roman" w:hAnsi="Times New Roman" w:cs="Times New Roman"/>
      <w:b w:val="0"/>
      <w:bCs w:val="0"/>
      <w:i w:val="0"/>
      <w:iCs w:val="0"/>
      <w:smallCaps w:val="0"/>
      <w:strike w:val="0"/>
      <w:sz w:val="14"/>
      <w:szCs w:val="14"/>
    </w:rPr>
  </w:style>
  <w:style w:type="character" w:customStyle="1" w:styleId="63">
    <w:name w:val="Основной текст6"/>
    <w:basedOn w:val="ae"/>
    <w:rsid w:val="00A44338"/>
    <w:rPr>
      <w:b w:val="0"/>
      <w:bCs w:val="0"/>
      <w:i w:val="0"/>
      <w:iCs w:val="0"/>
      <w:smallCaps w:val="0"/>
      <w:strike w:val="0"/>
      <w:spacing w:val="0"/>
      <w:sz w:val="18"/>
      <w:szCs w:val="18"/>
      <w:shd w:val="clear" w:color="auto" w:fill="FFFFFF"/>
      <w:lang w:bidi="ar-SA"/>
    </w:rPr>
  </w:style>
  <w:style w:type="character" w:customStyle="1" w:styleId="7">
    <w:name w:val="Основной текст7"/>
    <w:basedOn w:val="ae"/>
    <w:rsid w:val="00A44338"/>
    <w:rPr>
      <w:b w:val="0"/>
      <w:bCs w:val="0"/>
      <w:i w:val="0"/>
      <w:iCs w:val="0"/>
      <w:smallCaps w:val="0"/>
      <w:strike w:val="0"/>
      <w:spacing w:val="0"/>
      <w:sz w:val="18"/>
      <w:szCs w:val="18"/>
      <w:shd w:val="clear" w:color="auto" w:fill="FFFFFF"/>
      <w:lang w:bidi="ar-SA"/>
    </w:rPr>
  </w:style>
  <w:style w:type="character" w:customStyle="1" w:styleId="50">
    <w:name w:val="Основной текст5"/>
    <w:basedOn w:val="ae"/>
    <w:rsid w:val="00A44338"/>
    <w:rPr>
      <w:b w:val="0"/>
      <w:bCs w:val="0"/>
      <w:i w:val="0"/>
      <w:iCs w:val="0"/>
      <w:smallCaps w:val="0"/>
      <w:strike w:val="0"/>
      <w:spacing w:val="0"/>
      <w:sz w:val="18"/>
      <w:szCs w:val="18"/>
      <w:shd w:val="clear" w:color="auto" w:fill="FFFFFF"/>
      <w:lang w:bidi="ar-SA"/>
    </w:rPr>
  </w:style>
  <w:style w:type="character" w:customStyle="1" w:styleId="110">
    <w:name w:val="Основной текст11"/>
    <w:basedOn w:val="ae"/>
    <w:rsid w:val="00A44338"/>
    <w:rPr>
      <w:b w:val="0"/>
      <w:bCs w:val="0"/>
      <w:i w:val="0"/>
      <w:iCs w:val="0"/>
      <w:smallCaps w:val="0"/>
      <w:strike w:val="0"/>
      <w:spacing w:val="0"/>
      <w:sz w:val="18"/>
      <w:szCs w:val="18"/>
      <w:shd w:val="clear" w:color="auto" w:fill="FFFFFF"/>
      <w:lang w:bidi="ar-SA"/>
    </w:rPr>
  </w:style>
  <w:style w:type="character" w:customStyle="1" w:styleId="120">
    <w:name w:val="Основной текст12"/>
    <w:basedOn w:val="ae"/>
    <w:rsid w:val="00A44338"/>
    <w:rPr>
      <w:b w:val="0"/>
      <w:bCs w:val="0"/>
      <w:i w:val="0"/>
      <w:iCs w:val="0"/>
      <w:smallCaps w:val="0"/>
      <w:strike w:val="0"/>
      <w:spacing w:val="0"/>
      <w:sz w:val="18"/>
      <w:szCs w:val="18"/>
      <w:shd w:val="clear" w:color="auto" w:fill="FFFFFF"/>
      <w:lang w:bidi="ar-SA"/>
    </w:rPr>
  </w:style>
  <w:style w:type="character" w:customStyle="1" w:styleId="150">
    <w:name w:val="Основной текст15"/>
    <w:basedOn w:val="ae"/>
    <w:rsid w:val="00A44338"/>
    <w:rPr>
      <w:b w:val="0"/>
      <w:bCs w:val="0"/>
      <w:i w:val="0"/>
      <w:iCs w:val="0"/>
      <w:smallCaps w:val="0"/>
      <w:strike w:val="0"/>
      <w:spacing w:val="0"/>
      <w:sz w:val="18"/>
      <w:szCs w:val="18"/>
      <w:shd w:val="clear" w:color="auto" w:fill="FFFFFF"/>
      <w:lang w:bidi="ar-SA"/>
    </w:rPr>
  </w:style>
  <w:style w:type="paragraph" w:customStyle="1" w:styleId="af5">
    <w:name w:val="Таблицы (моноширинный)"/>
    <w:basedOn w:val="a"/>
    <w:next w:val="a"/>
    <w:uiPriority w:val="99"/>
    <w:rsid w:val="00336862"/>
    <w:rPr>
      <w:rFonts w:ascii="Courier New" w:hAnsi="Courier New" w:cs="Courier New"/>
      <w:sz w:val="24"/>
      <w:szCs w:val="24"/>
    </w:rPr>
  </w:style>
  <w:style w:type="character" w:customStyle="1" w:styleId="ConsNormal0">
    <w:name w:val="ConsNormal Знак"/>
    <w:link w:val="ConsNormal"/>
    <w:uiPriority w:val="99"/>
    <w:locked/>
    <w:rsid w:val="000E7F5A"/>
    <w:rPr>
      <w:rFonts w:ascii="Arial" w:hAnsi="Arial"/>
    </w:rPr>
  </w:style>
  <w:style w:type="character" w:customStyle="1" w:styleId="34">
    <w:name w:val="Заголовок №3_"/>
    <w:link w:val="35"/>
    <w:uiPriority w:val="99"/>
    <w:locked/>
    <w:rsid w:val="000E7F5A"/>
    <w:rPr>
      <w:b/>
      <w:bCs/>
      <w:sz w:val="25"/>
      <w:szCs w:val="25"/>
      <w:shd w:val="clear" w:color="auto" w:fill="FFFFFF"/>
    </w:rPr>
  </w:style>
  <w:style w:type="paragraph" w:customStyle="1" w:styleId="35">
    <w:name w:val="Заголовок №3"/>
    <w:basedOn w:val="a"/>
    <w:link w:val="34"/>
    <w:uiPriority w:val="99"/>
    <w:rsid w:val="000E7F5A"/>
    <w:pPr>
      <w:shd w:val="clear" w:color="auto" w:fill="FFFFFF"/>
      <w:autoSpaceDE/>
      <w:autoSpaceDN/>
      <w:adjustRightInd/>
      <w:spacing w:before="300" w:line="355" w:lineRule="exact"/>
      <w:jc w:val="center"/>
      <w:outlineLvl w:val="2"/>
    </w:pPr>
    <w:rPr>
      <w:b/>
      <w:bCs/>
      <w:sz w:val="25"/>
      <w:szCs w:val="25"/>
    </w:rPr>
  </w:style>
  <w:style w:type="paragraph" w:customStyle="1" w:styleId="Standard">
    <w:name w:val="Standard"/>
    <w:uiPriority w:val="99"/>
    <w:rsid w:val="000E7F5A"/>
    <w:pPr>
      <w:widowControl w:val="0"/>
      <w:suppressAutoHyphens/>
      <w:autoSpaceDN w:val="0"/>
    </w:pPr>
    <w:rPr>
      <w:rFonts w:ascii="Arial" w:eastAsia="Calibri" w:hAnsi="Arial" w:cs="Arial"/>
      <w:kern w:val="3"/>
      <w:sz w:val="21"/>
      <w:szCs w:val="21"/>
    </w:rPr>
  </w:style>
  <w:style w:type="paragraph" w:customStyle="1" w:styleId="Style2">
    <w:name w:val="Style2"/>
    <w:basedOn w:val="a"/>
    <w:uiPriority w:val="99"/>
    <w:rsid w:val="003B673F"/>
    <w:pPr>
      <w:spacing w:line="216" w:lineRule="exact"/>
      <w:jc w:val="both"/>
    </w:pPr>
    <w:rPr>
      <w:sz w:val="24"/>
      <w:szCs w:val="24"/>
    </w:rPr>
  </w:style>
  <w:style w:type="paragraph" w:customStyle="1" w:styleId="Style5">
    <w:name w:val="Style5"/>
    <w:basedOn w:val="a"/>
    <w:uiPriority w:val="99"/>
    <w:rsid w:val="003B673F"/>
    <w:rPr>
      <w:sz w:val="24"/>
      <w:szCs w:val="24"/>
    </w:rPr>
  </w:style>
  <w:style w:type="character" w:customStyle="1" w:styleId="FontStyle11">
    <w:name w:val="Font Style11"/>
    <w:uiPriority w:val="99"/>
    <w:rsid w:val="003B673F"/>
    <w:rPr>
      <w:rFonts w:ascii="Times New Roman" w:hAnsi="Times New Roman" w:cs="Times New Roman" w:hint="default"/>
      <w:b/>
      <w:bCs/>
      <w:sz w:val="22"/>
      <w:szCs w:val="22"/>
    </w:rPr>
  </w:style>
  <w:style w:type="paragraph" w:styleId="af6">
    <w:name w:val="Normal (Web)"/>
    <w:basedOn w:val="a"/>
    <w:semiHidden/>
    <w:unhideWhenUsed/>
    <w:rsid w:val="004B0D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911122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19928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4296283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1579849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945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F75A0-1245-4B8F-BACE-41C1725C8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94</TotalTime>
  <Pages>25</Pages>
  <Words>9786</Words>
  <Characters>55784</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65440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4</cp:revision>
  <cp:lastPrinted>2021-12-02T12:44:00Z</cp:lastPrinted>
  <dcterms:created xsi:type="dcterms:W3CDTF">2026-10-22T07:42:00Z</dcterms:created>
  <dcterms:modified xsi:type="dcterms:W3CDTF">2026-10-23T12:34:00Z</dcterms:modified>
</cp:coreProperties>
</file>