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67A94C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70F6F">
        <w:rPr>
          <w:b/>
          <w:i/>
          <w:sz w:val="24"/>
          <w:szCs w:val="24"/>
        </w:rPr>
        <w:t>канцелярских 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E288A11" w:rsidR="000B1E4F" w:rsidRPr="00D702ED" w:rsidRDefault="005E5B38" w:rsidP="008B4C15">
      <w:pPr>
        <w:ind w:firstLine="567"/>
        <w:jc w:val="both"/>
        <w:rPr>
          <w:b/>
          <w:color w:val="FF0000"/>
          <w:sz w:val="24"/>
          <w:szCs w:val="24"/>
          <w:u w:val="single"/>
        </w:rPr>
      </w:pPr>
      <w:r w:rsidRPr="004856F6">
        <w:rPr>
          <w:b/>
          <w:sz w:val="24"/>
          <w:szCs w:val="24"/>
        </w:rPr>
        <w:t xml:space="preserve">Цена не должна </w:t>
      </w:r>
      <w:proofErr w:type="gramStart"/>
      <w:r w:rsidRPr="004856F6">
        <w:rPr>
          <w:b/>
          <w:sz w:val="24"/>
          <w:szCs w:val="24"/>
        </w:rPr>
        <w:t>превышать</w:t>
      </w:r>
      <w:r w:rsidR="00B37694" w:rsidRPr="004856F6">
        <w:rPr>
          <w:b/>
          <w:sz w:val="24"/>
          <w:szCs w:val="24"/>
        </w:rPr>
        <w:t>:</w:t>
      </w:r>
      <w:r w:rsidR="001D25DB">
        <w:rPr>
          <w:b/>
          <w:sz w:val="24"/>
          <w:szCs w:val="24"/>
        </w:rPr>
        <w:t xml:space="preserve"> </w:t>
      </w:r>
      <w:r w:rsidR="00D70F6F">
        <w:rPr>
          <w:b/>
          <w:i/>
          <w:color w:val="FF0000"/>
          <w:sz w:val="24"/>
          <w:szCs w:val="24"/>
        </w:rPr>
        <w:t xml:space="preserve"> 80</w:t>
      </w:r>
      <w:proofErr w:type="gramEnd"/>
      <w:r w:rsidR="00D70F6F">
        <w:rPr>
          <w:b/>
          <w:i/>
          <w:color w:val="FF0000"/>
          <w:sz w:val="24"/>
          <w:szCs w:val="24"/>
        </w:rPr>
        <w:t xml:space="preserve"> 099</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D70F6F">
        <w:rPr>
          <w:b/>
          <w:i/>
          <w:color w:val="FF0000"/>
          <w:sz w:val="24"/>
          <w:szCs w:val="24"/>
        </w:rPr>
        <w:t>восемьдесят тысяч девяносто девять рублей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15BBBB9"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D70F6F">
        <w:rPr>
          <w:b/>
          <w:i/>
          <w:color w:val="FF0000"/>
          <w:sz w:val="24"/>
          <w:szCs w:val="24"/>
        </w:rPr>
        <w:t>20.</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D70F6F">
        <w:rPr>
          <w:b/>
          <w:i/>
          <w:color w:val="FF0000"/>
          <w:sz w:val="24"/>
          <w:szCs w:val="24"/>
        </w:rPr>
        <w:t>22.10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D70F6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5CC14896"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D70F6F">
              <w:rPr>
                <w:sz w:val="24"/>
                <w:szCs w:val="24"/>
              </w:rPr>
              <w:t>И.о. д</w:t>
            </w:r>
            <w:r w:rsidRPr="004856F6">
              <w:rPr>
                <w:sz w:val="24"/>
                <w:szCs w:val="24"/>
              </w:rPr>
              <w:t>иректор</w:t>
            </w:r>
            <w:r w:rsidR="00D70F6F">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D70F6F">
              <w:rPr>
                <w:sz w:val="24"/>
                <w:szCs w:val="24"/>
              </w:rPr>
              <w:t>М. Торкунова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1980167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D70F6F">
        <w:rPr>
          <w:b w:val="0"/>
          <w:sz w:val="24"/>
          <w:szCs w:val="24"/>
        </w:rPr>
        <w:t xml:space="preserve">и.о. </w:t>
      </w:r>
      <w:r w:rsidR="00466E1D">
        <w:rPr>
          <w:b w:val="0"/>
          <w:sz w:val="24"/>
          <w:szCs w:val="24"/>
        </w:rPr>
        <w:t xml:space="preserve">директора </w:t>
      </w:r>
      <w:r w:rsidR="00D70F6F">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7B03362F"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70F6F">
        <w:rPr>
          <w:b/>
          <w:i/>
          <w:sz w:val="24"/>
          <w:szCs w:val="24"/>
        </w:rPr>
        <w:t>канцелярские 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38A3C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FFC802"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D70F6F">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556"/>
        <w:gridCol w:w="711"/>
        <w:gridCol w:w="707"/>
        <w:gridCol w:w="1134"/>
        <w:gridCol w:w="1419"/>
        <w:gridCol w:w="6802"/>
        <w:gridCol w:w="1102"/>
      </w:tblGrid>
      <w:tr w:rsidR="00257FFA" w:rsidRPr="00BE6DED" w14:paraId="51D32C80" w14:textId="77777777" w:rsidTr="00135818">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24"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6C4A5E">
        <w:trPr>
          <w:trHeight w:val="625"/>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D0A98" w:rsidRDefault="002944B1" w:rsidP="002D0A98">
            <w:pPr>
              <w:jc w:val="center"/>
            </w:pPr>
            <w:r w:rsidRPr="002D0A98">
              <w:t>1</w:t>
            </w:r>
          </w:p>
        </w:tc>
        <w:tc>
          <w:tcPr>
            <w:tcW w:w="585" w:type="pct"/>
            <w:tcBorders>
              <w:top w:val="single" w:sz="4" w:space="0" w:color="auto"/>
              <w:left w:val="single" w:sz="4" w:space="0" w:color="auto"/>
              <w:bottom w:val="single" w:sz="4" w:space="0" w:color="auto"/>
              <w:right w:val="single" w:sz="4" w:space="0" w:color="auto"/>
            </w:tcBorders>
          </w:tcPr>
          <w:p w14:paraId="28ED58E4" w14:textId="4E30F745" w:rsidR="002944B1" w:rsidRPr="002D0A98" w:rsidRDefault="00D70F6F" w:rsidP="002D0A98">
            <w:pPr>
              <w:jc w:val="center"/>
            </w:pPr>
            <w:r w:rsidRPr="002D0A98">
              <w:t>Блок для записей</w:t>
            </w:r>
          </w:p>
        </w:tc>
        <w:tc>
          <w:tcPr>
            <w:tcW w:w="491" w:type="pct"/>
            <w:tcBorders>
              <w:top w:val="single" w:sz="4" w:space="0" w:color="auto"/>
              <w:left w:val="single" w:sz="4" w:space="0" w:color="auto"/>
              <w:bottom w:val="single" w:sz="4" w:space="0" w:color="auto"/>
              <w:right w:val="single" w:sz="4" w:space="0" w:color="auto"/>
            </w:tcBorders>
          </w:tcPr>
          <w:p w14:paraId="3477EA89" w14:textId="30968E4C" w:rsidR="002944B1" w:rsidRPr="002D0A98" w:rsidRDefault="00D70F6F" w:rsidP="002D0A98">
            <w:pPr>
              <w:ind w:firstLine="1"/>
              <w:jc w:val="center"/>
              <w:outlineLvl w:val="2"/>
            </w:pPr>
            <w:r w:rsidRPr="002D0A98">
              <w:t>17.23.13.199</w:t>
            </w:r>
          </w:p>
        </w:tc>
        <w:tc>
          <w:tcPr>
            <w:tcW w:w="224" w:type="pct"/>
            <w:tcBorders>
              <w:top w:val="single" w:sz="4" w:space="0" w:color="auto"/>
              <w:left w:val="single" w:sz="4" w:space="0" w:color="auto"/>
              <w:bottom w:val="single" w:sz="4" w:space="0" w:color="auto"/>
              <w:right w:val="single" w:sz="4" w:space="0" w:color="auto"/>
            </w:tcBorders>
          </w:tcPr>
          <w:p w14:paraId="776D5D16" w14:textId="489E9020" w:rsidR="002944B1" w:rsidRPr="002D0A98" w:rsidRDefault="00D70F6F"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13B22975" w:rsidR="002944B1" w:rsidRPr="002D0A98" w:rsidRDefault="00D70F6F" w:rsidP="002D0A98">
            <w:pPr>
              <w:jc w:val="center"/>
            </w:pPr>
            <w:r w:rsidRPr="002D0A98">
              <w:t>36</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2D0A98" w:rsidRDefault="002944B1"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D0A98" w:rsidRDefault="002944B1"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11ED018F" w14:textId="22B07D6D" w:rsidR="00764E4E" w:rsidRPr="002D0A98" w:rsidRDefault="00D70F6F" w:rsidP="002D0A98">
            <w:pPr>
              <w:shd w:val="clear" w:color="auto" w:fill="FFFFFF"/>
              <w:spacing w:after="120"/>
              <w:jc w:val="center"/>
              <w:outlineLvl w:val="0"/>
            </w:pPr>
            <w:r w:rsidRPr="002D0A98">
              <w:rPr>
                <w:noProof/>
              </w:rPr>
              <w:t>Цвет: белый. Непроклеенный.       Размеры: 9х9см, высота блока 5см.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2D0A98" w:rsidRDefault="00D70F6F" w:rsidP="002D0A98">
            <w:pPr>
              <w:jc w:val="center"/>
            </w:pPr>
            <w:r w:rsidRPr="002D0A98">
              <w:t>2</w:t>
            </w:r>
          </w:p>
        </w:tc>
        <w:tc>
          <w:tcPr>
            <w:tcW w:w="585" w:type="pct"/>
            <w:tcBorders>
              <w:top w:val="single" w:sz="4" w:space="0" w:color="auto"/>
              <w:left w:val="single" w:sz="4" w:space="0" w:color="auto"/>
              <w:bottom w:val="single" w:sz="4" w:space="0" w:color="auto"/>
              <w:right w:val="single" w:sz="4" w:space="0" w:color="auto"/>
            </w:tcBorders>
          </w:tcPr>
          <w:p w14:paraId="6D14A855" w14:textId="117A5226" w:rsidR="00D70F6F" w:rsidRPr="002D0A98" w:rsidRDefault="00D70F6F" w:rsidP="002D0A98">
            <w:pPr>
              <w:jc w:val="center"/>
            </w:pPr>
            <w:r w:rsidRPr="002D0A98">
              <w:t>Блок для записей</w:t>
            </w:r>
          </w:p>
        </w:tc>
        <w:tc>
          <w:tcPr>
            <w:tcW w:w="491" w:type="pct"/>
            <w:tcBorders>
              <w:top w:val="single" w:sz="4" w:space="0" w:color="auto"/>
              <w:left w:val="single" w:sz="4" w:space="0" w:color="auto"/>
              <w:bottom w:val="single" w:sz="4" w:space="0" w:color="auto"/>
              <w:right w:val="single" w:sz="4" w:space="0" w:color="auto"/>
            </w:tcBorders>
          </w:tcPr>
          <w:p w14:paraId="4C8AC72E" w14:textId="6C95D3F6" w:rsidR="00D70F6F" w:rsidRPr="002D0A98" w:rsidRDefault="00D70F6F" w:rsidP="002D0A98">
            <w:pPr>
              <w:ind w:firstLine="1"/>
              <w:jc w:val="center"/>
              <w:outlineLvl w:val="2"/>
            </w:pPr>
            <w:r w:rsidRPr="002D0A98">
              <w:t>17.23.13.199</w:t>
            </w:r>
          </w:p>
        </w:tc>
        <w:tc>
          <w:tcPr>
            <w:tcW w:w="224" w:type="pct"/>
            <w:tcBorders>
              <w:top w:val="single" w:sz="4" w:space="0" w:color="auto"/>
              <w:left w:val="single" w:sz="4" w:space="0" w:color="auto"/>
              <w:bottom w:val="single" w:sz="4" w:space="0" w:color="auto"/>
              <w:right w:val="single" w:sz="4" w:space="0" w:color="auto"/>
            </w:tcBorders>
          </w:tcPr>
          <w:p w14:paraId="030804C2" w14:textId="2EF900E5" w:rsidR="00D70F6F" w:rsidRPr="002D0A98" w:rsidRDefault="00D70F6F"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5AB402B" w14:textId="2D36FB94" w:rsidR="00D70F6F" w:rsidRPr="002D0A98" w:rsidRDefault="00D70F6F" w:rsidP="002D0A98">
            <w:pPr>
              <w:jc w:val="center"/>
            </w:pPr>
            <w:r w:rsidRPr="002D0A98">
              <w:t>24</w:t>
            </w:r>
          </w:p>
        </w:tc>
        <w:tc>
          <w:tcPr>
            <w:tcW w:w="358"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2D0A98" w:rsidRDefault="00D70F6F"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2D0A98" w:rsidRDefault="00D70F6F"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18BF5061" w14:textId="77777777" w:rsidR="00D70F6F" w:rsidRPr="002D0A98" w:rsidRDefault="00D70F6F" w:rsidP="002D0A98">
            <w:pPr>
              <w:jc w:val="center"/>
              <w:rPr>
                <w:noProof/>
              </w:rPr>
            </w:pPr>
            <w:r w:rsidRPr="002D0A98">
              <w:rPr>
                <w:noProof/>
              </w:rPr>
              <w:t>Блок самоклеящийся, цветной.</w:t>
            </w:r>
          </w:p>
          <w:p w14:paraId="7E7B63F1" w14:textId="77777777" w:rsidR="00D70F6F" w:rsidRPr="002D0A98" w:rsidRDefault="00D70F6F" w:rsidP="002D0A98">
            <w:pPr>
              <w:jc w:val="center"/>
              <w:rPr>
                <w:noProof/>
              </w:rPr>
            </w:pPr>
            <w:r w:rsidRPr="002D0A98">
              <w:rPr>
                <w:noProof/>
              </w:rPr>
              <w:t>Размер: 76х76мм.</w:t>
            </w:r>
          </w:p>
          <w:p w14:paraId="61187691" w14:textId="5EB60910" w:rsidR="00D70F6F" w:rsidRPr="002D0A98" w:rsidRDefault="00D70F6F" w:rsidP="002D0A98">
            <w:pPr>
              <w:shd w:val="clear" w:color="auto" w:fill="FFFFFF"/>
              <w:spacing w:after="120"/>
              <w:jc w:val="center"/>
              <w:outlineLvl w:val="0"/>
              <w:rPr>
                <w:noProof/>
              </w:rPr>
            </w:pPr>
            <w:r w:rsidRPr="002D0A98">
              <w:rPr>
                <w:noProof/>
              </w:rPr>
              <w:t>Количество листов в блоке: 100шт.</w:t>
            </w:r>
          </w:p>
        </w:tc>
        <w:tc>
          <w:tcPr>
            <w:tcW w:w="348"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2D0A98" w:rsidRDefault="00D70F6F" w:rsidP="002D0A98">
            <w:pPr>
              <w:jc w:val="center"/>
            </w:pPr>
            <w:r w:rsidRPr="002D0A98">
              <w:t>3</w:t>
            </w:r>
          </w:p>
        </w:tc>
        <w:tc>
          <w:tcPr>
            <w:tcW w:w="585" w:type="pct"/>
            <w:tcBorders>
              <w:top w:val="single" w:sz="4" w:space="0" w:color="auto"/>
              <w:left w:val="single" w:sz="4" w:space="0" w:color="auto"/>
              <w:bottom w:val="single" w:sz="4" w:space="0" w:color="auto"/>
              <w:right w:val="single" w:sz="4" w:space="0" w:color="auto"/>
            </w:tcBorders>
          </w:tcPr>
          <w:p w14:paraId="30DEA25F" w14:textId="6C6817F8" w:rsidR="00D70F6F" w:rsidRPr="002D0A98" w:rsidRDefault="00D70F6F" w:rsidP="002D0A98">
            <w:pPr>
              <w:jc w:val="center"/>
            </w:pPr>
            <w:r w:rsidRPr="002D0A98">
              <w:t>Блок для записей</w:t>
            </w:r>
          </w:p>
        </w:tc>
        <w:tc>
          <w:tcPr>
            <w:tcW w:w="491" w:type="pct"/>
            <w:tcBorders>
              <w:top w:val="single" w:sz="4" w:space="0" w:color="auto"/>
              <w:left w:val="single" w:sz="4" w:space="0" w:color="auto"/>
              <w:bottom w:val="single" w:sz="4" w:space="0" w:color="auto"/>
              <w:right w:val="single" w:sz="4" w:space="0" w:color="auto"/>
            </w:tcBorders>
          </w:tcPr>
          <w:p w14:paraId="6807D29A" w14:textId="231C87E9" w:rsidR="00D70F6F" w:rsidRPr="002D0A98" w:rsidRDefault="00D70F6F" w:rsidP="002D0A98">
            <w:pPr>
              <w:ind w:firstLine="1"/>
              <w:jc w:val="center"/>
              <w:outlineLvl w:val="2"/>
            </w:pPr>
            <w:r w:rsidRPr="002D0A98">
              <w:t>17.23.13.199</w:t>
            </w:r>
          </w:p>
        </w:tc>
        <w:tc>
          <w:tcPr>
            <w:tcW w:w="224" w:type="pct"/>
            <w:tcBorders>
              <w:top w:val="single" w:sz="4" w:space="0" w:color="auto"/>
              <w:left w:val="single" w:sz="4" w:space="0" w:color="auto"/>
              <w:bottom w:val="single" w:sz="4" w:space="0" w:color="auto"/>
              <w:right w:val="single" w:sz="4" w:space="0" w:color="auto"/>
            </w:tcBorders>
          </w:tcPr>
          <w:p w14:paraId="0F2751B6" w14:textId="68E284E9" w:rsidR="00D70F6F" w:rsidRPr="002D0A98" w:rsidRDefault="00D70F6F"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72767EF1" w14:textId="28DB854D" w:rsidR="00D70F6F" w:rsidRPr="002D0A98" w:rsidRDefault="00D70F6F" w:rsidP="002D0A98">
            <w:pPr>
              <w:jc w:val="center"/>
            </w:pPr>
            <w:r w:rsidRPr="002D0A98">
              <w:t>36</w:t>
            </w:r>
          </w:p>
        </w:tc>
        <w:tc>
          <w:tcPr>
            <w:tcW w:w="358"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2D0A98" w:rsidRDefault="00D70F6F"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2D0A98" w:rsidRDefault="00D70F6F"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00DEF0CF" w14:textId="77777777" w:rsidR="00D70F6F" w:rsidRPr="002D0A98" w:rsidRDefault="00D70F6F" w:rsidP="002D0A98">
            <w:pPr>
              <w:jc w:val="center"/>
              <w:rPr>
                <w:noProof/>
              </w:rPr>
            </w:pPr>
            <w:r w:rsidRPr="002D0A98">
              <w:rPr>
                <w:noProof/>
              </w:rPr>
              <w:t>Блок самоклеящийся, цветной.</w:t>
            </w:r>
          </w:p>
          <w:p w14:paraId="03C8E755" w14:textId="77777777" w:rsidR="00D70F6F" w:rsidRPr="002D0A98" w:rsidRDefault="00D70F6F" w:rsidP="002D0A98">
            <w:pPr>
              <w:jc w:val="center"/>
              <w:rPr>
                <w:noProof/>
              </w:rPr>
            </w:pPr>
            <w:r w:rsidRPr="002D0A98">
              <w:rPr>
                <w:noProof/>
              </w:rPr>
              <w:t>Размер: 38х51мм.</w:t>
            </w:r>
          </w:p>
          <w:p w14:paraId="71D0AE56" w14:textId="4D5F48D9" w:rsidR="00D70F6F" w:rsidRPr="002D0A98" w:rsidRDefault="00D70F6F" w:rsidP="002D0A98">
            <w:pPr>
              <w:jc w:val="center"/>
              <w:rPr>
                <w:noProof/>
              </w:rPr>
            </w:pPr>
            <w:r w:rsidRPr="002D0A98">
              <w:rPr>
                <w:noProof/>
              </w:rPr>
              <w:t>Количество листов в блоке: 100шт.</w:t>
            </w:r>
          </w:p>
        </w:tc>
        <w:tc>
          <w:tcPr>
            <w:tcW w:w="348"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D70F6F" w:rsidRPr="00E65562" w14:paraId="5529835A"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7469AB69" w14:textId="34A0F853" w:rsidR="00D70F6F" w:rsidRPr="002D0A98" w:rsidRDefault="00D70F6F" w:rsidP="002D0A98">
            <w:pPr>
              <w:jc w:val="center"/>
            </w:pPr>
            <w:r w:rsidRPr="002D0A98">
              <w:t>4</w:t>
            </w:r>
          </w:p>
        </w:tc>
        <w:tc>
          <w:tcPr>
            <w:tcW w:w="585" w:type="pct"/>
            <w:tcBorders>
              <w:top w:val="single" w:sz="4" w:space="0" w:color="auto"/>
              <w:left w:val="single" w:sz="4" w:space="0" w:color="auto"/>
              <w:bottom w:val="single" w:sz="4" w:space="0" w:color="auto"/>
              <w:right w:val="single" w:sz="4" w:space="0" w:color="auto"/>
            </w:tcBorders>
          </w:tcPr>
          <w:p w14:paraId="14E1E398" w14:textId="25BD047A" w:rsidR="00D70F6F" w:rsidRPr="002D0A98" w:rsidRDefault="00D70F6F" w:rsidP="002D0A98">
            <w:pPr>
              <w:jc w:val="center"/>
            </w:pPr>
            <w:r w:rsidRPr="002D0A98">
              <w:rPr>
                <w:bCs/>
                <w:color w:val="333333"/>
                <w:kern w:val="36"/>
                <w:lang w:eastAsia="zh-CN"/>
              </w:rPr>
              <w:t>Бумага цветная</w:t>
            </w:r>
          </w:p>
        </w:tc>
        <w:tc>
          <w:tcPr>
            <w:tcW w:w="491" w:type="pct"/>
            <w:tcBorders>
              <w:top w:val="single" w:sz="4" w:space="0" w:color="auto"/>
              <w:left w:val="single" w:sz="4" w:space="0" w:color="auto"/>
              <w:bottom w:val="single" w:sz="4" w:space="0" w:color="auto"/>
              <w:right w:val="single" w:sz="4" w:space="0" w:color="auto"/>
            </w:tcBorders>
          </w:tcPr>
          <w:p w14:paraId="38E4E8DB" w14:textId="69106724" w:rsidR="00D70F6F" w:rsidRPr="002D0A98" w:rsidRDefault="00D70F6F" w:rsidP="002D0A98">
            <w:pPr>
              <w:ind w:firstLine="1"/>
              <w:jc w:val="center"/>
              <w:outlineLvl w:val="2"/>
            </w:pPr>
            <w:r w:rsidRPr="002D0A98">
              <w:t>17.23.13.192</w:t>
            </w:r>
          </w:p>
        </w:tc>
        <w:tc>
          <w:tcPr>
            <w:tcW w:w="224" w:type="pct"/>
            <w:tcBorders>
              <w:top w:val="single" w:sz="4" w:space="0" w:color="auto"/>
              <w:left w:val="single" w:sz="4" w:space="0" w:color="auto"/>
              <w:bottom w:val="single" w:sz="4" w:space="0" w:color="auto"/>
              <w:right w:val="single" w:sz="4" w:space="0" w:color="auto"/>
            </w:tcBorders>
          </w:tcPr>
          <w:p w14:paraId="40C5DA99" w14:textId="4927866C" w:rsidR="00D70F6F" w:rsidRPr="002D0A98" w:rsidRDefault="00D70F6F" w:rsidP="002D0A98">
            <w:pPr>
              <w:jc w:val="center"/>
            </w:pPr>
            <w:r w:rsidRPr="002D0A98">
              <w:t>упаковка</w:t>
            </w:r>
          </w:p>
        </w:tc>
        <w:tc>
          <w:tcPr>
            <w:tcW w:w="223" w:type="pct"/>
            <w:tcBorders>
              <w:top w:val="single" w:sz="4" w:space="0" w:color="auto"/>
              <w:left w:val="single" w:sz="4" w:space="0" w:color="auto"/>
              <w:bottom w:val="single" w:sz="4" w:space="0" w:color="auto"/>
              <w:right w:val="single" w:sz="4" w:space="0" w:color="auto"/>
            </w:tcBorders>
          </w:tcPr>
          <w:p w14:paraId="015FEC8A" w14:textId="5B38CD76" w:rsidR="00D70F6F" w:rsidRPr="002D0A98" w:rsidRDefault="00D70F6F"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58020C26" w14:textId="77777777" w:rsidR="00D70F6F" w:rsidRPr="002D0A98" w:rsidRDefault="00D70F6F"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6198F97A" w14:textId="77777777" w:rsidR="00D70F6F" w:rsidRPr="002D0A98" w:rsidRDefault="00D70F6F"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2F4052F4" w14:textId="77777777" w:rsidR="00D70F6F" w:rsidRPr="002D0A98" w:rsidRDefault="00D70F6F" w:rsidP="002D0A98">
            <w:pPr>
              <w:jc w:val="center"/>
              <w:rPr>
                <w:noProof/>
              </w:rPr>
            </w:pPr>
            <w:r w:rsidRPr="002D0A98">
              <w:rPr>
                <w:noProof/>
              </w:rPr>
              <w:t>Формат: А4</w:t>
            </w:r>
          </w:p>
          <w:p w14:paraId="51BB2A24" w14:textId="77777777" w:rsidR="00D70F6F" w:rsidRPr="002D0A98" w:rsidRDefault="00D70F6F" w:rsidP="002D0A98">
            <w:pPr>
              <w:jc w:val="center"/>
              <w:rPr>
                <w:noProof/>
              </w:rPr>
            </w:pPr>
            <w:r w:rsidRPr="002D0A98">
              <w:rPr>
                <w:noProof/>
              </w:rPr>
              <w:t>Плотность: 80г/м2</w:t>
            </w:r>
          </w:p>
          <w:p w14:paraId="144C7635" w14:textId="77777777" w:rsidR="00D70F6F" w:rsidRPr="002D0A98" w:rsidRDefault="00D70F6F" w:rsidP="002D0A98">
            <w:pPr>
              <w:jc w:val="center"/>
              <w:rPr>
                <w:noProof/>
              </w:rPr>
            </w:pPr>
            <w:r w:rsidRPr="002D0A98">
              <w:rPr>
                <w:noProof/>
              </w:rPr>
              <w:t>Двухстороняя.</w:t>
            </w:r>
          </w:p>
          <w:p w14:paraId="44A7A34C" w14:textId="545F7B89" w:rsidR="00D70F6F" w:rsidRPr="002D0A98" w:rsidRDefault="00D70F6F" w:rsidP="002D0A98">
            <w:pPr>
              <w:jc w:val="center"/>
              <w:rPr>
                <w:noProof/>
              </w:rPr>
            </w:pPr>
            <w:r w:rsidRPr="002D0A98">
              <w:rPr>
                <w:noProof/>
              </w:rPr>
              <w:t>В упаковке: 12цветов, 12 листов.</w:t>
            </w:r>
          </w:p>
        </w:tc>
        <w:tc>
          <w:tcPr>
            <w:tcW w:w="348" w:type="pct"/>
            <w:tcBorders>
              <w:top w:val="single" w:sz="4" w:space="0" w:color="auto"/>
              <w:left w:val="single" w:sz="4" w:space="0" w:color="auto"/>
              <w:bottom w:val="single" w:sz="4" w:space="0" w:color="auto"/>
              <w:right w:val="single" w:sz="4" w:space="0" w:color="auto"/>
            </w:tcBorders>
          </w:tcPr>
          <w:p w14:paraId="6E307C9D" w14:textId="77777777" w:rsidR="00D70F6F" w:rsidRPr="001B05F6" w:rsidRDefault="00D70F6F" w:rsidP="002944B1">
            <w:pPr>
              <w:jc w:val="center"/>
              <w:rPr>
                <w:noProof/>
                <w:sz w:val="24"/>
                <w:szCs w:val="24"/>
              </w:rPr>
            </w:pPr>
          </w:p>
        </w:tc>
      </w:tr>
      <w:tr w:rsidR="00D70F6F" w:rsidRPr="00E65562" w14:paraId="0E62C4B9"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029AC223" w14:textId="7E21A8D9" w:rsidR="00D70F6F" w:rsidRPr="002D0A98" w:rsidRDefault="00D70F6F" w:rsidP="002D0A98">
            <w:pPr>
              <w:jc w:val="center"/>
            </w:pPr>
            <w:r w:rsidRPr="002D0A98">
              <w:t>5</w:t>
            </w:r>
          </w:p>
        </w:tc>
        <w:tc>
          <w:tcPr>
            <w:tcW w:w="585" w:type="pct"/>
            <w:tcBorders>
              <w:top w:val="single" w:sz="4" w:space="0" w:color="auto"/>
              <w:left w:val="single" w:sz="4" w:space="0" w:color="auto"/>
              <w:bottom w:val="single" w:sz="4" w:space="0" w:color="auto"/>
              <w:right w:val="single" w:sz="4" w:space="0" w:color="auto"/>
            </w:tcBorders>
          </w:tcPr>
          <w:p w14:paraId="06167051" w14:textId="07850D3B" w:rsidR="00D70F6F" w:rsidRPr="002D0A98" w:rsidRDefault="00135818" w:rsidP="002D0A98">
            <w:pPr>
              <w:jc w:val="center"/>
              <w:rPr>
                <w:bCs/>
                <w:color w:val="333333"/>
                <w:kern w:val="36"/>
                <w:lang w:eastAsia="zh-CN"/>
              </w:rPr>
            </w:pPr>
            <w:r w:rsidRPr="002D0A98">
              <w:rPr>
                <w:bCs/>
                <w:color w:val="333333"/>
                <w:kern w:val="36"/>
                <w:lang w:eastAsia="zh-CN"/>
              </w:rPr>
              <w:t>Картон белый</w:t>
            </w:r>
          </w:p>
        </w:tc>
        <w:tc>
          <w:tcPr>
            <w:tcW w:w="491" w:type="pct"/>
            <w:tcBorders>
              <w:top w:val="single" w:sz="4" w:space="0" w:color="auto"/>
              <w:left w:val="single" w:sz="4" w:space="0" w:color="auto"/>
              <w:bottom w:val="single" w:sz="4" w:space="0" w:color="auto"/>
              <w:right w:val="single" w:sz="4" w:space="0" w:color="auto"/>
            </w:tcBorders>
          </w:tcPr>
          <w:p w14:paraId="25DF7E5D" w14:textId="04FDFA11" w:rsidR="00D70F6F" w:rsidRPr="002D0A98" w:rsidRDefault="00135818" w:rsidP="002D0A98">
            <w:pPr>
              <w:ind w:firstLine="1"/>
              <w:jc w:val="center"/>
              <w:outlineLvl w:val="2"/>
            </w:pPr>
            <w:r w:rsidRPr="002D0A98">
              <w:t>17.23.14.120</w:t>
            </w:r>
          </w:p>
        </w:tc>
        <w:tc>
          <w:tcPr>
            <w:tcW w:w="224" w:type="pct"/>
            <w:tcBorders>
              <w:top w:val="single" w:sz="4" w:space="0" w:color="auto"/>
              <w:left w:val="single" w:sz="4" w:space="0" w:color="auto"/>
              <w:bottom w:val="single" w:sz="4" w:space="0" w:color="auto"/>
              <w:right w:val="single" w:sz="4" w:space="0" w:color="auto"/>
            </w:tcBorders>
          </w:tcPr>
          <w:p w14:paraId="09FF8355" w14:textId="35E01AF5" w:rsidR="00D70F6F" w:rsidRPr="002D0A98" w:rsidRDefault="00135818" w:rsidP="002D0A98">
            <w:pPr>
              <w:jc w:val="center"/>
            </w:pPr>
            <w:r w:rsidRPr="002D0A98">
              <w:t>упаковка</w:t>
            </w:r>
          </w:p>
        </w:tc>
        <w:tc>
          <w:tcPr>
            <w:tcW w:w="223" w:type="pct"/>
            <w:tcBorders>
              <w:top w:val="single" w:sz="4" w:space="0" w:color="auto"/>
              <w:left w:val="single" w:sz="4" w:space="0" w:color="auto"/>
              <w:bottom w:val="single" w:sz="4" w:space="0" w:color="auto"/>
              <w:right w:val="single" w:sz="4" w:space="0" w:color="auto"/>
            </w:tcBorders>
          </w:tcPr>
          <w:p w14:paraId="2A5DF809" w14:textId="7AC0EC26" w:rsidR="00D70F6F" w:rsidRPr="002D0A98" w:rsidRDefault="00135818"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72012A2D" w14:textId="77777777" w:rsidR="00D70F6F" w:rsidRPr="002D0A98" w:rsidRDefault="00D70F6F"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31BBEBAF" w14:textId="77777777" w:rsidR="00D70F6F" w:rsidRPr="002D0A98" w:rsidRDefault="00D70F6F"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188084A0" w14:textId="77777777" w:rsidR="00135818" w:rsidRPr="002D0A98" w:rsidRDefault="00135818" w:rsidP="002D0A98">
            <w:pPr>
              <w:jc w:val="center"/>
              <w:rPr>
                <w:noProof/>
              </w:rPr>
            </w:pPr>
            <w:r w:rsidRPr="002D0A98">
              <w:rPr>
                <w:noProof/>
              </w:rPr>
              <w:t>Формат: А4</w:t>
            </w:r>
          </w:p>
          <w:p w14:paraId="156CBC81" w14:textId="77777777" w:rsidR="00135818" w:rsidRPr="002D0A98" w:rsidRDefault="00135818" w:rsidP="002D0A98">
            <w:pPr>
              <w:jc w:val="center"/>
              <w:rPr>
                <w:noProof/>
              </w:rPr>
            </w:pPr>
            <w:r w:rsidRPr="002D0A98">
              <w:rPr>
                <w:noProof/>
              </w:rPr>
              <w:t>Плотность: 200г/м2</w:t>
            </w:r>
          </w:p>
          <w:p w14:paraId="07885431" w14:textId="77777777" w:rsidR="00135818" w:rsidRPr="002D0A98" w:rsidRDefault="00135818" w:rsidP="002D0A98">
            <w:pPr>
              <w:jc w:val="center"/>
              <w:rPr>
                <w:noProof/>
              </w:rPr>
            </w:pPr>
            <w:r w:rsidRPr="002D0A98">
              <w:rPr>
                <w:noProof/>
              </w:rPr>
              <w:t>немелованный (матовый)</w:t>
            </w:r>
          </w:p>
          <w:p w14:paraId="114D6707" w14:textId="14129F8A" w:rsidR="00D70F6F" w:rsidRPr="002D0A98" w:rsidRDefault="00135818" w:rsidP="002D0A98">
            <w:pPr>
              <w:jc w:val="center"/>
              <w:rPr>
                <w:noProof/>
              </w:rPr>
            </w:pPr>
            <w:r w:rsidRPr="002D0A98">
              <w:rPr>
                <w:noProof/>
              </w:rPr>
              <w:t>В упаковке: 24 листа.</w:t>
            </w:r>
          </w:p>
        </w:tc>
        <w:tc>
          <w:tcPr>
            <w:tcW w:w="348" w:type="pct"/>
            <w:tcBorders>
              <w:top w:val="single" w:sz="4" w:space="0" w:color="auto"/>
              <w:left w:val="single" w:sz="4" w:space="0" w:color="auto"/>
              <w:bottom w:val="single" w:sz="4" w:space="0" w:color="auto"/>
              <w:right w:val="single" w:sz="4" w:space="0" w:color="auto"/>
            </w:tcBorders>
          </w:tcPr>
          <w:p w14:paraId="617631D6" w14:textId="77777777" w:rsidR="00D70F6F" w:rsidRPr="001B05F6" w:rsidRDefault="00D70F6F" w:rsidP="002944B1">
            <w:pPr>
              <w:jc w:val="center"/>
              <w:rPr>
                <w:noProof/>
                <w:sz w:val="24"/>
                <w:szCs w:val="24"/>
              </w:rPr>
            </w:pPr>
          </w:p>
        </w:tc>
      </w:tr>
      <w:tr w:rsidR="00135818" w:rsidRPr="00E65562" w14:paraId="0E809E2E" w14:textId="77777777" w:rsidTr="006C4A5E">
        <w:trPr>
          <w:trHeight w:val="750"/>
        </w:trPr>
        <w:tc>
          <w:tcPr>
            <w:tcW w:w="175" w:type="pct"/>
            <w:tcBorders>
              <w:top w:val="single" w:sz="4" w:space="0" w:color="auto"/>
              <w:left w:val="single" w:sz="4" w:space="0" w:color="auto"/>
              <w:bottom w:val="single" w:sz="4" w:space="0" w:color="auto"/>
              <w:right w:val="single" w:sz="4" w:space="0" w:color="auto"/>
            </w:tcBorders>
          </w:tcPr>
          <w:p w14:paraId="1B17CE13" w14:textId="7740F498" w:rsidR="00135818" w:rsidRPr="002D0A98" w:rsidRDefault="00135818" w:rsidP="002D0A98">
            <w:pPr>
              <w:jc w:val="center"/>
            </w:pPr>
            <w:r w:rsidRPr="002D0A98">
              <w:t>6</w:t>
            </w:r>
          </w:p>
        </w:tc>
        <w:tc>
          <w:tcPr>
            <w:tcW w:w="585" w:type="pct"/>
            <w:tcBorders>
              <w:top w:val="single" w:sz="4" w:space="0" w:color="auto"/>
              <w:left w:val="single" w:sz="4" w:space="0" w:color="auto"/>
              <w:bottom w:val="single" w:sz="4" w:space="0" w:color="auto"/>
              <w:right w:val="single" w:sz="4" w:space="0" w:color="auto"/>
            </w:tcBorders>
          </w:tcPr>
          <w:p w14:paraId="7B4969A5" w14:textId="0C755854" w:rsidR="00135818" w:rsidRPr="002D0A98" w:rsidRDefault="00135818" w:rsidP="002D0A98">
            <w:pPr>
              <w:jc w:val="center"/>
              <w:rPr>
                <w:bCs/>
                <w:color w:val="333333"/>
                <w:kern w:val="36"/>
                <w:lang w:eastAsia="zh-CN"/>
              </w:rPr>
            </w:pPr>
            <w:r w:rsidRPr="002D0A98">
              <w:t>Клейкие закладки</w:t>
            </w:r>
          </w:p>
        </w:tc>
        <w:tc>
          <w:tcPr>
            <w:tcW w:w="491" w:type="pct"/>
            <w:tcBorders>
              <w:top w:val="single" w:sz="4" w:space="0" w:color="auto"/>
              <w:left w:val="single" w:sz="4" w:space="0" w:color="auto"/>
              <w:bottom w:val="single" w:sz="4" w:space="0" w:color="auto"/>
              <w:right w:val="single" w:sz="4" w:space="0" w:color="auto"/>
            </w:tcBorders>
          </w:tcPr>
          <w:p w14:paraId="4A66C85D" w14:textId="69041E8E"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64218780" w14:textId="02728E7A" w:rsidR="00135818" w:rsidRPr="002D0A98" w:rsidRDefault="00135818" w:rsidP="002D0A98">
            <w:pPr>
              <w:jc w:val="center"/>
            </w:pPr>
            <w:r w:rsidRPr="002D0A98">
              <w:t>упаковка</w:t>
            </w:r>
          </w:p>
        </w:tc>
        <w:tc>
          <w:tcPr>
            <w:tcW w:w="223" w:type="pct"/>
            <w:tcBorders>
              <w:top w:val="single" w:sz="4" w:space="0" w:color="auto"/>
              <w:left w:val="single" w:sz="4" w:space="0" w:color="auto"/>
              <w:bottom w:val="single" w:sz="4" w:space="0" w:color="auto"/>
              <w:right w:val="single" w:sz="4" w:space="0" w:color="auto"/>
            </w:tcBorders>
          </w:tcPr>
          <w:p w14:paraId="75583308" w14:textId="00C0A1EA" w:rsidR="00135818" w:rsidRPr="002D0A98" w:rsidRDefault="00135818" w:rsidP="002D0A98">
            <w:pPr>
              <w:jc w:val="center"/>
            </w:pPr>
            <w:r w:rsidRPr="002D0A98">
              <w:t>24</w:t>
            </w:r>
          </w:p>
        </w:tc>
        <w:tc>
          <w:tcPr>
            <w:tcW w:w="358" w:type="pct"/>
            <w:tcBorders>
              <w:top w:val="single" w:sz="4" w:space="0" w:color="auto"/>
              <w:left w:val="single" w:sz="4" w:space="0" w:color="auto"/>
              <w:bottom w:val="single" w:sz="4" w:space="0" w:color="auto"/>
              <w:right w:val="single" w:sz="4" w:space="0" w:color="auto"/>
            </w:tcBorders>
            <w:vAlign w:val="center"/>
          </w:tcPr>
          <w:p w14:paraId="53AAAB92"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584EF02"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67D1F9F0" w14:textId="5C7631A6" w:rsidR="00135818" w:rsidRPr="002D0A98" w:rsidRDefault="00135818" w:rsidP="002D0A98">
            <w:pPr>
              <w:jc w:val="center"/>
              <w:rPr>
                <w:noProof/>
              </w:rPr>
            </w:pPr>
            <w:r w:rsidRPr="002D0A98">
              <w:rPr>
                <w:noProof/>
              </w:rPr>
              <w:t>Пластиковые клейкие закладки. Самоклеящиеся. В упаковке 5 ярких неоновых цветов по 20 листов каждого. Размер: 12х45 мм.</w:t>
            </w:r>
          </w:p>
        </w:tc>
        <w:tc>
          <w:tcPr>
            <w:tcW w:w="348" w:type="pct"/>
            <w:tcBorders>
              <w:top w:val="single" w:sz="4" w:space="0" w:color="auto"/>
              <w:left w:val="single" w:sz="4" w:space="0" w:color="auto"/>
              <w:bottom w:val="single" w:sz="4" w:space="0" w:color="auto"/>
              <w:right w:val="single" w:sz="4" w:space="0" w:color="auto"/>
            </w:tcBorders>
          </w:tcPr>
          <w:p w14:paraId="7D6E60B3" w14:textId="77777777" w:rsidR="00135818" w:rsidRPr="001B05F6" w:rsidRDefault="00135818" w:rsidP="002944B1">
            <w:pPr>
              <w:jc w:val="center"/>
              <w:rPr>
                <w:noProof/>
                <w:sz w:val="24"/>
                <w:szCs w:val="24"/>
              </w:rPr>
            </w:pPr>
          </w:p>
        </w:tc>
      </w:tr>
      <w:tr w:rsidR="00135818" w:rsidRPr="00E65562" w14:paraId="7813BAFB" w14:textId="77777777" w:rsidTr="006C4A5E">
        <w:trPr>
          <w:trHeight w:val="563"/>
        </w:trPr>
        <w:tc>
          <w:tcPr>
            <w:tcW w:w="175" w:type="pct"/>
            <w:tcBorders>
              <w:top w:val="single" w:sz="4" w:space="0" w:color="auto"/>
              <w:left w:val="single" w:sz="4" w:space="0" w:color="auto"/>
              <w:bottom w:val="single" w:sz="4" w:space="0" w:color="auto"/>
              <w:right w:val="single" w:sz="4" w:space="0" w:color="auto"/>
            </w:tcBorders>
          </w:tcPr>
          <w:p w14:paraId="3F141653" w14:textId="27F91A42" w:rsidR="00135818" w:rsidRPr="002D0A98" w:rsidRDefault="00135818" w:rsidP="002D0A98">
            <w:pPr>
              <w:jc w:val="center"/>
            </w:pPr>
            <w:r w:rsidRPr="002D0A98">
              <w:t>7</w:t>
            </w:r>
          </w:p>
        </w:tc>
        <w:tc>
          <w:tcPr>
            <w:tcW w:w="585" w:type="pct"/>
            <w:tcBorders>
              <w:top w:val="single" w:sz="4" w:space="0" w:color="auto"/>
              <w:left w:val="single" w:sz="4" w:space="0" w:color="auto"/>
              <w:bottom w:val="single" w:sz="4" w:space="0" w:color="auto"/>
              <w:right w:val="single" w:sz="4" w:space="0" w:color="auto"/>
            </w:tcBorders>
          </w:tcPr>
          <w:p w14:paraId="00A9472C" w14:textId="49DF913E" w:rsidR="00135818" w:rsidRPr="002D0A98" w:rsidRDefault="00135818" w:rsidP="002D0A98">
            <w:pPr>
              <w:jc w:val="center"/>
            </w:pPr>
            <w:r w:rsidRPr="002D0A98">
              <w:t>Книга учета</w:t>
            </w:r>
          </w:p>
        </w:tc>
        <w:tc>
          <w:tcPr>
            <w:tcW w:w="491" w:type="pct"/>
            <w:tcBorders>
              <w:top w:val="single" w:sz="4" w:space="0" w:color="auto"/>
              <w:left w:val="single" w:sz="4" w:space="0" w:color="auto"/>
              <w:bottom w:val="single" w:sz="4" w:space="0" w:color="auto"/>
              <w:right w:val="single" w:sz="4" w:space="0" w:color="auto"/>
            </w:tcBorders>
          </w:tcPr>
          <w:p w14:paraId="791C0E5D" w14:textId="02475657" w:rsidR="00135818" w:rsidRPr="002D0A98" w:rsidRDefault="00135818" w:rsidP="002D0A98">
            <w:pPr>
              <w:ind w:firstLine="1"/>
              <w:jc w:val="center"/>
              <w:outlineLvl w:val="2"/>
            </w:pPr>
            <w:r w:rsidRPr="002D0A98">
              <w:t>17.23.13.120</w:t>
            </w:r>
          </w:p>
        </w:tc>
        <w:tc>
          <w:tcPr>
            <w:tcW w:w="224" w:type="pct"/>
            <w:tcBorders>
              <w:top w:val="single" w:sz="4" w:space="0" w:color="auto"/>
              <w:left w:val="single" w:sz="4" w:space="0" w:color="auto"/>
              <w:bottom w:val="single" w:sz="4" w:space="0" w:color="auto"/>
              <w:right w:val="single" w:sz="4" w:space="0" w:color="auto"/>
            </w:tcBorders>
          </w:tcPr>
          <w:p w14:paraId="44600C82" w14:textId="64CFBC9A"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3CCACDF" w14:textId="185A2681" w:rsidR="00135818" w:rsidRPr="002D0A98" w:rsidRDefault="00135818" w:rsidP="002D0A98">
            <w:pPr>
              <w:jc w:val="center"/>
            </w:pPr>
            <w:r w:rsidRPr="002D0A98">
              <w:t>20</w:t>
            </w:r>
          </w:p>
        </w:tc>
        <w:tc>
          <w:tcPr>
            <w:tcW w:w="358" w:type="pct"/>
            <w:tcBorders>
              <w:top w:val="single" w:sz="4" w:space="0" w:color="auto"/>
              <w:left w:val="single" w:sz="4" w:space="0" w:color="auto"/>
              <w:bottom w:val="single" w:sz="4" w:space="0" w:color="auto"/>
              <w:right w:val="single" w:sz="4" w:space="0" w:color="auto"/>
            </w:tcBorders>
            <w:vAlign w:val="center"/>
          </w:tcPr>
          <w:p w14:paraId="4E10B217"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718CF657"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47D36D94" w14:textId="21C3F0AD" w:rsidR="00135818" w:rsidRPr="002D0A98" w:rsidRDefault="00135818" w:rsidP="002D0A98">
            <w:pPr>
              <w:jc w:val="center"/>
              <w:rPr>
                <w:noProof/>
              </w:rPr>
            </w:pPr>
            <w:r w:rsidRPr="002D0A98">
              <w:rPr>
                <w:noProof/>
              </w:rPr>
              <w:t>Формат А4, 96 листов, клетка, блок газетный, обложка бумвинил, твердый переплет.</w:t>
            </w:r>
          </w:p>
        </w:tc>
        <w:tc>
          <w:tcPr>
            <w:tcW w:w="348" w:type="pct"/>
            <w:tcBorders>
              <w:top w:val="single" w:sz="4" w:space="0" w:color="auto"/>
              <w:left w:val="single" w:sz="4" w:space="0" w:color="auto"/>
              <w:bottom w:val="single" w:sz="4" w:space="0" w:color="auto"/>
              <w:right w:val="single" w:sz="4" w:space="0" w:color="auto"/>
            </w:tcBorders>
          </w:tcPr>
          <w:p w14:paraId="151F97EA" w14:textId="77777777" w:rsidR="00135818" w:rsidRPr="001B05F6" w:rsidRDefault="00135818" w:rsidP="00135818">
            <w:pPr>
              <w:jc w:val="center"/>
              <w:rPr>
                <w:noProof/>
                <w:sz w:val="24"/>
                <w:szCs w:val="24"/>
              </w:rPr>
            </w:pPr>
          </w:p>
        </w:tc>
      </w:tr>
      <w:tr w:rsidR="00135818" w:rsidRPr="00E65562" w14:paraId="43AAF04B"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108D7390" w14:textId="0FD14EA8" w:rsidR="00135818" w:rsidRPr="002D0A98" w:rsidRDefault="00135818" w:rsidP="002D0A98">
            <w:pPr>
              <w:jc w:val="center"/>
            </w:pPr>
            <w:r w:rsidRPr="002D0A98">
              <w:t>8</w:t>
            </w:r>
          </w:p>
        </w:tc>
        <w:tc>
          <w:tcPr>
            <w:tcW w:w="585" w:type="pct"/>
            <w:tcBorders>
              <w:top w:val="single" w:sz="4" w:space="0" w:color="auto"/>
              <w:left w:val="single" w:sz="4" w:space="0" w:color="auto"/>
              <w:bottom w:val="single" w:sz="4" w:space="0" w:color="auto"/>
              <w:right w:val="single" w:sz="4" w:space="0" w:color="auto"/>
            </w:tcBorders>
          </w:tcPr>
          <w:p w14:paraId="1D970DBE" w14:textId="3BD2621B" w:rsidR="00135818" w:rsidRPr="002D0A98" w:rsidRDefault="00135818" w:rsidP="002D0A98">
            <w:pPr>
              <w:jc w:val="center"/>
            </w:pPr>
            <w:r w:rsidRPr="002D0A98">
              <w:t>Обложка А4</w:t>
            </w:r>
          </w:p>
        </w:tc>
        <w:tc>
          <w:tcPr>
            <w:tcW w:w="491" w:type="pct"/>
            <w:tcBorders>
              <w:top w:val="single" w:sz="4" w:space="0" w:color="auto"/>
              <w:left w:val="single" w:sz="4" w:space="0" w:color="auto"/>
              <w:bottom w:val="single" w:sz="4" w:space="0" w:color="auto"/>
              <w:right w:val="single" w:sz="4" w:space="0" w:color="auto"/>
            </w:tcBorders>
          </w:tcPr>
          <w:p w14:paraId="46F6EEDD" w14:textId="0854EE75"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0A368102" w14:textId="435A5016"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7FFF2B4" w14:textId="15BA4FF5" w:rsidR="00135818" w:rsidRPr="002D0A98" w:rsidRDefault="00135818" w:rsidP="002D0A98">
            <w:pPr>
              <w:jc w:val="center"/>
            </w:pPr>
            <w:r w:rsidRPr="002D0A98">
              <w:t>50</w:t>
            </w:r>
          </w:p>
        </w:tc>
        <w:tc>
          <w:tcPr>
            <w:tcW w:w="358" w:type="pct"/>
            <w:tcBorders>
              <w:top w:val="single" w:sz="4" w:space="0" w:color="auto"/>
              <w:left w:val="single" w:sz="4" w:space="0" w:color="auto"/>
              <w:bottom w:val="single" w:sz="4" w:space="0" w:color="auto"/>
              <w:right w:val="single" w:sz="4" w:space="0" w:color="auto"/>
            </w:tcBorders>
            <w:vAlign w:val="center"/>
          </w:tcPr>
          <w:p w14:paraId="610EE072"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12C55553"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32CF367B" w14:textId="77777777" w:rsidR="00135818" w:rsidRPr="002D0A98" w:rsidRDefault="00135818" w:rsidP="002D0A98">
            <w:pPr>
              <w:jc w:val="center"/>
              <w:rPr>
                <w:noProof/>
              </w:rPr>
            </w:pPr>
            <w:r w:rsidRPr="002D0A98">
              <w:rPr>
                <w:noProof/>
              </w:rPr>
              <w:t>Обложка универсальная для тетрадей А4 высотой до 30см, прозрачная, безцветная.</w:t>
            </w:r>
          </w:p>
          <w:p w14:paraId="5269CF5E" w14:textId="77777777" w:rsidR="00135818" w:rsidRPr="002D0A98" w:rsidRDefault="00135818" w:rsidP="002D0A98">
            <w:pPr>
              <w:jc w:val="center"/>
              <w:rPr>
                <w:noProof/>
              </w:rPr>
            </w:pPr>
            <w:r w:rsidRPr="002D0A98">
              <w:rPr>
                <w:noProof/>
              </w:rPr>
              <w:t>Ширина: регулируемая.</w:t>
            </w:r>
          </w:p>
          <w:p w14:paraId="40453C50" w14:textId="77777777" w:rsidR="00135818" w:rsidRPr="002D0A98" w:rsidRDefault="00135818" w:rsidP="002D0A98">
            <w:pPr>
              <w:jc w:val="center"/>
              <w:rPr>
                <w:noProof/>
              </w:rPr>
            </w:pPr>
            <w:r w:rsidRPr="002D0A98">
              <w:rPr>
                <w:noProof/>
              </w:rPr>
              <w:t>Материал обложки: ПВХ.</w:t>
            </w:r>
          </w:p>
          <w:p w14:paraId="376717D0" w14:textId="3B27A9DF" w:rsidR="00135818" w:rsidRPr="002D0A98" w:rsidRDefault="00135818" w:rsidP="002D0A98">
            <w:pPr>
              <w:jc w:val="center"/>
              <w:rPr>
                <w:noProof/>
              </w:rPr>
            </w:pPr>
            <w:r w:rsidRPr="002D0A98">
              <w:rPr>
                <w:noProof/>
              </w:rPr>
              <w:t>Плотность: 110мкм.</w:t>
            </w:r>
          </w:p>
        </w:tc>
        <w:tc>
          <w:tcPr>
            <w:tcW w:w="348" w:type="pct"/>
            <w:tcBorders>
              <w:top w:val="single" w:sz="4" w:space="0" w:color="auto"/>
              <w:left w:val="single" w:sz="4" w:space="0" w:color="auto"/>
              <w:bottom w:val="single" w:sz="4" w:space="0" w:color="auto"/>
              <w:right w:val="single" w:sz="4" w:space="0" w:color="auto"/>
            </w:tcBorders>
          </w:tcPr>
          <w:p w14:paraId="0909450E" w14:textId="77777777" w:rsidR="00135818" w:rsidRPr="001B05F6" w:rsidRDefault="00135818" w:rsidP="00135818">
            <w:pPr>
              <w:jc w:val="center"/>
              <w:rPr>
                <w:noProof/>
                <w:sz w:val="24"/>
                <w:szCs w:val="24"/>
              </w:rPr>
            </w:pPr>
          </w:p>
        </w:tc>
      </w:tr>
      <w:tr w:rsidR="00135818" w:rsidRPr="00E65562" w14:paraId="133A2416" w14:textId="77777777" w:rsidTr="006C4A5E">
        <w:trPr>
          <w:trHeight w:val="622"/>
        </w:trPr>
        <w:tc>
          <w:tcPr>
            <w:tcW w:w="175" w:type="pct"/>
            <w:tcBorders>
              <w:top w:val="single" w:sz="4" w:space="0" w:color="auto"/>
              <w:left w:val="single" w:sz="4" w:space="0" w:color="auto"/>
              <w:bottom w:val="single" w:sz="4" w:space="0" w:color="auto"/>
              <w:right w:val="single" w:sz="4" w:space="0" w:color="auto"/>
            </w:tcBorders>
          </w:tcPr>
          <w:p w14:paraId="311A7223" w14:textId="388717AA" w:rsidR="00135818" w:rsidRPr="002D0A98" w:rsidRDefault="00135818" w:rsidP="002D0A98">
            <w:pPr>
              <w:jc w:val="center"/>
            </w:pPr>
            <w:r w:rsidRPr="002D0A98">
              <w:lastRenderedPageBreak/>
              <w:t>9</w:t>
            </w:r>
          </w:p>
        </w:tc>
        <w:tc>
          <w:tcPr>
            <w:tcW w:w="585" w:type="pct"/>
            <w:tcBorders>
              <w:top w:val="single" w:sz="4" w:space="0" w:color="auto"/>
              <w:left w:val="single" w:sz="4" w:space="0" w:color="auto"/>
              <w:bottom w:val="single" w:sz="4" w:space="0" w:color="auto"/>
              <w:right w:val="single" w:sz="4" w:space="0" w:color="auto"/>
            </w:tcBorders>
          </w:tcPr>
          <w:p w14:paraId="5E996DB9" w14:textId="5C9FE84C" w:rsidR="00135818" w:rsidRPr="002D0A98" w:rsidRDefault="00135818" w:rsidP="002D0A98">
            <w:pPr>
              <w:jc w:val="center"/>
            </w:pPr>
            <w:r w:rsidRPr="002D0A98">
              <w:t>Папка картонная</w:t>
            </w:r>
          </w:p>
        </w:tc>
        <w:tc>
          <w:tcPr>
            <w:tcW w:w="491" w:type="pct"/>
            <w:tcBorders>
              <w:top w:val="single" w:sz="4" w:space="0" w:color="auto"/>
              <w:left w:val="single" w:sz="4" w:space="0" w:color="auto"/>
              <w:bottom w:val="single" w:sz="4" w:space="0" w:color="auto"/>
              <w:right w:val="single" w:sz="4" w:space="0" w:color="auto"/>
            </w:tcBorders>
          </w:tcPr>
          <w:p w14:paraId="3F133736" w14:textId="606A6F83" w:rsidR="00135818" w:rsidRPr="002D0A98" w:rsidRDefault="00135818" w:rsidP="002D0A98">
            <w:pPr>
              <w:ind w:firstLine="1"/>
              <w:jc w:val="center"/>
              <w:outlineLvl w:val="2"/>
            </w:pPr>
            <w:r w:rsidRPr="002D0A98">
              <w:t>17.23.13.193</w:t>
            </w:r>
          </w:p>
        </w:tc>
        <w:tc>
          <w:tcPr>
            <w:tcW w:w="224" w:type="pct"/>
            <w:tcBorders>
              <w:top w:val="single" w:sz="4" w:space="0" w:color="auto"/>
              <w:left w:val="single" w:sz="4" w:space="0" w:color="auto"/>
              <w:bottom w:val="single" w:sz="4" w:space="0" w:color="auto"/>
              <w:right w:val="single" w:sz="4" w:space="0" w:color="auto"/>
            </w:tcBorders>
          </w:tcPr>
          <w:p w14:paraId="5F39E6C3" w14:textId="6100A003"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B56A001" w14:textId="40737AC4" w:rsidR="00135818" w:rsidRPr="002D0A98" w:rsidRDefault="00135818" w:rsidP="002D0A98">
            <w:pPr>
              <w:jc w:val="center"/>
            </w:pPr>
            <w:r w:rsidRPr="002D0A98">
              <w:t>200</w:t>
            </w:r>
          </w:p>
        </w:tc>
        <w:tc>
          <w:tcPr>
            <w:tcW w:w="358" w:type="pct"/>
            <w:tcBorders>
              <w:top w:val="single" w:sz="4" w:space="0" w:color="auto"/>
              <w:left w:val="single" w:sz="4" w:space="0" w:color="auto"/>
              <w:bottom w:val="single" w:sz="4" w:space="0" w:color="auto"/>
              <w:right w:val="single" w:sz="4" w:space="0" w:color="auto"/>
            </w:tcBorders>
            <w:vAlign w:val="center"/>
          </w:tcPr>
          <w:p w14:paraId="5545260C"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8D17279"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483393D9" w14:textId="77777777" w:rsidR="00135818" w:rsidRPr="002D0A98" w:rsidRDefault="00135818" w:rsidP="002D0A98">
            <w:pPr>
              <w:jc w:val="center"/>
              <w:rPr>
                <w:noProof/>
              </w:rPr>
            </w:pPr>
            <w:r w:rsidRPr="002D0A98">
              <w:rPr>
                <w:noProof/>
              </w:rPr>
              <w:t>Способ фиксации – завязка, тип – папка архивная, формат А4, ширина корешка – 20мм. Изготовлена из мелованного картона плотностью 440г/м2.</w:t>
            </w:r>
          </w:p>
          <w:p w14:paraId="76217D2C" w14:textId="7DBBC43E" w:rsidR="00135818" w:rsidRPr="002D0A98" w:rsidRDefault="00135818" w:rsidP="002D0A98">
            <w:pPr>
              <w:jc w:val="center"/>
              <w:rPr>
                <w:noProof/>
              </w:rPr>
            </w:pPr>
            <w:r w:rsidRPr="002D0A98">
              <w:rPr>
                <w:noProof/>
              </w:rPr>
              <w:t>Цвет белый.</w:t>
            </w:r>
          </w:p>
        </w:tc>
        <w:tc>
          <w:tcPr>
            <w:tcW w:w="348" w:type="pct"/>
            <w:tcBorders>
              <w:top w:val="single" w:sz="4" w:space="0" w:color="auto"/>
              <w:left w:val="single" w:sz="4" w:space="0" w:color="auto"/>
              <w:bottom w:val="single" w:sz="4" w:space="0" w:color="auto"/>
              <w:right w:val="single" w:sz="4" w:space="0" w:color="auto"/>
            </w:tcBorders>
          </w:tcPr>
          <w:p w14:paraId="7DCBEC6E" w14:textId="77777777" w:rsidR="00135818" w:rsidRPr="001B05F6" w:rsidRDefault="00135818" w:rsidP="00135818">
            <w:pPr>
              <w:jc w:val="center"/>
              <w:rPr>
                <w:noProof/>
                <w:sz w:val="24"/>
                <w:szCs w:val="24"/>
              </w:rPr>
            </w:pPr>
          </w:p>
        </w:tc>
      </w:tr>
      <w:tr w:rsidR="00135818" w:rsidRPr="00E65562" w14:paraId="68E013D7"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26745B00" w14:textId="23BAAC26" w:rsidR="00135818" w:rsidRPr="002D0A98" w:rsidRDefault="00135818" w:rsidP="002D0A98">
            <w:pPr>
              <w:jc w:val="center"/>
            </w:pPr>
            <w:r w:rsidRPr="002D0A98">
              <w:t>10</w:t>
            </w:r>
          </w:p>
        </w:tc>
        <w:tc>
          <w:tcPr>
            <w:tcW w:w="585" w:type="pct"/>
            <w:tcBorders>
              <w:top w:val="single" w:sz="4" w:space="0" w:color="auto"/>
              <w:left w:val="single" w:sz="4" w:space="0" w:color="auto"/>
              <w:bottom w:val="single" w:sz="4" w:space="0" w:color="auto"/>
              <w:right w:val="single" w:sz="4" w:space="0" w:color="auto"/>
            </w:tcBorders>
          </w:tcPr>
          <w:p w14:paraId="58D3CF83" w14:textId="02E79AFC" w:rsidR="00135818" w:rsidRPr="002D0A98" w:rsidRDefault="00135818" w:rsidP="002D0A98">
            <w:pPr>
              <w:jc w:val="center"/>
            </w:pPr>
            <w:r w:rsidRPr="002D0A98">
              <w:t>Папка скоросшиватель картонная</w:t>
            </w:r>
          </w:p>
        </w:tc>
        <w:tc>
          <w:tcPr>
            <w:tcW w:w="491" w:type="pct"/>
            <w:tcBorders>
              <w:top w:val="single" w:sz="4" w:space="0" w:color="auto"/>
              <w:left w:val="single" w:sz="4" w:space="0" w:color="auto"/>
              <w:bottom w:val="single" w:sz="4" w:space="0" w:color="auto"/>
              <w:right w:val="single" w:sz="4" w:space="0" w:color="auto"/>
            </w:tcBorders>
          </w:tcPr>
          <w:p w14:paraId="50CCBD7D" w14:textId="0560AFE9" w:rsidR="00135818" w:rsidRPr="002D0A98" w:rsidRDefault="00135818" w:rsidP="002D0A98">
            <w:pPr>
              <w:ind w:firstLine="1"/>
              <w:jc w:val="center"/>
              <w:outlineLvl w:val="2"/>
            </w:pPr>
            <w:r w:rsidRPr="002D0A98">
              <w:t>17.23.13.130</w:t>
            </w:r>
          </w:p>
        </w:tc>
        <w:tc>
          <w:tcPr>
            <w:tcW w:w="224" w:type="pct"/>
            <w:tcBorders>
              <w:top w:val="single" w:sz="4" w:space="0" w:color="auto"/>
              <w:left w:val="single" w:sz="4" w:space="0" w:color="auto"/>
              <w:bottom w:val="single" w:sz="4" w:space="0" w:color="auto"/>
              <w:right w:val="single" w:sz="4" w:space="0" w:color="auto"/>
            </w:tcBorders>
          </w:tcPr>
          <w:p w14:paraId="598E49A3" w14:textId="3980B1D4"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2ABDB44" w14:textId="432EA9AA" w:rsidR="00135818" w:rsidRPr="002D0A98" w:rsidRDefault="00135818" w:rsidP="002D0A98">
            <w:pPr>
              <w:jc w:val="center"/>
            </w:pPr>
            <w:r w:rsidRPr="002D0A98">
              <w:t>100</w:t>
            </w:r>
          </w:p>
        </w:tc>
        <w:tc>
          <w:tcPr>
            <w:tcW w:w="358" w:type="pct"/>
            <w:tcBorders>
              <w:top w:val="single" w:sz="4" w:space="0" w:color="auto"/>
              <w:left w:val="single" w:sz="4" w:space="0" w:color="auto"/>
              <w:bottom w:val="single" w:sz="4" w:space="0" w:color="auto"/>
              <w:right w:val="single" w:sz="4" w:space="0" w:color="auto"/>
            </w:tcBorders>
            <w:vAlign w:val="center"/>
          </w:tcPr>
          <w:p w14:paraId="56078C81"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7AA611AB"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7117D521" w14:textId="77777777" w:rsidR="00135818" w:rsidRPr="002D0A98" w:rsidRDefault="00135818" w:rsidP="002D0A98">
            <w:pPr>
              <w:jc w:val="center"/>
              <w:rPr>
                <w:noProof/>
              </w:rPr>
            </w:pPr>
            <w:r w:rsidRPr="002D0A98">
              <w:rPr>
                <w:noProof/>
              </w:rPr>
              <w:t>Способ фиксации – металлические усики и планка,</w:t>
            </w:r>
          </w:p>
          <w:p w14:paraId="3A584481" w14:textId="73131495" w:rsidR="00135818" w:rsidRPr="002D0A98" w:rsidRDefault="00135818" w:rsidP="002D0A98">
            <w:pPr>
              <w:jc w:val="center"/>
              <w:rPr>
                <w:noProof/>
              </w:rPr>
            </w:pPr>
            <w:r w:rsidRPr="002D0A98">
              <w:rPr>
                <w:noProof/>
              </w:rPr>
              <w:t>тип – папка архивная, формат А4, ширина корешка – 20мм. Изготовлена из мелованного картона плотностью 400г/м2.</w:t>
            </w:r>
          </w:p>
          <w:p w14:paraId="5000C109" w14:textId="6748E9E5" w:rsidR="00135818" w:rsidRPr="002D0A98" w:rsidRDefault="00135818" w:rsidP="002D0A98">
            <w:pPr>
              <w:jc w:val="center"/>
              <w:rPr>
                <w:noProof/>
              </w:rPr>
            </w:pPr>
            <w:r w:rsidRPr="002D0A98">
              <w:rPr>
                <w:noProof/>
              </w:rPr>
              <w:t>Цвет белый.</w:t>
            </w:r>
          </w:p>
        </w:tc>
        <w:tc>
          <w:tcPr>
            <w:tcW w:w="348" w:type="pct"/>
            <w:tcBorders>
              <w:top w:val="single" w:sz="4" w:space="0" w:color="auto"/>
              <w:left w:val="single" w:sz="4" w:space="0" w:color="auto"/>
              <w:bottom w:val="single" w:sz="4" w:space="0" w:color="auto"/>
              <w:right w:val="single" w:sz="4" w:space="0" w:color="auto"/>
            </w:tcBorders>
          </w:tcPr>
          <w:p w14:paraId="47FA501C" w14:textId="77777777" w:rsidR="00135818" w:rsidRPr="001B05F6" w:rsidRDefault="00135818" w:rsidP="00135818">
            <w:pPr>
              <w:jc w:val="center"/>
              <w:rPr>
                <w:noProof/>
                <w:sz w:val="24"/>
                <w:szCs w:val="24"/>
              </w:rPr>
            </w:pPr>
          </w:p>
        </w:tc>
      </w:tr>
      <w:tr w:rsidR="00135818" w:rsidRPr="00E65562" w14:paraId="57323FF5"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74E629C7" w14:textId="67B01533" w:rsidR="00135818" w:rsidRPr="002D0A98" w:rsidRDefault="00135818" w:rsidP="002D0A98">
            <w:pPr>
              <w:jc w:val="center"/>
            </w:pPr>
            <w:r w:rsidRPr="002D0A98">
              <w:t>11</w:t>
            </w:r>
          </w:p>
        </w:tc>
        <w:tc>
          <w:tcPr>
            <w:tcW w:w="585" w:type="pct"/>
            <w:tcBorders>
              <w:top w:val="single" w:sz="4" w:space="0" w:color="auto"/>
              <w:left w:val="single" w:sz="4" w:space="0" w:color="auto"/>
              <w:bottom w:val="single" w:sz="4" w:space="0" w:color="auto"/>
              <w:right w:val="single" w:sz="4" w:space="0" w:color="auto"/>
            </w:tcBorders>
          </w:tcPr>
          <w:p w14:paraId="3CDDBCBE" w14:textId="61476893" w:rsidR="00135818" w:rsidRPr="002D0A98" w:rsidRDefault="00135818" w:rsidP="002D0A98">
            <w:pPr>
              <w:jc w:val="center"/>
            </w:pPr>
            <w:r w:rsidRPr="002D0A98">
              <w:t>Папка пластиковая</w:t>
            </w:r>
          </w:p>
        </w:tc>
        <w:tc>
          <w:tcPr>
            <w:tcW w:w="491" w:type="pct"/>
            <w:tcBorders>
              <w:top w:val="single" w:sz="4" w:space="0" w:color="auto"/>
              <w:left w:val="single" w:sz="4" w:space="0" w:color="auto"/>
              <w:bottom w:val="single" w:sz="4" w:space="0" w:color="auto"/>
              <w:right w:val="single" w:sz="4" w:space="0" w:color="auto"/>
            </w:tcBorders>
          </w:tcPr>
          <w:p w14:paraId="219E8BD5" w14:textId="4B6D60DD"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5A6736CE" w14:textId="65D97ADB"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4AE612A" w14:textId="2D6E73F5" w:rsidR="00135818" w:rsidRPr="002D0A98" w:rsidRDefault="00135818" w:rsidP="002D0A98">
            <w:pPr>
              <w:jc w:val="center"/>
            </w:pPr>
            <w:r w:rsidRPr="002D0A98">
              <w:t>150</w:t>
            </w:r>
          </w:p>
        </w:tc>
        <w:tc>
          <w:tcPr>
            <w:tcW w:w="358" w:type="pct"/>
            <w:tcBorders>
              <w:top w:val="single" w:sz="4" w:space="0" w:color="auto"/>
              <w:left w:val="single" w:sz="4" w:space="0" w:color="auto"/>
              <w:bottom w:val="single" w:sz="4" w:space="0" w:color="auto"/>
              <w:right w:val="single" w:sz="4" w:space="0" w:color="auto"/>
            </w:tcBorders>
            <w:vAlign w:val="center"/>
          </w:tcPr>
          <w:p w14:paraId="70D26A69"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3493C66"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1B154DB5" w14:textId="77777777" w:rsidR="00135818" w:rsidRPr="002D0A98" w:rsidRDefault="00135818" w:rsidP="002D0A98">
            <w:pPr>
              <w:jc w:val="center"/>
              <w:rPr>
                <w:noProof/>
              </w:rPr>
            </w:pPr>
            <w:r w:rsidRPr="002D0A98">
              <w:rPr>
                <w:noProof/>
              </w:rPr>
              <w:t>Папка-конверт на кнопке.</w:t>
            </w:r>
          </w:p>
          <w:p w14:paraId="1B52D752" w14:textId="77777777" w:rsidR="00135818" w:rsidRPr="002D0A98" w:rsidRDefault="00135818" w:rsidP="002D0A98">
            <w:pPr>
              <w:jc w:val="center"/>
              <w:rPr>
                <w:noProof/>
              </w:rPr>
            </w:pPr>
            <w:r w:rsidRPr="002D0A98">
              <w:rPr>
                <w:noProof/>
              </w:rPr>
              <w:t>Формат: А4.</w:t>
            </w:r>
          </w:p>
          <w:p w14:paraId="541B31F7" w14:textId="77777777" w:rsidR="00135818" w:rsidRPr="002D0A98" w:rsidRDefault="00135818" w:rsidP="002D0A98">
            <w:pPr>
              <w:jc w:val="center"/>
              <w:rPr>
                <w:noProof/>
              </w:rPr>
            </w:pPr>
            <w:r w:rsidRPr="002D0A98">
              <w:rPr>
                <w:noProof/>
              </w:rPr>
              <w:t>Материал: пластик.</w:t>
            </w:r>
          </w:p>
          <w:p w14:paraId="3258AE04" w14:textId="77777777" w:rsidR="00135818" w:rsidRPr="002D0A98" w:rsidRDefault="00135818" w:rsidP="002D0A98">
            <w:pPr>
              <w:jc w:val="center"/>
              <w:rPr>
                <w:noProof/>
              </w:rPr>
            </w:pPr>
            <w:r w:rsidRPr="002D0A98">
              <w:rPr>
                <w:noProof/>
              </w:rPr>
              <w:t>Толщина: 180мкм.</w:t>
            </w:r>
          </w:p>
          <w:p w14:paraId="0F18AEC4" w14:textId="77777777" w:rsidR="00135818" w:rsidRPr="002D0A98" w:rsidRDefault="00135818" w:rsidP="002D0A98">
            <w:pPr>
              <w:jc w:val="center"/>
              <w:rPr>
                <w:noProof/>
              </w:rPr>
            </w:pPr>
            <w:r w:rsidRPr="002D0A98">
              <w:rPr>
                <w:noProof/>
              </w:rPr>
              <w:t>Количество отделений : 1.</w:t>
            </w:r>
          </w:p>
          <w:p w14:paraId="40F54A7A" w14:textId="77777777" w:rsidR="00135818" w:rsidRPr="002D0A98" w:rsidRDefault="00135818" w:rsidP="002D0A98">
            <w:pPr>
              <w:jc w:val="center"/>
              <w:rPr>
                <w:noProof/>
              </w:rPr>
            </w:pPr>
            <w:r w:rsidRPr="002D0A98">
              <w:rPr>
                <w:noProof/>
              </w:rPr>
              <w:t>Вид застежки: кнопка.</w:t>
            </w:r>
          </w:p>
          <w:p w14:paraId="1D3709C8" w14:textId="77777777" w:rsidR="00135818" w:rsidRPr="002D0A98" w:rsidRDefault="00135818" w:rsidP="002D0A98">
            <w:pPr>
              <w:jc w:val="center"/>
              <w:rPr>
                <w:noProof/>
              </w:rPr>
            </w:pPr>
            <w:r w:rsidRPr="002D0A98">
              <w:rPr>
                <w:noProof/>
              </w:rPr>
              <w:t>Особенности папка: горизонтальная.</w:t>
            </w:r>
          </w:p>
          <w:p w14:paraId="637F00DD" w14:textId="77777777" w:rsidR="00135818" w:rsidRPr="002D0A98" w:rsidRDefault="00135818" w:rsidP="002D0A98">
            <w:pPr>
              <w:jc w:val="center"/>
              <w:rPr>
                <w:noProof/>
              </w:rPr>
            </w:pPr>
            <w:r w:rsidRPr="002D0A98">
              <w:rPr>
                <w:noProof/>
              </w:rPr>
              <w:t>Рисунок: нет.</w:t>
            </w:r>
          </w:p>
          <w:p w14:paraId="3B9EF171" w14:textId="25D5FC40" w:rsidR="00135818" w:rsidRPr="002D0A98" w:rsidRDefault="00135818" w:rsidP="002D0A98">
            <w:pPr>
              <w:jc w:val="center"/>
              <w:rPr>
                <w:noProof/>
              </w:rPr>
            </w:pPr>
            <w:r w:rsidRPr="002D0A98">
              <w:rPr>
                <w:noProof/>
              </w:rPr>
              <w:t>Цвет:ассорти</w:t>
            </w:r>
          </w:p>
        </w:tc>
        <w:tc>
          <w:tcPr>
            <w:tcW w:w="348" w:type="pct"/>
            <w:tcBorders>
              <w:top w:val="single" w:sz="4" w:space="0" w:color="auto"/>
              <w:left w:val="single" w:sz="4" w:space="0" w:color="auto"/>
              <w:bottom w:val="single" w:sz="4" w:space="0" w:color="auto"/>
              <w:right w:val="single" w:sz="4" w:space="0" w:color="auto"/>
            </w:tcBorders>
          </w:tcPr>
          <w:p w14:paraId="5BA15477" w14:textId="77777777" w:rsidR="00135818" w:rsidRPr="001B05F6" w:rsidRDefault="00135818" w:rsidP="00135818">
            <w:pPr>
              <w:jc w:val="center"/>
              <w:rPr>
                <w:noProof/>
                <w:sz w:val="24"/>
                <w:szCs w:val="24"/>
              </w:rPr>
            </w:pPr>
          </w:p>
        </w:tc>
      </w:tr>
      <w:tr w:rsidR="00135818" w:rsidRPr="00E65562" w14:paraId="4BE0017C"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374DB61F" w14:textId="50F087A1" w:rsidR="00135818" w:rsidRPr="002D0A98" w:rsidRDefault="00135818" w:rsidP="002D0A98">
            <w:pPr>
              <w:jc w:val="center"/>
            </w:pPr>
            <w:r w:rsidRPr="002D0A98">
              <w:t>12</w:t>
            </w:r>
          </w:p>
        </w:tc>
        <w:tc>
          <w:tcPr>
            <w:tcW w:w="585" w:type="pct"/>
            <w:tcBorders>
              <w:top w:val="single" w:sz="4" w:space="0" w:color="auto"/>
              <w:left w:val="single" w:sz="4" w:space="0" w:color="auto"/>
              <w:bottom w:val="single" w:sz="4" w:space="0" w:color="auto"/>
              <w:right w:val="single" w:sz="4" w:space="0" w:color="auto"/>
            </w:tcBorders>
          </w:tcPr>
          <w:p w14:paraId="3B508CD8" w14:textId="502EA1E8" w:rsidR="00135818" w:rsidRPr="002D0A98" w:rsidRDefault="00135818" w:rsidP="002D0A98">
            <w:pPr>
              <w:jc w:val="center"/>
            </w:pPr>
            <w:r w:rsidRPr="002D0A98">
              <w:t>Папка пластиковая</w:t>
            </w:r>
          </w:p>
        </w:tc>
        <w:tc>
          <w:tcPr>
            <w:tcW w:w="491" w:type="pct"/>
            <w:tcBorders>
              <w:top w:val="single" w:sz="4" w:space="0" w:color="auto"/>
              <w:left w:val="single" w:sz="4" w:space="0" w:color="auto"/>
              <w:bottom w:val="single" w:sz="4" w:space="0" w:color="auto"/>
              <w:right w:val="single" w:sz="4" w:space="0" w:color="auto"/>
            </w:tcBorders>
          </w:tcPr>
          <w:p w14:paraId="1C37FC2F" w14:textId="019F4162"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2AD25604" w14:textId="5E653DCC"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23AA11B" w14:textId="4C9B0637" w:rsidR="00135818" w:rsidRPr="002D0A98" w:rsidRDefault="00135818" w:rsidP="002D0A98">
            <w:pPr>
              <w:jc w:val="center"/>
            </w:pPr>
            <w:r w:rsidRPr="002D0A98">
              <w:t>20</w:t>
            </w:r>
          </w:p>
        </w:tc>
        <w:tc>
          <w:tcPr>
            <w:tcW w:w="358" w:type="pct"/>
            <w:tcBorders>
              <w:top w:val="single" w:sz="4" w:space="0" w:color="auto"/>
              <w:left w:val="single" w:sz="4" w:space="0" w:color="auto"/>
              <w:bottom w:val="single" w:sz="4" w:space="0" w:color="auto"/>
              <w:right w:val="single" w:sz="4" w:space="0" w:color="auto"/>
            </w:tcBorders>
            <w:vAlign w:val="center"/>
          </w:tcPr>
          <w:p w14:paraId="7E4377D9"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7D59C760"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563AFED4" w14:textId="77777777" w:rsidR="00135818" w:rsidRPr="002D0A98" w:rsidRDefault="00135818" w:rsidP="002D0A98">
            <w:pPr>
              <w:jc w:val="center"/>
              <w:rPr>
                <w:noProof/>
              </w:rPr>
            </w:pPr>
            <w:r w:rsidRPr="002D0A98">
              <w:rPr>
                <w:noProof/>
              </w:rPr>
              <w:t>Тип: папка на резинках.</w:t>
            </w:r>
          </w:p>
          <w:p w14:paraId="304EF378" w14:textId="77777777" w:rsidR="00135818" w:rsidRPr="002D0A98" w:rsidRDefault="00135818" w:rsidP="002D0A98">
            <w:pPr>
              <w:jc w:val="center"/>
              <w:rPr>
                <w:noProof/>
              </w:rPr>
            </w:pPr>
            <w:r w:rsidRPr="002D0A98">
              <w:rPr>
                <w:noProof/>
              </w:rPr>
              <w:t>Формат: А4.</w:t>
            </w:r>
          </w:p>
          <w:p w14:paraId="5FDEFE03" w14:textId="77777777" w:rsidR="00135818" w:rsidRPr="002D0A98" w:rsidRDefault="00135818" w:rsidP="002D0A98">
            <w:pPr>
              <w:jc w:val="center"/>
              <w:rPr>
                <w:noProof/>
              </w:rPr>
            </w:pPr>
            <w:r w:rsidRPr="002D0A98">
              <w:rPr>
                <w:noProof/>
              </w:rPr>
              <w:t>Материал: пластик.</w:t>
            </w:r>
          </w:p>
          <w:p w14:paraId="08C39482" w14:textId="77777777" w:rsidR="00135818" w:rsidRPr="002D0A98" w:rsidRDefault="00135818" w:rsidP="002D0A98">
            <w:pPr>
              <w:jc w:val="center"/>
              <w:rPr>
                <w:noProof/>
              </w:rPr>
            </w:pPr>
            <w:r w:rsidRPr="002D0A98">
              <w:rPr>
                <w:noProof/>
              </w:rPr>
              <w:t>Толщина: 500мкм.</w:t>
            </w:r>
          </w:p>
          <w:p w14:paraId="5224E36B" w14:textId="77777777" w:rsidR="00135818" w:rsidRPr="002D0A98" w:rsidRDefault="00135818" w:rsidP="002D0A98">
            <w:pPr>
              <w:jc w:val="center"/>
              <w:rPr>
                <w:noProof/>
              </w:rPr>
            </w:pPr>
            <w:r w:rsidRPr="002D0A98">
              <w:rPr>
                <w:noProof/>
              </w:rPr>
              <w:t>Количество отделений: 1.</w:t>
            </w:r>
          </w:p>
          <w:p w14:paraId="6C354F71" w14:textId="77777777" w:rsidR="00135818" w:rsidRPr="002D0A98" w:rsidRDefault="00135818" w:rsidP="002D0A98">
            <w:pPr>
              <w:jc w:val="center"/>
              <w:rPr>
                <w:noProof/>
              </w:rPr>
            </w:pPr>
            <w:r w:rsidRPr="002D0A98">
              <w:rPr>
                <w:noProof/>
              </w:rPr>
              <w:t>Вместимость: до 300листов.</w:t>
            </w:r>
          </w:p>
          <w:p w14:paraId="78429E57" w14:textId="54359E81" w:rsidR="00135818" w:rsidRPr="002D0A98" w:rsidRDefault="00135818" w:rsidP="002D0A98">
            <w:pPr>
              <w:jc w:val="center"/>
              <w:rPr>
                <w:noProof/>
              </w:rPr>
            </w:pPr>
            <w:r w:rsidRPr="002D0A98">
              <w:rPr>
                <w:noProof/>
              </w:rPr>
              <w:t>Расположение резинки: на углах.</w:t>
            </w:r>
          </w:p>
        </w:tc>
        <w:tc>
          <w:tcPr>
            <w:tcW w:w="348" w:type="pct"/>
            <w:tcBorders>
              <w:top w:val="single" w:sz="4" w:space="0" w:color="auto"/>
              <w:left w:val="single" w:sz="4" w:space="0" w:color="auto"/>
              <w:bottom w:val="single" w:sz="4" w:space="0" w:color="auto"/>
              <w:right w:val="single" w:sz="4" w:space="0" w:color="auto"/>
            </w:tcBorders>
          </w:tcPr>
          <w:p w14:paraId="2EC1622C" w14:textId="77777777" w:rsidR="00135818" w:rsidRPr="001B05F6" w:rsidRDefault="00135818" w:rsidP="00135818">
            <w:pPr>
              <w:jc w:val="center"/>
              <w:rPr>
                <w:noProof/>
                <w:sz w:val="24"/>
                <w:szCs w:val="24"/>
              </w:rPr>
            </w:pPr>
          </w:p>
        </w:tc>
      </w:tr>
      <w:tr w:rsidR="00135818" w:rsidRPr="00E65562" w14:paraId="3EC92E2F"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4767194F" w14:textId="08E5236D" w:rsidR="00135818" w:rsidRPr="002D0A98" w:rsidRDefault="00135818" w:rsidP="002D0A98">
            <w:pPr>
              <w:jc w:val="center"/>
            </w:pPr>
            <w:r w:rsidRPr="002D0A98">
              <w:t>13</w:t>
            </w:r>
          </w:p>
        </w:tc>
        <w:tc>
          <w:tcPr>
            <w:tcW w:w="585" w:type="pct"/>
            <w:tcBorders>
              <w:top w:val="single" w:sz="4" w:space="0" w:color="auto"/>
              <w:left w:val="single" w:sz="4" w:space="0" w:color="auto"/>
              <w:bottom w:val="single" w:sz="4" w:space="0" w:color="auto"/>
              <w:right w:val="single" w:sz="4" w:space="0" w:color="auto"/>
            </w:tcBorders>
          </w:tcPr>
          <w:p w14:paraId="5942C157" w14:textId="4855A30D" w:rsidR="00135818" w:rsidRPr="002D0A98" w:rsidRDefault="00135818" w:rsidP="002D0A98">
            <w:pPr>
              <w:jc w:val="center"/>
            </w:pPr>
            <w:r w:rsidRPr="002D0A98">
              <w:t>Папка скоросшиватель пластиковый</w:t>
            </w:r>
          </w:p>
        </w:tc>
        <w:tc>
          <w:tcPr>
            <w:tcW w:w="491" w:type="pct"/>
            <w:tcBorders>
              <w:top w:val="single" w:sz="4" w:space="0" w:color="auto"/>
              <w:left w:val="single" w:sz="4" w:space="0" w:color="auto"/>
              <w:bottom w:val="single" w:sz="4" w:space="0" w:color="auto"/>
              <w:right w:val="single" w:sz="4" w:space="0" w:color="auto"/>
            </w:tcBorders>
          </w:tcPr>
          <w:p w14:paraId="7100180B" w14:textId="1754F435"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2BA75E5A" w14:textId="1700694F"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EDB5C04" w14:textId="6B0CD3B0" w:rsidR="00135818" w:rsidRPr="002D0A98" w:rsidRDefault="00135818" w:rsidP="002D0A98">
            <w:pPr>
              <w:jc w:val="center"/>
            </w:pPr>
            <w:r w:rsidRPr="002D0A98">
              <w:t>100</w:t>
            </w:r>
          </w:p>
        </w:tc>
        <w:tc>
          <w:tcPr>
            <w:tcW w:w="358" w:type="pct"/>
            <w:tcBorders>
              <w:top w:val="single" w:sz="4" w:space="0" w:color="auto"/>
              <w:left w:val="single" w:sz="4" w:space="0" w:color="auto"/>
              <w:bottom w:val="single" w:sz="4" w:space="0" w:color="auto"/>
              <w:right w:val="single" w:sz="4" w:space="0" w:color="auto"/>
            </w:tcBorders>
            <w:vAlign w:val="center"/>
          </w:tcPr>
          <w:p w14:paraId="5065DD91"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6EF1F4E4"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534CBA46" w14:textId="18DCEE18" w:rsidR="00135818" w:rsidRPr="002D0A98" w:rsidRDefault="00135818" w:rsidP="002D0A98">
            <w:pPr>
              <w:jc w:val="center"/>
              <w:rPr>
                <w:noProof/>
              </w:rPr>
            </w:pPr>
            <w:r w:rsidRPr="002D0A98">
              <w:rPr>
                <w:noProof/>
              </w:rPr>
              <w:t>Классический мягкий пластиковый скоросшиватель. Предельно простой механизм подшивки: металлические усики и пластиковая планка для надежной фиксации документов. Снабжен прозрачным верхним листом. Для идентификации имеет сменный бумажный корешок. Цвет: ассорти.</w:t>
            </w:r>
          </w:p>
        </w:tc>
        <w:tc>
          <w:tcPr>
            <w:tcW w:w="348" w:type="pct"/>
            <w:tcBorders>
              <w:top w:val="single" w:sz="4" w:space="0" w:color="auto"/>
              <w:left w:val="single" w:sz="4" w:space="0" w:color="auto"/>
              <w:bottom w:val="single" w:sz="4" w:space="0" w:color="auto"/>
              <w:right w:val="single" w:sz="4" w:space="0" w:color="auto"/>
            </w:tcBorders>
          </w:tcPr>
          <w:p w14:paraId="4192FB8D" w14:textId="77777777" w:rsidR="00135818" w:rsidRPr="001B05F6" w:rsidRDefault="00135818" w:rsidP="00135818">
            <w:pPr>
              <w:jc w:val="center"/>
              <w:rPr>
                <w:noProof/>
                <w:sz w:val="24"/>
                <w:szCs w:val="24"/>
              </w:rPr>
            </w:pPr>
          </w:p>
        </w:tc>
      </w:tr>
      <w:tr w:rsidR="00135818" w:rsidRPr="00E65562" w14:paraId="1702B16D"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7F5502AC" w14:textId="60C1A850" w:rsidR="00135818" w:rsidRPr="002D0A98" w:rsidRDefault="00135818" w:rsidP="002D0A98">
            <w:pPr>
              <w:jc w:val="center"/>
            </w:pPr>
            <w:r w:rsidRPr="002D0A98">
              <w:t>14</w:t>
            </w:r>
          </w:p>
        </w:tc>
        <w:tc>
          <w:tcPr>
            <w:tcW w:w="585" w:type="pct"/>
            <w:tcBorders>
              <w:top w:val="single" w:sz="4" w:space="0" w:color="auto"/>
              <w:left w:val="single" w:sz="4" w:space="0" w:color="auto"/>
              <w:bottom w:val="single" w:sz="4" w:space="0" w:color="auto"/>
              <w:right w:val="single" w:sz="4" w:space="0" w:color="auto"/>
            </w:tcBorders>
          </w:tcPr>
          <w:p w14:paraId="7B548A46" w14:textId="70806260" w:rsidR="00135818" w:rsidRPr="002D0A98" w:rsidRDefault="00135818" w:rsidP="002D0A98">
            <w:pPr>
              <w:jc w:val="center"/>
            </w:pPr>
            <w:r w:rsidRPr="002D0A98">
              <w:t>Папка регистратор</w:t>
            </w:r>
          </w:p>
        </w:tc>
        <w:tc>
          <w:tcPr>
            <w:tcW w:w="491" w:type="pct"/>
            <w:tcBorders>
              <w:top w:val="single" w:sz="4" w:space="0" w:color="auto"/>
              <w:left w:val="single" w:sz="4" w:space="0" w:color="auto"/>
              <w:bottom w:val="single" w:sz="4" w:space="0" w:color="auto"/>
              <w:right w:val="single" w:sz="4" w:space="0" w:color="auto"/>
            </w:tcBorders>
          </w:tcPr>
          <w:p w14:paraId="7549A121" w14:textId="7BA9038D" w:rsidR="00135818" w:rsidRPr="002D0A98" w:rsidRDefault="00135818" w:rsidP="002D0A98">
            <w:pPr>
              <w:ind w:firstLine="1"/>
              <w:jc w:val="center"/>
              <w:outlineLvl w:val="2"/>
            </w:pPr>
            <w:r w:rsidRPr="002D0A98">
              <w:t>17.23.13.193</w:t>
            </w:r>
          </w:p>
        </w:tc>
        <w:tc>
          <w:tcPr>
            <w:tcW w:w="224" w:type="pct"/>
            <w:tcBorders>
              <w:top w:val="single" w:sz="4" w:space="0" w:color="auto"/>
              <w:left w:val="single" w:sz="4" w:space="0" w:color="auto"/>
              <w:bottom w:val="single" w:sz="4" w:space="0" w:color="auto"/>
              <w:right w:val="single" w:sz="4" w:space="0" w:color="auto"/>
            </w:tcBorders>
          </w:tcPr>
          <w:p w14:paraId="24B75904" w14:textId="1FA4A9C4"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28DEA2D4" w14:textId="3A7C251D" w:rsidR="00135818" w:rsidRPr="002D0A98" w:rsidRDefault="00135818"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00197796"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6C0D5D6D"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57C617AF" w14:textId="298C2B23" w:rsidR="00135818" w:rsidRPr="002D0A98" w:rsidRDefault="00135818" w:rsidP="002D0A98">
            <w:pPr>
              <w:jc w:val="center"/>
              <w:rPr>
                <w:noProof/>
              </w:rPr>
            </w:pPr>
            <w:r w:rsidRPr="002D0A98">
              <w:rPr>
                <w:noProof/>
              </w:rPr>
              <w:t>Папка-регистратор для хранения документов, металлический арочный механизм, покрытие бумвинил, карман на корешке папки. Формат А4. Ширина корешка 50мм.</w:t>
            </w:r>
          </w:p>
        </w:tc>
        <w:tc>
          <w:tcPr>
            <w:tcW w:w="348" w:type="pct"/>
            <w:tcBorders>
              <w:top w:val="single" w:sz="4" w:space="0" w:color="auto"/>
              <w:left w:val="single" w:sz="4" w:space="0" w:color="auto"/>
              <w:bottom w:val="single" w:sz="4" w:space="0" w:color="auto"/>
              <w:right w:val="single" w:sz="4" w:space="0" w:color="auto"/>
            </w:tcBorders>
          </w:tcPr>
          <w:p w14:paraId="65876A37" w14:textId="77777777" w:rsidR="00135818" w:rsidRPr="001B05F6" w:rsidRDefault="00135818" w:rsidP="00135818">
            <w:pPr>
              <w:jc w:val="center"/>
              <w:rPr>
                <w:noProof/>
                <w:sz w:val="24"/>
                <w:szCs w:val="24"/>
              </w:rPr>
            </w:pPr>
          </w:p>
        </w:tc>
      </w:tr>
      <w:tr w:rsidR="00135818" w:rsidRPr="00E65562" w14:paraId="741B5549"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3F9AE8CA" w14:textId="41418882" w:rsidR="00135818" w:rsidRPr="002D0A98" w:rsidRDefault="00135818" w:rsidP="002D0A98">
            <w:pPr>
              <w:jc w:val="center"/>
            </w:pPr>
            <w:r w:rsidRPr="002D0A98">
              <w:t>15</w:t>
            </w:r>
          </w:p>
        </w:tc>
        <w:tc>
          <w:tcPr>
            <w:tcW w:w="585" w:type="pct"/>
            <w:tcBorders>
              <w:top w:val="single" w:sz="4" w:space="0" w:color="auto"/>
              <w:left w:val="single" w:sz="4" w:space="0" w:color="auto"/>
              <w:bottom w:val="single" w:sz="4" w:space="0" w:color="auto"/>
              <w:right w:val="single" w:sz="4" w:space="0" w:color="auto"/>
            </w:tcBorders>
          </w:tcPr>
          <w:p w14:paraId="34E15FF4" w14:textId="34F496B5" w:rsidR="00135818" w:rsidRPr="002D0A98" w:rsidRDefault="00135818" w:rsidP="002D0A98">
            <w:pPr>
              <w:jc w:val="center"/>
            </w:pPr>
            <w:r w:rsidRPr="002D0A98">
              <w:t>Папка с зажимом</w:t>
            </w:r>
          </w:p>
        </w:tc>
        <w:tc>
          <w:tcPr>
            <w:tcW w:w="491" w:type="pct"/>
            <w:tcBorders>
              <w:top w:val="single" w:sz="4" w:space="0" w:color="auto"/>
              <w:left w:val="single" w:sz="4" w:space="0" w:color="auto"/>
              <w:bottom w:val="single" w:sz="4" w:space="0" w:color="auto"/>
              <w:right w:val="single" w:sz="4" w:space="0" w:color="auto"/>
            </w:tcBorders>
          </w:tcPr>
          <w:p w14:paraId="452AF3EC" w14:textId="0CAA942E" w:rsidR="00135818" w:rsidRPr="002D0A98" w:rsidRDefault="00135818" w:rsidP="002D0A98">
            <w:pPr>
              <w:ind w:firstLine="1"/>
              <w:jc w:val="center"/>
              <w:outlineLvl w:val="2"/>
            </w:pPr>
            <w:r w:rsidRPr="002D0A98">
              <w:t>17.23.13.130</w:t>
            </w:r>
          </w:p>
        </w:tc>
        <w:tc>
          <w:tcPr>
            <w:tcW w:w="224" w:type="pct"/>
            <w:tcBorders>
              <w:top w:val="single" w:sz="4" w:space="0" w:color="auto"/>
              <w:left w:val="single" w:sz="4" w:space="0" w:color="auto"/>
              <w:bottom w:val="single" w:sz="4" w:space="0" w:color="auto"/>
              <w:right w:val="single" w:sz="4" w:space="0" w:color="auto"/>
            </w:tcBorders>
          </w:tcPr>
          <w:p w14:paraId="1BDC8E3C" w14:textId="285E9ED1"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7749640B" w14:textId="74630215" w:rsidR="00135818" w:rsidRPr="002D0A98" w:rsidRDefault="00135818"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558FE870"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0CD50701"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2D0BBE80" w14:textId="77777777" w:rsidR="00135818" w:rsidRPr="002D0A98" w:rsidRDefault="00135818" w:rsidP="002D0A98">
            <w:pPr>
              <w:jc w:val="center"/>
              <w:rPr>
                <w:noProof/>
              </w:rPr>
            </w:pPr>
            <w:r w:rsidRPr="002D0A98">
              <w:rPr>
                <w:noProof/>
              </w:rPr>
              <w:t>Папка для документов с боковым зажимом.</w:t>
            </w:r>
          </w:p>
          <w:p w14:paraId="3698104A" w14:textId="77777777" w:rsidR="00135818" w:rsidRPr="002D0A98" w:rsidRDefault="00135818" w:rsidP="002D0A98">
            <w:pPr>
              <w:jc w:val="center"/>
              <w:rPr>
                <w:noProof/>
              </w:rPr>
            </w:pPr>
            <w:r w:rsidRPr="002D0A98">
              <w:rPr>
                <w:noProof/>
              </w:rPr>
              <w:t>Материал: полипропилен.</w:t>
            </w:r>
          </w:p>
          <w:p w14:paraId="02B5ADEB" w14:textId="77777777" w:rsidR="00135818" w:rsidRPr="002D0A98" w:rsidRDefault="00135818" w:rsidP="002D0A98">
            <w:pPr>
              <w:jc w:val="center"/>
              <w:rPr>
                <w:noProof/>
              </w:rPr>
            </w:pPr>
            <w:r w:rsidRPr="002D0A98">
              <w:rPr>
                <w:noProof/>
              </w:rPr>
              <w:t>Формат: А4.</w:t>
            </w:r>
          </w:p>
          <w:p w14:paraId="0EDDCB58" w14:textId="77777777" w:rsidR="00135818" w:rsidRPr="002D0A98" w:rsidRDefault="00135818" w:rsidP="002D0A98">
            <w:pPr>
              <w:jc w:val="center"/>
              <w:rPr>
                <w:noProof/>
              </w:rPr>
            </w:pPr>
            <w:r w:rsidRPr="002D0A98">
              <w:rPr>
                <w:noProof/>
              </w:rPr>
              <w:t>Толщина: 500мкм</w:t>
            </w:r>
          </w:p>
          <w:p w14:paraId="6DCEA092" w14:textId="77777777" w:rsidR="00135818" w:rsidRPr="002D0A98" w:rsidRDefault="00135818" w:rsidP="002D0A98">
            <w:pPr>
              <w:jc w:val="center"/>
              <w:rPr>
                <w:noProof/>
              </w:rPr>
            </w:pPr>
            <w:r w:rsidRPr="002D0A98">
              <w:rPr>
                <w:noProof/>
              </w:rPr>
              <w:t>Механизм подшивки: боковой зажим.</w:t>
            </w:r>
          </w:p>
          <w:p w14:paraId="2AF2FB53" w14:textId="77777777" w:rsidR="00135818" w:rsidRPr="002D0A98" w:rsidRDefault="00135818" w:rsidP="002D0A98">
            <w:pPr>
              <w:jc w:val="center"/>
              <w:rPr>
                <w:noProof/>
              </w:rPr>
            </w:pPr>
            <w:r w:rsidRPr="002D0A98">
              <w:rPr>
                <w:noProof/>
              </w:rPr>
              <w:t>Вместимость: 100листов.</w:t>
            </w:r>
          </w:p>
          <w:p w14:paraId="637A5D92" w14:textId="46A06369" w:rsidR="00135818" w:rsidRPr="002D0A98" w:rsidRDefault="00135818" w:rsidP="002D0A98">
            <w:pPr>
              <w:jc w:val="center"/>
              <w:rPr>
                <w:noProof/>
              </w:rPr>
            </w:pPr>
            <w:r w:rsidRPr="002D0A98">
              <w:rPr>
                <w:noProof/>
              </w:rPr>
              <w:t>Ширина корешка: 14мм</w:t>
            </w:r>
          </w:p>
        </w:tc>
        <w:tc>
          <w:tcPr>
            <w:tcW w:w="348" w:type="pct"/>
            <w:tcBorders>
              <w:top w:val="single" w:sz="4" w:space="0" w:color="auto"/>
              <w:left w:val="single" w:sz="4" w:space="0" w:color="auto"/>
              <w:bottom w:val="single" w:sz="4" w:space="0" w:color="auto"/>
              <w:right w:val="single" w:sz="4" w:space="0" w:color="auto"/>
            </w:tcBorders>
          </w:tcPr>
          <w:p w14:paraId="68648A52" w14:textId="77777777" w:rsidR="00135818" w:rsidRPr="001B05F6" w:rsidRDefault="00135818" w:rsidP="00135818">
            <w:pPr>
              <w:jc w:val="center"/>
              <w:rPr>
                <w:noProof/>
                <w:sz w:val="24"/>
                <w:szCs w:val="24"/>
              </w:rPr>
            </w:pPr>
          </w:p>
        </w:tc>
      </w:tr>
      <w:tr w:rsidR="00135818" w:rsidRPr="00E65562" w14:paraId="72493404"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5E30916A" w14:textId="02DED37F" w:rsidR="00135818" w:rsidRPr="002D0A98" w:rsidRDefault="00135818" w:rsidP="002D0A98">
            <w:pPr>
              <w:jc w:val="center"/>
            </w:pPr>
            <w:r w:rsidRPr="002D0A98">
              <w:lastRenderedPageBreak/>
              <w:t>16</w:t>
            </w:r>
          </w:p>
        </w:tc>
        <w:tc>
          <w:tcPr>
            <w:tcW w:w="585" w:type="pct"/>
            <w:tcBorders>
              <w:top w:val="single" w:sz="4" w:space="0" w:color="auto"/>
              <w:left w:val="single" w:sz="4" w:space="0" w:color="auto"/>
              <w:bottom w:val="single" w:sz="4" w:space="0" w:color="auto"/>
              <w:right w:val="single" w:sz="4" w:space="0" w:color="auto"/>
            </w:tcBorders>
          </w:tcPr>
          <w:p w14:paraId="08477677" w14:textId="116CF33C" w:rsidR="00135818" w:rsidRPr="002D0A98" w:rsidRDefault="00135818" w:rsidP="002D0A98">
            <w:pPr>
              <w:jc w:val="center"/>
            </w:pPr>
            <w:r w:rsidRPr="002D0A98">
              <w:t>Папка файловая</w:t>
            </w:r>
          </w:p>
        </w:tc>
        <w:tc>
          <w:tcPr>
            <w:tcW w:w="491" w:type="pct"/>
            <w:tcBorders>
              <w:top w:val="single" w:sz="4" w:space="0" w:color="auto"/>
              <w:left w:val="single" w:sz="4" w:space="0" w:color="auto"/>
              <w:bottom w:val="single" w:sz="4" w:space="0" w:color="auto"/>
              <w:right w:val="single" w:sz="4" w:space="0" w:color="auto"/>
            </w:tcBorders>
          </w:tcPr>
          <w:p w14:paraId="3898565F" w14:textId="40800B22" w:rsidR="00135818" w:rsidRPr="002D0A98" w:rsidRDefault="0013581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47365B9E" w14:textId="7D324AB3" w:rsidR="00135818" w:rsidRPr="002D0A98" w:rsidRDefault="0013581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0B65A5D3" w14:textId="0D68BD66" w:rsidR="00135818" w:rsidRPr="002D0A98" w:rsidRDefault="00135818" w:rsidP="002D0A98">
            <w:pPr>
              <w:jc w:val="center"/>
            </w:pPr>
            <w:r w:rsidRPr="002D0A98">
              <w:t>5</w:t>
            </w:r>
          </w:p>
        </w:tc>
        <w:tc>
          <w:tcPr>
            <w:tcW w:w="358" w:type="pct"/>
            <w:tcBorders>
              <w:top w:val="single" w:sz="4" w:space="0" w:color="auto"/>
              <w:left w:val="single" w:sz="4" w:space="0" w:color="auto"/>
              <w:bottom w:val="single" w:sz="4" w:space="0" w:color="auto"/>
              <w:right w:val="single" w:sz="4" w:space="0" w:color="auto"/>
            </w:tcBorders>
            <w:vAlign w:val="center"/>
          </w:tcPr>
          <w:p w14:paraId="559758EE"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2A3B9507"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5316B429" w14:textId="77777777" w:rsidR="00135818" w:rsidRPr="002D0A98" w:rsidRDefault="00135818" w:rsidP="002D0A98">
            <w:pPr>
              <w:jc w:val="center"/>
              <w:rPr>
                <w:color w:val="2B2B2B"/>
              </w:rPr>
            </w:pPr>
            <w:r w:rsidRPr="002D0A98">
              <w:rPr>
                <w:bCs/>
                <w:kern w:val="36"/>
                <w:lang w:eastAsia="zh-CN"/>
              </w:rPr>
              <w:t xml:space="preserve">Папка файловая изготовлена из непрозрачного пластика толщиной 0,6мм. </w:t>
            </w:r>
            <w:r w:rsidRPr="002D0A98">
              <w:rPr>
                <w:color w:val="2B2B2B"/>
              </w:rPr>
              <w:t>Имеет 100 прозрачных полипропиленовых вкладышей для удобного хранения и демонстрации документов.  Плотность файлов 25 мкм.</w:t>
            </w:r>
          </w:p>
          <w:p w14:paraId="4AD0FCF7" w14:textId="290A6D60" w:rsidR="00135818" w:rsidRPr="002D0A98" w:rsidRDefault="00135818" w:rsidP="002D0A98">
            <w:pPr>
              <w:jc w:val="center"/>
              <w:rPr>
                <w:noProof/>
              </w:rPr>
            </w:pPr>
            <w:r w:rsidRPr="002D0A98">
              <w:rPr>
                <w:color w:val="2B2B2B"/>
              </w:rPr>
              <w:t>Формат: А4</w:t>
            </w:r>
          </w:p>
        </w:tc>
        <w:tc>
          <w:tcPr>
            <w:tcW w:w="348" w:type="pct"/>
            <w:tcBorders>
              <w:top w:val="single" w:sz="4" w:space="0" w:color="auto"/>
              <w:left w:val="single" w:sz="4" w:space="0" w:color="auto"/>
              <w:bottom w:val="single" w:sz="4" w:space="0" w:color="auto"/>
              <w:right w:val="single" w:sz="4" w:space="0" w:color="auto"/>
            </w:tcBorders>
          </w:tcPr>
          <w:p w14:paraId="4E857E40" w14:textId="77777777" w:rsidR="00135818" w:rsidRPr="001B05F6" w:rsidRDefault="00135818" w:rsidP="00135818">
            <w:pPr>
              <w:jc w:val="center"/>
              <w:rPr>
                <w:noProof/>
                <w:sz w:val="24"/>
                <w:szCs w:val="24"/>
              </w:rPr>
            </w:pPr>
          </w:p>
        </w:tc>
      </w:tr>
      <w:tr w:rsidR="00135818" w:rsidRPr="00E65562" w14:paraId="3EC651AC" w14:textId="77777777" w:rsidTr="006C4A5E">
        <w:trPr>
          <w:trHeight w:val="659"/>
        </w:trPr>
        <w:tc>
          <w:tcPr>
            <w:tcW w:w="175" w:type="pct"/>
            <w:tcBorders>
              <w:top w:val="single" w:sz="4" w:space="0" w:color="auto"/>
              <w:left w:val="single" w:sz="4" w:space="0" w:color="auto"/>
              <w:bottom w:val="single" w:sz="4" w:space="0" w:color="auto"/>
              <w:right w:val="single" w:sz="4" w:space="0" w:color="auto"/>
            </w:tcBorders>
          </w:tcPr>
          <w:p w14:paraId="7A242287" w14:textId="457BC983" w:rsidR="00135818" w:rsidRPr="002D0A98" w:rsidRDefault="00135818" w:rsidP="002D0A98">
            <w:pPr>
              <w:jc w:val="center"/>
            </w:pPr>
            <w:r w:rsidRPr="002D0A98">
              <w:t>17</w:t>
            </w:r>
          </w:p>
        </w:tc>
        <w:tc>
          <w:tcPr>
            <w:tcW w:w="585" w:type="pct"/>
            <w:tcBorders>
              <w:top w:val="single" w:sz="4" w:space="0" w:color="auto"/>
              <w:left w:val="single" w:sz="4" w:space="0" w:color="auto"/>
              <w:bottom w:val="single" w:sz="4" w:space="0" w:color="auto"/>
              <w:right w:val="single" w:sz="4" w:space="0" w:color="auto"/>
            </w:tcBorders>
          </w:tcPr>
          <w:p w14:paraId="574D9F5C" w14:textId="05CA8FE1" w:rsidR="00135818" w:rsidRPr="002D0A98" w:rsidRDefault="00135818" w:rsidP="002D0A98">
            <w:pPr>
              <w:jc w:val="center"/>
            </w:pPr>
            <w:r w:rsidRPr="002D0A98">
              <w:rPr>
                <w:bCs/>
                <w:color w:val="333333"/>
                <w:kern w:val="36"/>
                <w:lang w:eastAsia="zh-CN"/>
              </w:rPr>
              <w:t>Пластилин</w:t>
            </w:r>
          </w:p>
        </w:tc>
        <w:tc>
          <w:tcPr>
            <w:tcW w:w="491" w:type="pct"/>
            <w:tcBorders>
              <w:top w:val="single" w:sz="4" w:space="0" w:color="auto"/>
              <w:left w:val="single" w:sz="4" w:space="0" w:color="auto"/>
              <w:bottom w:val="single" w:sz="4" w:space="0" w:color="auto"/>
              <w:right w:val="single" w:sz="4" w:space="0" w:color="auto"/>
            </w:tcBorders>
          </w:tcPr>
          <w:p w14:paraId="57E77240" w14:textId="0ED47033" w:rsidR="00135818" w:rsidRPr="002D0A98" w:rsidRDefault="00283F27" w:rsidP="002D0A98">
            <w:pPr>
              <w:ind w:firstLine="1"/>
              <w:jc w:val="center"/>
              <w:outlineLvl w:val="2"/>
            </w:pPr>
            <w:r w:rsidRPr="002D0A98">
              <w:t>20.59.52.110</w:t>
            </w:r>
          </w:p>
        </w:tc>
        <w:tc>
          <w:tcPr>
            <w:tcW w:w="224" w:type="pct"/>
            <w:tcBorders>
              <w:top w:val="single" w:sz="4" w:space="0" w:color="auto"/>
              <w:left w:val="single" w:sz="4" w:space="0" w:color="auto"/>
              <w:bottom w:val="single" w:sz="4" w:space="0" w:color="auto"/>
              <w:right w:val="single" w:sz="4" w:space="0" w:color="auto"/>
            </w:tcBorders>
          </w:tcPr>
          <w:p w14:paraId="6516D551" w14:textId="7348E167" w:rsidR="00135818" w:rsidRPr="002D0A98" w:rsidRDefault="00283F27" w:rsidP="002D0A98">
            <w:pPr>
              <w:jc w:val="center"/>
            </w:pPr>
            <w:r w:rsidRPr="002D0A98">
              <w:t>упаковка</w:t>
            </w:r>
          </w:p>
        </w:tc>
        <w:tc>
          <w:tcPr>
            <w:tcW w:w="223" w:type="pct"/>
            <w:tcBorders>
              <w:top w:val="single" w:sz="4" w:space="0" w:color="auto"/>
              <w:left w:val="single" w:sz="4" w:space="0" w:color="auto"/>
              <w:bottom w:val="single" w:sz="4" w:space="0" w:color="auto"/>
              <w:right w:val="single" w:sz="4" w:space="0" w:color="auto"/>
            </w:tcBorders>
          </w:tcPr>
          <w:p w14:paraId="38027CFC" w14:textId="5E234343" w:rsidR="00135818" w:rsidRPr="002D0A98" w:rsidRDefault="00283F27"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5281B35A" w14:textId="77777777" w:rsidR="00135818" w:rsidRPr="002D0A98" w:rsidRDefault="0013581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4CA5B6F" w14:textId="77777777" w:rsidR="00135818" w:rsidRPr="002D0A98" w:rsidRDefault="0013581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53B85128" w14:textId="77777777" w:rsidR="00283F27" w:rsidRPr="002D0A98" w:rsidRDefault="00283F27" w:rsidP="002D0A98">
            <w:pPr>
              <w:jc w:val="center"/>
              <w:rPr>
                <w:noProof/>
              </w:rPr>
            </w:pPr>
            <w:r w:rsidRPr="002D0A98">
              <w:rPr>
                <w:noProof/>
              </w:rPr>
              <w:t>Тип пластилина: классический.</w:t>
            </w:r>
          </w:p>
          <w:p w14:paraId="610E5793" w14:textId="77777777" w:rsidR="00283F27" w:rsidRPr="002D0A98" w:rsidRDefault="00283F27" w:rsidP="002D0A98">
            <w:pPr>
              <w:jc w:val="center"/>
              <w:rPr>
                <w:noProof/>
              </w:rPr>
            </w:pPr>
            <w:r w:rsidRPr="002D0A98">
              <w:rPr>
                <w:noProof/>
              </w:rPr>
              <w:t>В упаковке: 24цвета.</w:t>
            </w:r>
          </w:p>
          <w:p w14:paraId="7222A60F" w14:textId="77777777" w:rsidR="00135818" w:rsidRPr="002D0A98" w:rsidRDefault="00135818" w:rsidP="002D0A98">
            <w:pPr>
              <w:jc w:val="center"/>
              <w:rPr>
                <w:bCs/>
                <w:kern w:val="36"/>
                <w:lang w:eastAsia="zh-CN"/>
              </w:rPr>
            </w:pPr>
          </w:p>
        </w:tc>
        <w:tc>
          <w:tcPr>
            <w:tcW w:w="348" w:type="pct"/>
            <w:tcBorders>
              <w:top w:val="single" w:sz="4" w:space="0" w:color="auto"/>
              <w:left w:val="single" w:sz="4" w:space="0" w:color="auto"/>
              <w:bottom w:val="single" w:sz="4" w:space="0" w:color="auto"/>
              <w:right w:val="single" w:sz="4" w:space="0" w:color="auto"/>
            </w:tcBorders>
          </w:tcPr>
          <w:p w14:paraId="36498D81" w14:textId="77777777" w:rsidR="00135818" w:rsidRPr="001B05F6" w:rsidRDefault="00135818" w:rsidP="00135818">
            <w:pPr>
              <w:jc w:val="center"/>
              <w:rPr>
                <w:noProof/>
                <w:sz w:val="24"/>
                <w:szCs w:val="24"/>
              </w:rPr>
            </w:pPr>
          </w:p>
        </w:tc>
      </w:tr>
      <w:tr w:rsidR="00283F27" w:rsidRPr="00E65562" w14:paraId="0DAABA6F" w14:textId="77777777" w:rsidTr="006C4A5E">
        <w:trPr>
          <w:trHeight w:val="745"/>
        </w:trPr>
        <w:tc>
          <w:tcPr>
            <w:tcW w:w="175" w:type="pct"/>
            <w:tcBorders>
              <w:top w:val="single" w:sz="4" w:space="0" w:color="auto"/>
              <w:left w:val="single" w:sz="4" w:space="0" w:color="auto"/>
              <w:bottom w:val="single" w:sz="4" w:space="0" w:color="auto"/>
              <w:right w:val="single" w:sz="4" w:space="0" w:color="auto"/>
            </w:tcBorders>
          </w:tcPr>
          <w:p w14:paraId="15FDA372" w14:textId="5C790D83" w:rsidR="00283F27" w:rsidRPr="002D0A98" w:rsidRDefault="00283F27" w:rsidP="002D0A98">
            <w:pPr>
              <w:jc w:val="center"/>
            </w:pPr>
            <w:r w:rsidRPr="002D0A98">
              <w:t>18</w:t>
            </w:r>
          </w:p>
        </w:tc>
        <w:tc>
          <w:tcPr>
            <w:tcW w:w="585" w:type="pct"/>
            <w:tcBorders>
              <w:top w:val="single" w:sz="4" w:space="0" w:color="auto"/>
              <w:left w:val="single" w:sz="4" w:space="0" w:color="auto"/>
              <w:bottom w:val="single" w:sz="4" w:space="0" w:color="auto"/>
              <w:right w:val="single" w:sz="4" w:space="0" w:color="auto"/>
            </w:tcBorders>
          </w:tcPr>
          <w:p w14:paraId="3E740489" w14:textId="788D6690" w:rsidR="00283F27" w:rsidRPr="002D0A98" w:rsidRDefault="00283F27" w:rsidP="002D0A98">
            <w:pPr>
              <w:jc w:val="center"/>
              <w:rPr>
                <w:bCs/>
                <w:color w:val="333333"/>
                <w:kern w:val="36"/>
                <w:lang w:eastAsia="zh-CN"/>
              </w:rPr>
            </w:pPr>
            <w:r w:rsidRPr="002D0A98">
              <w:t>Подушка для смачивания пальцев</w:t>
            </w:r>
          </w:p>
        </w:tc>
        <w:tc>
          <w:tcPr>
            <w:tcW w:w="491" w:type="pct"/>
            <w:tcBorders>
              <w:top w:val="single" w:sz="4" w:space="0" w:color="auto"/>
              <w:left w:val="single" w:sz="4" w:space="0" w:color="auto"/>
              <w:bottom w:val="single" w:sz="4" w:space="0" w:color="auto"/>
              <w:right w:val="single" w:sz="4" w:space="0" w:color="auto"/>
            </w:tcBorders>
          </w:tcPr>
          <w:p w14:paraId="03DED77C" w14:textId="5D14BD31" w:rsidR="00283F27" w:rsidRPr="002D0A98" w:rsidRDefault="00283F27"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16FD701D" w14:textId="58D79425"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13C2C7A1" w14:textId="03ACE56A" w:rsidR="00283F27" w:rsidRPr="002D0A98" w:rsidRDefault="00283F27"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32711CB8"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38677F48"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758ACF16" w14:textId="538F54B5" w:rsidR="00283F27" w:rsidRPr="002D0A98" w:rsidRDefault="00283F27" w:rsidP="002D0A98">
            <w:pPr>
              <w:jc w:val="center"/>
              <w:rPr>
                <w:noProof/>
              </w:rPr>
            </w:pPr>
            <w:r w:rsidRPr="002D0A98">
              <w:rPr>
                <w:noProof/>
              </w:rPr>
              <w:t>Подушка для смачивания пальцев с гелевым наполнителем, 25грамм.</w:t>
            </w:r>
          </w:p>
        </w:tc>
        <w:tc>
          <w:tcPr>
            <w:tcW w:w="348" w:type="pct"/>
            <w:tcBorders>
              <w:top w:val="single" w:sz="4" w:space="0" w:color="auto"/>
              <w:left w:val="single" w:sz="4" w:space="0" w:color="auto"/>
              <w:bottom w:val="single" w:sz="4" w:space="0" w:color="auto"/>
              <w:right w:val="single" w:sz="4" w:space="0" w:color="auto"/>
            </w:tcBorders>
          </w:tcPr>
          <w:p w14:paraId="69376857" w14:textId="77777777" w:rsidR="00283F27" w:rsidRPr="001B05F6" w:rsidRDefault="00283F27" w:rsidP="00135818">
            <w:pPr>
              <w:jc w:val="center"/>
              <w:rPr>
                <w:noProof/>
                <w:sz w:val="24"/>
                <w:szCs w:val="24"/>
              </w:rPr>
            </w:pPr>
          </w:p>
        </w:tc>
      </w:tr>
      <w:tr w:rsidR="00283F27" w:rsidRPr="00E65562" w14:paraId="19145B8B" w14:textId="77777777" w:rsidTr="006C4A5E">
        <w:trPr>
          <w:trHeight w:val="712"/>
        </w:trPr>
        <w:tc>
          <w:tcPr>
            <w:tcW w:w="175" w:type="pct"/>
            <w:tcBorders>
              <w:top w:val="single" w:sz="4" w:space="0" w:color="auto"/>
              <w:left w:val="single" w:sz="4" w:space="0" w:color="auto"/>
              <w:bottom w:val="single" w:sz="4" w:space="0" w:color="auto"/>
              <w:right w:val="single" w:sz="4" w:space="0" w:color="auto"/>
            </w:tcBorders>
          </w:tcPr>
          <w:p w14:paraId="3E5C2905" w14:textId="0E32B905" w:rsidR="00283F27" w:rsidRPr="002D0A98" w:rsidRDefault="00283F27" w:rsidP="002D0A98">
            <w:pPr>
              <w:jc w:val="center"/>
            </w:pPr>
            <w:r w:rsidRPr="002D0A98">
              <w:t>19</w:t>
            </w:r>
          </w:p>
        </w:tc>
        <w:tc>
          <w:tcPr>
            <w:tcW w:w="585" w:type="pct"/>
            <w:tcBorders>
              <w:top w:val="single" w:sz="4" w:space="0" w:color="auto"/>
              <w:left w:val="single" w:sz="4" w:space="0" w:color="auto"/>
              <w:bottom w:val="single" w:sz="4" w:space="0" w:color="auto"/>
              <w:right w:val="single" w:sz="4" w:space="0" w:color="auto"/>
            </w:tcBorders>
          </w:tcPr>
          <w:p w14:paraId="709E871F" w14:textId="134BF7CA" w:rsidR="00283F27" w:rsidRPr="002D0A98" w:rsidRDefault="00283F27" w:rsidP="002D0A98">
            <w:pPr>
              <w:jc w:val="center"/>
            </w:pPr>
            <w:r w:rsidRPr="002D0A98">
              <w:t>Подушка штемпельная</w:t>
            </w:r>
          </w:p>
        </w:tc>
        <w:tc>
          <w:tcPr>
            <w:tcW w:w="491" w:type="pct"/>
            <w:tcBorders>
              <w:top w:val="single" w:sz="4" w:space="0" w:color="auto"/>
              <w:left w:val="single" w:sz="4" w:space="0" w:color="auto"/>
              <w:bottom w:val="single" w:sz="4" w:space="0" w:color="auto"/>
              <w:right w:val="single" w:sz="4" w:space="0" w:color="auto"/>
            </w:tcBorders>
          </w:tcPr>
          <w:p w14:paraId="0CB29618" w14:textId="242E1871" w:rsidR="00283F27" w:rsidRPr="002D0A98" w:rsidRDefault="00283F27" w:rsidP="002D0A98">
            <w:pPr>
              <w:ind w:firstLine="1"/>
              <w:jc w:val="center"/>
              <w:outlineLvl w:val="2"/>
            </w:pPr>
            <w:r w:rsidRPr="002D0A98">
              <w:t>32.99.16.140</w:t>
            </w:r>
          </w:p>
        </w:tc>
        <w:tc>
          <w:tcPr>
            <w:tcW w:w="224" w:type="pct"/>
            <w:tcBorders>
              <w:top w:val="single" w:sz="4" w:space="0" w:color="auto"/>
              <w:left w:val="single" w:sz="4" w:space="0" w:color="auto"/>
              <w:bottom w:val="single" w:sz="4" w:space="0" w:color="auto"/>
              <w:right w:val="single" w:sz="4" w:space="0" w:color="auto"/>
            </w:tcBorders>
          </w:tcPr>
          <w:p w14:paraId="3A34C480" w14:textId="34D0C815"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15633BAB" w14:textId="4898AEBC" w:rsidR="00283F27" w:rsidRPr="002D0A98" w:rsidRDefault="00283F27" w:rsidP="002D0A98">
            <w:pPr>
              <w:jc w:val="center"/>
            </w:pPr>
            <w:r w:rsidRPr="002D0A98">
              <w:t>5</w:t>
            </w:r>
          </w:p>
        </w:tc>
        <w:tc>
          <w:tcPr>
            <w:tcW w:w="358" w:type="pct"/>
            <w:tcBorders>
              <w:top w:val="single" w:sz="4" w:space="0" w:color="auto"/>
              <w:left w:val="single" w:sz="4" w:space="0" w:color="auto"/>
              <w:bottom w:val="single" w:sz="4" w:space="0" w:color="auto"/>
              <w:right w:val="single" w:sz="4" w:space="0" w:color="auto"/>
            </w:tcBorders>
            <w:vAlign w:val="center"/>
          </w:tcPr>
          <w:p w14:paraId="1AF4C872"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3BBA6F2B"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6BD0A49C" w14:textId="77777777" w:rsidR="00283F27" w:rsidRPr="002D0A98" w:rsidRDefault="00283F27" w:rsidP="002D0A98">
            <w:pPr>
              <w:jc w:val="center"/>
              <w:rPr>
                <w:noProof/>
              </w:rPr>
            </w:pPr>
            <w:r w:rsidRPr="002D0A98">
              <w:rPr>
                <w:noProof/>
              </w:rPr>
              <w:t>Подушка штемпельная настольная с крышкой неокрашенная.</w:t>
            </w:r>
          </w:p>
          <w:p w14:paraId="7A478F79" w14:textId="3E47EA76" w:rsidR="00283F27" w:rsidRPr="002D0A98" w:rsidRDefault="00283F27" w:rsidP="002D0A98">
            <w:pPr>
              <w:jc w:val="center"/>
              <w:rPr>
                <w:noProof/>
              </w:rPr>
            </w:pPr>
            <w:r w:rsidRPr="002D0A98">
              <w:rPr>
                <w:noProof/>
              </w:rPr>
              <w:t>Размеры: не менее  10х6,5см.</w:t>
            </w:r>
          </w:p>
        </w:tc>
        <w:tc>
          <w:tcPr>
            <w:tcW w:w="348" w:type="pct"/>
            <w:tcBorders>
              <w:top w:val="single" w:sz="4" w:space="0" w:color="auto"/>
              <w:left w:val="single" w:sz="4" w:space="0" w:color="auto"/>
              <w:bottom w:val="single" w:sz="4" w:space="0" w:color="auto"/>
              <w:right w:val="single" w:sz="4" w:space="0" w:color="auto"/>
            </w:tcBorders>
          </w:tcPr>
          <w:p w14:paraId="26580068" w14:textId="77777777" w:rsidR="00283F27" w:rsidRPr="001B05F6" w:rsidRDefault="00283F27" w:rsidP="00283F27">
            <w:pPr>
              <w:jc w:val="center"/>
              <w:rPr>
                <w:noProof/>
                <w:sz w:val="24"/>
                <w:szCs w:val="24"/>
              </w:rPr>
            </w:pPr>
          </w:p>
        </w:tc>
      </w:tr>
      <w:tr w:rsidR="00283F27" w:rsidRPr="00E65562" w14:paraId="3C79DE9A" w14:textId="77777777" w:rsidTr="006C4A5E">
        <w:trPr>
          <w:trHeight w:val="552"/>
        </w:trPr>
        <w:tc>
          <w:tcPr>
            <w:tcW w:w="175" w:type="pct"/>
            <w:tcBorders>
              <w:top w:val="single" w:sz="4" w:space="0" w:color="auto"/>
              <w:left w:val="single" w:sz="4" w:space="0" w:color="auto"/>
              <w:bottom w:val="single" w:sz="4" w:space="0" w:color="auto"/>
              <w:right w:val="single" w:sz="4" w:space="0" w:color="auto"/>
            </w:tcBorders>
          </w:tcPr>
          <w:p w14:paraId="0ED3CE81" w14:textId="64F540EE" w:rsidR="00283F27" w:rsidRPr="002D0A98" w:rsidRDefault="00283F27" w:rsidP="002D0A98">
            <w:pPr>
              <w:jc w:val="center"/>
            </w:pPr>
            <w:r w:rsidRPr="002D0A98">
              <w:t>20</w:t>
            </w:r>
          </w:p>
        </w:tc>
        <w:tc>
          <w:tcPr>
            <w:tcW w:w="585" w:type="pct"/>
            <w:tcBorders>
              <w:top w:val="single" w:sz="4" w:space="0" w:color="auto"/>
              <w:left w:val="single" w:sz="4" w:space="0" w:color="auto"/>
              <w:bottom w:val="single" w:sz="4" w:space="0" w:color="auto"/>
              <w:right w:val="single" w:sz="4" w:space="0" w:color="auto"/>
            </w:tcBorders>
          </w:tcPr>
          <w:p w14:paraId="6EA5F2F1" w14:textId="2163E5BE" w:rsidR="00283F27" w:rsidRPr="002D0A98" w:rsidRDefault="00283F27" w:rsidP="002D0A98">
            <w:pPr>
              <w:jc w:val="center"/>
            </w:pPr>
            <w:r w:rsidRPr="002D0A98">
              <w:t>Скотч</w:t>
            </w:r>
          </w:p>
        </w:tc>
        <w:tc>
          <w:tcPr>
            <w:tcW w:w="491" w:type="pct"/>
            <w:tcBorders>
              <w:top w:val="single" w:sz="4" w:space="0" w:color="auto"/>
              <w:left w:val="single" w:sz="4" w:space="0" w:color="auto"/>
              <w:bottom w:val="single" w:sz="4" w:space="0" w:color="auto"/>
              <w:right w:val="single" w:sz="4" w:space="0" w:color="auto"/>
            </w:tcBorders>
          </w:tcPr>
          <w:p w14:paraId="6F65FDB6" w14:textId="04987269" w:rsidR="00283F27" w:rsidRPr="002D0A98" w:rsidRDefault="00283F27" w:rsidP="002D0A98">
            <w:pPr>
              <w:ind w:firstLine="1"/>
              <w:jc w:val="center"/>
              <w:outlineLvl w:val="2"/>
            </w:pPr>
            <w:r w:rsidRPr="002D0A98">
              <w:t>22.29.21.000</w:t>
            </w:r>
          </w:p>
        </w:tc>
        <w:tc>
          <w:tcPr>
            <w:tcW w:w="224" w:type="pct"/>
            <w:tcBorders>
              <w:top w:val="single" w:sz="4" w:space="0" w:color="auto"/>
              <w:left w:val="single" w:sz="4" w:space="0" w:color="auto"/>
              <w:bottom w:val="single" w:sz="4" w:space="0" w:color="auto"/>
              <w:right w:val="single" w:sz="4" w:space="0" w:color="auto"/>
            </w:tcBorders>
          </w:tcPr>
          <w:p w14:paraId="36C31A31" w14:textId="646C67CF"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75D09301" w14:textId="3A3CD0E8" w:rsidR="00283F27" w:rsidRPr="002D0A98" w:rsidRDefault="00283F27" w:rsidP="002D0A98">
            <w:pPr>
              <w:jc w:val="center"/>
            </w:pPr>
            <w:r w:rsidRPr="002D0A98">
              <w:t>36</w:t>
            </w:r>
          </w:p>
        </w:tc>
        <w:tc>
          <w:tcPr>
            <w:tcW w:w="358" w:type="pct"/>
            <w:tcBorders>
              <w:top w:val="single" w:sz="4" w:space="0" w:color="auto"/>
              <w:left w:val="single" w:sz="4" w:space="0" w:color="auto"/>
              <w:bottom w:val="single" w:sz="4" w:space="0" w:color="auto"/>
              <w:right w:val="single" w:sz="4" w:space="0" w:color="auto"/>
            </w:tcBorders>
            <w:vAlign w:val="center"/>
          </w:tcPr>
          <w:p w14:paraId="5DA478F5"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09C148EA"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78BD8570" w14:textId="77777777" w:rsidR="00283F27" w:rsidRPr="002D0A98" w:rsidRDefault="00283F27" w:rsidP="002D0A98">
            <w:pPr>
              <w:jc w:val="center"/>
              <w:rPr>
                <w:noProof/>
              </w:rPr>
            </w:pPr>
            <w:r w:rsidRPr="002D0A98">
              <w:rPr>
                <w:noProof/>
              </w:rPr>
              <w:t>Клейкая лента упаковочная прозрачная 45мкм.</w:t>
            </w:r>
          </w:p>
          <w:p w14:paraId="19B504EA" w14:textId="77777777" w:rsidR="00283F27" w:rsidRPr="002D0A98" w:rsidRDefault="00283F27" w:rsidP="002D0A98">
            <w:pPr>
              <w:jc w:val="center"/>
              <w:rPr>
                <w:noProof/>
              </w:rPr>
            </w:pPr>
            <w:r w:rsidRPr="002D0A98">
              <w:rPr>
                <w:noProof/>
              </w:rPr>
              <w:t>Ширина -  48мм.</w:t>
            </w:r>
          </w:p>
          <w:p w14:paraId="508A35C9" w14:textId="77777777" w:rsidR="00283F27" w:rsidRPr="002D0A98" w:rsidRDefault="00283F27" w:rsidP="002D0A98">
            <w:pPr>
              <w:jc w:val="center"/>
              <w:rPr>
                <w:noProof/>
              </w:rPr>
            </w:pPr>
            <w:r w:rsidRPr="002D0A98">
              <w:rPr>
                <w:noProof/>
              </w:rPr>
              <w:t>Длина – 66м.</w:t>
            </w:r>
          </w:p>
          <w:p w14:paraId="571700CA" w14:textId="77777777" w:rsidR="00283F27" w:rsidRPr="002D0A98" w:rsidRDefault="00283F27" w:rsidP="002D0A98">
            <w:pPr>
              <w:jc w:val="center"/>
              <w:rPr>
                <w:noProof/>
              </w:rPr>
            </w:pPr>
          </w:p>
        </w:tc>
        <w:tc>
          <w:tcPr>
            <w:tcW w:w="348" w:type="pct"/>
            <w:tcBorders>
              <w:top w:val="single" w:sz="4" w:space="0" w:color="auto"/>
              <w:left w:val="single" w:sz="4" w:space="0" w:color="auto"/>
              <w:bottom w:val="single" w:sz="4" w:space="0" w:color="auto"/>
              <w:right w:val="single" w:sz="4" w:space="0" w:color="auto"/>
            </w:tcBorders>
          </w:tcPr>
          <w:p w14:paraId="28861FAC" w14:textId="77777777" w:rsidR="00283F27" w:rsidRPr="001B05F6" w:rsidRDefault="00283F27" w:rsidP="00283F27">
            <w:pPr>
              <w:jc w:val="center"/>
              <w:rPr>
                <w:noProof/>
                <w:sz w:val="24"/>
                <w:szCs w:val="24"/>
              </w:rPr>
            </w:pPr>
          </w:p>
        </w:tc>
      </w:tr>
      <w:tr w:rsidR="00283F27" w:rsidRPr="00E65562" w14:paraId="7FEA0B6B"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63A6D84D" w14:textId="2ED9D4FF" w:rsidR="00283F27" w:rsidRPr="002D0A98" w:rsidRDefault="00283F27" w:rsidP="002D0A98">
            <w:pPr>
              <w:jc w:val="center"/>
            </w:pPr>
            <w:r w:rsidRPr="002D0A98">
              <w:t>21</w:t>
            </w:r>
          </w:p>
        </w:tc>
        <w:tc>
          <w:tcPr>
            <w:tcW w:w="585" w:type="pct"/>
            <w:tcBorders>
              <w:top w:val="single" w:sz="4" w:space="0" w:color="auto"/>
              <w:left w:val="single" w:sz="4" w:space="0" w:color="auto"/>
              <w:bottom w:val="single" w:sz="4" w:space="0" w:color="auto"/>
              <w:right w:val="single" w:sz="4" w:space="0" w:color="auto"/>
            </w:tcBorders>
          </w:tcPr>
          <w:p w14:paraId="12C4ECE6" w14:textId="568C0A05" w:rsidR="00283F27" w:rsidRPr="002D0A98" w:rsidRDefault="00283F27" w:rsidP="002D0A98">
            <w:pPr>
              <w:jc w:val="center"/>
            </w:pPr>
            <w:r w:rsidRPr="002D0A98">
              <w:t>Скотч малярный</w:t>
            </w:r>
          </w:p>
        </w:tc>
        <w:tc>
          <w:tcPr>
            <w:tcW w:w="491" w:type="pct"/>
            <w:tcBorders>
              <w:top w:val="single" w:sz="4" w:space="0" w:color="auto"/>
              <w:left w:val="single" w:sz="4" w:space="0" w:color="auto"/>
              <w:bottom w:val="single" w:sz="4" w:space="0" w:color="auto"/>
              <w:right w:val="single" w:sz="4" w:space="0" w:color="auto"/>
            </w:tcBorders>
          </w:tcPr>
          <w:p w14:paraId="27C0EEC0" w14:textId="4BF5E3FF" w:rsidR="00283F27" w:rsidRPr="002D0A98" w:rsidRDefault="00283F27" w:rsidP="002D0A98">
            <w:pPr>
              <w:ind w:firstLine="1"/>
              <w:jc w:val="center"/>
              <w:outlineLvl w:val="2"/>
            </w:pPr>
            <w:r w:rsidRPr="002D0A98">
              <w:t>17.23.11.150</w:t>
            </w:r>
          </w:p>
        </w:tc>
        <w:tc>
          <w:tcPr>
            <w:tcW w:w="224" w:type="pct"/>
            <w:tcBorders>
              <w:top w:val="single" w:sz="4" w:space="0" w:color="auto"/>
              <w:left w:val="single" w:sz="4" w:space="0" w:color="auto"/>
              <w:bottom w:val="single" w:sz="4" w:space="0" w:color="auto"/>
              <w:right w:val="single" w:sz="4" w:space="0" w:color="auto"/>
            </w:tcBorders>
          </w:tcPr>
          <w:p w14:paraId="2F940242" w14:textId="1CE2ABC7"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5C2774E4" w14:textId="58C10C41" w:rsidR="00283F27" w:rsidRPr="002D0A98" w:rsidRDefault="00283F27" w:rsidP="002D0A98">
            <w:pPr>
              <w:jc w:val="center"/>
            </w:pPr>
            <w:r w:rsidRPr="002D0A98">
              <w:t>108</w:t>
            </w:r>
          </w:p>
        </w:tc>
        <w:tc>
          <w:tcPr>
            <w:tcW w:w="358" w:type="pct"/>
            <w:tcBorders>
              <w:top w:val="single" w:sz="4" w:space="0" w:color="auto"/>
              <w:left w:val="single" w:sz="4" w:space="0" w:color="auto"/>
              <w:bottom w:val="single" w:sz="4" w:space="0" w:color="auto"/>
              <w:right w:val="single" w:sz="4" w:space="0" w:color="auto"/>
            </w:tcBorders>
            <w:vAlign w:val="center"/>
          </w:tcPr>
          <w:p w14:paraId="70BC43A4"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017BCB3D"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0951802D" w14:textId="77777777" w:rsidR="00283F27" w:rsidRPr="002D0A98" w:rsidRDefault="00283F27" w:rsidP="002D0A98">
            <w:pPr>
              <w:jc w:val="center"/>
              <w:rPr>
                <w:color w:val="2B2B2B"/>
              </w:rPr>
            </w:pPr>
            <w:r w:rsidRPr="002D0A98">
              <w:rPr>
                <w:color w:val="2B2B2B"/>
              </w:rPr>
              <w:t>Клейкая лента малярная.</w:t>
            </w:r>
          </w:p>
          <w:p w14:paraId="16AEE22B" w14:textId="77777777" w:rsidR="00283F27" w:rsidRPr="002D0A98" w:rsidRDefault="00283F27" w:rsidP="002D0A98">
            <w:pPr>
              <w:jc w:val="center"/>
              <w:rPr>
                <w:color w:val="2B2B2B"/>
              </w:rPr>
            </w:pPr>
            <w:r w:rsidRPr="002D0A98">
              <w:rPr>
                <w:color w:val="2B2B2B"/>
              </w:rPr>
              <w:t>Ширина: 48мм</w:t>
            </w:r>
          </w:p>
          <w:p w14:paraId="4E27385A" w14:textId="77777777" w:rsidR="00283F27" w:rsidRPr="002D0A98" w:rsidRDefault="00283F27" w:rsidP="002D0A98">
            <w:pPr>
              <w:jc w:val="center"/>
              <w:rPr>
                <w:color w:val="2B2B2B"/>
              </w:rPr>
            </w:pPr>
            <w:r w:rsidRPr="002D0A98">
              <w:rPr>
                <w:color w:val="2B2B2B"/>
              </w:rPr>
              <w:t>Длина: 50м</w:t>
            </w:r>
          </w:p>
          <w:p w14:paraId="51A9BF64" w14:textId="77777777" w:rsidR="00283F27" w:rsidRPr="002D0A98" w:rsidRDefault="00283F27" w:rsidP="002D0A98">
            <w:pPr>
              <w:jc w:val="center"/>
              <w:rPr>
                <w:color w:val="2B2B2B"/>
              </w:rPr>
            </w:pPr>
            <w:r w:rsidRPr="002D0A98">
              <w:rPr>
                <w:color w:val="2B2B2B"/>
              </w:rPr>
              <w:t>Цвет: белый</w:t>
            </w:r>
          </w:p>
          <w:p w14:paraId="0530A2EE" w14:textId="78205257" w:rsidR="00283F27" w:rsidRPr="002D0A98" w:rsidRDefault="00283F27" w:rsidP="002D0A98">
            <w:pPr>
              <w:jc w:val="center"/>
              <w:rPr>
                <w:noProof/>
              </w:rPr>
            </w:pPr>
            <w:r w:rsidRPr="002D0A98">
              <w:rPr>
                <w:color w:val="2B2B2B"/>
              </w:rPr>
              <w:t>Дополнительные свойства: легкоудаляемая.</w:t>
            </w:r>
          </w:p>
        </w:tc>
        <w:tc>
          <w:tcPr>
            <w:tcW w:w="348" w:type="pct"/>
            <w:tcBorders>
              <w:top w:val="single" w:sz="4" w:space="0" w:color="auto"/>
              <w:left w:val="single" w:sz="4" w:space="0" w:color="auto"/>
              <w:bottom w:val="single" w:sz="4" w:space="0" w:color="auto"/>
              <w:right w:val="single" w:sz="4" w:space="0" w:color="auto"/>
            </w:tcBorders>
          </w:tcPr>
          <w:p w14:paraId="35E727AE" w14:textId="77777777" w:rsidR="00283F27" w:rsidRPr="001B05F6" w:rsidRDefault="00283F27" w:rsidP="00283F27">
            <w:pPr>
              <w:jc w:val="center"/>
              <w:rPr>
                <w:noProof/>
                <w:sz w:val="24"/>
                <w:szCs w:val="24"/>
              </w:rPr>
            </w:pPr>
          </w:p>
        </w:tc>
      </w:tr>
      <w:tr w:rsidR="00283F27" w:rsidRPr="00E65562" w14:paraId="673E0490"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09EA55AB" w14:textId="6B3F794A" w:rsidR="00283F27" w:rsidRPr="002D0A98" w:rsidRDefault="00283F27" w:rsidP="002D0A98">
            <w:pPr>
              <w:jc w:val="center"/>
            </w:pPr>
            <w:r w:rsidRPr="002D0A98">
              <w:t>22</w:t>
            </w:r>
          </w:p>
        </w:tc>
        <w:tc>
          <w:tcPr>
            <w:tcW w:w="585" w:type="pct"/>
            <w:tcBorders>
              <w:top w:val="single" w:sz="4" w:space="0" w:color="auto"/>
              <w:left w:val="single" w:sz="4" w:space="0" w:color="auto"/>
              <w:bottom w:val="single" w:sz="4" w:space="0" w:color="auto"/>
              <w:right w:val="single" w:sz="4" w:space="0" w:color="auto"/>
            </w:tcBorders>
          </w:tcPr>
          <w:p w14:paraId="7DE54215" w14:textId="7E3629C0" w:rsidR="00283F27" w:rsidRPr="002D0A98" w:rsidRDefault="00283F27" w:rsidP="002D0A98">
            <w:pPr>
              <w:jc w:val="center"/>
            </w:pPr>
            <w:r w:rsidRPr="002D0A98">
              <w:t>Степлер</w:t>
            </w:r>
          </w:p>
        </w:tc>
        <w:tc>
          <w:tcPr>
            <w:tcW w:w="491" w:type="pct"/>
            <w:tcBorders>
              <w:top w:val="single" w:sz="4" w:space="0" w:color="auto"/>
              <w:left w:val="single" w:sz="4" w:space="0" w:color="auto"/>
              <w:bottom w:val="single" w:sz="4" w:space="0" w:color="auto"/>
              <w:right w:val="single" w:sz="4" w:space="0" w:color="auto"/>
            </w:tcBorders>
          </w:tcPr>
          <w:p w14:paraId="5F250BF9" w14:textId="1A7A14A0" w:rsidR="00283F27" w:rsidRPr="002D0A98" w:rsidRDefault="00283F27"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2B494279" w14:textId="43B0855A"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487EED4" w14:textId="117EEA94" w:rsidR="00283F27" w:rsidRPr="002D0A98" w:rsidRDefault="00283F27" w:rsidP="002D0A98">
            <w:pPr>
              <w:jc w:val="center"/>
            </w:pPr>
            <w:r w:rsidRPr="002D0A98">
              <w:t>12</w:t>
            </w:r>
          </w:p>
        </w:tc>
        <w:tc>
          <w:tcPr>
            <w:tcW w:w="358" w:type="pct"/>
            <w:tcBorders>
              <w:top w:val="single" w:sz="4" w:space="0" w:color="auto"/>
              <w:left w:val="single" w:sz="4" w:space="0" w:color="auto"/>
              <w:bottom w:val="single" w:sz="4" w:space="0" w:color="auto"/>
              <w:right w:val="single" w:sz="4" w:space="0" w:color="auto"/>
            </w:tcBorders>
            <w:vAlign w:val="center"/>
          </w:tcPr>
          <w:p w14:paraId="5DE210CF"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44ABAE37"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3AFC4127" w14:textId="77777777" w:rsidR="00283F27" w:rsidRPr="002D0A98" w:rsidRDefault="00283F27" w:rsidP="002D0A98">
            <w:pPr>
              <w:jc w:val="center"/>
              <w:rPr>
                <w:color w:val="2B2B2B"/>
              </w:rPr>
            </w:pPr>
            <w:r w:rsidRPr="002D0A98">
              <w:rPr>
                <w:color w:val="2B2B2B"/>
              </w:rPr>
              <w:t>Степлер канцелярский.</w:t>
            </w:r>
          </w:p>
          <w:p w14:paraId="7A5C39A6" w14:textId="77777777" w:rsidR="00283F27" w:rsidRPr="002D0A98" w:rsidRDefault="00283F27" w:rsidP="002D0A98">
            <w:pPr>
              <w:jc w:val="center"/>
              <w:rPr>
                <w:color w:val="2B2B2B"/>
              </w:rPr>
            </w:pPr>
            <w:r w:rsidRPr="002D0A98">
              <w:rPr>
                <w:color w:val="2B2B2B"/>
              </w:rPr>
              <w:t>Размер скобы: №24/6-26/6.</w:t>
            </w:r>
          </w:p>
          <w:p w14:paraId="3F1C9642" w14:textId="77777777" w:rsidR="00283F27" w:rsidRPr="002D0A98" w:rsidRDefault="00283F27" w:rsidP="002D0A98">
            <w:pPr>
              <w:jc w:val="center"/>
              <w:rPr>
                <w:color w:val="2B2B2B"/>
              </w:rPr>
            </w:pPr>
            <w:r w:rsidRPr="002D0A98">
              <w:rPr>
                <w:color w:val="2B2B2B"/>
              </w:rPr>
              <w:t>Количество пробиваемых листов: 25.</w:t>
            </w:r>
          </w:p>
          <w:p w14:paraId="46BD2CAE" w14:textId="77777777" w:rsidR="00283F27" w:rsidRPr="002D0A98" w:rsidRDefault="00283F27" w:rsidP="002D0A98">
            <w:pPr>
              <w:jc w:val="center"/>
              <w:rPr>
                <w:color w:val="2B2B2B"/>
              </w:rPr>
            </w:pPr>
            <w:r w:rsidRPr="002D0A98">
              <w:rPr>
                <w:color w:val="2B2B2B"/>
              </w:rPr>
              <w:t>Материал корпуса: пластик.</w:t>
            </w:r>
          </w:p>
          <w:p w14:paraId="094745BB" w14:textId="6267ECB8" w:rsidR="00283F27" w:rsidRPr="002D0A98" w:rsidRDefault="00283F27" w:rsidP="002D0A98">
            <w:pPr>
              <w:jc w:val="center"/>
              <w:rPr>
                <w:color w:val="2B2B2B"/>
              </w:rPr>
            </w:pPr>
            <w:r w:rsidRPr="002D0A98">
              <w:rPr>
                <w:color w:val="2B2B2B"/>
              </w:rPr>
              <w:t>Материал механизма: металл.</w:t>
            </w:r>
          </w:p>
        </w:tc>
        <w:tc>
          <w:tcPr>
            <w:tcW w:w="348" w:type="pct"/>
            <w:tcBorders>
              <w:top w:val="single" w:sz="4" w:space="0" w:color="auto"/>
              <w:left w:val="single" w:sz="4" w:space="0" w:color="auto"/>
              <w:bottom w:val="single" w:sz="4" w:space="0" w:color="auto"/>
              <w:right w:val="single" w:sz="4" w:space="0" w:color="auto"/>
            </w:tcBorders>
          </w:tcPr>
          <w:p w14:paraId="0E4AD0EE" w14:textId="77777777" w:rsidR="00283F27" w:rsidRPr="001B05F6" w:rsidRDefault="00283F27" w:rsidP="00283F27">
            <w:pPr>
              <w:jc w:val="center"/>
              <w:rPr>
                <w:noProof/>
                <w:sz w:val="24"/>
                <w:szCs w:val="24"/>
              </w:rPr>
            </w:pPr>
          </w:p>
        </w:tc>
      </w:tr>
      <w:tr w:rsidR="00283F27" w:rsidRPr="00E65562" w14:paraId="3CB5FED6"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06569630" w14:textId="2BA4B6A0" w:rsidR="00283F27" w:rsidRPr="002D0A98" w:rsidRDefault="00283F27" w:rsidP="002D0A98">
            <w:pPr>
              <w:jc w:val="center"/>
            </w:pPr>
            <w:r w:rsidRPr="002D0A98">
              <w:t>23</w:t>
            </w:r>
          </w:p>
        </w:tc>
        <w:tc>
          <w:tcPr>
            <w:tcW w:w="585" w:type="pct"/>
            <w:tcBorders>
              <w:top w:val="single" w:sz="4" w:space="0" w:color="auto"/>
              <w:left w:val="single" w:sz="4" w:space="0" w:color="auto"/>
              <w:bottom w:val="single" w:sz="4" w:space="0" w:color="auto"/>
              <w:right w:val="single" w:sz="4" w:space="0" w:color="auto"/>
            </w:tcBorders>
          </w:tcPr>
          <w:p w14:paraId="42CC5F77" w14:textId="6AE4B321" w:rsidR="00283F27" w:rsidRPr="002D0A98" w:rsidRDefault="00283F27" w:rsidP="002D0A98">
            <w:pPr>
              <w:jc w:val="center"/>
            </w:pPr>
            <w:r w:rsidRPr="002D0A98">
              <w:t>Степлер</w:t>
            </w:r>
          </w:p>
        </w:tc>
        <w:tc>
          <w:tcPr>
            <w:tcW w:w="491" w:type="pct"/>
            <w:tcBorders>
              <w:top w:val="single" w:sz="4" w:space="0" w:color="auto"/>
              <w:left w:val="single" w:sz="4" w:space="0" w:color="auto"/>
              <w:bottom w:val="single" w:sz="4" w:space="0" w:color="auto"/>
              <w:right w:val="single" w:sz="4" w:space="0" w:color="auto"/>
            </w:tcBorders>
          </w:tcPr>
          <w:p w14:paraId="357742A1" w14:textId="4CDA6129" w:rsidR="00283F27" w:rsidRPr="002D0A98" w:rsidRDefault="00283F27"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3B43F1A1" w14:textId="346E9A9B" w:rsidR="00283F27" w:rsidRPr="002D0A98" w:rsidRDefault="00283F27"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89990D8" w14:textId="0927C312" w:rsidR="00283F27" w:rsidRPr="002D0A98" w:rsidRDefault="00283F27" w:rsidP="002D0A98">
            <w:pPr>
              <w:jc w:val="center"/>
            </w:pPr>
            <w:r w:rsidRPr="002D0A98">
              <w:t>12</w:t>
            </w:r>
          </w:p>
        </w:tc>
        <w:tc>
          <w:tcPr>
            <w:tcW w:w="358" w:type="pct"/>
            <w:tcBorders>
              <w:top w:val="single" w:sz="4" w:space="0" w:color="auto"/>
              <w:left w:val="single" w:sz="4" w:space="0" w:color="auto"/>
              <w:bottom w:val="single" w:sz="4" w:space="0" w:color="auto"/>
              <w:right w:val="single" w:sz="4" w:space="0" w:color="auto"/>
            </w:tcBorders>
            <w:vAlign w:val="center"/>
          </w:tcPr>
          <w:p w14:paraId="765682C3"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6FE359F0"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7E089DD1" w14:textId="77777777" w:rsidR="00283F27" w:rsidRPr="002D0A98" w:rsidRDefault="00283F27" w:rsidP="002D0A98">
            <w:pPr>
              <w:jc w:val="center"/>
              <w:rPr>
                <w:color w:val="2B2B2B"/>
              </w:rPr>
            </w:pPr>
            <w:r w:rsidRPr="002D0A98">
              <w:rPr>
                <w:color w:val="2B2B2B"/>
              </w:rPr>
              <w:t>Степлер канцелярский.</w:t>
            </w:r>
          </w:p>
          <w:p w14:paraId="2B9B4494" w14:textId="77777777" w:rsidR="00283F27" w:rsidRPr="002D0A98" w:rsidRDefault="00283F27" w:rsidP="002D0A98">
            <w:pPr>
              <w:jc w:val="center"/>
              <w:rPr>
                <w:color w:val="2B2B2B"/>
              </w:rPr>
            </w:pPr>
            <w:r w:rsidRPr="002D0A98">
              <w:rPr>
                <w:color w:val="2B2B2B"/>
              </w:rPr>
              <w:t>Размер скобы: № 10.</w:t>
            </w:r>
          </w:p>
          <w:p w14:paraId="7EA299BC" w14:textId="77777777" w:rsidR="00283F27" w:rsidRPr="002D0A98" w:rsidRDefault="00283F27" w:rsidP="002D0A98">
            <w:pPr>
              <w:jc w:val="center"/>
              <w:rPr>
                <w:color w:val="2B2B2B"/>
              </w:rPr>
            </w:pPr>
            <w:r w:rsidRPr="002D0A98">
              <w:rPr>
                <w:color w:val="2B2B2B"/>
              </w:rPr>
              <w:t>Количество пробиваемых листов: 15.</w:t>
            </w:r>
          </w:p>
          <w:p w14:paraId="3EF0B570" w14:textId="77777777" w:rsidR="00283F27" w:rsidRPr="002D0A98" w:rsidRDefault="00283F27" w:rsidP="002D0A98">
            <w:pPr>
              <w:jc w:val="center"/>
              <w:rPr>
                <w:color w:val="2B2B2B"/>
              </w:rPr>
            </w:pPr>
            <w:r w:rsidRPr="002D0A98">
              <w:rPr>
                <w:color w:val="2B2B2B"/>
              </w:rPr>
              <w:t>Материал корпуса: пластик.</w:t>
            </w:r>
          </w:p>
          <w:p w14:paraId="7FFE49FD" w14:textId="336D5225" w:rsidR="00283F27" w:rsidRPr="002D0A98" w:rsidRDefault="00283F27" w:rsidP="002D0A98">
            <w:pPr>
              <w:jc w:val="center"/>
              <w:rPr>
                <w:color w:val="2B2B2B"/>
              </w:rPr>
            </w:pPr>
            <w:r w:rsidRPr="002D0A98">
              <w:rPr>
                <w:color w:val="2B2B2B"/>
              </w:rPr>
              <w:t>Материал механизма: металл.</w:t>
            </w:r>
          </w:p>
        </w:tc>
        <w:tc>
          <w:tcPr>
            <w:tcW w:w="348" w:type="pct"/>
            <w:tcBorders>
              <w:top w:val="single" w:sz="4" w:space="0" w:color="auto"/>
              <w:left w:val="single" w:sz="4" w:space="0" w:color="auto"/>
              <w:bottom w:val="single" w:sz="4" w:space="0" w:color="auto"/>
              <w:right w:val="single" w:sz="4" w:space="0" w:color="auto"/>
            </w:tcBorders>
          </w:tcPr>
          <w:p w14:paraId="59696E36" w14:textId="77777777" w:rsidR="00283F27" w:rsidRPr="001B05F6" w:rsidRDefault="00283F27" w:rsidP="00283F27">
            <w:pPr>
              <w:jc w:val="center"/>
              <w:rPr>
                <w:noProof/>
                <w:sz w:val="24"/>
                <w:szCs w:val="24"/>
              </w:rPr>
            </w:pPr>
          </w:p>
        </w:tc>
      </w:tr>
      <w:tr w:rsidR="00283F27" w:rsidRPr="00E65562" w14:paraId="22EBC61A"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371A5AC3" w14:textId="22078460" w:rsidR="00283F27" w:rsidRPr="002D0A98" w:rsidRDefault="00283F27" w:rsidP="002D0A98">
            <w:pPr>
              <w:jc w:val="center"/>
            </w:pPr>
            <w:r w:rsidRPr="002D0A98">
              <w:t>24</w:t>
            </w:r>
          </w:p>
        </w:tc>
        <w:tc>
          <w:tcPr>
            <w:tcW w:w="585" w:type="pct"/>
            <w:tcBorders>
              <w:top w:val="single" w:sz="4" w:space="0" w:color="auto"/>
              <w:left w:val="single" w:sz="4" w:space="0" w:color="auto"/>
              <w:bottom w:val="single" w:sz="4" w:space="0" w:color="auto"/>
              <w:right w:val="single" w:sz="4" w:space="0" w:color="auto"/>
            </w:tcBorders>
          </w:tcPr>
          <w:p w14:paraId="0918AE5B" w14:textId="12A96B1A" w:rsidR="00283F27" w:rsidRPr="002D0A98" w:rsidRDefault="00283F27" w:rsidP="002D0A98">
            <w:pPr>
              <w:jc w:val="center"/>
            </w:pPr>
            <w:r w:rsidRPr="002D0A98">
              <w:rPr>
                <w:bCs/>
                <w:color w:val="333333"/>
                <w:kern w:val="36"/>
                <w:lang w:eastAsia="zh-CN"/>
              </w:rPr>
              <w:t>Точилка для карандашей</w:t>
            </w:r>
          </w:p>
        </w:tc>
        <w:tc>
          <w:tcPr>
            <w:tcW w:w="491" w:type="pct"/>
            <w:tcBorders>
              <w:top w:val="single" w:sz="4" w:space="0" w:color="auto"/>
              <w:left w:val="single" w:sz="4" w:space="0" w:color="auto"/>
              <w:bottom w:val="single" w:sz="4" w:space="0" w:color="auto"/>
              <w:right w:val="single" w:sz="4" w:space="0" w:color="auto"/>
            </w:tcBorders>
          </w:tcPr>
          <w:p w14:paraId="12E57F6D" w14:textId="67F9E451" w:rsidR="00283F27" w:rsidRPr="002D0A98" w:rsidRDefault="002D0A98" w:rsidP="002D0A98">
            <w:pPr>
              <w:ind w:firstLine="1"/>
              <w:jc w:val="center"/>
              <w:outlineLvl w:val="2"/>
            </w:pPr>
            <w:r w:rsidRPr="002D0A98">
              <w:t>25.71.13.110</w:t>
            </w:r>
          </w:p>
        </w:tc>
        <w:tc>
          <w:tcPr>
            <w:tcW w:w="224" w:type="pct"/>
            <w:tcBorders>
              <w:top w:val="single" w:sz="4" w:space="0" w:color="auto"/>
              <w:left w:val="single" w:sz="4" w:space="0" w:color="auto"/>
              <w:bottom w:val="single" w:sz="4" w:space="0" w:color="auto"/>
              <w:right w:val="single" w:sz="4" w:space="0" w:color="auto"/>
            </w:tcBorders>
          </w:tcPr>
          <w:p w14:paraId="09562C14" w14:textId="6A45D590" w:rsidR="00283F27" w:rsidRPr="002D0A98" w:rsidRDefault="002D0A9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49E5A693" w14:textId="02955C71" w:rsidR="00283F27" w:rsidRPr="002D0A98" w:rsidRDefault="002D0A98" w:rsidP="002D0A98">
            <w:pPr>
              <w:jc w:val="center"/>
            </w:pPr>
            <w:r w:rsidRPr="002D0A98">
              <w:t>10</w:t>
            </w:r>
          </w:p>
        </w:tc>
        <w:tc>
          <w:tcPr>
            <w:tcW w:w="358" w:type="pct"/>
            <w:tcBorders>
              <w:top w:val="single" w:sz="4" w:space="0" w:color="auto"/>
              <w:left w:val="single" w:sz="4" w:space="0" w:color="auto"/>
              <w:bottom w:val="single" w:sz="4" w:space="0" w:color="auto"/>
              <w:right w:val="single" w:sz="4" w:space="0" w:color="auto"/>
            </w:tcBorders>
            <w:vAlign w:val="center"/>
          </w:tcPr>
          <w:p w14:paraId="0A342ECC" w14:textId="77777777" w:rsidR="00283F27" w:rsidRPr="002D0A98" w:rsidRDefault="00283F27"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0EF3EFF9" w14:textId="77777777" w:rsidR="00283F27" w:rsidRPr="002D0A98" w:rsidRDefault="00283F27"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17A2AB72" w14:textId="77777777" w:rsidR="002D0A98" w:rsidRPr="002D0A98" w:rsidRDefault="002D0A98" w:rsidP="002D0A98">
            <w:pPr>
              <w:widowControl/>
              <w:numPr>
                <w:ilvl w:val="0"/>
                <w:numId w:val="8"/>
              </w:numPr>
              <w:pBdr>
                <w:bottom w:val="single" w:sz="6" w:space="5" w:color="F2F2F2"/>
              </w:pBdr>
              <w:shd w:val="clear" w:color="auto" w:fill="FFFFFF"/>
              <w:autoSpaceDE/>
              <w:autoSpaceDN/>
              <w:adjustRightInd/>
              <w:spacing w:line="180" w:lineRule="atLeast"/>
              <w:ind w:left="0"/>
              <w:jc w:val="center"/>
              <w:textAlignment w:val="baseline"/>
            </w:pPr>
            <w:r w:rsidRPr="002D0A98">
              <w:rPr>
                <w:bdr w:val="none" w:sz="0" w:space="0" w:color="auto" w:frame="1"/>
              </w:rPr>
              <w:t>Цвет: в ассортименте</w:t>
            </w:r>
          </w:p>
          <w:p w14:paraId="5697F3F4" w14:textId="77777777" w:rsidR="002D0A98" w:rsidRPr="002D0A98" w:rsidRDefault="002D0A98" w:rsidP="002D0A98">
            <w:pPr>
              <w:widowControl/>
              <w:numPr>
                <w:ilvl w:val="0"/>
                <w:numId w:val="8"/>
              </w:numPr>
              <w:pBdr>
                <w:bottom w:val="single" w:sz="6" w:space="5" w:color="F2F2F2"/>
              </w:pBdr>
              <w:shd w:val="clear" w:color="auto" w:fill="FFFFFF"/>
              <w:autoSpaceDE/>
              <w:autoSpaceDN/>
              <w:adjustRightInd/>
              <w:spacing w:line="180" w:lineRule="atLeast"/>
              <w:ind w:left="0"/>
              <w:jc w:val="center"/>
              <w:textAlignment w:val="baseline"/>
            </w:pPr>
            <w:r w:rsidRPr="002D0A98">
              <w:rPr>
                <w:bdr w:val="none" w:sz="0" w:space="0" w:color="auto" w:frame="1"/>
              </w:rPr>
              <w:t>Количество отверстий: 1</w:t>
            </w:r>
          </w:p>
          <w:p w14:paraId="1E76B2AE" w14:textId="77777777" w:rsidR="002D0A98" w:rsidRPr="002D0A98" w:rsidRDefault="002D0A98" w:rsidP="002D0A98">
            <w:pPr>
              <w:widowControl/>
              <w:numPr>
                <w:ilvl w:val="0"/>
                <w:numId w:val="8"/>
              </w:numPr>
              <w:pBdr>
                <w:bottom w:val="single" w:sz="6" w:space="5" w:color="F2F2F2"/>
              </w:pBdr>
              <w:shd w:val="clear" w:color="auto" w:fill="FFFFFF"/>
              <w:autoSpaceDE/>
              <w:autoSpaceDN/>
              <w:adjustRightInd/>
              <w:spacing w:line="180" w:lineRule="atLeast"/>
              <w:ind w:left="0"/>
              <w:jc w:val="center"/>
              <w:textAlignment w:val="baseline"/>
            </w:pPr>
            <w:r w:rsidRPr="002D0A98">
              <w:rPr>
                <w:bdr w:val="none" w:sz="0" w:space="0" w:color="auto" w:frame="1"/>
              </w:rPr>
              <w:t>Материал корпуса: пластик</w:t>
            </w:r>
          </w:p>
          <w:p w14:paraId="4AB18B49" w14:textId="77777777" w:rsidR="002D0A98" w:rsidRPr="002D0A98" w:rsidRDefault="002D0A98" w:rsidP="002D0A98">
            <w:pPr>
              <w:widowControl/>
              <w:numPr>
                <w:ilvl w:val="0"/>
                <w:numId w:val="8"/>
              </w:numPr>
              <w:pBdr>
                <w:bottom w:val="single" w:sz="6" w:space="5" w:color="F2F2F2"/>
              </w:pBdr>
              <w:shd w:val="clear" w:color="auto" w:fill="FFFFFF"/>
              <w:autoSpaceDE/>
              <w:autoSpaceDN/>
              <w:adjustRightInd/>
              <w:spacing w:line="180" w:lineRule="atLeast"/>
              <w:ind w:left="0"/>
              <w:jc w:val="center"/>
              <w:textAlignment w:val="baseline"/>
            </w:pPr>
            <w:r w:rsidRPr="002D0A98">
              <w:rPr>
                <w:bdr w:val="none" w:sz="0" w:space="0" w:color="auto" w:frame="1"/>
              </w:rPr>
              <w:t>Контейнер для стружки: Да</w:t>
            </w:r>
          </w:p>
          <w:p w14:paraId="183953B4" w14:textId="77777777" w:rsidR="002D0A98" w:rsidRPr="002D0A98" w:rsidRDefault="002D0A98" w:rsidP="002D0A98">
            <w:pPr>
              <w:widowControl/>
              <w:numPr>
                <w:ilvl w:val="0"/>
                <w:numId w:val="8"/>
              </w:numPr>
              <w:shd w:val="clear" w:color="auto" w:fill="FFFFFF"/>
              <w:autoSpaceDE/>
              <w:autoSpaceDN/>
              <w:adjustRightInd/>
              <w:spacing w:line="180" w:lineRule="atLeast"/>
              <w:ind w:left="0"/>
              <w:jc w:val="center"/>
              <w:textAlignment w:val="baseline"/>
            </w:pPr>
            <w:r w:rsidRPr="002D0A98">
              <w:rPr>
                <w:bdr w:val="none" w:sz="0" w:space="0" w:color="auto" w:frame="1"/>
              </w:rPr>
              <w:t>Металлический сердечник: Да</w:t>
            </w:r>
          </w:p>
          <w:p w14:paraId="3F49EF36" w14:textId="77777777" w:rsidR="00283F27" w:rsidRPr="002D0A98" w:rsidRDefault="00283F27" w:rsidP="002D0A98">
            <w:pPr>
              <w:jc w:val="center"/>
              <w:rPr>
                <w:color w:val="2B2B2B"/>
              </w:rPr>
            </w:pPr>
          </w:p>
        </w:tc>
        <w:tc>
          <w:tcPr>
            <w:tcW w:w="348" w:type="pct"/>
            <w:tcBorders>
              <w:top w:val="single" w:sz="4" w:space="0" w:color="auto"/>
              <w:left w:val="single" w:sz="4" w:space="0" w:color="auto"/>
              <w:bottom w:val="single" w:sz="4" w:space="0" w:color="auto"/>
              <w:right w:val="single" w:sz="4" w:space="0" w:color="auto"/>
            </w:tcBorders>
          </w:tcPr>
          <w:p w14:paraId="126AB699" w14:textId="77777777" w:rsidR="00283F27" w:rsidRPr="001B05F6" w:rsidRDefault="00283F27" w:rsidP="00283F27">
            <w:pPr>
              <w:jc w:val="center"/>
              <w:rPr>
                <w:noProof/>
                <w:sz w:val="24"/>
                <w:szCs w:val="24"/>
              </w:rPr>
            </w:pPr>
          </w:p>
        </w:tc>
      </w:tr>
      <w:tr w:rsidR="002D0A98" w:rsidRPr="00E65562" w14:paraId="4EDB6FAE" w14:textId="77777777" w:rsidTr="006C4A5E">
        <w:trPr>
          <w:trHeight w:val="633"/>
        </w:trPr>
        <w:tc>
          <w:tcPr>
            <w:tcW w:w="175" w:type="pct"/>
            <w:tcBorders>
              <w:top w:val="single" w:sz="4" w:space="0" w:color="auto"/>
              <w:left w:val="single" w:sz="4" w:space="0" w:color="auto"/>
              <w:bottom w:val="single" w:sz="4" w:space="0" w:color="auto"/>
              <w:right w:val="single" w:sz="4" w:space="0" w:color="auto"/>
            </w:tcBorders>
          </w:tcPr>
          <w:p w14:paraId="157AEF74" w14:textId="58D24C74" w:rsidR="002D0A98" w:rsidRPr="002D0A98" w:rsidRDefault="002D0A98" w:rsidP="002D0A98">
            <w:pPr>
              <w:jc w:val="center"/>
            </w:pPr>
            <w:r w:rsidRPr="002D0A98">
              <w:lastRenderedPageBreak/>
              <w:t>25</w:t>
            </w:r>
          </w:p>
        </w:tc>
        <w:tc>
          <w:tcPr>
            <w:tcW w:w="585" w:type="pct"/>
            <w:tcBorders>
              <w:top w:val="single" w:sz="4" w:space="0" w:color="auto"/>
              <w:left w:val="single" w:sz="4" w:space="0" w:color="auto"/>
              <w:bottom w:val="single" w:sz="4" w:space="0" w:color="auto"/>
              <w:right w:val="single" w:sz="4" w:space="0" w:color="auto"/>
            </w:tcBorders>
          </w:tcPr>
          <w:p w14:paraId="2840FD60" w14:textId="0FE61526" w:rsidR="002D0A98" w:rsidRPr="002D0A98" w:rsidRDefault="002D0A98" w:rsidP="002D0A98">
            <w:pPr>
              <w:jc w:val="center"/>
              <w:rPr>
                <w:bCs/>
                <w:color w:val="333333"/>
                <w:kern w:val="36"/>
                <w:lang w:eastAsia="zh-CN"/>
              </w:rPr>
            </w:pPr>
            <w:r w:rsidRPr="002D0A98">
              <w:rPr>
                <w:bCs/>
                <w:color w:val="333333"/>
                <w:kern w:val="36"/>
                <w:lang w:eastAsia="zh-CN"/>
              </w:rPr>
              <w:t>Точилка для карандашей</w:t>
            </w:r>
          </w:p>
        </w:tc>
        <w:tc>
          <w:tcPr>
            <w:tcW w:w="491" w:type="pct"/>
            <w:tcBorders>
              <w:top w:val="single" w:sz="4" w:space="0" w:color="auto"/>
              <w:left w:val="single" w:sz="4" w:space="0" w:color="auto"/>
              <w:bottom w:val="single" w:sz="4" w:space="0" w:color="auto"/>
              <w:right w:val="single" w:sz="4" w:space="0" w:color="auto"/>
            </w:tcBorders>
          </w:tcPr>
          <w:p w14:paraId="6045033F" w14:textId="4255864B" w:rsidR="002D0A98" w:rsidRPr="002D0A98" w:rsidRDefault="002D0A98" w:rsidP="002D0A98">
            <w:pPr>
              <w:ind w:firstLine="1"/>
              <w:jc w:val="center"/>
              <w:outlineLvl w:val="2"/>
            </w:pPr>
            <w:r w:rsidRPr="002D0A98">
              <w:t>25.71.13.110</w:t>
            </w:r>
          </w:p>
        </w:tc>
        <w:tc>
          <w:tcPr>
            <w:tcW w:w="224" w:type="pct"/>
            <w:tcBorders>
              <w:top w:val="single" w:sz="4" w:space="0" w:color="auto"/>
              <w:left w:val="single" w:sz="4" w:space="0" w:color="auto"/>
              <w:bottom w:val="single" w:sz="4" w:space="0" w:color="auto"/>
              <w:right w:val="single" w:sz="4" w:space="0" w:color="auto"/>
            </w:tcBorders>
          </w:tcPr>
          <w:p w14:paraId="529A6AA4" w14:textId="3AB03EC2" w:rsidR="002D0A98" w:rsidRPr="002D0A98" w:rsidRDefault="002D0A9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08F9FEDB" w14:textId="166469B4" w:rsidR="002D0A98" w:rsidRPr="002D0A98" w:rsidRDefault="002D0A98" w:rsidP="002D0A98">
            <w:pPr>
              <w:jc w:val="center"/>
            </w:pPr>
            <w:r w:rsidRPr="002D0A98">
              <w:t>5</w:t>
            </w:r>
          </w:p>
        </w:tc>
        <w:tc>
          <w:tcPr>
            <w:tcW w:w="358" w:type="pct"/>
            <w:tcBorders>
              <w:top w:val="single" w:sz="4" w:space="0" w:color="auto"/>
              <w:left w:val="single" w:sz="4" w:space="0" w:color="auto"/>
              <w:bottom w:val="single" w:sz="4" w:space="0" w:color="auto"/>
              <w:right w:val="single" w:sz="4" w:space="0" w:color="auto"/>
            </w:tcBorders>
            <w:vAlign w:val="center"/>
          </w:tcPr>
          <w:p w14:paraId="79B2D2E6" w14:textId="77777777" w:rsidR="002D0A98" w:rsidRPr="002D0A98" w:rsidRDefault="002D0A9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5C51BC5C" w14:textId="77777777" w:rsidR="002D0A98" w:rsidRPr="002D0A98" w:rsidRDefault="002D0A9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48EDB7DD" w14:textId="77777777" w:rsidR="002D0A98" w:rsidRPr="002D0A98" w:rsidRDefault="002D0A98" w:rsidP="002D0A98">
            <w:pPr>
              <w:jc w:val="center"/>
              <w:rPr>
                <w:noProof/>
              </w:rPr>
            </w:pPr>
            <w:r w:rsidRPr="002D0A98">
              <w:rPr>
                <w:noProof/>
              </w:rPr>
              <w:t>Точилка для карандашей механическая с ручкой.</w:t>
            </w:r>
          </w:p>
          <w:p w14:paraId="46B40A89" w14:textId="77777777" w:rsidR="002D0A98" w:rsidRPr="002D0A98" w:rsidRDefault="002D0A98" w:rsidP="006C4A5E">
            <w:pPr>
              <w:widowControl/>
              <w:pBdr>
                <w:bottom w:val="single" w:sz="6" w:space="5" w:color="F2F2F2"/>
              </w:pBdr>
              <w:shd w:val="clear" w:color="auto" w:fill="FFFFFF"/>
              <w:autoSpaceDE/>
              <w:autoSpaceDN/>
              <w:adjustRightInd/>
              <w:spacing w:line="180" w:lineRule="atLeast"/>
              <w:textAlignment w:val="baseline"/>
              <w:rPr>
                <w:bdr w:val="none" w:sz="0" w:space="0" w:color="auto" w:frame="1"/>
              </w:rPr>
            </w:pPr>
          </w:p>
        </w:tc>
        <w:tc>
          <w:tcPr>
            <w:tcW w:w="348" w:type="pct"/>
            <w:tcBorders>
              <w:top w:val="single" w:sz="4" w:space="0" w:color="auto"/>
              <w:left w:val="single" w:sz="4" w:space="0" w:color="auto"/>
              <w:bottom w:val="single" w:sz="4" w:space="0" w:color="auto"/>
              <w:right w:val="single" w:sz="4" w:space="0" w:color="auto"/>
            </w:tcBorders>
          </w:tcPr>
          <w:p w14:paraId="0404FFF1" w14:textId="77777777" w:rsidR="002D0A98" w:rsidRPr="001B05F6" w:rsidRDefault="002D0A98" w:rsidP="00283F27">
            <w:pPr>
              <w:jc w:val="center"/>
              <w:rPr>
                <w:noProof/>
                <w:sz w:val="24"/>
                <w:szCs w:val="24"/>
              </w:rPr>
            </w:pPr>
          </w:p>
        </w:tc>
      </w:tr>
      <w:tr w:rsidR="002D0A98" w:rsidRPr="00E65562" w14:paraId="0CA448B0" w14:textId="77777777" w:rsidTr="00135818">
        <w:trPr>
          <w:trHeight w:val="1039"/>
        </w:trPr>
        <w:tc>
          <w:tcPr>
            <w:tcW w:w="175" w:type="pct"/>
            <w:tcBorders>
              <w:top w:val="single" w:sz="4" w:space="0" w:color="auto"/>
              <w:left w:val="single" w:sz="4" w:space="0" w:color="auto"/>
              <w:bottom w:val="single" w:sz="4" w:space="0" w:color="auto"/>
              <w:right w:val="single" w:sz="4" w:space="0" w:color="auto"/>
            </w:tcBorders>
          </w:tcPr>
          <w:p w14:paraId="5BC6C1D1" w14:textId="3683DDCE" w:rsidR="002D0A98" w:rsidRPr="002D0A98" w:rsidRDefault="002D0A98" w:rsidP="002D0A98">
            <w:pPr>
              <w:jc w:val="center"/>
            </w:pPr>
            <w:r w:rsidRPr="002D0A98">
              <w:t>26</w:t>
            </w:r>
          </w:p>
        </w:tc>
        <w:tc>
          <w:tcPr>
            <w:tcW w:w="585" w:type="pct"/>
            <w:tcBorders>
              <w:top w:val="single" w:sz="4" w:space="0" w:color="auto"/>
              <w:left w:val="single" w:sz="4" w:space="0" w:color="auto"/>
              <w:bottom w:val="single" w:sz="4" w:space="0" w:color="auto"/>
              <w:right w:val="single" w:sz="4" w:space="0" w:color="auto"/>
            </w:tcBorders>
          </w:tcPr>
          <w:p w14:paraId="73064FCE" w14:textId="01B6BF46" w:rsidR="002D0A98" w:rsidRPr="002D0A98" w:rsidRDefault="002D0A98" w:rsidP="002D0A98">
            <w:pPr>
              <w:jc w:val="center"/>
              <w:rPr>
                <w:bCs/>
                <w:color w:val="333333"/>
                <w:kern w:val="36"/>
                <w:lang w:eastAsia="zh-CN"/>
              </w:rPr>
            </w:pPr>
            <w:r w:rsidRPr="002D0A98">
              <w:t>Файл объемный</w:t>
            </w:r>
          </w:p>
        </w:tc>
        <w:tc>
          <w:tcPr>
            <w:tcW w:w="491" w:type="pct"/>
            <w:tcBorders>
              <w:top w:val="single" w:sz="4" w:space="0" w:color="auto"/>
              <w:left w:val="single" w:sz="4" w:space="0" w:color="auto"/>
              <w:bottom w:val="single" w:sz="4" w:space="0" w:color="auto"/>
              <w:right w:val="single" w:sz="4" w:space="0" w:color="auto"/>
            </w:tcBorders>
          </w:tcPr>
          <w:p w14:paraId="54308CB8" w14:textId="3E8AA353" w:rsidR="002D0A98" w:rsidRPr="002D0A98" w:rsidRDefault="002D0A98" w:rsidP="002D0A98">
            <w:pPr>
              <w:ind w:firstLine="1"/>
              <w:jc w:val="center"/>
              <w:outlineLvl w:val="2"/>
            </w:pPr>
            <w:r w:rsidRPr="002D0A98">
              <w:t>22.29.25.000</w:t>
            </w:r>
          </w:p>
        </w:tc>
        <w:tc>
          <w:tcPr>
            <w:tcW w:w="224" w:type="pct"/>
            <w:tcBorders>
              <w:top w:val="single" w:sz="4" w:space="0" w:color="auto"/>
              <w:left w:val="single" w:sz="4" w:space="0" w:color="auto"/>
              <w:bottom w:val="single" w:sz="4" w:space="0" w:color="auto"/>
              <w:right w:val="single" w:sz="4" w:space="0" w:color="auto"/>
            </w:tcBorders>
          </w:tcPr>
          <w:p w14:paraId="6593447C" w14:textId="46A2DF5C" w:rsidR="002D0A98" w:rsidRPr="002D0A98" w:rsidRDefault="002D0A98" w:rsidP="002D0A98">
            <w:pPr>
              <w:jc w:val="center"/>
            </w:pPr>
            <w:proofErr w:type="spellStart"/>
            <w:r w:rsidRPr="002D0A98">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5DB73A7D" w14:textId="7C8E749D" w:rsidR="002D0A98" w:rsidRPr="002D0A98" w:rsidRDefault="002D0A98" w:rsidP="002D0A98">
            <w:pPr>
              <w:jc w:val="center"/>
            </w:pPr>
            <w:r w:rsidRPr="002D0A98">
              <w:t>50</w:t>
            </w:r>
          </w:p>
        </w:tc>
        <w:tc>
          <w:tcPr>
            <w:tcW w:w="358" w:type="pct"/>
            <w:tcBorders>
              <w:top w:val="single" w:sz="4" w:space="0" w:color="auto"/>
              <w:left w:val="single" w:sz="4" w:space="0" w:color="auto"/>
              <w:bottom w:val="single" w:sz="4" w:space="0" w:color="auto"/>
              <w:right w:val="single" w:sz="4" w:space="0" w:color="auto"/>
            </w:tcBorders>
            <w:vAlign w:val="center"/>
          </w:tcPr>
          <w:p w14:paraId="594BA766" w14:textId="77777777" w:rsidR="002D0A98" w:rsidRPr="002D0A98" w:rsidRDefault="002D0A98" w:rsidP="002D0A98">
            <w:pPr>
              <w:jc w:val="center"/>
            </w:pPr>
          </w:p>
        </w:tc>
        <w:tc>
          <w:tcPr>
            <w:tcW w:w="448" w:type="pct"/>
            <w:tcBorders>
              <w:top w:val="single" w:sz="4" w:space="0" w:color="auto"/>
              <w:left w:val="single" w:sz="4" w:space="0" w:color="auto"/>
              <w:bottom w:val="single" w:sz="4" w:space="0" w:color="auto"/>
              <w:right w:val="single" w:sz="4" w:space="0" w:color="auto"/>
            </w:tcBorders>
            <w:vAlign w:val="center"/>
          </w:tcPr>
          <w:p w14:paraId="4661D3AA" w14:textId="77777777" w:rsidR="002D0A98" w:rsidRPr="002D0A98" w:rsidRDefault="002D0A98" w:rsidP="002D0A98">
            <w:pPr>
              <w:jc w:val="center"/>
            </w:pPr>
          </w:p>
        </w:tc>
        <w:tc>
          <w:tcPr>
            <w:tcW w:w="2147" w:type="pct"/>
            <w:tcBorders>
              <w:top w:val="single" w:sz="4" w:space="0" w:color="auto"/>
              <w:left w:val="single" w:sz="4" w:space="0" w:color="auto"/>
              <w:bottom w:val="single" w:sz="4" w:space="0" w:color="auto"/>
              <w:right w:val="single" w:sz="4" w:space="0" w:color="auto"/>
            </w:tcBorders>
          </w:tcPr>
          <w:p w14:paraId="41A2987D" w14:textId="77777777" w:rsidR="002D0A98" w:rsidRPr="002D0A98" w:rsidRDefault="002D0A98" w:rsidP="002D0A98">
            <w:pPr>
              <w:jc w:val="center"/>
              <w:rPr>
                <w:noProof/>
              </w:rPr>
            </w:pPr>
            <w:r w:rsidRPr="002D0A98">
              <w:rPr>
                <w:noProof/>
              </w:rPr>
              <w:t>Размер: 243*307мм</w:t>
            </w:r>
          </w:p>
          <w:p w14:paraId="15C0C7B5" w14:textId="77777777" w:rsidR="002D0A98" w:rsidRPr="002D0A98" w:rsidRDefault="002D0A98" w:rsidP="002D0A98">
            <w:pPr>
              <w:jc w:val="center"/>
              <w:rPr>
                <w:noProof/>
              </w:rPr>
            </w:pPr>
            <w:r w:rsidRPr="002D0A98">
              <w:rPr>
                <w:noProof/>
              </w:rPr>
              <w:t>Плотность – 180мкм.</w:t>
            </w:r>
          </w:p>
          <w:p w14:paraId="1FBA2B7F" w14:textId="77777777" w:rsidR="002D0A98" w:rsidRPr="002D0A98" w:rsidRDefault="002D0A98" w:rsidP="002D0A98">
            <w:pPr>
              <w:jc w:val="center"/>
              <w:rPr>
                <w:noProof/>
              </w:rPr>
            </w:pPr>
            <w:r w:rsidRPr="002D0A98">
              <w:rPr>
                <w:noProof/>
              </w:rPr>
              <w:t>Формат -  А4.</w:t>
            </w:r>
          </w:p>
          <w:p w14:paraId="44235837" w14:textId="77777777" w:rsidR="002D0A98" w:rsidRPr="002D0A98" w:rsidRDefault="002D0A98" w:rsidP="002D0A98">
            <w:pPr>
              <w:jc w:val="center"/>
              <w:rPr>
                <w:noProof/>
              </w:rPr>
            </w:pPr>
            <w:r w:rsidRPr="002D0A98">
              <w:rPr>
                <w:noProof/>
              </w:rPr>
              <w:t>Материал – ПВХ.</w:t>
            </w:r>
          </w:p>
          <w:p w14:paraId="1AFC0ED9" w14:textId="77777777" w:rsidR="002D0A98" w:rsidRPr="002D0A98" w:rsidRDefault="002D0A98" w:rsidP="002D0A98">
            <w:pPr>
              <w:jc w:val="center"/>
              <w:rPr>
                <w:noProof/>
              </w:rPr>
            </w:pPr>
            <w:r w:rsidRPr="002D0A98">
              <w:rPr>
                <w:noProof/>
              </w:rPr>
              <w:t>Перфорация – вертикальная.</w:t>
            </w:r>
          </w:p>
          <w:p w14:paraId="52D25EA4" w14:textId="77777777" w:rsidR="002D0A98" w:rsidRPr="002D0A98" w:rsidRDefault="002D0A98" w:rsidP="002D0A98">
            <w:pPr>
              <w:jc w:val="center"/>
              <w:rPr>
                <w:noProof/>
              </w:rPr>
            </w:pPr>
            <w:r w:rsidRPr="002D0A98">
              <w:rPr>
                <w:noProof/>
              </w:rPr>
              <w:t>Расширение – до 25мм, 250листов.</w:t>
            </w:r>
          </w:p>
          <w:p w14:paraId="3201F1E8" w14:textId="77777777" w:rsidR="002D0A98" w:rsidRPr="002D0A98" w:rsidRDefault="002D0A98" w:rsidP="002D0A98">
            <w:pPr>
              <w:jc w:val="center"/>
              <w:rPr>
                <w:noProof/>
              </w:rPr>
            </w:pPr>
          </w:p>
        </w:tc>
        <w:tc>
          <w:tcPr>
            <w:tcW w:w="348" w:type="pct"/>
            <w:tcBorders>
              <w:top w:val="single" w:sz="4" w:space="0" w:color="auto"/>
              <w:left w:val="single" w:sz="4" w:space="0" w:color="auto"/>
              <w:bottom w:val="single" w:sz="4" w:space="0" w:color="auto"/>
              <w:right w:val="single" w:sz="4" w:space="0" w:color="auto"/>
            </w:tcBorders>
          </w:tcPr>
          <w:p w14:paraId="0FAA2042" w14:textId="77777777" w:rsidR="002D0A98" w:rsidRPr="001B05F6" w:rsidRDefault="002D0A98" w:rsidP="00283F27">
            <w:pPr>
              <w:jc w:val="center"/>
              <w:rPr>
                <w:noProof/>
                <w:sz w:val="24"/>
                <w:szCs w:val="24"/>
              </w:rPr>
            </w:pPr>
          </w:p>
        </w:tc>
      </w:tr>
      <w:tr w:rsidR="00283F27" w:rsidRPr="001B05F6" w14:paraId="1A70140F" w14:textId="77777777" w:rsidTr="00135818">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83F27" w:rsidRPr="00AA0638" w:rsidRDefault="00283F27" w:rsidP="00283F27">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83F27" w:rsidRPr="00652453" w:rsidRDefault="00283F27" w:rsidP="00283F27">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1" w:type="pct"/>
            <w:tcBorders>
              <w:top w:val="single" w:sz="4" w:space="0" w:color="auto"/>
              <w:left w:val="single" w:sz="4" w:space="0" w:color="auto"/>
              <w:bottom w:val="single" w:sz="4" w:space="0" w:color="auto"/>
              <w:right w:val="single" w:sz="4" w:space="0" w:color="auto"/>
            </w:tcBorders>
          </w:tcPr>
          <w:p w14:paraId="05CCE6CC" w14:textId="77777777" w:rsidR="00283F27" w:rsidRPr="004924DF" w:rsidRDefault="00283F27" w:rsidP="00283F27">
            <w:pPr>
              <w:spacing w:line="276" w:lineRule="auto"/>
              <w:jc w:val="center"/>
              <w:rPr>
                <w:sz w:val="22"/>
                <w:szCs w:val="22"/>
              </w:rPr>
            </w:pPr>
          </w:p>
        </w:tc>
        <w:tc>
          <w:tcPr>
            <w:tcW w:w="224" w:type="pct"/>
            <w:tcBorders>
              <w:top w:val="single" w:sz="4" w:space="0" w:color="auto"/>
              <w:left w:val="single" w:sz="4" w:space="0" w:color="auto"/>
              <w:bottom w:val="single" w:sz="4" w:space="0" w:color="auto"/>
              <w:right w:val="single" w:sz="4" w:space="0" w:color="auto"/>
            </w:tcBorders>
          </w:tcPr>
          <w:p w14:paraId="20BED4A3" w14:textId="77777777" w:rsidR="00283F27" w:rsidRPr="004924DF" w:rsidRDefault="00283F27" w:rsidP="00283F27">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83F27" w:rsidRPr="004924DF" w:rsidRDefault="00283F27" w:rsidP="00283F27">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83F27" w:rsidRPr="001B05F6" w:rsidRDefault="00283F27" w:rsidP="00283F27">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83F27" w:rsidRPr="001B05F6" w:rsidRDefault="00283F27" w:rsidP="00283F27">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83F27" w:rsidRPr="00B714F2" w:rsidRDefault="00283F27" w:rsidP="00283F27"/>
        </w:tc>
        <w:tc>
          <w:tcPr>
            <w:tcW w:w="348" w:type="pct"/>
            <w:tcBorders>
              <w:top w:val="single" w:sz="4" w:space="0" w:color="auto"/>
              <w:left w:val="single" w:sz="4" w:space="0" w:color="auto"/>
              <w:bottom w:val="single" w:sz="4" w:space="0" w:color="auto"/>
              <w:right w:val="single" w:sz="4" w:space="0" w:color="auto"/>
            </w:tcBorders>
          </w:tcPr>
          <w:p w14:paraId="2CF3A790" w14:textId="77777777" w:rsidR="00283F27" w:rsidRPr="001B05F6" w:rsidRDefault="00283F27" w:rsidP="00283F27">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24FADDA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D70F6F">
        <w:rPr>
          <w:sz w:val="22"/>
          <w:szCs w:val="22"/>
        </w:rPr>
        <w:t>Торкунова Е.М.</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642FF19A" w14:textId="77777777" w:rsidR="006C4A5E" w:rsidRDefault="006C4A5E" w:rsidP="00CA68A4">
      <w:pPr>
        <w:ind w:left="1416"/>
        <w:jc w:val="both"/>
        <w:rPr>
          <w:sz w:val="22"/>
          <w:szCs w:val="22"/>
          <w:vertAlign w:val="superscript"/>
        </w:rPr>
      </w:pPr>
    </w:p>
    <w:p w14:paraId="2E1ED2D8" w14:textId="77777777" w:rsidR="006C4A5E" w:rsidRDefault="006C4A5E" w:rsidP="00CA68A4">
      <w:pPr>
        <w:ind w:left="1416"/>
        <w:jc w:val="both"/>
        <w:rPr>
          <w:sz w:val="22"/>
          <w:szCs w:val="22"/>
          <w:vertAlign w:val="superscript"/>
        </w:rPr>
      </w:pPr>
    </w:p>
    <w:p w14:paraId="51B7948C" w14:textId="77777777" w:rsidR="006C4A5E" w:rsidRDefault="006C4A5E" w:rsidP="00CA68A4">
      <w:pPr>
        <w:ind w:left="1416"/>
        <w:jc w:val="both"/>
        <w:rPr>
          <w:sz w:val="22"/>
          <w:szCs w:val="22"/>
          <w:vertAlign w:val="superscript"/>
        </w:rPr>
      </w:pPr>
    </w:p>
    <w:p w14:paraId="1D2DB037" w14:textId="77777777" w:rsidR="006C4A5E" w:rsidRDefault="006C4A5E" w:rsidP="00CA68A4">
      <w:pPr>
        <w:ind w:left="1416"/>
        <w:jc w:val="both"/>
        <w:rPr>
          <w:sz w:val="22"/>
          <w:szCs w:val="22"/>
          <w:vertAlign w:val="superscript"/>
        </w:rPr>
      </w:pPr>
    </w:p>
    <w:p w14:paraId="0182D4DA" w14:textId="77777777" w:rsidR="006C4A5E" w:rsidRDefault="006C4A5E" w:rsidP="00CA68A4">
      <w:pPr>
        <w:ind w:left="1416"/>
        <w:jc w:val="both"/>
        <w:rPr>
          <w:sz w:val="22"/>
          <w:szCs w:val="22"/>
          <w:vertAlign w:val="superscript"/>
        </w:rPr>
      </w:pPr>
    </w:p>
    <w:p w14:paraId="2922AE8A" w14:textId="77777777" w:rsidR="006C4A5E" w:rsidRDefault="006C4A5E" w:rsidP="00CA68A4">
      <w:pPr>
        <w:ind w:left="1416"/>
        <w:jc w:val="both"/>
        <w:rPr>
          <w:sz w:val="22"/>
          <w:szCs w:val="22"/>
          <w:vertAlign w:val="superscript"/>
        </w:rPr>
      </w:pPr>
    </w:p>
    <w:p w14:paraId="24F78ACA" w14:textId="77777777" w:rsidR="006C4A5E" w:rsidRDefault="006C4A5E" w:rsidP="00CA68A4">
      <w:pPr>
        <w:ind w:left="1416"/>
        <w:jc w:val="both"/>
        <w:rPr>
          <w:sz w:val="22"/>
          <w:szCs w:val="22"/>
          <w:vertAlign w:val="superscript"/>
        </w:rPr>
      </w:pPr>
    </w:p>
    <w:p w14:paraId="184306BF" w14:textId="77777777" w:rsidR="006C4A5E" w:rsidRDefault="006C4A5E" w:rsidP="00CA68A4">
      <w:pPr>
        <w:ind w:left="1416"/>
        <w:jc w:val="both"/>
        <w:rPr>
          <w:sz w:val="22"/>
          <w:szCs w:val="22"/>
          <w:vertAlign w:val="superscript"/>
        </w:rPr>
      </w:pPr>
    </w:p>
    <w:p w14:paraId="200DF191" w14:textId="77777777" w:rsidR="006C4A5E" w:rsidRDefault="006C4A5E" w:rsidP="00CA68A4">
      <w:pPr>
        <w:ind w:left="1416"/>
        <w:jc w:val="both"/>
        <w:rPr>
          <w:sz w:val="22"/>
          <w:szCs w:val="22"/>
          <w:vertAlign w:val="superscript"/>
        </w:rPr>
      </w:pPr>
    </w:p>
    <w:p w14:paraId="5C0F0791" w14:textId="77777777" w:rsidR="006C4A5E" w:rsidRDefault="006C4A5E" w:rsidP="00CA68A4">
      <w:pPr>
        <w:ind w:left="1416"/>
        <w:jc w:val="both"/>
        <w:rPr>
          <w:sz w:val="22"/>
          <w:szCs w:val="22"/>
          <w:vertAlign w:val="superscript"/>
        </w:rPr>
      </w:pPr>
    </w:p>
    <w:p w14:paraId="31F8F89E" w14:textId="77777777" w:rsidR="006C4A5E" w:rsidRDefault="006C4A5E" w:rsidP="00CA68A4">
      <w:pPr>
        <w:ind w:left="1416"/>
        <w:jc w:val="both"/>
        <w:rPr>
          <w:sz w:val="22"/>
          <w:szCs w:val="22"/>
          <w:vertAlign w:val="superscript"/>
        </w:rPr>
      </w:pPr>
    </w:p>
    <w:p w14:paraId="7500AF76" w14:textId="77777777" w:rsidR="006C4A5E" w:rsidRDefault="006C4A5E" w:rsidP="00CA68A4">
      <w:pPr>
        <w:ind w:left="1416"/>
        <w:jc w:val="both"/>
        <w:rPr>
          <w:sz w:val="22"/>
          <w:szCs w:val="22"/>
          <w:vertAlign w:val="superscript"/>
        </w:rPr>
      </w:pPr>
    </w:p>
    <w:p w14:paraId="71B22C74" w14:textId="77777777" w:rsidR="006C4A5E" w:rsidRDefault="006C4A5E" w:rsidP="00CA68A4">
      <w:pPr>
        <w:ind w:left="1416"/>
        <w:jc w:val="both"/>
        <w:rPr>
          <w:sz w:val="22"/>
          <w:szCs w:val="22"/>
          <w:vertAlign w:val="superscript"/>
        </w:rPr>
      </w:pPr>
    </w:p>
    <w:p w14:paraId="1B6943C9" w14:textId="77777777" w:rsidR="006C4A5E" w:rsidRDefault="006C4A5E" w:rsidP="00CA68A4">
      <w:pPr>
        <w:ind w:left="1416"/>
        <w:jc w:val="both"/>
        <w:rPr>
          <w:sz w:val="22"/>
          <w:szCs w:val="22"/>
          <w:vertAlign w:val="superscript"/>
        </w:rPr>
      </w:pPr>
    </w:p>
    <w:p w14:paraId="0E165D64" w14:textId="77777777" w:rsidR="006C4A5E" w:rsidRDefault="006C4A5E"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4766EEF2" w14:textId="77777777" w:rsidR="004742C0" w:rsidRDefault="004742C0" w:rsidP="0033565B">
            <w:pPr>
              <w:jc w:val="center"/>
              <w:rPr>
                <w:sz w:val="24"/>
                <w:szCs w:val="24"/>
              </w:rPr>
            </w:pPr>
          </w:p>
          <w:p w14:paraId="675D1332" w14:textId="77777777" w:rsidR="004742C0" w:rsidRDefault="004742C0" w:rsidP="0033565B">
            <w:pPr>
              <w:jc w:val="center"/>
              <w:rPr>
                <w:sz w:val="24"/>
                <w:szCs w:val="24"/>
              </w:rPr>
            </w:pPr>
          </w:p>
          <w:p w14:paraId="04C981F3" w14:textId="77777777" w:rsidR="004742C0" w:rsidRDefault="004742C0" w:rsidP="0033565B">
            <w:pPr>
              <w:jc w:val="center"/>
              <w:rPr>
                <w:sz w:val="24"/>
                <w:szCs w:val="24"/>
              </w:rPr>
            </w:pPr>
          </w:p>
          <w:p w14:paraId="3C5C7F67" w14:textId="6356A0C6" w:rsidR="00CC08A1" w:rsidRDefault="002D0A98" w:rsidP="0033565B">
            <w:pPr>
              <w:jc w:val="center"/>
              <w:rPr>
                <w:sz w:val="24"/>
                <w:szCs w:val="24"/>
              </w:rPr>
            </w:pPr>
            <w:r>
              <w:rPr>
                <w:sz w:val="24"/>
                <w:szCs w:val="24"/>
              </w:rPr>
              <w:t>2</w:t>
            </w:r>
          </w:p>
          <w:p w14:paraId="0C9D05F6" w14:textId="77777777" w:rsidR="004742C0" w:rsidRDefault="004742C0" w:rsidP="0033565B">
            <w:pPr>
              <w:jc w:val="center"/>
              <w:rPr>
                <w:sz w:val="24"/>
                <w:szCs w:val="24"/>
              </w:rPr>
            </w:pPr>
          </w:p>
          <w:p w14:paraId="6585B8C7" w14:textId="77777777" w:rsidR="004742C0" w:rsidRDefault="004742C0" w:rsidP="0033565B">
            <w:pPr>
              <w:jc w:val="center"/>
              <w:rPr>
                <w:sz w:val="24"/>
                <w:szCs w:val="24"/>
              </w:rPr>
            </w:pPr>
          </w:p>
          <w:p w14:paraId="09B5B293" w14:textId="77777777" w:rsidR="004742C0" w:rsidRDefault="004742C0" w:rsidP="0033565B">
            <w:pPr>
              <w:jc w:val="center"/>
              <w:rPr>
                <w:sz w:val="24"/>
                <w:szCs w:val="24"/>
              </w:rPr>
            </w:pPr>
          </w:p>
          <w:p w14:paraId="2FDFA465" w14:textId="77777777" w:rsidR="004742C0" w:rsidRDefault="004742C0" w:rsidP="0033565B">
            <w:pPr>
              <w:jc w:val="center"/>
              <w:rPr>
                <w:sz w:val="24"/>
                <w:szCs w:val="24"/>
              </w:rPr>
            </w:pPr>
          </w:p>
          <w:p w14:paraId="15F7D8C4" w14:textId="0D62BB0D" w:rsidR="00CC08A1" w:rsidRDefault="002D0A98" w:rsidP="0033565B">
            <w:pPr>
              <w:jc w:val="center"/>
              <w:rPr>
                <w:sz w:val="24"/>
                <w:szCs w:val="24"/>
              </w:rPr>
            </w:pPr>
            <w:r>
              <w:rPr>
                <w:sz w:val="24"/>
                <w:szCs w:val="24"/>
              </w:rPr>
              <w:t>3</w:t>
            </w:r>
          </w:p>
          <w:p w14:paraId="2929110C" w14:textId="77777777" w:rsidR="004742C0" w:rsidRDefault="004742C0" w:rsidP="0033565B">
            <w:pPr>
              <w:jc w:val="center"/>
              <w:rPr>
                <w:sz w:val="24"/>
                <w:szCs w:val="24"/>
              </w:rPr>
            </w:pPr>
          </w:p>
          <w:p w14:paraId="6B7A785B" w14:textId="77777777" w:rsidR="004742C0" w:rsidRDefault="004742C0" w:rsidP="0033565B">
            <w:pPr>
              <w:jc w:val="center"/>
              <w:rPr>
                <w:sz w:val="24"/>
                <w:szCs w:val="24"/>
              </w:rPr>
            </w:pPr>
          </w:p>
          <w:p w14:paraId="3B1B6917" w14:textId="77777777" w:rsidR="004742C0" w:rsidRDefault="004742C0" w:rsidP="0033565B">
            <w:pPr>
              <w:jc w:val="center"/>
              <w:rPr>
                <w:sz w:val="24"/>
                <w:szCs w:val="24"/>
              </w:rPr>
            </w:pPr>
          </w:p>
          <w:p w14:paraId="1993ADBD" w14:textId="1FAEA383" w:rsidR="00CC08A1" w:rsidRDefault="002D0A98" w:rsidP="0033565B">
            <w:pPr>
              <w:jc w:val="center"/>
              <w:rPr>
                <w:sz w:val="24"/>
                <w:szCs w:val="24"/>
              </w:rPr>
            </w:pPr>
            <w:r>
              <w:rPr>
                <w:sz w:val="24"/>
                <w:szCs w:val="24"/>
              </w:rPr>
              <w:t>4</w:t>
            </w:r>
          </w:p>
          <w:p w14:paraId="57D976C2" w14:textId="77777777" w:rsidR="004742C0" w:rsidRDefault="004742C0" w:rsidP="0033565B">
            <w:pPr>
              <w:jc w:val="center"/>
              <w:rPr>
                <w:sz w:val="24"/>
                <w:szCs w:val="24"/>
              </w:rPr>
            </w:pPr>
          </w:p>
          <w:p w14:paraId="41DE3B1B" w14:textId="77777777" w:rsidR="004742C0" w:rsidRDefault="004742C0" w:rsidP="0033565B">
            <w:pPr>
              <w:jc w:val="center"/>
              <w:rPr>
                <w:sz w:val="24"/>
                <w:szCs w:val="24"/>
              </w:rPr>
            </w:pPr>
          </w:p>
          <w:p w14:paraId="4226C0E6" w14:textId="77777777" w:rsidR="004742C0" w:rsidRDefault="004742C0" w:rsidP="0033565B">
            <w:pPr>
              <w:jc w:val="center"/>
              <w:rPr>
                <w:sz w:val="24"/>
                <w:szCs w:val="24"/>
              </w:rPr>
            </w:pPr>
          </w:p>
          <w:p w14:paraId="4A7FA3E5" w14:textId="77777777" w:rsidR="004742C0" w:rsidRDefault="004742C0" w:rsidP="0033565B">
            <w:pPr>
              <w:jc w:val="center"/>
              <w:rPr>
                <w:sz w:val="24"/>
                <w:szCs w:val="24"/>
              </w:rPr>
            </w:pPr>
          </w:p>
          <w:p w14:paraId="3C478369" w14:textId="09C39E80" w:rsidR="000D6D54" w:rsidRDefault="002D0A98" w:rsidP="0033565B">
            <w:pPr>
              <w:jc w:val="center"/>
              <w:rPr>
                <w:sz w:val="24"/>
                <w:szCs w:val="24"/>
              </w:rPr>
            </w:pPr>
            <w:r>
              <w:rPr>
                <w:sz w:val="24"/>
                <w:szCs w:val="24"/>
              </w:rPr>
              <w:t>5</w:t>
            </w:r>
          </w:p>
          <w:p w14:paraId="503AD46F" w14:textId="77777777" w:rsidR="004742C0" w:rsidRDefault="004742C0" w:rsidP="0033565B">
            <w:pPr>
              <w:jc w:val="center"/>
              <w:rPr>
                <w:sz w:val="24"/>
                <w:szCs w:val="24"/>
              </w:rPr>
            </w:pPr>
          </w:p>
          <w:p w14:paraId="6EB7737D" w14:textId="77777777" w:rsidR="004742C0" w:rsidRDefault="004742C0" w:rsidP="0033565B">
            <w:pPr>
              <w:jc w:val="center"/>
              <w:rPr>
                <w:sz w:val="24"/>
                <w:szCs w:val="24"/>
              </w:rPr>
            </w:pPr>
          </w:p>
          <w:p w14:paraId="51784B2B" w14:textId="77777777" w:rsidR="004742C0" w:rsidRDefault="004742C0" w:rsidP="0033565B">
            <w:pPr>
              <w:jc w:val="center"/>
              <w:rPr>
                <w:sz w:val="24"/>
                <w:szCs w:val="24"/>
              </w:rPr>
            </w:pPr>
          </w:p>
          <w:p w14:paraId="0A1D4228" w14:textId="77777777" w:rsidR="004742C0" w:rsidRDefault="004742C0" w:rsidP="0033565B">
            <w:pPr>
              <w:jc w:val="center"/>
              <w:rPr>
                <w:sz w:val="24"/>
                <w:szCs w:val="24"/>
              </w:rPr>
            </w:pPr>
          </w:p>
          <w:p w14:paraId="0D5F15E8" w14:textId="14AAB00C" w:rsidR="000D6D54" w:rsidRDefault="002D0A98" w:rsidP="0033565B">
            <w:pPr>
              <w:jc w:val="center"/>
              <w:rPr>
                <w:sz w:val="24"/>
                <w:szCs w:val="24"/>
              </w:rPr>
            </w:pPr>
            <w:r>
              <w:rPr>
                <w:sz w:val="24"/>
                <w:szCs w:val="24"/>
              </w:rPr>
              <w:t>6</w:t>
            </w:r>
          </w:p>
          <w:p w14:paraId="7E0B1082" w14:textId="77777777" w:rsidR="004742C0" w:rsidRDefault="004742C0" w:rsidP="0033565B">
            <w:pPr>
              <w:jc w:val="center"/>
              <w:rPr>
                <w:sz w:val="24"/>
                <w:szCs w:val="24"/>
              </w:rPr>
            </w:pPr>
          </w:p>
          <w:p w14:paraId="5BB9951D" w14:textId="77777777" w:rsidR="004742C0" w:rsidRDefault="004742C0" w:rsidP="0033565B">
            <w:pPr>
              <w:jc w:val="center"/>
              <w:rPr>
                <w:sz w:val="24"/>
                <w:szCs w:val="24"/>
              </w:rPr>
            </w:pPr>
          </w:p>
          <w:p w14:paraId="3479CDA3" w14:textId="77777777" w:rsidR="004742C0" w:rsidRDefault="004742C0" w:rsidP="0033565B">
            <w:pPr>
              <w:jc w:val="center"/>
              <w:rPr>
                <w:sz w:val="24"/>
                <w:szCs w:val="24"/>
              </w:rPr>
            </w:pPr>
          </w:p>
          <w:p w14:paraId="1249F455" w14:textId="77777777" w:rsidR="004742C0" w:rsidRDefault="004742C0" w:rsidP="0033565B">
            <w:pPr>
              <w:jc w:val="center"/>
              <w:rPr>
                <w:sz w:val="24"/>
                <w:szCs w:val="24"/>
              </w:rPr>
            </w:pPr>
          </w:p>
          <w:p w14:paraId="62A82E41" w14:textId="73307A66" w:rsidR="000D6D54" w:rsidRDefault="002D0A98" w:rsidP="0033565B">
            <w:pPr>
              <w:jc w:val="center"/>
              <w:rPr>
                <w:sz w:val="24"/>
                <w:szCs w:val="24"/>
              </w:rPr>
            </w:pPr>
            <w:r>
              <w:rPr>
                <w:sz w:val="24"/>
                <w:szCs w:val="24"/>
              </w:rPr>
              <w:t>7</w:t>
            </w:r>
          </w:p>
          <w:p w14:paraId="4C010C7D" w14:textId="77777777" w:rsidR="004742C0" w:rsidRDefault="004742C0" w:rsidP="0033565B">
            <w:pPr>
              <w:jc w:val="center"/>
              <w:rPr>
                <w:sz w:val="24"/>
                <w:szCs w:val="24"/>
              </w:rPr>
            </w:pPr>
          </w:p>
          <w:p w14:paraId="3AD0BCDF" w14:textId="77777777" w:rsidR="004742C0" w:rsidRDefault="004742C0" w:rsidP="0033565B">
            <w:pPr>
              <w:jc w:val="center"/>
              <w:rPr>
                <w:sz w:val="24"/>
                <w:szCs w:val="24"/>
              </w:rPr>
            </w:pPr>
          </w:p>
          <w:p w14:paraId="6276B2E3" w14:textId="77777777" w:rsidR="004742C0" w:rsidRDefault="004742C0" w:rsidP="0033565B">
            <w:pPr>
              <w:jc w:val="center"/>
              <w:rPr>
                <w:sz w:val="24"/>
                <w:szCs w:val="24"/>
              </w:rPr>
            </w:pPr>
          </w:p>
          <w:p w14:paraId="31F6443F" w14:textId="77777777" w:rsidR="004742C0" w:rsidRDefault="004742C0" w:rsidP="0033565B">
            <w:pPr>
              <w:jc w:val="center"/>
              <w:rPr>
                <w:sz w:val="24"/>
                <w:szCs w:val="24"/>
              </w:rPr>
            </w:pPr>
          </w:p>
          <w:p w14:paraId="2BD69963" w14:textId="04242250" w:rsidR="002D0A98" w:rsidRDefault="002D0A98" w:rsidP="000D6D54">
            <w:pPr>
              <w:jc w:val="center"/>
              <w:rPr>
                <w:sz w:val="24"/>
                <w:szCs w:val="24"/>
              </w:rPr>
            </w:pPr>
            <w:r>
              <w:rPr>
                <w:sz w:val="24"/>
                <w:szCs w:val="24"/>
              </w:rPr>
              <w:t>8</w:t>
            </w:r>
          </w:p>
          <w:p w14:paraId="12343E2D" w14:textId="77777777" w:rsidR="002D0A98" w:rsidRDefault="002D0A98" w:rsidP="000D6D54">
            <w:pPr>
              <w:jc w:val="center"/>
              <w:rPr>
                <w:sz w:val="24"/>
                <w:szCs w:val="24"/>
              </w:rPr>
            </w:pPr>
          </w:p>
          <w:p w14:paraId="7137DD8E" w14:textId="77777777" w:rsidR="002D0A98" w:rsidRDefault="002D0A98" w:rsidP="000D6D54">
            <w:pPr>
              <w:jc w:val="center"/>
              <w:rPr>
                <w:sz w:val="24"/>
                <w:szCs w:val="24"/>
              </w:rPr>
            </w:pPr>
          </w:p>
          <w:p w14:paraId="13F79E14" w14:textId="77777777" w:rsidR="002D0A98" w:rsidRDefault="002D0A98" w:rsidP="000D6D54">
            <w:pPr>
              <w:jc w:val="center"/>
              <w:rPr>
                <w:sz w:val="24"/>
                <w:szCs w:val="24"/>
              </w:rPr>
            </w:pPr>
          </w:p>
          <w:p w14:paraId="69EB73B5" w14:textId="77777777" w:rsidR="002D0A98" w:rsidRDefault="002D0A98" w:rsidP="000D6D54">
            <w:pPr>
              <w:jc w:val="center"/>
              <w:rPr>
                <w:sz w:val="24"/>
                <w:szCs w:val="24"/>
              </w:rPr>
            </w:pPr>
            <w:r>
              <w:rPr>
                <w:sz w:val="24"/>
                <w:szCs w:val="24"/>
              </w:rPr>
              <w:t>9</w:t>
            </w:r>
          </w:p>
          <w:p w14:paraId="34014645" w14:textId="77777777" w:rsidR="004742C0" w:rsidRDefault="004742C0" w:rsidP="000D6D54">
            <w:pPr>
              <w:jc w:val="center"/>
              <w:rPr>
                <w:sz w:val="24"/>
                <w:szCs w:val="24"/>
              </w:rPr>
            </w:pPr>
          </w:p>
          <w:p w14:paraId="60A6DBC4" w14:textId="77777777" w:rsidR="004742C0" w:rsidRDefault="004742C0" w:rsidP="000D6D54">
            <w:pPr>
              <w:jc w:val="center"/>
              <w:rPr>
                <w:sz w:val="24"/>
                <w:szCs w:val="24"/>
              </w:rPr>
            </w:pPr>
          </w:p>
          <w:p w14:paraId="37ED8440" w14:textId="77777777" w:rsidR="004742C0" w:rsidRDefault="004742C0" w:rsidP="000D6D54">
            <w:pPr>
              <w:jc w:val="center"/>
              <w:rPr>
                <w:sz w:val="24"/>
                <w:szCs w:val="24"/>
              </w:rPr>
            </w:pPr>
          </w:p>
          <w:p w14:paraId="082FE68C" w14:textId="77777777" w:rsidR="004742C0" w:rsidRDefault="004742C0" w:rsidP="000D6D54">
            <w:pPr>
              <w:jc w:val="center"/>
              <w:rPr>
                <w:sz w:val="24"/>
                <w:szCs w:val="24"/>
              </w:rPr>
            </w:pPr>
          </w:p>
          <w:p w14:paraId="5A5443C2" w14:textId="77777777" w:rsidR="004742C0" w:rsidRDefault="004742C0" w:rsidP="000D6D54">
            <w:pPr>
              <w:jc w:val="center"/>
              <w:rPr>
                <w:sz w:val="24"/>
                <w:szCs w:val="24"/>
              </w:rPr>
            </w:pPr>
          </w:p>
          <w:p w14:paraId="08CEF86D" w14:textId="77777777" w:rsidR="004742C0" w:rsidRDefault="004742C0" w:rsidP="000D6D54">
            <w:pPr>
              <w:jc w:val="center"/>
              <w:rPr>
                <w:sz w:val="24"/>
                <w:szCs w:val="24"/>
              </w:rPr>
            </w:pPr>
            <w:r>
              <w:rPr>
                <w:sz w:val="24"/>
                <w:szCs w:val="24"/>
              </w:rPr>
              <w:t>10</w:t>
            </w:r>
          </w:p>
          <w:p w14:paraId="02EF6E90" w14:textId="77777777" w:rsidR="004742C0" w:rsidRDefault="004742C0" w:rsidP="000D6D54">
            <w:pPr>
              <w:jc w:val="center"/>
              <w:rPr>
                <w:sz w:val="24"/>
                <w:szCs w:val="24"/>
              </w:rPr>
            </w:pPr>
          </w:p>
          <w:p w14:paraId="3025CE07" w14:textId="77777777" w:rsidR="004742C0" w:rsidRDefault="004742C0" w:rsidP="000D6D54">
            <w:pPr>
              <w:jc w:val="center"/>
              <w:rPr>
                <w:sz w:val="24"/>
                <w:szCs w:val="24"/>
              </w:rPr>
            </w:pPr>
          </w:p>
          <w:p w14:paraId="6367E2F1" w14:textId="77777777" w:rsidR="004742C0" w:rsidRDefault="004742C0" w:rsidP="000D6D54">
            <w:pPr>
              <w:jc w:val="center"/>
              <w:rPr>
                <w:sz w:val="24"/>
                <w:szCs w:val="24"/>
              </w:rPr>
            </w:pPr>
          </w:p>
          <w:p w14:paraId="2A50DD8F" w14:textId="77777777" w:rsidR="004742C0" w:rsidRDefault="004742C0" w:rsidP="000D6D54">
            <w:pPr>
              <w:jc w:val="center"/>
              <w:rPr>
                <w:sz w:val="24"/>
                <w:szCs w:val="24"/>
              </w:rPr>
            </w:pPr>
            <w:r>
              <w:rPr>
                <w:sz w:val="24"/>
                <w:szCs w:val="24"/>
              </w:rPr>
              <w:t>11</w:t>
            </w:r>
          </w:p>
          <w:p w14:paraId="5C598C5B" w14:textId="77777777" w:rsidR="004742C0" w:rsidRDefault="004742C0" w:rsidP="000D6D54">
            <w:pPr>
              <w:jc w:val="center"/>
              <w:rPr>
                <w:sz w:val="24"/>
                <w:szCs w:val="24"/>
              </w:rPr>
            </w:pPr>
          </w:p>
          <w:p w14:paraId="7725E71A" w14:textId="77777777" w:rsidR="004742C0" w:rsidRDefault="004742C0" w:rsidP="000D6D54">
            <w:pPr>
              <w:jc w:val="center"/>
              <w:rPr>
                <w:sz w:val="24"/>
                <w:szCs w:val="24"/>
              </w:rPr>
            </w:pPr>
          </w:p>
          <w:p w14:paraId="4F7DF120" w14:textId="77777777" w:rsidR="004742C0" w:rsidRDefault="004742C0" w:rsidP="000D6D54">
            <w:pPr>
              <w:jc w:val="center"/>
              <w:rPr>
                <w:sz w:val="24"/>
                <w:szCs w:val="24"/>
              </w:rPr>
            </w:pPr>
          </w:p>
          <w:p w14:paraId="1817BC1D" w14:textId="77777777" w:rsidR="004742C0" w:rsidRDefault="004742C0" w:rsidP="000D6D54">
            <w:pPr>
              <w:jc w:val="center"/>
              <w:rPr>
                <w:sz w:val="24"/>
                <w:szCs w:val="24"/>
              </w:rPr>
            </w:pPr>
            <w:r>
              <w:rPr>
                <w:sz w:val="24"/>
                <w:szCs w:val="24"/>
              </w:rPr>
              <w:t>12</w:t>
            </w:r>
          </w:p>
          <w:p w14:paraId="2BBA652B" w14:textId="77777777" w:rsidR="004742C0" w:rsidRDefault="004742C0" w:rsidP="000D6D54">
            <w:pPr>
              <w:jc w:val="center"/>
              <w:rPr>
                <w:sz w:val="24"/>
                <w:szCs w:val="24"/>
              </w:rPr>
            </w:pPr>
          </w:p>
          <w:p w14:paraId="1B01EE7B" w14:textId="77777777" w:rsidR="004742C0" w:rsidRDefault="004742C0" w:rsidP="000D6D54">
            <w:pPr>
              <w:jc w:val="center"/>
              <w:rPr>
                <w:sz w:val="24"/>
                <w:szCs w:val="24"/>
              </w:rPr>
            </w:pPr>
          </w:p>
          <w:p w14:paraId="4B1AA6DD" w14:textId="77777777" w:rsidR="004742C0" w:rsidRDefault="004742C0" w:rsidP="000D6D54">
            <w:pPr>
              <w:jc w:val="center"/>
              <w:rPr>
                <w:sz w:val="24"/>
                <w:szCs w:val="24"/>
              </w:rPr>
            </w:pPr>
          </w:p>
          <w:p w14:paraId="4C1D6AA6" w14:textId="77777777" w:rsidR="004742C0" w:rsidRDefault="004742C0" w:rsidP="000D6D54">
            <w:pPr>
              <w:jc w:val="center"/>
              <w:rPr>
                <w:sz w:val="24"/>
                <w:szCs w:val="24"/>
              </w:rPr>
            </w:pPr>
          </w:p>
          <w:p w14:paraId="335BAF2A" w14:textId="77777777" w:rsidR="004742C0" w:rsidRDefault="004742C0" w:rsidP="000D6D54">
            <w:pPr>
              <w:jc w:val="center"/>
              <w:rPr>
                <w:sz w:val="24"/>
                <w:szCs w:val="24"/>
              </w:rPr>
            </w:pPr>
            <w:r>
              <w:rPr>
                <w:sz w:val="24"/>
                <w:szCs w:val="24"/>
              </w:rPr>
              <w:t>13</w:t>
            </w:r>
          </w:p>
          <w:p w14:paraId="596B0E84" w14:textId="77777777" w:rsidR="004742C0" w:rsidRDefault="004742C0" w:rsidP="000D6D54">
            <w:pPr>
              <w:jc w:val="center"/>
              <w:rPr>
                <w:sz w:val="24"/>
                <w:szCs w:val="24"/>
              </w:rPr>
            </w:pPr>
          </w:p>
          <w:p w14:paraId="005AE0E3" w14:textId="77777777" w:rsidR="004742C0" w:rsidRDefault="004742C0" w:rsidP="000D6D54">
            <w:pPr>
              <w:jc w:val="center"/>
              <w:rPr>
                <w:sz w:val="24"/>
                <w:szCs w:val="24"/>
              </w:rPr>
            </w:pPr>
          </w:p>
          <w:p w14:paraId="20FE2A23" w14:textId="77777777" w:rsidR="004742C0" w:rsidRDefault="004742C0" w:rsidP="000D6D54">
            <w:pPr>
              <w:jc w:val="center"/>
              <w:rPr>
                <w:sz w:val="24"/>
                <w:szCs w:val="24"/>
              </w:rPr>
            </w:pPr>
            <w:r>
              <w:rPr>
                <w:sz w:val="24"/>
                <w:szCs w:val="24"/>
              </w:rPr>
              <w:t>14</w:t>
            </w:r>
          </w:p>
          <w:p w14:paraId="01E17641" w14:textId="77777777" w:rsidR="004742C0" w:rsidRDefault="004742C0" w:rsidP="000D6D54">
            <w:pPr>
              <w:jc w:val="center"/>
              <w:rPr>
                <w:sz w:val="24"/>
                <w:szCs w:val="24"/>
              </w:rPr>
            </w:pPr>
          </w:p>
          <w:p w14:paraId="3FD04F24" w14:textId="77777777" w:rsidR="004742C0" w:rsidRDefault="004742C0" w:rsidP="000D6D54">
            <w:pPr>
              <w:jc w:val="center"/>
              <w:rPr>
                <w:sz w:val="24"/>
                <w:szCs w:val="24"/>
              </w:rPr>
            </w:pPr>
          </w:p>
          <w:p w14:paraId="7C1953B6" w14:textId="77777777" w:rsidR="004742C0" w:rsidRDefault="004742C0" w:rsidP="000D6D54">
            <w:pPr>
              <w:jc w:val="center"/>
              <w:rPr>
                <w:sz w:val="24"/>
                <w:szCs w:val="24"/>
              </w:rPr>
            </w:pPr>
          </w:p>
          <w:p w14:paraId="029830EB" w14:textId="77777777" w:rsidR="004742C0" w:rsidRDefault="004742C0" w:rsidP="000D6D54">
            <w:pPr>
              <w:jc w:val="center"/>
              <w:rPr>
                <w:sz w:val="24"/>
                <w:szCs w:val="24"/>
              </w:rPr>
            </w:pPr>
          </w:p>
          <w:p w14:paraId="4E307DA4" w14:textId="77777777" w:rsidR="004742C0" w:rsidRDefault="004742C0" w:rsidP="000D6D54">
            <w:pPr>
              <w:jc w:val="center"/>
              <w:rPr>
                <w:sz w:val="24"/>
                <w:szCs w:val="24"/>
              </w:rPr>
            </w:pPr>
          </w:p>
          <w:p w14:paraId="7C7D532A" w14:textId="7F9C8E70" w:rsidR="004742C0" w:rsidRDefault="004742C0" w:rsidP="000D6D54">
            <w:pPr>
              <w:jc w:val="center"/>
              <w:rPr>
                <w:sz w:val="24"/>
                <w:szCs w:val="24"/>
              </w:rPr>
            </w:pPr>
            <w:r>
              <w:rPr>
                <w:sz w:val="24"/>
                <w:szCs w:val="24"/>
              </w:rPr>
              <w:t>15</w:t>
            </w:r>
          </w:p>
          <w:p w14:paraId="166445C1" w14:textId="77777777" w:rsidR="004742C0" w:rsidRDefault="004742C0" w:rsidP="000D6D54">
            <w:pPr>
              <w:jc w:val="center"/>
              <w:rPr>
                <w:sz w:val="24"/>
                <w:szCs w:val="24"/>
              </w:rPr>
            </w:pPr>
          </w:p>
          <w:p w14:paraId="3FC368CB" w14:textId="77777777" w:rsidR="004742C0" w:rsidRDefault="004742C0" w:rsidP="000D6D54">
            <w:pPr>
              <w:jc w:val="center"/>
              <w:rPr>
                <w:sz w:val="24"/>
                <w:szCs w:val="24"/>
              </w:rPr>
            </w:pPr>
          </w:p>
          <w:p w14:paraId="5011FEE6" w14:textId="77777777" w:rsidR="004742C0" w:rsidRDefault="004742C0" w:rsidP="000D6D54">
            <w:pPr>
              <w:jc w:val="center"/>
              <w:rPr>
                <w:sz w:val="24"/>
                <w:szCs w:val="24"/>
              </w:rPr>
            </w:pPr>
          </w:p>
          <w:p w14:paraId="2C12572E" w14:textId="6C90AE7D" w:rsidR="004742C0" w:rsidRDefault="004742C0" w:rsidP="000D6D54">
            <w:pPr>
              <w:jc w:val="center"/>
              <w:rPr>
                <w:sz w:val="24"/>
                <w:szCs w:val="24"/>
              </w:rPr>
            </w:pPr>
            <w:r>
              <w:rPr>
                <w:sz w:val="24"/>
                <w:szCs w:val="24"/>
              </w:rPr>
              <w:t>16</w:t>
            </w:r>
          </w:p>
          <w:p w14:paraId="086B292B" w14:textId="77777777" w:rsidR="004742C0" w:rsidRDefault="004742C0" w:rsidP="000D6D54">
            <w:pPr>
              <w:jc w:val="center"/>
              <w:rPr>
                <w:sz w:val="24"/>
                <w:szCs w:val="24"/>
              </w:rPr>
            </w:pPr>
          </w:p>
          <w:p w14:paraId="1710E818" w14:textId="77777777" w:rsidR="004742C0" w:rsidRDefault="004742C0" w:rsidP="000D6D54">
            <w:pPr>
              <w:jc w:val="center"/>
              <w:rPr>
                <w:sz w:val="24"/>
                <w:szCs w:val="24"/>
              </w:rPr>
            </w:pPr>
          </w:p>
          <w:p w14:paraId="0EEF44A3" w14:textId="77777777" w:rsidR="004742C0" w:rsidRDefault="004742C0" w:rsidP="000D6D54">
            <w:pPr>
              <w:jc w:val="center"/>
              <w:rPr>
                <w:sz w:val="24"/>
                <w:szCs w:val="24"/>
              </w:rPr>
            </w:pPr>
          </w:p>
          <w:p w14:paraId="14326A76" w14:textId="77777777" w:rsidR="004742C0" w:rsidRDefault="004742C0" w:rsidP="000D6D54">
            <w:pPr>
              <w:jc w:val="center"/>
              <w:rPr>
                <w:sz w:val="24"/>
                <w:szCs w:val="24"/>
              </w:rPr>
            </w:pPr>
          </w:p>
          <w:p w14:paraId="21A39459" w14:textId="6FEB9358" w:rsidR="004742C0" w:rsidRDefault="004742C0" w:rsidP="000D6D54">
            <w:pPr>
              <w:jc w:val="center"/>
              <w:rPr>
                <w:sz w:val="24"/>
                <w:szCs w:val="24"/>
              </w:rPr>
            </w:pPr>
            <w:r>
              <w:rPr>
                <w:sz w:val="24"/>
                <w:szCs w:val="24"/>
              </w:rPr>
              <w:t>17</w:t>
            </w:r>
          </w:p>
          <w:p w14:paraId="4D90979D" w14:textId="77777777" w:rsidR="004742C0" w:rsidRDefault="004742C0" w:rsidP="000D6D54">
            <w:pPr>
              <w:jc w:val="center"/>
              <w:rPr>
                <w:sz w:val="24"/>
                <w:szCs w:val="24"/>
              </w:rPr>
            </w:pPr>
          </w:p>
          <w:p w14:paraId="2BCF3BBF" w14:textId="77777777" w:rsidR="004742C0" w:rsidRDefault="004742C0" w:rsidP="000D6D54">
            <w:pPr>
              <w:jc w:val="center"/>
              <w:rPr>
                <w:sz w:val="24"/>
                <w:szCs w:val="24"/>
              </w:rPr>
            </w:pPr>
          </w:p>
          <w:p w14:paraId="0AA2E7C5" w14:textId="77777777" w:rsidR="004742C0" w:rsidRDefault="004742C0" w:rsidP="000D6D54">
            <w:pPr>
              <w:jc w:val="center"/>
              <w:rPr>
                <w:sz w:val="24"/>
                <w:szCs w:val="24"/>
              </w:rPr>
            </w:pPr>
          </w:p>
          <w:p w14:paraId="38474966" w14:textId="77777777" w:rsidR="004742C0" w:rsidRDefault="004742C0" w:rsidP="000D6D54">
            <w:pPr>
              <w:jc w:val="center"/>
              <w:rPr>
                <w:sz w:val="24"/>
                <w:szCs w:val="24"/>
              </w:rPr>
            </w:pPr>
          </w:p>
          <w:p w14:paraId="66908D8C" w14:textId="7044A964" w:rsidR="004742C0" w:rsidRDefault="004742C0" w:rsidP="000D6D54">
            <w:pPr>
              <w:jc w:val="center"/>
              <w:rPr>
                <w:sz w:val="24"/>
                <w:szCs w:val="24"/>
              </w:rPr>
            </w:pPr>
            <w:r>
              <w:rPr>
                <w:sz w:val="24"/>
                <w:szCs w:val="24"/>
              </w:rPr>
              <w:t>18</w:t>
            </w:r>
          </w:p>
          <w:p w14:paraId="0A168816" w14:textId="77777777" w:rsidR="004742C0" w:rsidRDefault="004742C0" w:rsidP="000D6D54">
            <w:pPr>
              <w:jc w:val="center"/>
              <w:rPr>
                <w:sz w:val="24"/>
                <w:szCs w:val="24"/>
              </w:rPr>
            </w:pPr>
          </w:p>
          <w:p w14:paraId="537CF3D0" w14:textId="77777777" w:rsidR="004742C0" w:rsidRDefault="004742C0" w:rsidP="000D6D54">
            <w:pPr>
              <w:jc w:val="center"/>
              <w:rPr>
                <w:sz w:val="24"/>
                <w:szCs w:val="24"/>
              </w:rPr>
            </w:pPr>
          </w:p>
          <w:p w14:paraId="1B9945C2" w14:textId="77777777" w:rsidR="004742C0" w:rsidRDefault="004742C0" w:rsidP="000D6D54">
            <w:pPr>
              <w:jc w:val="center"/>
              <w:rPr>
                <w:sz w:val="24"/>
                <w:szCs w:val="24"/>
              </w:rPr>
            </w:pPr>
          </w:p>
          <w:p w14:paraId="7BF813E5" w14:textId="77777777" w:rsidR="004742C0" w:rsidRDefault="004742C0" w:rsidP="000D6D54">
            <w:pPr>
              <w:jc w:val="center"/>
              <w:rPr>
                <w:sz w:val="24"/>
                <w:szCs w:val="24"/>
              </w:rPr>
            </w:pPr>
          </w:p>
          <w:p w14:paraId="57E985AC" w14:textId="60DE1B9C" w:rsidR="004742C0" w:rsidRDefault="004742C0" w:rsidP="000D6D54">
            <w:pPr>
              <w:jc w:val="center"/>
              <w:rPr>
                <w:sz w:val="24"/>
                <w:szCs w:val="24"/>
              </w:rPr>
            </w:pPr>
            <w:r>
              <w:rPr>
                <w:sz w:val="24"/>
                <w:szCs w:val="24"/>
              </w:rPr>
              <w:t>19</w:t>
            </w:r>
          </w:p>
          <w:p w14:paraId="1F6913C4" w14:textId="77777777" w:rsidR="004742C0" w:rsidRDefault="004742C0" w:rsidP="000D6D54">
            <w:pPr>
              <w:jc w:val="center"/>
              <w:rPr>
                <w:sz w:val="24"/>
                <w:szCs w:val="24"/>
              </w:rPr>
            </w:pPr>
          </w:p>
          <w:p w14:paraId="2403BE78" w14:textId="77777777" w:rsidR="004742C0" w:rsidRDefault="004742C0" w:rsidP="000D6D54">
            <w:pPr>
              <w:jc w:val="center"/>
              <w:rPr>
                <w:sz w:val="24"/>
                <w:szCs w:val="24"/>
              </w:rPr>
            </w:pPr>
          </w:p>
          <w:p w14:paraId="50A176FC" w14:textId="77777777" w:rsidR="004742C0" w:rsidRDefault="004742C0" w:rsidP="000D6D54">
            <w:pPr>
              <w:jc w:val="center"/>
              <w:rPr>
                <w:sz w:val="24"/>
                <w:szCs w:val="24"/>
              </w:rPr>
            </w:pPr>
          </w:p>
          <w:p w14:paraId="0DAD4B42" w14:textId="723F8E60" w:rsidR="004742C0" w:rsidRDefault="004742C0" w:rsidP="000D6D54">
            <w:pPr>
              <w:jc w:val="center"/>
              <w:rPr>
                <w:sz w:val="24"/>
                <w:szCs w:val="24"/>
              </w:rPr>
            </w:pPr>
            <w:r>
              <w:rPr>
                <w:sz w:val="24"/>
                <w:szCs w:val="24"/>
              </w:rPr>
              <w:t>20</w:t>
            </w:r>
          </w:p>
          <w:p w14:paraId="13E1E380" w14:textId="77777777" w:rsidR="004742C0" w:rsidRDefault="004742C0" w:rsidP="000D6D54">
            <w:pPr>
              <w:jc w:val="center"/>
              <w:rPr>
                <w:sz w:val="24"/>
                <w:szCs w:val="24"/>
              </w:rPr>
            </w:pPr>
          </w:p>
          <w:p w14:paraId="72EDB4A6" w14:textId="77777777" w:rsidR="004742C0" w:rsidRDefault="004742C0" w:rsidP="000D6D54">
            <w:pPr>
              <w:jc w:val="center"/>
              <w:rPr>
                <w:sz w:val="24"/>
                <w:szCs w:val="24"/>
              </w:rPr>
            </w:pPr>
          </w:p>
          <w:p w14:paraId="1B337D39" w14:textId="77777777" w:rsidR="004742C0" w:rsidRDefault="004742C0" w:rsidP="000D6D54">
            <w:pPr>
              <w:jc w:val="center"/>
              <w:rPr>
                <w:sz w:val="24"/>
                <w:szCs w:val="24"/>
              </w:rPr>
            </w:pPr>
          </w:p>
          <w:p w14:paraId="3DA985BC" w14:textId="77777777" w:rsidR="004742C0" w:rsidRDefault="004742C0" w:rsidP="000D6D54">
            <w:pPr>
              <w:jc w:val="center"/>
              <w:rPr>
                <w:sz w:val="24"/>
                <w:szCs w:val="24"/>
              </w:rPr>
            </w:pPr>
          </w:p>
          <w:p w14:paraId="5AA39CD8" w14:textId="0C48FBEA" w:rsidR="004742C0" w:rsidRDefault="004742C0" w:rsidP="000D6D54">
            <w:pPr>
              <w:jc w:val="center"/>
              <w:rPr>
                <w:sz w:val="24"/>
                <w:szCs w:val="24"/>
              </w:rPr>
            </w:pPr>
            <w:r>
              <w:rPr>
                <w:sz w:val="24"/>
                <w:szCs w:val="24"/>
              </w:rPr>
              <w:t>21</w:t>
            </w:r>
          </w:p>
          <w:p w14:paraId="5E530C09" w14:textId="77777777" w:rsidR="004742C0" w:rsidRDefault="004742C0" w:rsidP="000D6D54">
            <w:pPr>
              <w:jc w:val="center"/>
              <w:rPr>
                <w:sz w:val="24"/>
                <w:szCs w:val="24"/>
              </w:rPr>
            </w:pPr>
          </w:p>
          <w:p w14:paraId="6142EFA8" w14:textId="77777777" w:rsidR="004742C0" w:rsidRDefault="004742C0" w:rsidP="000D6D54">
            <w:pPr>
              <w:jc w:val="center"/>
              <w:rPr>
                <w:sz w:val="24"/>
                <w:szCs w:val="24"/>
              </w:rPr>
            </w:pPr>
          </w:p>
          <w:p w14:paraId="3869D496" w14:textId="77777777" w:rsidR="004742C0" w:rsidRDefault="004742C0" w:rsidP="000D6D54">
            <w:pPr>
              <w:jc w:val="center"/>
              <w:rPr>
                <w:sz w:val="24"/>
                <w:szCs w:val="24"/>
              </w:rPr>
            </w:pPr>
          </w:p>
          <w:p w14:paraId="4CF73294" w14:textId="77777777" w:rsidR="004742C0" w:rsidRDefault="004742C0" w:rsidP="000D6D54">
            <w:pPr>
              <w:jc w:val="center"/>
              <w:rPr>
                <w:sz w:val="24"/>
                <w:szCs w:val="24"/>
              </w:rPr>
            </w:pPr>
          </w:p>
          <w:p w14:paraId="65C83A67" w14:textId="2B34D966" w:rsidR="004742C0" w:rsidRDefault="004742C0" w:rsidP="000D6D54">
            <w:pPr>
              <w:jc w:val="center"/>
              <w:rPr>
                <w:sz w:val="24"/>
                <w:szCs w:val="24"/>
              </w:rPr>
            </w:pPr>
            <w:r>
              <w:rPr>
                <w:sz w:val="24"/>
                <w:szCs w:val="24"/>
              </w:rPr>
              <w:t>22</w:t>
            </w:r>
          </w:p>
          <w:p w14:paraId="3685DCB5" w14:textId="77777777" w:rsidR="004742C0" w:rsidRDefault="004742C0" w:rsidP="000D6D54">
            <w:pPr>
              <w:jc w:val="center"/>
              <w:rPr>
                <w:sz w:val="24"/>
                <w:szCs w:val="24"/>
              </w:rPr>
            </w:pPr>
          </w:p>
          <w:p w14:paraId="2C4D5F1A" w14:textId="77777777" w:rsidR="004742C0" w:rsidRDefault="004742C0" w:rsidP="000D6D54">
            <w:pPr>
              <w:jc w:val="center"/>
              <w:rPr>
                <w:sz w:val="24"/>
                <w:szCs w:val="24"/>
              </w:rPr>
            </w:pPr>
          </w:p>
          <w:p w14:paraId="33251651" w14:textId="77777777" w:rsidR="004742C0" w:rsidRDefault="004742C0" w:rsidP="000D6D54">
            <w:pPr>
              <w:jc w:val="center"/>
              <w:rPr>
                <w:sz w:val="24"/>
                <w:szCs w:val="24"/>
              </w:rPr>
            </w:pPr>
          </w:p>
          <w:p w14:paraId="1A494612" w14:textId="77777777" w:rsidR="004742C0" w:rsidRDefault="004742C0" w:rsidP="000D6D54">
            <w:pPr>
              <w:jc w:val="center"/>
              <w:rPr>
                <w:sz w:val="24"/>
                <w:szCs w:val="24"/>
              </w:rPr>
            </w:pPr>
          </w:p>
          <w:p w14:paraId="3002237D" w14:textId="0449B1EE" w:rsidR="004742C0" w:rsidRDefault="004742C0" w:rsidP="000D6D54">
            <w:pPr>
              <w:jc w:val="center"/>
              <w:rPr>
                <w:sz w:val="24"/>
                <w:szCs w:val="24"/>
              </w:rPr>
            </w:pPr>
            <w:r>
              <w:rPr>
                <w:sz w:val="24"/>
                <w:szCs w:val="24"/>
              </w:rPr>
              <w:t>23</w:t>
            </w:r>
          </w:p>
          <w:p w14:paraId="003BB24B" w14:textId="77777777" w:rsidR="004742C0" w:rsidRDefault="004742C0" w:rsidP="000D6D54">
            <w:pPr>
              <w:jc w:val="center"/>
              <w:rPr>
                <w:sz w:val="24"/>
                <w:szCs w:val="24"/>
              </w:rPr>
            </w:pPr>
          </w:p>
          <w:p w14:paraId="0D5698D1" w14:textId="77777777" w:rsidR="004742C0" w:rsidRDefault="004742C0" w:rsidP="000D6D54">
            <w:pPr>
              <w:jc w:val="center"/>
              <w:rPr>
                <w:sz w:val="24"/>
                <w:szCs w:val="24"/>
              </w:rPr>
            </w:pPr>
          </w:p>
          <w:p w14:paraId="554EA89A" w14:textId="77777777" w:rsidR="004742C0" w:rsidRDefault="004742C0" w:rsidP="000D6D54">
            <w:pPr>
              <w:jc w:val="center"/>
              <w:rPr>
                <w:sz w:val="24"/>
                <w:szCs w:val="24"/>
              </w:rPr>
            </w:pPr>
          </w:p>
          <w:p w14:paraId="310A9360" w14:textId="783FFDE3" w:rsidR="004742C0" w:rsidRDefault="004742C0" w:rsidP="000D6D54">
            <w:pPr>
              <w:jc w:val="center"/>
              <w:rPr>
                <w:sz w:val="24"/>
                <w:szCs w:val="24"/>
              </w:rPr>
            </w:pPr>
            <w:r>
              <w:rPr>
                <w:sz w:val="24"/>
                <w:szCs w:val="24"/>
              </w:rPr>
              <w:t>24</w:t>
            </w:r>
          </w:p>
          <w:p w14:paraId="5FDC963F" w14:textId="77777777" w:rsidR="004742C0" w:rsidRDefault="004742C0" w:rsidP="000D6D54">
            <w:pPr>
              <w:jc w:val="center"/>
              <w:rPr>
                <w:sz w:val="24"/>
                <w:szCs w:val="24"/>
              </w:rPr>
            </w:pPr>
          </w:p>
          <w:p w14:paraId="4DC24FFD" w14:textId="77777777" w:rsidR="004742C0" w:rsidRDefault="004742C0" w:rsidP="000D6D54">
            <w:pPr>
              <w:jc w:val="center"/>
              <w:rPr>
                <w:sz w:val="24"/>
                <w:szCs w:val="24"/>
              </w:rPr>
            </w:pPr>
          </w:p>
          <w:p w14:paraId="76D467EA" w14:textId="77777777" w:rsidR="004742C0" w:rsidRDefault="004742C0" w:rsidP="000D6D54">
            <w:pPr>
              <w:jc w:val="center"/>
              <w:rPr>
                <w:sz w:val="24"/>
                <w:szCs w:val="24"/>
              </w:rPr>
            </w:pPr>
          </w:p>
          <w:p w14:paraId="1023C082" w14:textId="77777777" w:rsidR="004742C0" w:rsidRDefault="004742C0" w:rsidP="000D6D54">
            <w:pPr>
              <w:jc w:val="center"/>
              <w:rPr>
                <w:sz w:val="24"/>
                <w:szCs w:val="24"/>
              </w:rPr>
            </w:pPr>
          </w:p>
          <w:p w14:paraId="0E3358EB" w14:textId="4FDE41E4" w:rsidR="004742C0" w:rsidRDefault="004742C0" w:rsidP="000D6D54">
            <w:pPr>
              <w:jc w:val="center"/>
              <w:rPr>
                <w:sz w:val="24"/>
                <w:szCs w:val="24"/>
              </w:rPr>
            </w:pPr>
            <w:r>
              <w:rPr>
                <w:sz w:val="24"/>
                <w:szCs w:val="24"/>
              </w:rPr>
              <w:t>25</w:t>
            </w:r>
          </w:p>
          <w:p w14:paraId="3F7398C0" w14:textId="77777777" w:rsidR="004742C0" w:rsidRDefault="004742C0" w:rsidP="000D6D54">
            <w:pPr>
              <w:jc w:val="center"/>
              <w:rPr>
                <w:sz w:val="24"/>
                <w:szCs w:val="24"/>
              </w:rPr>
            </w:pPr>
          </w:p>
          <w:p w14:paraId="3954DC54" w14:textId="77777777" w:rsidR="004742C0" w:rsidRDefault="004742C0" w:rsidP="000D6D54">
            <w:pPr>
              <w:jc w:val="center"/>
              <w:rPr>
                <w:sz w:val="24"/>
                <w:szCs w:val="24"/>
              </w:rPr>
            </w:pPr>
          </w:p>
          <w:p w14:paraId="064D1485" w14:textId="77777777" w:rsidR="004742C0" w:rsidRDefault="004742C0" w:rsidP="000D6D54">
            <w:pPr>
              <w:jc w:val="center"/>
              <w:rPr>
                <w:sz w:val="24"/>
                <w:szCs w:val="24"/>
              </w:rPr>
            </w:pPr>
          </w:p>
          <w:p w14:paraId="16A4325B" w14:textId="77777777" w:rsidR="004742C0" w:rsidRDefault="004742C0" w:rsidP="000D6D54">
            <w:pPr>
              <w:jc w:val="center"/>
              <w:rPr>
                <w:sz w:val="24"/>
                <w:szCs w:val="24"/>
              </w:rPr>
            </w:pPr>
          </w:p>
          <w:p w14:paraId="2E314C91" w14:textId="74D27CA2" w:rsidR="004742C0" w:rsidRDefault="004742C0" w:rsidP="000D6D54">
            <w:pPr>
              <w:jc w:val="center"/>
              <w:rPr>
                <w:sz w:val="24"/>
                <w:szCs w:val="24"/>
              </w:rPr>
            </w:pPr>
            <w:r>
              <w:rPr>
                <w:sz w:val="24"/>
                <w:szCs w:val="24"/>
              </w:rPr>
              <w:t>26</w:t>
            </w:r>
          </w:p>
          <w:p w14:paraId="07CCDA85" w14:textId="77777777" w:rsidR="004742C0" w:rsidRDefault="004742C0" w:rsidP="000D6D54">
            <w:pPr>
              <w:jc w:val="center"/>
              <w:rPr>
                <w:sz w:val="24"/>
                <w:szCs w:val="24"/>
              </w:rPr>
            </w:pPr>
          </w:p>
          <w:p w14:paraId="5252D1CB" w14:textId="77777777" w:rsidR="004742C0" w:rsidRDefault="004742C0" w:rsidP="000D6D54">
            <w:pPr>
              <w:jc w:val="center"/>
              <w:rPr>
                <w:sz w:val="24"/>
                <w:szCs w:val="24"/>
              </w:rPr>
            </w:pPr>
          </w:p>
          <w:p w14:paraId="54CDBDA8" w14:textId="6C0CA814" w:rsidR="004742C0" w:rsidRPr="002944B1" w:rsidRDefault="004742C0"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33"/>
              <w:gridCol w:w="1875"/>
            </w:tblGrid>
            <w:tr w:rsidR="002D0A98" w:rsidRPr="002D0A98" w14:paraId="7AD32A40"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72955A37" w14:textId="77777777" w:rsidR="002D0A98" w:rsidRDefault="002D0A98" w:rsidP="002D0A98">
                  <w:pPr>
                    <w:jc w:val="center"/>
                  </w:pPr>
                  <w:r w:rsidRPr="002D0A98">
                    <w:lastRenderedPageBreak/>
                    <w:t>Блок для записей</w:t>
                  </w:r>
                </w:p>
                <w:p w14:paraId="78FD1518" w14:textId="77777777" w:rsidR="004742C0" w:rsidRDefault="004742C0" w:rsidP="002D0A98">
                  <w:pPr>
                    <w:jc w:val="center"/>
                  </w:pPr>
                </w:p>
                <w:p w14:paraId="69400194" w14:textId="77777777" w:rsidR="004742C0" w:rsidRDefault="004742C0" w:rsidP="002D0A98">
                  <w:pPr>
                    <w:jc w:val="center"/>
                  </w:pPr>
                </w:p>
                <w:p w14:paraId="12642CDC"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2819A4C7" w14:textId="77777777" w:rsidR="002D0A98" w:rsidRPr="002D0A98" w:rsidRDefault="002D0A98" w:rsidP="002D0A98">
                  <w:pPr>
                    <w:ind w:firstLine="1"/>
                    <w:jc w:val="center"/>
                    <w:outlineLvl w:val="2"/>
                  </w:pPr>
                  <w:r w:rsidRPr="002D0A98">
                    <w:t>17.23.13.199</w:t>
                  </w:r>
                </w:p>
              </w:tc>
            </w:tr>
            <w:tr w:rsidR="002D0A98" w:rsidRPr="002D0A98" w14:paraId="776850CB"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61A79613" w14:textId="77777777" w:rsidR="002D0A98" w:rsidRDefault="002D0A98" w:rsidP="002D0A98">
                  <w:pPr>
                    <w:jc w:val="center"/>
                  </w:pPr>
                  <w:r w:rsidRPr="002D0A98">
                    <w:t>Блок для записей</w:t>
                  </w:r>
                </w:p>
                <w:p w14:paraId="15F1CB4F" w14:textId="77777777" w:rsidR="004742C0" w:rsidRDefault="004742C0" w:rsidP="002D0A98">
                  <w:pPr>
                    <w:jc w:val="center"/>
                  </w:pPr>
                </w:p>
                <w:p w14:paraId="4B61C750" w14:textId="77777777" w:rsidR="004742C0" w:rsidRDefault="004742C0" w:rsidP="002D0A98">
                  <w:pPr>
                    <w:jc w:val="center"/>
                  </w:pPr>
                </w:p>
                <w:p w14:paraId="795F06F8" w14:textId="77777777" w:rsidR="004742C0" w:rsidRDefault="004742C0" w:rsidP="002D0A98">
                  <w:pPr>
                    <w:jc w:val="center"/>
                  </w:pPr>
                </w:p>
                <w:p w14:paraId="7A15D83C" w14:textId="77777777" w:rsidR="004742C0" w:rsidRDefault="004742C0" w:rsidP="002D0A98">
                  <w:pPr>
                    <w:jc w:val="center"/>
                  </w:pPr>
                </w:p>
                <w:p w14:paraId="1208CFCA"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771839A4" w14:textId="77777777" w:rsidR="002D0A98" w:rsidRPr="002D0A98" w:rsidRDefault="002D0A98" w:rsidP="002D0A98">
                  <w:pPr>
                    <w:ind w:firstLine="1"/>
                    <w:jc w:val="center"/>
                    <w:outlineLvl w:val="2"/>
                  </w:pPr>
                  <w:r w:rsidRPr="002D0A98">
                    <w:t>17.23.13.199</w:t>
                  </w:r>
                </w:p>
              </w:tc>
            </w:tr>
            <w:tr w:rsidR="002D0A98" w:rsidRPr="002D0A98" w14:paraId="3E6020EE"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6948DB6C" w14:textId="77777777" w:rsidR="002D0A98" w:rsidRDefault="002D0A98" w:rsidP="002D0A98">
                  <w:pPr>
                    <w:jc w:val="center"/>
                  </w:pPr>
                  <w:r w:rsidRPr="002D0A98">
                    <w:t>Блок для записей</w:t>
                  </w:r>
                </w:p>
                <w:p w14:paraId="20167D12" w14:textId="77777777" w:rsidR="004742C0" w:rsidRDefault="004742C0" w:rsidP="002D0A98">
                  <w:pPr>
                    <w:jc w:val="center"/>
                  </w:pPr>
                </w:p>
                <w:p w14:paraId="4C88E6C6" w14:textId="77777777" w:rsidR="004742C0" w:rsidRDefault="004742C0" w:rsidP="002D0A98">
                  <w:pPr>
                    <w:jc w:val="center"/>
                  </w:pPr>
                </w:p>
                <w:p w14:paraId="0CB67D77" w14:textId="77777777" w:rsidR="004742C0" w:rsidRDefault="004742C0" w:rsidP="002D0A98">
                  <w:pPr>
                    <w:jc w:val="center"/>
                  </w:pPr>
                </w:p>
                <w:p w14:paraId="77F084A3"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611D5C05" w14:textId="77777777" w:rsidR="002D0A98" w:rsidRPr="002D0A98" w:rsidRDefault="002D0A98" w:rsidP="002D0A98">
                  <w:pPr>
                    <w:ind w:firstLine="1"/>
                    <w:jc w:val="center"/>
                    <w:outlineLvl w:val="2"/>
                  </w:pPr>
                  <w:r w:rsidRPr="002D0A98">
                    <w:t>17.23.13.199</w:t>
                  </w:r>
                </w:p>
              </w:tc>
            </w:tr>
            <w:tr w:rsidR="002D0A98" w:rsidRPr="002D0A98" w14:paraId="4C72A1B0"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6E020EFE" w14:textId="77777777" w:rsidR="002D0A98" w:rsidRDefault="002D0A98" w:rsidP="002D0A98">
                  <w:pPr>
                    <w:jc w:val="center"/>
                    <w:rPr>
                      <w:bCs/>
                      <w:color w:val="333333"/>
                      <w:kern w:val="36"/>
                      <w:lang w:eastAsia="zh-CN"/>
                    </w:rPr>
                  </w:pPr>
                  <w:r w:rsidRPr="002D0A98">
                    <w:rPr>
                      <w:bCs/>
                      <w:color w:val="333333"/>
                      <w:kern w:val="36"/>
                      <w:lang w:eastAsia="zh-CN"/>
                    </w:rPr>
                    <w:t>Бумага цветная</w:t>
                  </w:r>
                </w:p>
                <w:p w14:paraId="65C5963D" w14:textId="77777777" w:rsidR="004742C0" w:rsidRDefault="004742C0" w:rsidP="002D0A98">
                  <w:pPr>
                    <w:jc w:val="center"/>
                    <w:rPr>
                      <w:bCs/>
                      <w:color w:val="333333"/>
                      <w:kern w:val="36"/>
                      <w:lang w:eastAsia="zh-CN"/>
                    </w:rPr>
                  </w:pPr>
                </w:p>
                <w:p w14:paraId="67F7F9A9" w14:textId="77777777" w:rsidR="004742C0" w:rsidRDefault="004742C0" w:rsidP="002D0A98">
                  <w:pPr>
                    <w:jc w:val="center"/>
                    <w:rPr>
                      <w:bCs/>
                      <w:color w:val="333333"/>
                      <w:kern w:val="36"/>
                      <w:lang w:eastAsia="zh-CN"/>
                    </w:rPr>
                  </w:pPr>
                </w:p>
                <w:p w14:paraId="21F25DE3" w14:textId="77777777" w:rsidR="004742C0" w:rsidRDefault="004742C0" w:rsidP="002D0A98">
                  <w:pPr>
                    <w:jc w:val="center"/>
                    <w:rPr>
                      <w:bCs/>
                      <w:color w:val="333333"/>
                      <w:kern w:val="36"/>
                      <w:lang w:eastAsia="zh-CN"/>
                    </w:rPr>
                  </w:pPr>
                </w:p>
                <w:p w14:paraId="67CDDB1A" w14:textId="77777777" w:rsidR="004742C0" w:rsidRDefault="004742C0" w:rsidP="002D0A98">
                  <w:pPr>
                    <w:jc w:val="center"/>
                    <w:rPr>
                      <w:bCs/>
                      <w:color w:val="333333"/>
                      <w:kern w:val="36"/>
                      <w:lang w:eastAsia="zh-CN"/>
                    </w:rPr>
                  </w:pPr>
                </w:p>
                <w:p w14:paraId="08DC20A2"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7FDC95FA" w14:textId="77777777" w:rsidR="002D0A98" w:rsidRPr="002D0A98" w:rsidRDefault="002D0A98" w:rsidP="002D0A98">
                  <w:pPr>
                    <w:ind w:firstLine="1"/>
                    <w:jc w:val="center"/>
                    <w:outlineLvl w:val="2"/>
                  </w:pPr>
                  <w:r w:rsidRPr="002D0A98">
                    <w:t>17.23.13.192</w:t>
                  </w:r>
                </w:p>
              </w:tc>
            </w:tr>
            <w:tr w:rsidR="002D0A98" w:rsidRPr="002D0A98" w14:paraId="19954DE0"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50C2BC59" w14:textId="77777777" w:rsidR="002D0A98" w:rsidRDefault="002D0A98" w:rsidP="002D0A98">
                  <w:pPr>
                    <w:jc w:val="center"/>
                    <w:rPr>
                      <w:bCs/>
                      <w:color w:val="333333"/>
                      <w:kern w:val="36"/>
                      <w:lang w:eastAsia="zh-CN"/>
                    </w:rPr>
                  </w:pPr>
                  <w:r w:rsidRPr="002D0A98">
                    <w:rPr>
                      <w:bCs/>
                      <w:color w:val="333333"/>
                      <w:kern w:val="36"/>
                      <w:lang w:eastAsia="zh-CN"/>
                    </w:rPr>
                    <w:t>Картон белый</w:t>
                  </w:r>
                </w:p>
                <w:p w14:paraId="4AC9DA3D" w14:textId="77777777" w:rsidR="004742C0" w:rsidRDefault="004742C0" w:rsidP="002D0A98">
                  <w:pPr>
                    <w:jc w:val="center"/>
                    <w:rPr>
                      <w:bCs/>
                      <w:color w:val="333333"/>
                      <w:kern w:val="36"/>
                      <w:lang w:eastAsia="zh-CN"/>
                    </w:rPr>
                  </w:pPr>
                </w:p>
                <w:p w14:paraId="1B687373" w14:textId="77777777" w:rsidR="004742C0" w:rsidRDefault="004742C0" w:rsidP="002D0A98">
                  <w:pPr>
                    <w:jc w:val="center"/>
                    <w:rPr>
                      <w:bCs/>
                      <w:color w:val="333333"/>
                      <w:kern w:val="36"/>
                      <w:lang w:eastAsia="zh-CN"/>
                    </w:rPr>
                  </w:pPr>
                </w:p>
                <w:p w14:paraId="5656A1E7" w14:textId="77777777" w:rsidR="004742C0" w:rsidRDefault="004742C0" w:rsidP="002D0A98">
                  <w:pPr>
                    <w:jc w:val="center"/>
                    <w:rPr>
                      <w:bCs/>
                      <w:color w:val="333333"/>
                      <w:kern w:val="36"/>
                      <w:lang w:eastAsia="zh-CN"/>
                    </w:rPr>
                  </w:pPr>
                </w:p>
                <w:p w14:paraId="680724B6" w14:textId="77777777" w:rsidR="004742C0" w:rsidRDefault="004742C0" w:rsidP="002D0A98">
                  <w:pPr>
                    <w:jc w:val="center"/>
                    <w:rPr>
                      <w:bCs/>
                      <w:color w:val="333333"/>
                      <w:kern w:val="36"/>
                      <w:lang w:eastAsia="zh-CN"/>
                    </w:rPr>
                  </w:pPr>
                </w:p>
                <w:p w14:paraId="64B1BF2B" w14:textId="77777777" w:rsidR="004742C0" w:rsidRPr="002D0A98" w:rsidRDefault="004742C0" w:rsidP="002D0A98">
                  <w:pPr>
                    <w:jc w:val="center"/>
                    <w:rPr>
                      <w:bCs/>
                      <w:color w:val="333333"/>
                      <w:kern w:val="36"/>
                      <w:lang w:eastAsia="zh-CN"/>
                    </w:rPr>
                  </w:pPr>
                </w:p>
              </w:tc>
              <w:tc>
                <w:tcPr>
                  <w:tcW w:w="491" w:type="pct"/>
                  <w:tcBorders>
                    <w:top w:val="single" w:sz="4" w:space="0" w:color="auto"/>
                    <w:left w:val="single" w:sz="4" w:space="0" w:color="auto"/>
                    <w:bottom w:val="single" w:sz="4" w:space="0" w:color="auto"/>
                    <w:right w:val="single" w:sz="4" w:space="0" w:color="auto"/>
                  </w:tcBorders>
                </w:tcPr>
                <w:p w14:paraId="11FFB37C" w14:textId="77777777" w:rsidR="002D0A98" w:rsidRPr="002D0A98" w:rsidRDefault="002D0A98" w:rsidP="002D0A98">
                  <w:pPr>
                    <w:ind w:firstLine="1"/>
                    <w:jc w:val="center"/>
                    <w:outlineLvl w:val="2"/>
                  </w:pPr>
                  <w:r w:rsidRPr="002D0A98">
                    <w:t>17.23.14.120</w:t>
                  </w:r>
                </w:p>
              </w:tc>
            </w:tr>
            <w:tr w:rsidR="002D0A98" w:rsidRPr="002D0A98" w14:paraId="071B94C3"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4A269657" w14:textId="77777777" w:rsidR="002D0A98" w:rsidRDefault="002D0A98" w:rsidP="002D0A98">
                  <w:pPr>
                    <w:jc w:val="center"/>
                  </w:pPr>
                  <w:r w:rsidRPr="002D0A98">
                    <w:t>Клейкие закладки</w:t>
                  </w:r>
                </w:p>
                <w:p w14:paraId="691071CB" w14:textId="77777777" w:rsidR="004742C0" w:rsidRDefault="004742C0" w:rsidP="002D0A98">
                  <w:pPr>
                    <w:jc w:val="center"/>
                    <w:rPr>
                      <w:bCs/>
                      <w:color w:val="333333"/>
                      <w:kern w:val="36"/>
                      <w:lang w:eastAsia="zh-CN"/>
                    </w:rPr>
                  </w:pPr>
                </w:p>
                <w:p w14:paraId="5896FD55" w14:textId="77777777" w:rsidR="004742C0" w:rsidRDefault="004742C0" w:rsidP="002D0A98">
                  <w:pPr>
                    <w:jc w:val="center"/>
                    <w:rPr>
                      <w:bCs/>
                      <w:color w:val="333333"/>
                      <w:kern w:val="36"/>
                      <w:lang w:eastAsia="zh-CN"/>
                    </w:rPr>
                  </w:pPr>
                </w:p>
                <w:p w14:paraId="0C242F77" w14:textId="77777777" w:rsidR="004742C0" w:rsidRDefault="004742C0" w:rsidP="002D0A98">
                  <w:pPr>
                    <w:jc w:val="center"/>
                    <w:rPr>
                      <w:bCs/>
                      <w:color w:val="333333"/>
                      <w:kern w:val="36"/>
                      <w:lang w:eastAsia="zh-CN"/>
                    </w:rPr>
                  </w:pPr>
                </w:p>
                <w:p w14:paraId="4D96BFE8" w14:textId="77777777" w:rsidR="004742C0" w:rsidRDefault="004742C0" w:rsidP="002D0A98">
                  <w:pPr>
                    <w:jc w:val="center"/>
                    <w:rPr>
                      <w:bCs/>
                      <w:color w:val="333333"/>
                      <w:kern w:val="36"/>
                      <w:lang w:eastAsia="zh-CN"/>
                    </w:rPr>
                  </w:pPr>
                </w:p>
                <w:p w14:paraId="0FD95C33" w14:textId="77777777" w:rsidR="004742C0" w:rsidRPr="002D0A98" w:rsidRDefault="004742C0" w:rsidP="002D0A98">
                  <w:pPr>
                    <w:jc w:val="center"/>
                    <w:rPr>
                      <w:bCs/>
                      <w:color w:val="333333"/>
                      <w:kern w:val="36"/>
                      <w:lang w:eastAsia="zh-CN"/>
                    </w:rPr>
                  </w:pPr>
                </w:p>
              </w:tc>
              <w:tc>
                <w:tcPr>
                  <w:tcW w:w="491" w:type="pct"/>
                  <w:tcBorders>
                    <w:top w:val="single" w:sz="4" w:space="0" w:color="auto"/>
                    <w:left w:val="single" w:sz="4" w:space="0" w:color="auto"/>
                    <w:bottom w:val="single" w:sz="4" w:space="0" w:color="auto"/>
                    <w:right w:val="single" w:sz="4" w:space="0" w:color="auto"/>
                  </w:tcBorders>
                </w:tcPr>
                <w:p w14:paraId="20B2D17E" w14:textId="77777777" w:rsidR="002D0A98" w:rsidRPr="002D0A98" w:rsidRDefault="002D0A98" w:rsidP="002D0A98">
                  <w:pPr>
                    <w:ind w:firstLine="1"/>
                    <w:jc w:val="center"/>
                    <w:outlineLvl w:val="2"/>
                  </w:pPr>
                  <w:r w:rsidRPr="002D0A98">
                    <w:t>22.29.25.000</w:t>
                  </w:r>
                </w:p>
              </w:tc>
            </w:tr>
            <w:tr w:rsidR="002D0A98" w:rsidRPr="002D0A98" w14:paraId="00DA28F0"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7F8B9578" w14:textId="77777777" w:rsidR="002D0A98" w:rsidRDefault="002D0A98" w:rsidP="002D0A98">
                  <w:pPr>
                    <w:jc w:val="center"/>
                  </w:pPr>
                  <w:r w:rsidRPr="002D0A98">
                    <w:lastRenderedPageBreak/>
                    <w:t>Книга учета</w:t>
                  </w:r>
                </w:p>
                <w:p w14:paraId="6AEE73CA" w14:textId="77777777" w:rsidR="004742C0" w:rsidRDefault="004742C0" w:rsidP="002D0A98">
                  <w:pPr>
                    <w:jc w:val="center"/>
                  </w:pPr>
                </w:p>
                <w:p w14:paraId="2F4D7573" w14:textId="77777777" w:rsidR="004742C0" w:rsidRDefault="004742C0" w:rsidP="002D0A98">
                  <w:pPr>
                    <w:jc w:val="center"/>
                  </w:pPr>
                </w:p>
                <w:p w14:paraId="0979278D" w14:textId="77777777" w:rsidR="004742C0" w:rsidRDefault="004742C0" w:rsidP="002D0A98">
                  <w:pPr>
                    <w:jc w:val="center"/>
                  </w:pPr>
                </w:p>
                <w:p w14:paraId="750B3C42" w14:textId="77777777" w:rsidR="004742C0" w:rsidRDefault="004742C0" w:rsidP="002D0A98">
                  <w:pPr>
                    <w:jc w:val="center"/>
                  </w:pPr>
                </w:p>
                <w:p w14:paraId="4826A2FA"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0D473C1F" w14:textId="77777777" w:rsidR="002D0A98" w:rsidRPr="002D0A98" w:rsidRDefault="002D0A98" w:rsidP="002D0A98">
                  <w:pPr>
                    <w:ind w:firstLine="1"/>
                    <w:jc w:val="center"/>
                    <w:outlineLvl w:val="2"/>
                  </w:pPr>
                  <w:r w:rsidRPr="002D0A98">
                    <w:t>17.23.13.120</w:t>
                  </w:r>
                </w:p>
              </w:tc>
            </w:tr>
            <w:tr w:rsidR="002D0A98" w:rsidRPr="002D0A98" w14:paraId="239C321D"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4C613117" w14:textId="59DF643A" w:rsidR="002D0A98" w:rsidRPr="002D0A98" w:rsidRDefault="002D0A98" w:rsidP="002D0A98">
                  <w:pPr>
                    <w:jc w:val="center"/>
                  </w:pPr>
                  <w:r w:rsidRPr="002D0A98">
                    <w:t>Обложка А4</w:t>
                  </w:r>
                </w:p>
              </w:tc>
              <w:tc>
                <w:tcPr>
                  <w:tcW w:w="491" w:type="pct"/>
                  <w:tcBorders>
                    <w:top w:val="single" w:sz="4" w:space="0" w:color="auto"/>
                    <w:left w:val="single" w:sz="4" w:space="0" w:color="auto"/>
                    <w:bottom w:val="single" w:sz="4" w:space="0" w:color="auto"/>
                    <w:right w:val="single" w:sz="4" w:space="0" w:color="auto"/>
                  </w:tcBorders>
                </w:tcPr>
                <w:p w14:paraId="47A51826" w14:textId="77777777" w:rsidR="002D0A98" w:rsidRPr="002D0A98" w:rsidRDefault="002D0A98" w:rsidP="002D0A98">
                  <w:pPr>
                    <w:ind w:firstLine="1"/>
                    <w:jc w:val="center"/>
                    <w:outlineLvl w:val="2"/>
                  </w:pPr>
                  <w:r w:rsidRPr="002D0A98">
                    <w:t>22.29.25.000</w:t>
                  </w:r>
                </w:p>
              </w:tc>
            </w:tr>
            <w:tr w:rsidR="002D0A98" w:rsidRPr="002D0A98" w14:paraId="16512661"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691443FC" w14:textId="77777777" w:rsidR="002D0A98" w:rsidRDefault="002D0A98" w:rsidP="002D0A98">
                  <w:pPr>
                    <w:jc w:val="center"/>
                  </w:pPr>
                  <w:r w:rsidRPr="002D0A98">
                    <w:t>Папка картонная</w:t>
                  </w:r>
                </w:p>
                <w:p w14:paraId="2CF60CAD" w14:textId="77777777" w:rsidR="004742C0" w:rsidRDefault="004742C0" w:rsidP="002D0A98">
                  <w:pPr>
                    <w:jc w:val="center"/>
                  </w:pPr>
                </w:p>
                <w:p w14:paraId="1CBEA463" w14:textId="77777777" w:rsidR="004742C0" w:rsidRDefault="004742C0" w:rsidP="002D0A98">
                  <w:pPr>
                    <w:jc w:val="center"/>
                  </w:pPr>
                </w:p>
                <w:p w14:paraId="3811BFE5" w14:textId="77777777" w:rsidR="004742C0" w:rsidRDefault="004742C0" w:rsidP="002D0A98">
                  <w:pPr>
                    <w:jc w:val="center"/>
                  </w:pPr>
                </w:p>
                <w:p w14:paraId="1B81E638" w14:textId="77777777" w:rsidR="004742C0" w:rsidRDefault="004742C0" w:rsidP="002D0A98">
                  <w:pPr>
                    <w:jc w:val="center"/>
                  </w:pPr>
                </w:p>
                <w:p w14:paraId="3A3B40E0"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0E34B003" w14:textId="77777777" w:rsidR="002D0A98" w:rsidRPr="002D0A98" w:rsidRDefault="002D0A98" w:rsidP="002D0A98">
                  <w:pPr>
                    <w:ind w:firstLine="1"/>
                    <w:jc w:val="center"/>
                    <w:outlineLvl w:val="2"/>
                  </w:pPr>
                  <w:r w:rsidRPr="002D0A98">
                    <w:t>17.23.13.193</w:t>
                  </w:r>
                </w:p>
              </w:tc>
            </w:tr>
            <w:tr w:rsidR="002D0A98" w:rsidRPr="002D0A98" w14:paraId="3CCD0F37"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1F08CCD5" w14:textId="77777777" w:rsidR="002D0A98" w:rsidRDefault="002D0A98" w:rsidP="002D0A98">
                  <w:pPr>
                    <w:jc w:val="center"/>
                  </w:pPr>
                  <w:r w:rsidRPr="002D0A98">
                    <w:t>Папка скоросшиватель картонная</w:t>
                  </w:r>
                </w:p>
                <w:p w14:paraId="2EE480FC" w14:textId="77777777" w:rsidR="004742C0" w:rsidRDefault="004742C0" w:rsidP="002D0A98">
                  <w:pPr>
                    <w:jc w:val="center"/>
                  </w:pPr>
                </w:p>
                <w:p w14:paraId="01598BCD" w14:textId="77777777" w:rsidR="004742C0" w:rsidRDefault="004742C0" w:rsidP="002D0A98">
                  <w:pPr>
                    <w:jc w:val="center"/>
                  </w:pPr>
                </w:p>
                <w:p w14:paraId="423A0F0F"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486098A7" w14:textId="77777777" w:rsidR="002D0A98" w:rsidRPr="002D0A98" w:rsidRDefault="002D0A98" w:rsidP="002D0A98">
                  <w:pPr>
                    <w:ind w:firstLine="1"/>
                    <w:jc w:val="center"/>
                    <w:outlineLvl w:val="2"/>
                  </w:pPr>
                  <w:r w:rsidRPr="002D0A98">
                    <w:t>17.23.13.130</w:t>
                  </w:r>
                </w:p>
              </w:tc>
            </w:tr>
            <w:tr w:rsidR="002D0A98" w:rsidRPr="002D0A98" w14:paraId="73836CFE"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5E97238B" w14:textId="77777777" w:rsidR="002D0A98" w:rsidRDefault="002D0A98" w:rsidP="002D0A98">
                  <w:pPr>
                    <w:jc w:val="center"/>
                  </w:pPr>
                  <w:r w:rsidRPr="002D0A98">
                    <w:t>Папка пластиковая</w:t>
                  </w:r>
                </w:p>
                <w:p w14:paraId="6E49534A" w14:textId="77777777" w:rsidR="004742C0" w:rsidRDefault="004742C0" w:rsidP="002D0A98">
                  <w:pPr>
                    <w:jc w:val="center"/>
                  </w:pPr>
                </w:p>
                <w:p w14:paraId="2A50838E" w14:textId="77777777" w:rsidR="004742C0" w:rsidRDefault="004742C0" w:rsidP="002D0A98">
                  <w:pPr>
                    <w:jc w:val="center"/>
                  </w:pPr>
                </w:p>
                <w:p w14:paraId="6C03FA0A" w14:textId="77777777" w:rsidR="004742C0" w:rsidRDefault="004742C0" w:rsidP="002D0A98">
                  <w:pPr>
                    <w:jc w:val="center"/>
                  </w:pPr>
                </w:p>
                <w:p w14:paraId="568A03B3" w14:textId="77777777" w:rsidR="004742C0" w:rsidRDefault="004742C0" w:rsidP="002D0A98">
                  <w:pPr>
                    <w:jc w:val="center"/>
                  </w:pPr>
                </w:p>
                <w:p w14:paraId="21CD94F0"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66D77A80" w14:textId="77777777" w:rsidR="002D0A98" w:rsidRPr="002D0A98" w:rsidRDefault="002D0A98" w:rsidP="002D0A98">
                  <w:pPr>
                    <w:ind w:firstLine="1"/>
                    <w:jc w:val="center"/>
                    <w:outlineLvl w:val="2"/>
                  </w:pPr>
                  <w:r w:rsidRPr="002D0A98">
                    <w:t>22.29.25.000</w:t>
                  </w:r>
                </w:p>
              </w:tc>
            </w:tr>
            <w:tr w:rsidR="002D0A98" w:rsidRPr="002D0A98" w14:paraId="7543D9A8"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7AC877FE" w14:textId="77777777" w:rsidR="002D0A98" w:rsidRDefault="002D0A98" w:rsidP="002D0A98">
                  <w:pPr>
                    <w:jc w:val="center"/>
                  </w:pPr>
                  <w:r w:rsidRPr="002D0A98">
                    <w:t>Папка пластиковая</w:t>
                  </w:r>
                </w:p>
                <w:p w14:paraId="403E2539" w14:textId="77777777" w:rsidR="004742C0" w:rsidRDefault="004742C0" w:rsidP="002D0A98">
                  <w:pPr>
                    <w:jc w:val="center"/>
                  </w:pPr>
                </w:p>
                <w:p w14:paraId="0D67DBB0" w14:textId="77777777" w:rsidR="004742C0" w:rsidRDefault="004742C0" w:rsidP="002D0A98">
                  <w:pPr>
                    <w:jc w:val="center"/>
                  </w:pPr>
                </w:p>
                <w:p w14:paraId="5E4C0351" w14:textId="77777777" w:rsidR="004742C0" w:rsidRDefault="004742C0" w:rsidP="002D0A98">
                  <w:pPr>
                    <w:jc w:val="center"/>
                  </w:pPr>
                </w:p>
                <w:p w14:paraId="13F94D14"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5E0EB508" w14:textId="77777777" w:rsidR="002D0A98" w:rsidRPr="002D0A98" w:rsidRDefault="002D0A98" w:rsidP="002D0A98">
                  <w:pPr>
                    <w:ind w:firstLine="1"/>
                    <w:jc w:val="center"/>
                    <w:outlineLvl w:val="2"/>
                  </w:pPr>
                  <w:r w:rsidRPr="002D0A98">
                    <w:t>22.29.25.000</w:t>
                  </w:r>
                </w:p>
              </w:tc>
            </w:tr>
            <w:tr w:rsidR="002D0A98" w:rsidRPr="002D0A98" w14:paraId="2E132871"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0360AA5F" w14:textId="12BB5D88" w:rsidR="004742C0" w:rsidRDefault="002D0A98" w:rsidP="002D0A98">
                  <w:pPr>
                    <w:jc w:val="center"/>
                  </w:pPr>
                  <w:r w:rsidRPr="002D0A98">
                    <w:t>Папка скоросшиватель пластиковый</w:t>
                  </w:r>
                </w:p>
                <w:p w14:paraId="4F35F910" w14:textId="77777777" w:rsidR="004742C0" w:rsidRDefault="004742C0" w:rsidP="002D0A98">
                  <w:pPr>
                    <w:jc w:val="center"/>
                  </w:pPr>
                </w:p>
                <w:p w14:paraId="04CEF5E1" w14:textId="77777777" w:rsidR="004742C0" w:rsidRDefault="004742C0" w:rsidP="002D0A98">
                  <w:pPr>
                    <w:jc w:val="center"/>
                  </w:pPr>
                </w:p>
                <w:p w14:paraId="4701F57F"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3133DF88" w14:textId="77777777" w:rsidR="002D0A98" w:rsidRPr="002D0A98" w:rsidRDefault="002D0A98" w:rsidP="002D0A98">
                  <w:pPr>
                    <w:ind w:firstLine="1"/>
                    <w:jc w:val="center"/>
                    <w:outlineLvl w:val="2"/>
                  </w:pPr>
                  <w:r w:rsidRPr="002D0A98">
                    <w:t>22.29.25.000</w:t>
                  </w:r>
                </w:p>
              </w:tc>
            </w:tr>
            <w:tr w:rsidR="002D0A98" w:rsidRPr="002D0A98" w14:paraId="475C7FD3" w14:textId="77777777" w:rsidTr="004742C0">
              <w:trPr>
                <w:trHeight w:val="563"/>
              </w:trPr>
              <w:tc>
                <w:tcPr>
                  <w:tcW w:w="585" w:type="pct"/>
                  <w:tcBorders>
                    <w:top w:val="single" w:sz="4" w:space="0" w:color="auto"/>
                    <w:left w:val="single" w:sz="4" w:space="0" w:color="auto"/>
                    <w:bottom w:val="single" w:sz="4" w:space="0" w:color="auto"/>
                    <w:right w:val="single" w:sz="4" w:space="0" w:color="auto"/>
                  </w:tcBorders>
                </w:tcPr>
                <w:p w14:paraId="13AAFB3F" w14:textId="66193B86" w:rsidR="004742C0" w:rsidRDefault="002D0A98" w:rsidP="002D0A98">
                  <w:pPr>
                    <w:jc w:val="center"/>
                  </w:pPr>
                  <w:r w:rsidRPr="002D0A98">
                    <w:t>Папка регистратор</w:t>
                  </w:r>
                </w:p>
                <w:p w14:paraId="2B9DE866" w14:textId="77777777" w:rsidR="004742C0" w:rsidRDefault="004742C0" w:rsidP="002D0A98">
                  <w:pPr>
                    <w:jc w:val="center"/>
                  </w:pPr>
                </w:p>
                <w:p w14:paraId="3044E357" w14:textId="77777777" w:rsidR="004742C0" w:rsidRDefault="004742C0" w:rsidP="002D0A98">
                  <w:pPr>
                    <w:jc w:val="center"/>
                  </w:pPr>
                </w:p>
                <w:p w14:paraId="6ACD6E9C" w14:textId="77777777" w:rsidR="004742C0" w:rsidRDefault="004742C0" w:rsidP="002D0A98">
                  <w:pPr>
                    <w:jc w:val="center"/>
                  </w:pPr>
                </w:p>
                <w:p w14:paraId="30034E32"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09DB9129" w14:textId="77777777" w:rsidR="002D0A98" w:rsidRPr="002D0A98" w:rsidRDefault="002D0A98" w:rsidP="002D0A98">
                  <w:pPr>
                    <w:ind w:firstLine="1"/>
                    <w:jc w:val="center"/>
                    <w:outlineLvl w:val="2"/>
                  </w:pPr>
                  <w:r w:rsidRPr="002D0A98">
                    <w:lastRenderedPageBreak/>
                    <w:t>17.23.13.193</w:t>
                  </w:r>
                </w:p>
              </w:tc>
            </w:tr>
            <w:tr w:rsidR="002D0A98" w:rsidRPr="002D0A98" w14:paraId="706BDF73"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71662119" w14:textId="77777777" w:rsidR="002D0A98" w:rsidRDefault="002D0A98" w:rsidP="002D0A98">
                  <w:pPr>
                    <w:jc w:val="center"/>
                  </w:pPr>
                  <w:r w:rsidRPr="002D0A98">
                    <w:t>Папка с зажимом</w:t>
                  </w:r>
                </w:p>
                <w:p w14:paraId="7A1FB955" w14:textId="77777777" w:rsidR="004742C0" w:rsidRDefault="004742C0" w:rsidP="002D0A98">
                  <w:pPr>
                    <w:jc w:val="center"/>
                  </w:pPr>
                </w:p>
                <w:p w14:paraId="17FE0385" w14:textId="77777777" w:rsidR="004742C0" w:rsidRDefault="004742C0" w:rsidP="002D0A98">
                  <w:pPr>
                    <w:jc w:val="center"/>
                  </w:pPr>
                </w:p>
                <w:p w14:paraId="6C9E125E" w14:textId="77777777" w:rsidR="004742C0" w:rsidRDefault="004742C0" w:rsidP="002D0A98">
                  <w:pPr>
                    <w:jc w:val="center"/>
                  </w:pPr>
                </w:p>
                <w:p w14:paraId="42A0A8C1"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2876CB8E" w14:textId="77777777" w:rsidR="002D0A98" w:rsidRPr="002D0A98" w:rsidRDefault="002D0A98" w:rsidP="002D0A98">
                  <w:pPr>
                    <w:ind w:firstLine="1"/>
                    <w:jc w:val="center"/>
                    <w:outlineLvl w:val="2"/>
                  </w:pPr>
                  <w:r w:rsidRPr="002D0A98">
                    <w:t>17.23.13.130</w:t>
                  </w:r>
                </w:p>
              </w:tc>
            </w:tr>
            <w:tr w:rsidR="002D0A98" w:rsidRPr="002D0A98" w14:paraId="3A97930A"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145C929B" w14:textId="77777777" w:rsidR="002D0A98" w:rsidRDefault="002D0A98" w:rsidP="002D0A98">
                  <w:pPr>
                    <w:jc w:val="center"/>
                  </w:pPr>
                  <w:r w:rsidRPr="002D0A98">
                    <w:t>Папка файловая</w:t>
                  </w:r>
                </w:p>
                <w:p w14:paraId="0EADCDE5" w14:textId="77777777" w:rsidR="004742C0" w:rsidRDefault="004742C0" w:rsidP="002D0A98">
                  <w:pPr>
                    <w:jc w:val="center"/>
                  </w:pPr>
                </w:p>
                <w:p w14:paraId="3E90C714" w14:textId="77777777" w:rsidR="004742C0" w:rsidRDefault="004742C0" w:rsidP="002D0A98">
                  <w:pPr>
                    <w:jc w:val="center"/>
                  </w:pPr>
                </w:p>
                <w:p w14:paraId="46BC84AD" w14:textId="77777777" w:rsidR="004742C0" w:rsidRDefault="004742C0" w:rsidP="002D0A98">
                  <w:pPr>
                    <w:jc w:val="center"/>
                  </w:pPr>
                </w:p>
                <w:p w14:paraId="756828F3"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37F7DAF4" w14:textId="77777777" w:rsidR="002D0A98" w:rsidRPr="002D0A98" w:rsidRDefault="002D0A98" w:rsidP="002D0A98">
                  <w:pPr>
                    <w:ind w:firstLine="1"/>
                    <w:jc w:val="center"/>
                    <w:outlineLvl w:val="2"/>
                  </w:pPr>
                  <w:r w:rsidRPr="002D0A98">
                    <w:t>22.29.25.000</w:t>
                  </w:r>
                </w:p>
              </w:tc>
            </w:tr>
            <w:tr w:rsidR="002D0A98" w:rsidRPr="002D0A98" w14:paraId="0B34E875"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0B568E78" w14:textId="77777777" w:rsidR="002D0A98" w:rsidRDefault="002D0A98" w:rsidP="002D0A98">
                  <w:pPr>
                    <w:jc w:val="center"/>
                    <w:rPr>
                      <w:bCs/>
                      <w:color w:val="333333"/>
                      <w:kern w:val="36"/>
                      <w:lang w:eastAsia="zh-CN"/>
                    </w:rPr>
                  </w:pPr>
                  <w:r w:rsidRPr="002D0A98">
                    <w:rPr>
                      <w:bCs/>
                      <w:color w:val="333333"/>
                      <w:kern w:val="36"/>
                      <w:lang w:eastAsia="zh-CN"/>
                    </w:rPr>
                    <w:t>Пластилин</w:t>
                  </w:r>
                </w:p>
                <w:p w14:paraId="45D4B45D" w14:textId="77777777" w:rsidR="004742C0" w:rsidRDefault="004742C0" w:rsidP="002D0A98">
                  <w:pPr>
                    <w:jc w:val="center"/>
                  </w:pPr>
                </w:p>
                <w:p w14:paraId="14E63875" w14:textId="77777777" w:rsidR="004742C0" w:rsidRDefault="004742C0" w:rsidP="002D0A98">
                  <w:pPr>
                    <w:jc w:val="center"/>
                  </w:pPr>
                </w:p>
                <w:p w14:paraId="1BDB80E8" w14:textId="77777777" w:rsidR="004742C0" w:rsidRDefault="004742C0" w:rsidP="002D0A98">
                  <w:pPr>
                    <w:jc w:val="center"/>
                  </w:pPr>
                </w:p>
                <w:p w14:paraId="7747F859" w14:textId="77777777" w:rsidR="004742C0" w:rsidRDefault="004742C0" w:rsidP="002D0A98">
                  <w:pPr>
                    <w:jc w:val="center"/>
                  </w:pPr>
                </w:p>
                <w:p w14:paraId="63F0BCA6" w14:textId="6F210C33"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25821A3A" w14:textId="77777777" w:rsidR="002D0A98" w:rsidRPr="002D0A98" w:rsidRDefault="002D0A98" w:rsidP="002D0A98">
                  <w:pPr>
                    <w:ind w:firstLine="1"/>
                    <w:jc w:val="center"/>
                    <w:outlineLvl w:val="2"/>
                  </w:pPr>
                  <w:r w:rsidRPr="002D0A98">
                    <w:t>20.59.52.110</w:t>
                  </w:r>
                </w:p>
              </w:tc>
            </w:tr>
            <w:tr w:rsidR="002D0A98" w:rsidRPr="002D0A98" w14:paraId="4F75ACCC"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63D4DA9E" w14:textId="77777777" w:rsidR="002D0A98" w:rsidRDefault="002D0A98" w:rsidP="002D0A98">
                  <w:pPr>
                    <w:jc w:val="center"/>
                  </w:pPr>
                  <w:r w:rsidRPr="002D0A98">
                    <w:t>Подушка для смачивания пальцев</w:t>
                  </w:r>
                </w:p>
                <w:p w14:paraId="146FBD0E" w14:textId="77777777" w:rsidR="004742C0" w:rsidRDefault="004742C0" w:rsidP="002D0A98">
                  <w:pPr>
                    <w:jc w:val="center"/>
                  </w:pPr>
                </w:p>
                <w:p w14:paraId="2ED56992" w14:textId="77777777" w:rsidR="004742C0" w:rsidRDefault="004742C0" w:rsidP="002D0A98">
                  <w:pPr>
                    <w:jc w:val="center"/>
                  </w:pPr>
                </w:p>
                <w:p w14:paraId="4A45C35B" w14:textId="77777777" w:rsidR="004742C0" w:rsidRDefault="004742C0" w:rsidP="002D0A98">
                  <w:pPr>
                    <w:jc w:val="center"/>
                  </w:pPr>
                </w:p>
                <w:p w14:paraId="07C68BA0" w14:textId="77777777" w:rsidR="004742C0" w:rsidRPr="002D0A98" w:rsidRDefault="004742C0" w:rsidP="002D0A98">
                  <w:pPr>
                    <w:jc w:val="center"/>
                    <w:rPr>
                      <w:bCs/>
                      <w:color w:val="333333"/>
                      <w:kern w:val="36"/>
                      <w:lang w:eastAsia="zh-CN"/>
                    </w:rPr>
                  </w:pPr>
                </w:p>
              </w:tc>
              <w:tc>
                <w:tcPr>
                  <w:tcW w:w="491" w:type="pct"/>
                  <w:tcBorders>
                    <w:top w:val="single" w:sz="4" w:space="0" w:color="auto"/>
                    <w:left w:val="single" w:sz="4" w:space="0" w:color="auto"/>
                    <w:bottom w:val="single" w:sz="4" w:space="0" w:color="auto"/>
                    <w:right w:val="single" w:sz="4" w:space="0" w:color="auto"/>
                  </w:tcBorders>
                </w:tcPr>
                <w:p w14:paraId="66E738AA" w14:textId="77777777" w:rsidR="002D0A98" w:rsidRPr="002D0A98" w:rsidRDefault="002D0A98" w:rsidP="002D0A98">
                  <w:pPr>
                    <w:ind w:firstLine="1"/>
                    <w:jc w:val="center"/>
                    <w:outlineLvl w:val="2"/>
                  </w:pPr>
                  <w:r w:rsidRPr="002D0A98">
                    <w:t>22.29.25.000</w:t>
                  </w:r>
                </w:p>
              </w:tc>
            </w:tr>
            <w:tr w:rsidR="002D0A98" w:rsidRPr="002D0A98" w14:paraId="216920E9"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57A5E2F6" w14:textId="77777777" w:rsidR="002D0A98" w:rsidRDefault="002D0A98" w:rsidP="002D0A98">
                  <w:pPr>
                    <w:jc w:val="center"/>
                  </w:pPr>
                  <w:r w:rsidRPr="002D0A98">
                    <w:t>Подушка штемпельная</w:t>
                  </w:r>
                </w:p>
                <w:p w14:paraId="43D41685" w14:textId="77777777" w:rsidR="004742C0" w:rsidRDefault="004742C0" w:rsidP="002D0A98">
                  <w:pPr>
                    <w:jc w:val="center"/>
                  </w:pPr>
                </w:p>
                <w:p w14:paraId="161DBF4C" w14:textId="77777777" w:rsidR="004742C0" w:rsidRDefault="004742C0" w:rsidP="002D0A98">
                  <w:pPr>
                    <w:jc w:val="center"/>
                  </w:pPr>
                </w:p>
                <w:p w14:paraId="5C673AD7" w14:textId="77777777" w:rsidR="004742C0" w:rsidRDefault="004742C0" w:rsidP="002D0A98">
                  <w:pPr>
                    <w:jc w:val="center"/>
                  </w:pPr>
                </w:p>
                <w:p w14:paraId="7072DC2F"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0175DB42" w14:textId="77777777" w:rsidR="002D0A98" w:rsidRPr="002D0A98" w:rsidRDefault="002D0A98" w:rsidP="002D0A98">
                  <w:pPr>
                    <w:ind w:firstLine="1"/>
                    <w:jc w:val="center"/>
                    <w:outlineLvl w:val="2"/>
                  </w:pPr>
                  <w:r w:rsidRPr="002D0A98">
                    <w:t>32.99.16.140</w:t>
                  </w:r>
                </w:p>
              </w:tc>
            </w:tr>
            <w:tr w:rsidR="002D0A98" w:rsidRPr="002D0A98" w14:paraId="528BA90C"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1E72F9EF" w14:textId="77777777" w:rsidR="002D0A98" w:rsidRDefault="002D0A98" w:rsidP="002D0A98">
                  <w:pPr>
                    <w:jc w:val="center"/>
                  </w:pPr>
                  <w:r w:rsidRPr="002D0A98">
                    <w:t>Скотч</w:t>
                  </w:r>
                </w:p>
                <w:p w14:paraId="450846FE" w14:textId="77777777" w:rsidR="004742C0" w:rsidRDefault="004742C0" w:rsidP="002D0A98">
                  <w:pPr>
                    <w:jc w:val="center"/>
                  </w:pPr>
                </w:p>
                <w:p w14:paraId="15BDF399" w14:textId="77777777" w:rsidR="004742C0" w:rsidRDefault="004742C0" w:rsidP="002D0A98">
                  <w:pPr>
                    <w:jc w:val="center"/>
                  </w:pPr>
                </w:p>
                <w:p w14:paraId="5B940314" w14:textId="77777777" w:rsidR="004742C0" w:rsidRDefault="004742C0" w:rsidP="002D0A98">
                  <w:pPr>
                    <w:jc w:val="center"/>
                  </w:pPr>
                </w:p>
                <w:p w14:paraId="35F45C48" w14:textId="77777777" w:rsidR="004742C0" w:rsidRDefault="004742C0" w:rsidP="002D0A98">
                  <w:pPr>
                    <w:jc w:val="center"/>
                  </w:pPr>
                </w:p>
                <w:p w14:paraId="59204B62"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46F8D18B" w14:textId="77777777" w:rsidR="002D0A98" w:rsidRPr="002D0A98" w:rsidRDefault="002D0A98" w:rsidP="002D0A98">
                  <w:pPr>
                    <w:ind w:firstLine="1"/>
                    <w:jc w:val="center"/>
                    <w:outlineLvl w:val="2"/>
                  </w:pPr>
                  <w:r w:rsidRPr="002D0A98">
                    <w:t>22.29.21.000</w:t>
                  </w:r>
                </w:p>
              </w:tc>
            </w:tr>
            <w:tr w:rsidR="002D0A98" w:rsidRPr="002D0A98" w14:paraId="6FB1C962"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20A41324" w14:textId="77777777" w:rsidR="002D0A98" w:rsidRDefault="002D0A98" w:rsidP="002D0A98">
                  <w:pPr>
                    <w:jc w:val="center"/>
                  </w:pPr>
                  <w:r w:rsidRPr="002D0A98">
                    <w:t>Скотч малярный</w:t>
                  </w:r>
                </w:p>
                <w:p w14:paraId="14350D30" w14:textId="77777777" w:rsidR="004742C0" w:rsidRDefault="004742C0" w:rsidP="002D0A98">
                  <w:pPr>
                    <w:jc w:val="center"/>
                  </w:pPr>
                </w:p>
                <w:p w14:paraId="1FDB332F" w14:textId="77777777" w:rsidR="004742C0" w:rsidRDefault="004742C0" w:rsidP="002D0A98">
                  <w:pPr>
                    <w:jc w:val="center"/>
                  </w:pPr>
                </w:p>
                <w:p w14:paraId="4585F569" w14:textId="77777777" w:rsidR="004742C0" w:rsidRDefault="004742C0" w:rsidP="002D0A98">
                  <w:pPr>
                    <w:jc w:val="center"/>
                  </w:pPr>
                </w:p>
                <w:p w14:paraId="7981D610" w14:textId="77777777" w:rsidR="004742C0" w:rsidRDefault="004742C0" w:rsidP="002D0A98">
                  <w:pPr>
                    <w:jc w:val="center"/>
                  </w:pPr>
                </w:p>
                <w:p w14:paraId="52E10C3F"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1E9FB364" w14:textId="77777777" w:rsidR="002D0A98" w:rsidRPr="002D0A98" w:rsidRDefault="002D0A98" w:rsidP="002D0A98">
                  <w:pPr>
                    <w:ind w:firstLine="1"/>
                    <w:jc w:val="center"/>
                    <w:outlineLvl w:val="2"/>
                  </w:pPr>
                  <w:r w:rsidRPr="002D0A98">
                    <w:t>17.23.11.150</w:t>
                  </w:r>
                </w:p>
              </w:tc>
            </w:tr>
            <w:tr w:rsidR="002D0A98" w:rsidRPr="002D0A98" w14:paraId="61342FA6"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486F66E5" w14:textId="77777777" w:rsidR="002D0A98" w:rsidRDefault="002D0A98" w:rsidP="002D0A98">
                  <w:pPr>
                    <w:jc w:val="center"/>
                  </w:pPr>
                  <w:r w:rsidRPr="002D0A98">
                    <w:lastRenderedPageBreak/>
                    <w:t>Степлер</w:t>
                  </w:r>
                </w:p>
                <w:p w14:paraId="33325B43" w14:textId="77777777" w:rsidR="004742C0" w:rsidRDefault="004742C0" w:rsidP="002D0A98">
                  <w:pPr>
                    <w:jc w:val="center"/>
                  </w:pPr>
                </w:p>
                <w:p w14:paraId="196E65FE" w14:textId="77777777" w:rsidR="004742C0" w:rsidRDefault="004742C0" w:rsidP="002D0A98">
                  <w:pPr>
                    <w:jc w:val="center"/>
                  </w:pPr>
                </w:p>
                <w:p w14:paraId="5CEC8BD4" w14:textId="77777777" w:rsidR="004742C0" w:rsidRDefault="004742C0" w:rsidP="002D0A98">
                  <w:pPr>
                    <w:jc w:val="center"/>
                  </w:pPr>
                </w:p>
                <w:p w14:paraId="1287AE70"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7A3BBFA6" w14:textId="77777777" w:rsidR="002D0A98" w:rsidRPr="002D0A98" w:rsidRDefault="002D0A98" w:rsidP="002D0A98">
                  <w:pPr>
                    <w:ind w:firstLine="1"/>
                    <w:jc w:val="center"/>
                    <w:outlineLvl w:val="2"/>
                  </w:pPr>
                  <w:r w:rsidRPr="002D0A98">
                    <w:t>22.29.25.000</w:t>
                  </w:r>
                </w:p>
              </w:tc>
            </w:tr>
            <w:tr w:rsidR="002D0A98" w:rsidRPr="002D0A98" w14:paraId="3FA3EB30"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4F7E4560" w14:textId="77777777" w:rsidR="002D0A98" w:rsidRDefault="002D0A98" w:rsidP="002D0A98">
                  <w:pPr>
                    <w:jc w:val="center"/>
                  </w:pPr>
                  <w:r w:rsidRPr="002D0A98">
                    <w:t>Степлер</w:t>
                  </w:r>
                </w:p>
                <w:p w14:paraId="1FC1D7DC" w14:textId="77777777" w:rsidR="004742C0" w:rsidRDefault="004742C0" w:rsidP="002D0A98">
                  <w:pPr>
                    <w:jc w:val="center"/>
                  </w:pPr>
                </w:p>
                <w:p w14:paraId="35F6893F" w14:textId="77777777" w:rsidR="004742C0" w:rsidRDefault="004742C0" w:rsidP="002D0A98">
                  <w:pPr>
                    <w:jc w:val="center"/>
                  </w:pPr>
                </w:p>
                <w:p w14:paraId="569B8AC8" w14:textId="77777777" w:rsidR="004742C0" w:rsidRDefault="004742C0" w:rsidP="002D0A98">
                  <w:pPr>
                    <w:jc w:val="center"/>
                  </w:pPr>
                </w:p>
                <w:p w14:paraId="1FDB7DD0" w14:textId="77777777" w:rsidR="004742C0" w:rsidRDefault="004742C0" w:rsidP="002D0A98">
                  <w:pPr>
                    <w:jc w:val="center"/>
                  </w:pPr>
                </w:p>
                <w:p w14:paraId="2A14E652"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7ED4AAA8" w14:textId="77777777" w:rsidR="002D0A98" w:rsidRPr="002D0A98" w:rsidRDefault="002D0A98" w:rsidP="002D0A98">
                  <w:pPr>
                    <w:ind w:firstLine="1"/>
                    <w:jc w:val="center"/>
                    <w:outlineLvl w:val="2"/>
                  </w:pPr>
                  <w:r w:rsidRPr="002D0A98">
                    <w:t>22.29.25.000</w:t>
                  </w:r>
                </w:p>
              </w:tc>
            </w:tr>
            <w:tr w:rsidR="002D0A98" w:rsidRPr="002D0A98" w14:paraId="61E946B6"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5F6CA6B4" w14:textId="77777777" w:rsidR="002D0A98" w:rsidRDefault="002D0A98" w:rsidP="002D0A98">
                  <w:pPr>
                    <w:jc w:val="center"/>
                    <w:rPr>
                      <w:bCs/>
                      <w:color w:val="333333"/>
                      <w:kern w:val="36"/>
                      <w:lang w:eastAsia="zh-CN"/>
                    </w:rPr>
                  </w:pPr>
                  <w:r w:rsidRPr="002D0A98">
                    <w:rPr>
                      <w:bCs/>
                      <w:color w:val="333333"/>
                      <w:kern w:val="36"/>
                      <w:lang w:eastAsia="zh-CN"/>
                    </w:rPr>
                    <w:t>Точилка для карандашей</w:t>
                  </w:r>
                </w:p>
                <w:p w14:paraId="632DF2E4" w14:textId="77777777" w:rsidR="004742C0" w:rsidRDefault="004742C0" w:rsidP="002D0A98">
                  <w:pPr>
                    <w:jc w:val="center"/>
                  </w:pPr>
                </w:p>
                <w:p w14:paraId="51250A0C" w14:textId="77777777" w:rsidR="004742C0" w:rsidRDefault="004742C0" w:rsidP="002D0A98">
                  <w:pPr>
                    <w:jc w:val="center"/>
                  </w:pPr>
                </w:p>
                <w:p w14:paraId="0E826988" w14:textId="77777777" w:rsidR="004742C0" w:rsidRPr="002D0A98" w:rsidRDefault="004742C0" w:rsidP="002D0A98">
                  <w:pPr>
                    <w:jc w:val="center"/>
                  </w:pPr>
                </w:p>
              </w:tc>
              <w:tc>
                <w:tcPr>
                  <w:tcW w:w="491" w:type="pct"/>
                  <w:tcBorders>
                    <w:top w:val="single" w:sz="4" w:space="0" w:color="auto"/>
                    <w:left w:val="single" w:sz="4" w:space="0" w:color="auto"/>
                    <w:bottom w:val="single" w:sz="4" w:space="0" w:color="auto"/>
                    <w:right w:val="single" w:sz="4" w:space="0" w:color="auto"/>
                  </w:tcBorders>
                </w:tcPr>
                <w:p w14:paraId="3C1738C2" w14:textId="77777777" w:rsidR="002D0A98" w:rsidRPr="002D0A98" w:rsidRDefault="002D0A98" w:rsidP="002D0A98">
                  <w:pPr>
                    <w:ind w:firstLine="1"/>
                    <w:jc w:val="center"/>
                    <w:outlineLvl w:val="2"/>
                  </w:pPr>
                  <w:r w:rsidRPr="002D0A98">
                    <w:t>25.71.13.110</w:t>
                  </w:r>
                </w:p>
              </w:tc>
            </w:tr>
            <w:tr w:rsidR="002D0A98" w:rsidRPr="002D0A98" w14:paraId="0167DFAD"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221F8B94" w14:textId="77777777" w:rsidR="002D0A98" w:rsidRDefault="002D0A98" w:rsidP="002D0A98">
                  <w:pPr>
                    <w:jc w:val="center"/>
                    <w:rPr>
                      <w:bCs/>
                      <w:color w:val="333333"/>
                      <w:kern w:val="36"/>
                      <w:lang w:eastAsia="zh-CN"/>
                    </w:rPr>
                  </w:pPr>
                  <w:r w:rsidRPr="002D0A98">
                    <w:rPr>
                      <w:bCs/>
                      <w:color w:val="333333"/>
                      <w:kern w:val="36"/>
                      <w:lang w:eastAsia="zh-CN"/>
                    </w:rPr>
                    <w:t>Точилка для карандашей</w:t>
                  </w:r>
                </w:p>
                <w:p w14:paraId="708799CB" w14:textId="77777777" w:rsidR="004742C0" w:rsidRDefault="004742C0" w:rsidP="002D0A98">
                  <w:pPr>
                    <w:jc w:val="center"/>
                    <w:rPr>
                      <w:bCs/>
                      <w:color w:val="333333"/>
                      <w:kern w:val="36"/>
                      <w:lang w:eastAsia="zh-CN"/>
                    </w:rPr>
                  </w:pPr>
                </w:p>
                <w:p w14:paraId="05E6E2D3" w14:textId="77777777" w:rsidR="004742C0" w:rsidRDefault="004742C0" w:rsidP="002D0A98">
                  <w:pPr>
                    <w:jc w:val="center"/>
                    <w:rPr>
                      <w:bCs/>
                      <w:color w:val="333333"/>
                      <w:kern w:val="36"/>
                      <w:lang w:eastAsia="zh-CN"/>
                    </w:rPr>
                  </w:pPr>
                </w:p>
                <w:p w14:paraId="45C08568" w14:textId="77777777" w:rsidR="004742C0" w:rsidRDefault="004742C0" w:rsidP="002D0A98">
                  <w:pPr>
                    <w:jc w:val="center"/>
                    <w:rPr>
                      <w:bCs/>
                      <w:color w:val="333333"/>
                      <w:kern w:val="36"/>
                      <w:lang w:eastAsia="zh-CN"/>
                    </w:rPr>
                  </w:pPr>
                </w:p>
                <w:p w14:paraId="4D4AA4F5" w14:textId="77777777" w:rsidR="004742C0" w:rsidRPr="002D0A98" w:rsidRDefault="004742C0" w:rsidP="002D0A98">
                  <w:pPr>
                    <w:jc w:val="center"/>
                    <w:rPr>
                      <w:bCs/>
                      <w:color w:val="333333"/>
                      <w:kern w:val="36"/>
                      <w:lang w:eastAsia="zh-CN"/>
                    </w:rPr>
                  </w:pPr>
                </w:p>
              </w:tc>
              <w:tc>
                <w:tcPr>
                  <w:tcW w:w="491" w:type="pct"/>
                  <w:tcBorders>
                    <w:top w:val="single" w:sz="4" w:space="0" w:color="auto"/>
                    <w:left w:val="single" w:sz="4" w:space="0" w:color="auto"/>
                    <w:bottom w:val="single" w:sz="4" w:space="0" w:color="auto"/>
                    <w:right w:val="single" w:sz="4" w:space="0" w:color="auto"/>
                  </w:tcBorders>
                </w:tcPr>
                <w:p w14:paraId="43A739F9" w14:textId="77777777" w:rsidR="002D0A98" w:rsidRPr="002D0A98" w:rsidRDefault="002D0A98" w:rsidP="002D0A98">
                  <w:pPr>
                    <w:ind w:firstLine="1"/>
                    <w:jc w:val="center"/>
                    <w:outlineLvl w:val="2"/>
                  </w:pPr>
                  <w:r w:rsidRPr="002D0A98">
                    <w:t>25.71.13.110</w:t>
                  </w:r>
                </w:p>
              </w:tc>
            </w:tr>
            <w:tr w:rsidR="002D0A98" w:rsidRPr="002D0A98" w14:paraId="2FC9949A" w14:textId="77777777" w:rsidTr="00067D60">
              <w:trPr>
                <w:trHeight w:val="1039"/>
              </w:trPr>
              <w:tc>
                <w:tcPr>
                  <w:tcW w:w="585" w:type="pct"/>
                  <w:tcBorders>
                    <w:top w:val="single" w:sz="4" w:space="0" w:color="auto"/>
                    <w:left w:val="single" w:sz="4" w:space="0" w:color="auto"/>
                    <w:bottom w:val="single" w:sz="4" w:space="0" w:color="auto"/>
                    <w:right w:val="single" w:sz="4" w:space="0" w:color="auto"/>
                  </w:tcBorders>
                </w:tcPr>
                <w:p w14:paraId="37DC38F8" w14:textId="77777777" w:rsidR="002D0A98" w:rsidRDefault="002D0A98" w:rsidP="002D0A98">
                  <w:pPr>
                    <w:jc w:val="center"/>
                  </w:pPr>
                  <w:r w:rsidRPr="002D0A98">
                    <w:t>Файл объемный</w:t>
                  </w:r>
                </w:p>
                <w:p w14:paraId="22F966E5" w14:textId="77777777" w:rsidR="004742C0" w:rsidRDefault="004742C0" w:rsidP="002D0A98">
                  <w:pPr>
                    <w:jc w:val="center"/>
                  </w:pPr>
                </w:p>
                <w:p w14:paraId="21AE4086" w14:textId="77777777" w:rsidR="004742C0" w:rsidRDefault="004742C0" w:rsidP="002D0A98">
                  <w:pPr>
                    <w:jc w:val="center"/>
                  </w:pPr>
                </w:p>
                <w:p w14:paraId="2D8D37BE" w14:textId="77777777" w:rsidR="004742C0" w:rsidRDefault="004742C0" w:rsidP="002D0A98">
                  <w:pPr>
                    <w:jc w:val="center"/>
                  </w:pPr>
                </w:p>
                <w:p w14:paraId="26FA6FE6" w14:textId="77777777" w:rsidR="004742C0" w:rsidRDefault="004742C0" w:rsidP="002D0A98">
                  <w:pPr>
                    <w:jc w:val="center"/>
                  </w:pPr>
                </w:p>
                <w:p w14:paraId="4BC20398" w14:textId="77777777" w:rsidR="004742C0" w:rsidRDefault="004742C0" w:rsidP="002D0A98">
                  <w:pPr>
                    <w:jc w:val="center"/>
                  </w:pPr>
                </w:p>
                <w:p w14:paraId="08FC97A3" w14:textId="77777777" w:rsidR="004742C0" w:rsidRPr="002D0A98" w:rsidRDefault="004742C0" w:rsidP="002D0A98">
                  <w:pPr>
                    <w:jc w:val="center"/>
                    <w:rPr>
                      <w:bCs/>
                      <w:color w:val="333333"/>
                      <w:kern w:val="36"/>
                      <w:lang w:eastAsia="zh-CN"/>
                    </w:rPr>
                  </w:pPr>
                </w:p>
              </w:tc>
              <w:tc>
                <w:tcPr>
                  <w:tcW w:w="491" w:type="pct"/>
                  <w:tcBorders>
                    <w:top w:val="single" w:sz="4" w:space="0" w:color="auto"/>
                    <w:left w:val="single" w:sz="4" w:space="0" w:color="auto"/>
                    <w:bottom w:val="single" w:sz="4" w:space="0" w:color="auto"/>
                    <w:right w:val="single" w:sz="4" w:space="0" w:color="auto"/>
                  </w:tcBorders>
                </w:tcPr>
                <w:p w14:paraId="5D520D00" w14:textId="77777777" w:rsidR="002D0A98" w:rsidRPr="002D0A98" w:rsidRDefault="002D0A98" w:rsidP="002D0A98">
                  <w:pPr>
                    <w:ind w:firstLine="1"/>
                    <w:jc w:val="center"/>
                    <w:outlineLvl w:val="2"/>
                  </w:pPr>
                  <w:r w:rsidRPr="002D0A98">
                    <w:t>22.29.25.000</w:t>
                  </w:r>
                </w:p>
              </w:tc>
            </w:tr>
          </w:tbl>
          <w:p w14:paraId="1E10E05A" w14:textId="77777777" w:rsidR="0033565B" w:rsidRPr="00F808F9" w:rsidRDefault="0033565B" w:rsidP="0033565B">
            <w:pPr>
              <w:rPr>
                <w:sz w:val="18"/>
                <w:szCs w:val="18"/>
              </w:rPr>
            </w:pPr>
          </w:p>
        </w:tc>
        <w:tc>
          <w:tcPr>
            <w:tcW w:w="2211" w:type="dxa"/>
            <w:vAlign w:val="center"/>
          </w:tcPr>
          <w:p w14:paraId="1236D54A" w14:textId="2E94CCA2" w:rsidR="003E71D5" w:rsidRPr="006C4A5E" w:rsidRDefault="003E71D5" w:rsidP="003E71D5">
            <w:pPr>
              <w:rPr>
                <w:sz w:val="16"/>
                <w:szCs w:val="16"/>
              </w:rPr>
            </w:pPr>
            <w:r w:rsidRPr="006C4A5E">
              <w:rPr>
                <w:sz w:val="16"/>
                <w:szCs w:val="16"/>
              </w:rPr>
              <w:lastRenderedPageBreak/>
              <w:t xml:space="preserve">Поставка товара в течение </w:t>
            </w:r>
            <w:r w:rsidR="00AA6FAB" w:rsidRPr="006C4A5E">
              <w:rPr>
                <w:sz w:val="16"/>
                <w:szCs w:val="16"/>
              </w:rPr>
              <w:t>10-</w:t>
            </w:r>
            <w:proofErr w:type="gramStart"/>
            <w:r w:rsidR="00AA6FAB" w:rsidRPr="006C4A5E">
              <w:rPr>
                <w:sz w:val="16"/>
                <w:szCs w:val="16"/>
              </w:rPr>
              <w:t>ти</w:t>
            </w:r>
            <w:r w:rsidRPr="006C4A5E">
              <w:rPr>
                <w:sz w:val="16"/>
                <w:szCs w:val="16"/>
              </w:rPr>
              <w:t xml:space="preserve">  раб</w:t>
            </w:r>
            <w:proofErr w:type="gramEnd"/>
            <w:r w:rsidRPr="006C4A5E">
              <w:rPr>
                <w:sz w:val="16"/>
                <w:szCs w:val="16"/>
              </w:rPr>
              <w:t xml:space="preserve">.  дней с момента заключения договора, в рабочие дни с 8.00 до 12.00 и с 13.00 до 15.00.   </w:t>
            </w:r>
          </w:p>
          <w:p w14:paraId="5CA1292F" w14:textId="77777777" w:rsidR="003E71D5" w:rsidRPr="006C4A5E" w:rsidRDefault="003E71D5" w:rsidP="003E71D5">
            <w:pPr>
              <w:rPr>
                <w:sz w:val="16"/>
                <w:szCs w:val="16"/>
              </w:rPr>
            </w:pPr>
          </w:p>
          <w:p w14:paraId="74503F70"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2D8FC800" w14:textId="77777777" w:rsidR="004742C0" w:rsidRPr="006C4A5E" w:rsidRDefault="004742C0" w:rsidP="006C4A5E">
            <w:pPr>
              <w:rPr>
                <w:sz w:val="16"/>
                <w:szCs w:val="16"/>
              </w:rPr>
            </w:pPr>
          </w:p>
          <w:p w14:paraId="33378759" w14:textId="77777777" w:rsidR="006C4A5E" w:rsidRDefault="006C4A5E" w:rsidP="003E71D5">
            <w:pPr>
              <w:rPr>
                <w:sz w:val="16"/>
                <w:szCs w:val="16"/>
              </w:rPr>
            </w:pPr>
          </w:p>
          <w:p w14:paraId="708D7EC5" w14:textId="77777777" w:rsidR="004742C0" w:rsidRPr="006C4A5E" w:rsidRDefault="004742C0" w:rsidP="003E71D5">
            <w:pPr>
              <w:rPr>
                <w:sz w:val="16"/>
                <w:szCs w:val="16"/>
              </w:rPr>
            </w:pPr>
          </w:p>
          <w:p w14:paraId="5B3D7EE3"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74041243" w14:textId="77777777" w:rsidR="006C4A5E" w:rsidRPr="006C4A5E" w:rsidRDefault="006C4A5E" w:rsidP="003E71D5">
            <w:pPr>
              <w:rPr>
                <w:sz w:val="16"/>
                <w:szCs w:val="16"/>
              </w:rPr>
            </w:pPr>
          </w:p>
          <w:p w14:paraId="5065037F"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50D94A05" w14:textId="77777777" w:rsidR="004742C0" w:rsidRPr="006C4A5E" w:rsidRDefault="004742C0" w:rsidP="006C4A5E">
            <w:pPr>
              <w:rPr>
                <w:sz w:val="16"/>
                <w:szCs w:val="16"/>
              </w:rPr>
            </w:pPr>
          </w:p>
          <w:p w14:paraId="7D160259" w14:textId="77777777" w:rsidR="006C4A5E" w:rsidRDefault="006C4A5E" w:rsidP="003E71D5">
            <w:pPr>
              <w:rPr>
                <w:sz w:val="16"/>
                <w:szCs w:val="16"/>
              </w:rPr>
            </w:pPr>
          </w:p>
          <w:p w14:paraId="5BF245F1" w14:textId="77777777" w:rsidR="004742C0" w:rsidRPr="006C4A5E" w:rsidRDefault="004742C0" w:rsidP="003E71D5">
            <w:pPr>
              <w:rPr>
                <w:sz w:val="16"/>
                <w:szCs w:val="16"/>
              </w:rPr>
            </w:pPr>
          </w:p>
          <w:p w14:paraId="1A647CE3"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687CD4BB" w14:textId="77777777" w:rsidR="004742C0" w:rsidRPr="006C4A5E" w:rsidRDefault="004742C0" w:rsidP="006C4A5E">
            <w:pPr>
              <w:rPr>
                <w:sz w:val="16"/>
                <w:szCs w:val="16"/>
              </w:rPr>
            </w:pPr>
          </w:p>
          <w:p w14:paraId="21C19456" w14:textId="77777777" w:rsidR="006C4A5E" w:rsidRPr="006C4A5E" w:rsidRDefault="006C4A5E" w:rsidP="003E71D5">
            <w:pPr>
              <w:rPr>
                <w:sz w:val="16"/>
                <w:szCs w:val="16"/>
              </w:rPr>
            </w:pPr>
          </w:p>
          <w:p w14:paraId="06999DA9"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76D9143D" w14:textId="77777777" w:rsidR="004742C0" w:rsidRDefault="004742C0" w:rsidP="006C4A5E">
            <w:pPr>
              <w:rPr>
                <w:sz w:val="16"/>
                <w:szCs w:val="16"/>
              </w:rPr>
            </w:pPr>
          </w:p>
          <w:p w14:paraId="3993420D" w14:textId="77777777" w:rsidR="004742C0" w:rsidRPr="006C4A5E" w:rsidRDefault="004742C0" w:rsidP="006C4A5E">
            <w:pPr>
              <w:rPr>
                <w:sz w:val="16"/>
                <w:szCs w:val="16"/>
              </w:rPr>
            </w:pPr>
          </w:p>
          <w:p w14:paraId="5A4E3D7C" w14:textId="77777777" w:rsidR="006C4A5E" w:rsidRPr="006C4A5E" w:rsidRDefault="006C4A5E" w:rsidP="003E71D5">
            <w:pPr>
              <w:rPr>
                <w:sz w:val="16"/>
                <w:szCs w:val="16"/>
              </w:rPr>
            </w:pPr>
          </w:p>
          <w:p w14:paraId="47E3AAA6" w14:textId="77777777" w:rsidR="006C4A5E" w:rsidRDefault="006C4A5E" w:rsidP="006C4A5E">
            <w:pPr>
              <w:rPr>
                <w:sz w:val="16"/>
                <w:szCs w:val="16"/>
              </w:rPr>
            </w:pPr>
            <w:r w:rsidRPr="006C4A5E">
              <w:rPr>
                <w:sz w:val="16"/>
                <w:szCs w:val="16"/>
              </w:rPr>
              <w:lastRenderedPageBreak/>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16993152" w14:textId="77777777" w:rsidR="004742C0" w:rsidRDefault="004742C0" w:rsidP="006C4A5E">
            <w:pPr>
              <w:rPr>
                <w:sz w:val="16"/>
                <w:szCs w:val="16"/>
              </w:rPr>
            </w:pPr>
          </w:p>
          <w:p w14:paraId="1232A197" w14:textId="77777777" w:rsidR="004742C0" w:rsidRPr="006C4A5E" w:rsidRDefault="004742C0" w:rsidP="006C4A5E">
            <w:pPr>
              <w:rPr>
                <w:sz w:val="16"/>
                <w:szCs w:val="16"/>
              </w:rPr>
            </w:pPr>
          </w:p>
          <w:p w14:paraId="561A3EAF" w14:textId="77777777" w:rsidR="006C4A5E" w:rsidRPr="006C4A5E" w:rsidRDefault="006C4A5E" w:rsidP="003E71D5">
            <w:pPr>
              <w:rPr>
                <w:sz w:val="16"/>
                <w:szCs w:val="16"/>
              </w:rPr>
            </w:pPr>
          </w:p>
          <w:p w14:paraId="6E68194E"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11976B60" w14:textId="77777777" w:rsidR="004742C0" w:rsidRPr="006C4A5E" w:rsidRDefault="004742C0" w:rsidP="006C4A5E">
            <w:pPr>
              <w:rPr>
                <w:sz w:val="16"/>
                <w:szCs w:val="16"/>
              </w:rPr>
            </w:pPr>
          </w:p>
          <w:p w14:paraId="6B2465F3" w14:textId="77777777" w:rsidR="006C4A5E" w:rsidRPr="006C4A5E" w:rsidRDefault="006C4A5E" w:rsidP="003E71D5">
            <w:pPr>
              <w:rPr>
                <w:sz w:val="16"/>
                <w:szCs w:val="16"/>
              </w:rPr>
            </w:pPr>
          </w:p>
          <w:p w14:paraId="3AF97AC6"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4BACB06F" w14:textId="77777777" w:rsidR="006C4A5E" w:rsidRPr="006C4A5E" w:rsidRDefault="006C4A5E" w:rsidP="003E71D5">
            <w:pPr>
              <w:rPr>
                <w:sz w:val="16"/>
                <w:szCs w:val="16"/>
              </w:rPr>
            </w:pPr>
          </w:p>
          <w:p w14:paraId="7B4C3FF5"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4D7E2487" w14:textId="77777777" w:rsidR="006C4A5E" w:rsidRPr="006C4A5E" w:rsidRDefault="006C4A5E" w:rsidP="003E71D5">
            <w:pPr>
              <w:rPr>
                <w:sz w:val="16"/>
                <w:szCs w:val="16"/>
              </w:rPr>
            </w:pPr>
          </w:p>
          <w:p w14:paraId="00B6D636"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57D1B703" w14:textId="77777777" w:rsidR="004742C0" w:rsidRDefault="004742C0" w:rsidP="006C4A5E">
            <w:pPr>
              <w:rPr>
                <w:sz w:val="16"/>
                <w:szCs w:val="16"/>
              </w:rPr>
            </w:pPr>
          </w:p>
          <w:p w14:paraId="3D8313EC" w14:textId="77777777" w:rsidR="004742C0" w:rsidRPr="006C4A5E" w:rsidRDefault="004742C0" w:rsidP="006C4A5E">
            <w:pPr>
              <w:rPr>
                <w:sz w:val="16"/>
                <w:szCs w:val="16"/>
              </w:rPr>
            </w:pPr>
          </w:p>
          <w:p w14:paraId="7624E6CA" w14:textId="77777777" w:rsidR="006C4A5E" w:rsidRPr="006C4A5E" w:rsidRDefault="006C4A5E" w:rsidP="003E71D5">
            <w:pPr>
              <w:rPr>
                <w:sz w:val="16"/>
                <w:szCs w:val="16"/>
              </w:rPr>
            </w:pPr>
          </w:p>
          <w:p w14:paraId="6BAA63E8"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0585DD5E" w14:textId="77777777" w:rsidR="004742C0" w:rsidRPr="006C4A5E" w:rsidRDefault="004742C0" w:rsidP="006C4A5E">
            <w:pPr>
              <w:rPr>
                <w:sz w:val="16"/>
                <w:szCs w:val="16"/>
              </w:rPr>
            </w:pPr>
          </w:p>
          <w:p w14:paraId="3E26A590" w14:textId="77777777" w:rsidR="006C4A5E" w:rsidRPr="006C4A5E" w:rsidRDefault="006C4A5E" w:rsidP="003E71D5">
            <w:pPr>
              <w:rPr>
                <w:sz w:val="16"/>
                <w:szCs w:val="16"/>
              </w:rPr>
            </w:pPr>
          </w:p>
          <w:p w14:paraId="08791D48" w14:textId="77777777" w:rsidR="004742C0"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561F8C9F" w14:textId="4B0B383B" w:rsidR="006C4A5E" w:rsidRPr="006C4A5E" w:rsidRDefault="006C4A5E" w:rsidP="006C4A5E">
            <w:pPr>
              <w:rPr>
                <w:sz w:val="16"/>
                <w:szCs w:val="16"/>
              </w:rPr>
            </w:pPr>
            <w:r w:rsidRPr="006C4A5E">
              <w:rPr>
                <w:sz w:val="16"/>
                <w:szCs w:val="16"/>
              </w:rPr>
              <w:t xml:space="preserve"> </w:t>
            </w:r>
          </w:p>
          <w:p w14:paraId="3E5165D7"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48033692" w14:textId="77777777" w:rsidR="006C4A5E" w:rsidRDefault="006C4A5E" w:rsidP="003E71D5">
            <w:pPr>
              <w:rPr>
                <w:sz w:val="16"/>
                <w:szCs w:val="16"/>
              </w:rPr>
            </w:pPr>
          </w:p>
          <w:p w14:paraId="38C90C72" w14:textId="77777777" w:rsidR="004742C0" w:rsidRDefault="004742C0" w:rsidP="003E71D5">
            <w:pPr>
              <w:rPr>
                <w:sz w:val="16"/>
                <w:szCs w:val="16"/>
              </w:rPr>
            </w:pPr>
          </w:p>
          <w:p w14:paraId="5E5A8BF5" w14:textId="77777777" w:rsidR="004742C0" w:rsidRDefault="004742C0" w:rsidP="003E71D5">
            <w:pPr>
              <w:rPr>
                <w:sz w:val="16"/>
                <w:szCs w:val="16"/>
              </w:rPr>
            </w:pPr>
          </w:p>
          <w:p w14:paraId="7A951F84" w14:textId="77777777" w:rsidR="004742C0" w:rsidRPr="006C4A5E" w:rsidRDefault="004742C0" w:rsidP="003E71D5">
            <w:pPr>
              <w:rPr>
                <w:sz w:val="16"/>
                <w:szCs w:val="16"/>
              </w:rPr>
            </w:pPr>
          </w:p>
          <w:p w14:paraId="2338F313"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0CC6019F" w14:textId="77777777" w:rsidR="006C4A5E" w:rsidRPr="006C4A5E" w:rsidRDefault="006C4A5E" w:rsidP="003E71D5">
            <w:pPr>
              <w:rPr>
                <w:sz w:val="16"/>
                <w:szCs w:val="16"/>
              </w:rPr>
            </w:pPr>
          </w:p>
          <w:p w14:paraId="4ADA9EAB"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7DCC8CC8" w14:textId="77777777" w:rsidR="004742C0" w:rsidRPr="006C4A5E" w:rsidRDefault="004742C0" w:rsidP="006C4A5E">
            <w:pPr>
              <w:rPr>
                <w:sz w:val="16"/>
                <w:szCs w:val="16"/>
              </w:rPr>
            </w:pPr>
          </w:p>
          <w:p w14:paraId="42F9B01F" w14:textId="77777777" w:rsidR="006C4A5E" w:rsidRPr="006C4A5E" w:rsidRDefault="006C4A5E" w:rsidP="003E71D5">
            <w:pPr>
              <w:rPr>
                <w:sz w:val="16"/>
                <w:szCs w:val="16"/>
              </w:rPr>
            </w:pPr>
          </w:p>
          <w:p w14:paraId="25F508D3"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58C50EF8" w14:textId="77777777" w:rsidR="004742C0" w:rsidRDefault="004742C0" w:rsidP="006C4A5E">
            <w:pPr>
              <w:rPr>
                <w:sz w:val="16"/>
                <w:szCs w:val="16"/>
              </w:rPr>
            </w:pPr>
          </w:p>
          <w:p w14:paraId="0CE968D0" w14:textId="77777777" w:rsidR="004742C0" w:rsidRPr="006C4A5E" w:rsidRDefault="004742C0" w:rsidP="006C4A5E">
            <w:pPr>
              <w:rPr>
                <w:sz w:val="16"/>
                <w:szCs w:val="16"/>
              </w:rPr>
            </w:pPr>
          </w:p>
          <w:p w14:paraId="3D454857" w14:textId="77777777" w:rsidR="006C4A5E" w:rsidRPr="006C4A5E" w:rsidRDefault="006C4A5E" w:rsidP="003E71D5">
            <w:pPr>
              <w:rPr>
                <w:sz w:val="16"/>
                <w:szCs w:val="16"/>
              </w:rPr>
            </w:pPr>
          </w:p>
          <w:p w14:paraId="586E8DBB"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3D1B3935" w14:textId="77777777" w:rsidR="006C4A5E" w:rsidRPr="006C4A5E" w:rsidRDefault="006C4A5E" w:rsidP="003E71D5">
            <w:pPr>
              <w:rPr>
                <w:sz w:val="16"/>
                <w:szCs w:val="16"/>
              </w:rPr>
            </w:pPr>
          </w:p>
          <w:p w14:paraId="707180F8"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49201FD1" w14:textId="77777777" w:rsidR="006C4A5E" w:rsidRPr="006C4A5E" w:rsidRDefault="006C4A5E" w:rsidP="003E71D5">
            <w:pPr>
              <w:rPr>
                <w:sz w:val="16"/>
                <w:szCs w:val="16"/>
              </w:rPr>
            </w:pPr>
          </w:p>
          <w:p w14:paraId="02BDBC46" w14:textId="77777777" w:rsidR="006C4A5E" w:rsidRPr="006C4A5E" w:rsidRDefault="006C4A5E" w:rsidP="003E71D5">
            <w:pPr>
              <w:rPr>
                <w:sz w:val="16"/>
                <w:szCs w:val="16"/>
              </w:rPr>
            </w:pPr>
          </w:p>
          <w:p w14:paraId="43EC8692"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7A9D5529" w14:textId="77777777" w:rsidR="004742C0" w:rsidRPr="006C4A5E" w:rsidRDefault="004742C0" w:rsidP="006C4A5E">
            <w:pPr>
              <w:rPr>
                <w:sz w:val="16"/>
                <w:szCs w:val="16"/>
              </w:rPr>
            </w:pPr>
          </w:p>
          <w:p w14:paraId="350C8548" w14:textId="77777777" w:rsidR="003E71D5" w:rsidRPr="006C4A5E" w:rsidRDefault="003E71D5" w:rsidP="003E71D5">
            <w:pPr>
              <w:rPr>
                <w:sz w:val="16"/>
                <w:szCs w:val="16"/>
              </w:rPr>
            </w:pPr>
          </w:p>
          <w:p w14:paraId="6B7FCE95"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557E045F" w14:textId="77777777" w:rsidR="004742C0" w:rsidRPr="006C4A5E" w:rsidRDefault="004742C0" w:rsidP="006C4A5E">
            <w:pPr>
              <w:rPr>
                <w:sz w:val="16"/>
                <w:szCs w:val="16"/>
              </w:rPr>
            </w:pPr>
          </w:p>
          <w:p w14:paraId="0D4D59EF" w14:textId="77777777" w:rsidR="006C4A5E" w:rsidRPr="006C4A5E" w:rsidRDefault="006C4A5E" w:rsidP="003E71D5">
            <w:pPr>
              <w:rPr>
                <w:sz w:val="16"/>
                <w:szCs w:val="16"/>
              </w:rPr>
            </w:pPr>
          </w:p>
          <w:p w14:paraId="28C1DD0B" w14:textId="77777777" w:rsidR="006C4A5E" w:rsidRPr="006C4A5E" w:rsidRDefault="006C4A5E" w:rsidP="003E71D5">
            <w:pPr>
              <w:rPr>
                <w:sz w:val="16"/>
                <w:szCs w:val="16"/>
              </w:rPr>
            </w:pPr>
          </w:p>
          <w:p w14:paraId="3049B4FB" w14:textId="77777777" w:rsidR="006C4A5E" w:rsidRDefault="006C4A5E" w:rsidP="006C4A5E">
            <w:pPr>
              <w:rPr>
                <w:sz w:val="16"/>
                <w:szCs w:val="16"/>
              </w:rPr>
            </w:pPr>
            <w:r w:rsidRPr="006C4A5E">
              <w:rPr>
                <w:sz w:val="16"/>
                <w:szCs w:val="16"/>
              </w:rPr>
              <w:lastRenderedPageBreak/>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7AE81FF2" w14:textId="77777777" w:rsidR="004742C0" w:rsidRPr="006C4A5E" w:rsidRDefault="004742C0" w:rsidP="006C4A5E">
            <w:pPr>
              <w:rPr>
                <w:sz w:val="16"/>
                <w:szCs w:val="16"/>
              </w:rPr>
            </w:pPr>
          </w:p>
          <w:p w14:paraId="17CF9DE0" w14:textId="77777777" w:rsidR="000D6D54" w:rsidRPr="006C4A5E" w:rsidRDefault="000D6D54" w:rsidP="00F25987">
            <w:pPr>
              <w:rPr>
                <w:sz w:val="16"/>
                <w:szCs w:val="16"/>
              </w:rPr>
            </w:pPr>
          </w:p>
          <w:p w14:paraId="12E8520D"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06B094DD" w14:textId="77777777" w:rsidR="004742C0" w:rsidRPr="006C4A5E" w:rsidRDefault="004742C0" w:rsidP="006C4A5E">
            <w:pPr>
              <w:rPr>
                <w:sz w:val="16"/>
                <w:szCs w:val="16"/>
              </w:rPr>
            </w:pPr>
          </w:p>
          <w:p w14:paraId="26C0C8EB" w14:textId="77777777" w:rsidR="006C4A5E" w:rsidRPr="006C4A5E" w:rsidRDefault="006C4A5E" w:rsidP="00F25987">
            <w:pPr>
              <w:rPr>
                <w:sz w:val="16"/>
                <w:szCs w:val="16"/>
              </w:rPr>
            </w:pPr>
          </w:p>
          <w:p w14:paraId="4CE89C4A"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2A811EB0" w14:textId="77777777" w:rsidR="004742C0" w:rsidRPr="006C4A5E" w:rsidRDefault="004742C0" w:rsidP="006C4A5E">
            <w:pPr>
              <w:rPr>
                <w:sz w:val="16"/>
                <w:szCs w:val="16"/>
              </w:rPr>
            </w:pPr>
          </w:p>
          <w:p w14:paraId="00692C7B" w14:textId="77777777" w:rsidR="006C4A5E" w:rsidRPr="006C4A5E" w:rsidRDefault="006C4A5E" w:rsidP="00F25987">
            <w:pPr>
              <w:rPr>
                <w:sz w:val="16"/>
                <w:szCs w:val="16"/>
              </w:rPr>
            </w:pPr>
          </w:p>
          <w:p w14:paraId="5DDC1B63" w14:textId="77777777" w:rsid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4F57B968" w14:textId="77777777" w:rsidR="004742C0" w:rsidRPr="006C4A5E" w:rsidRDefault="004742C0" w:rsidP="006C4A5E">
            <w:pPr>
              <w:rPr>
                <w:sz w:val="16"/>
                <w:szCs w:val="16"/>
              </w:rPr>
            </w:pPr>
          </w:p>
          <w:p w14:paraId="6756407F" w14:textId="77777777" w:rsidR="006C4A5E" w:rsidRPr="006C4A5E" w:rsidRDefault="006C4A5E" w:rsidP="00F25987">
            <w:pPr>
              <w:rPr>
                <w:sz w:val="16"/>
                <w:szCs w:val="16"/>
              </w:rPr>
            </w:pPr>
          </w:p>
          <w:p w14:paraId="72F52A11" w14:textId="77777777" w:rsidR="006C4A5E" w:rsidRPr="006C4A5E" w:rsidRDefault="006C4A5E" w:rsidP="006C4A5E">
            <w:pPr>
              <w:rPr>
                <w:sz w:val="16"/>
                <w:szCs w:val="16"/>
              </w:rPr>
            </w:pPr>
            <w:r w:rsidRPr="006C4A5E">
              <w:rPr>
                <w:sz w:val="16"/>
                <w:szCs w:val="16"/>
              </w:rPr>
              <w:t>Поставка товара в течение 10-</w:t>
            </w:r>
            <w:proofErr w:type="gramStart"/>
            <w:r w:rsidRPr="006C4A5E">
              <w:rPr>
                <w:sz w:val="16"/>
                <w:szCs w:val="16"/>
              </w:rPr>
              <w:t>ти  раб</w:t>
            </w:r>
            <w:proofErr w:type="gramEnd"/>
            <w:r w:rsidRPr="006C4A5E">
              <w:rPr>
                <w:sz w:val="16"/>
                <w:szCs w:val="16"/>
              </w:rPr>
              <w:t xml:space="preserve">.  дней с момента заключения договора, в рабочие дни с 8.00 до 12.00 и с 13.00 до 15.00.   </w:t>
            </w:r>
          </w:p>
          <w:p w14:paraId="087BA9F3" w14:textId="02DCF0DC" w:rsidR="006C4A5E" w:rsidRPr="00EB6E9E" w:rsidRDefault="006C4A5E" w:rsidP="00F25987"/>
        </w:tc>
        <w:tc>
          <w:tcPr>
            <w:tcW w:w="3474" w:type="dxa"/>
            <w:vAlign w:val="center"/>
          </w:tcPr>
          <w:p w14:paraId="11A2531C" w14:textId="77777777" w:rsidR="003E71D5" w:rsidRDefault="003E71D5" w:rsidP="003E71D5">
            <w:pPr>
              <w:jc w:val="center"/>
            </w:pPr>
            <w:r w:rsidRPr="009B550F">
              <w:lastRenderedPageBreak/>
              <w:t>Товар должен быть упакован в тару, обеспечивающую его сохранность при перевозке и хранении.</w:t>
            </w:r>
          </w:p>
          <w:p w14:paraId="6FC8516E" w14:textId="77777777" w:rsidR="006C4A5E" w:rsidRDefault="006C4A5E" w:rsidP="003E71D5">
            <w:pPr>
              <w:jc w:val="center"/>
            </w:pPr>
          </w:p>
          <w:p w14:paraId="6A433914" w14:textId="77777777" w:rsidR="006C4A5E" w:rsidRDefault="006C4A5E" w:rsidP="003E71D5">
            <w:pPr>
              <w:jc w:val="center"/>
            </w:pPr>
          </w:p>
          <w:p w14:paraId="2FF1967F"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5B077F5C" w14:textId="77777777" w:rsidR="004742C0" w:rsidRDefault="004742C0" w:rsidP="006C4A5E">
            <w:pPr>
              <w:jc w:val="center"/>
            </w:pPr>
          </w:p>
          <w:p w14:paraId="622764FF" w14:textId="77777777" w:rsidR="006C4A5E" w:rsidRDefault="006C4A5E" w:rsidP="006C4A5E">
            <w:pPr>
              <w:jc w:val="center"/>
            </w:pPr>
          </w:p>
          <w:p w14:paraId="5671515F" w14:textId="77777777" w:rsidR="004742C0" w:rsidRDefault="004742C0" w:rsidP="006C4A5E">
            <w:pPr>
              <w:jc w:val="center"/>
            </w:pPr>
          </w:p>
          <w:p w14:paraId="485BC38E"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36A0970" w14:textId="77777777" w:rsidR="006C4A5E" w:rsidRDefault="006C4A5E" w:rsidP="006C4A5E">
            <w:pPr>
              <w:jc w:val="center"/>
            </w:pPr>
          </w:p>
          <w:p w14:paraId="77FA67A9" w14:textId="77777777" w:rsidR="004742C0" w:rsidRDefault="004742C0" w:rsidP="006C4A5E">
            <w:pPr>
              <w:jc w:val="center"/>
            </w:pPr>
          </w:p>
          <w:p w14:paraId="15F8C1EA"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333F8A4" w14:textId="77777777" w:rsidR="006C4A5E" w:rsidRDefault="006C4A5E" w:rsidP="006C4A5E">
            <w:pPr>
              <w:jc w:val="center"/>
            </w:pPr>
          </w:p>
          <w:p w14:paraId="13B5A36B" w14:textId="77777777" w:rsidR="004742C0" w:rsidRDefault="004742C0" w:rsidP="006C4A5E">
            <w:pPr>
              <w:jc w:val="center"/>
            </w:pPr>
          </w:p>
          <w:p w14:paraId="679A582F" w14:textId="77777777" w:rsidR="004742C0" w:rsidRDefault="004742C0" w:rsidP="006C4A5E">
            <w:pPr>
              <w:jc w:val="center"/>
            </w:pPr>
          </w:p>
          <w:p w14:paraId="12FAD25F"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3B654D18" w14:textId="77777777" w:rsidR="006C4A5E" w:rsidRDefault="006C4A5E" w:rsidP="006C4A5E">
            <w:pPr>
              <w:jc w:val="center"/>
            </w:pPr>
          </w:p>
          <w:p w14:paraId="3FBE6AF3" w14:textId="77777777" w:rsidR="004742C0" w:rsidRDefault="004742C0" w:rsidP="006C4A5E">
            <w:pPr>
              <w:jc w:val="center"/>
            </w:pPr>
          </w:p>
          <w:p w14:paraId="7FDB60B5" w14:textId="77777777" w:rsidR="004742C0" w:rsidRDefault="004742C0" w:rsidP="006C4A5E">
            <w:pPr>
              <w:jc w:val="center"/>
            </w:pPr>
          </w:p>
          <w:p w14:paraId="384B6F9B"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3B89C3F9" w14:textId="77777777" w:rsidR="004742C0" w:rsidRDefault="004742C0" w:rsidP="006C4A5E">
            <w:pPr>
              <w:jc w:val="center"/>
            </w:pPr>
          </w:p>
          <w:p w14:paraId="5C41D9B9" w14:textId="77777777" w:rsidR="004742C0" w:rsidRDefault="004742C0" w:rsidP="006C4A5E">
            <w:pPr>
              <w:jc w:val="center"/>
            </w:pPr>
          </w:p>
          <w:p w14:paraId="410557A3" w14:textId="77777777" w:rsidR="006C4A5E" w:rsidRDefault="006C4A5E" w:rsidP="006C4A5E">
            <w:pPr>
              <w:jc w:val="center"/>
            </w:pPr>
          </w:p>
          <w:p w14:paraId="04FFE940" w14:textId="77777777" w:rsidR="006C4A5E" w:rsidRDefault="006C4A5E" w:rsidP="006C4A5E">
            <w:pPr>
              <w:jc w:val="center"/>
            </w:pPr>
            <w:r w:rsidRPr="009B550F">
              <w:lastRenderedPageBreak/>
              <w:t>Товар должен быть упакован в тару, обеспечивающую его сохранность при перевозке и хранении.</w:t>
            </w:r>
          </w:p>
          <w:p w14:paraId="7D795E4C" w14:textId="77777777" w:rsidR="004742C0" w:rsidRDefault="004742C0" w:rsidP="006C4A5E">
            <w:pPr>
              <w:jc w:val="center"/>
            </w:pPr>
          </w:p>
          <w:p w14:paraId="53E6313D" w14:textId="77777777" w:rsidR="004742C0" w:rsidRDefault="004742C0" w:rsidP="006C4A5E">
            <w:pPr>
              <w:jc w:val="center"/>
            </w:pPr>
          </w:p>
          <w:p w14:paraId="68A3F857" w14:textId="77777777" w:rsidR="006C4A5E" w:rsidRDefault="006C4A5E" w:rsidP="006C4A5E">
            <w:pPr>
              <w:jc w:val="center"/>
            </w:pPr>
          </w:p>
          <w:p w14:paraId="757B155E"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3478AC0E" w14:textId="77777777" w:rsidR="004742C0" w:rsidRDefault="004742C0" w:rsidP="006C4A5E">
            <w:pPr>
              <w:jc w:val="center"/>
            </w:pPr>
          </w:p>
          <w:p w14:paraId="4439F7CC" w14:textId="77777777" w:rsidR="004742C0" w:rsidRDefault="004742C0" w:rsidP="006C4A5E">
            <w:pPr>
              <w:jc w:val="center"/>
            </w:pPr>
          </w:p>
          <w:p w14:paraId="1AB230A6"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247ED193" w14:textId="77777777" w:rsidR="004742C0" w:rsidRDefault="004742C0" w:rsidP="006C4A5E">
            <w:pPr>
              <w:jc w:val="center"/>
            </w:pPr>
          </w:p>
          <w:p w14:paraId="580774B9" w14:textId="77777777" w:rsidR="004742C0" w:rsidRDefault="004742C0" w:rsidP="006C4A5E">
            <w:pPr>
              <w:jc w:val="center"/>
            </w:pPr>
          </w:p>
          <w:p w14:paraId="41011863" w14:textId="77777777" w:rsidR="006C4A5E" w:rsidRDefault="006C4A5E" w:rsidP="006C4A5E">
            <w:pPr>
              <w:jc w:val="center"/>
            </w:pPr>
          </w:p>
          <w:p w14:paraId="62115DC3"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4F46ECD6" w14:textId="77777777" w:rsidR="006C4A5E" w:rsidRDefault="006C4A5E" w:rsidP="006C4A5E">
            <w:pPr>
              <w:jc w:val="center"/>
            </w:pPr>
          </w:p>
          <w:p w14:paraId="18C3892F" w14:textId="77777777" w:rsidR="003E71D5" w:rsidRDefault="003E71D5" w:rsidP="003E71D5">
            <w:pPr>
              <w:jc w:val="center"/>
            </w:pPr>
          </w:p>
          <w:p w14:paraId="6EF8B644"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2D3BC785" w14:textId="77777777" w:rsidR="004742C0" w:rsidRDefault="004742C0" w:rsidP="006C4A5E">
            <w:pPr>
              <w:jc w:val="center"/>
            </w:pPr>
          </w:p>
          <w:p w14:paraId="6F9D38B2" w14:textId="77777777" w:rsidR="004742C0" w:rsidRDefault="004742C0" w:rsidP="006C4A5E">
            <w:pPr>
              <w:jc w:val="center"/>
            </w:pPr>
          </w:p>
          <w:p w14:paraId="56753774" w14:textId="77777777" w:rsidR="006C4A5E" w:rsidRDefault="006C4A5E" w:rsidP="006C4A5E">
            <w:pPr>
              <w:jc w:val="center"/>
            </w:pPr>
          </w:p>
          <w:p w14:paraId="0DF9B8F9"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4039DBDC" w14:textId="77777777" w:rsidR="006C4A5E" w:rsidRDefault="006C4A5E" w:rsidP="006C4A5E">
            <w:pPr>
              <w:jc w:val="center"/>
            </w:pPr>
          </w:p>
          <w:p w14:paraId="528E30D6" w14:textId="77777777" w:rsidR="006C4A5E" w:rsidRDefault="006C4A5E" w:rsidP="003E71D5">
            <w:pPr>
              <w:jc w:val="center"/>
            </w:pPr>
          </w:p>
          <w:p w14:paraId="7E5E88D1" w14:textId="77777777" w:rsidR="004742C0" w:rsidRDefault="004742C0" w:rsidP="003E71D5">
            <w:pPr>
              <w:jc w:val="center"/>
            </w:pPr>
          </w:p>
          <w:p w14:paraId="06B451A1"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4EAC44A3" w14:textId="77777777" w:rsidR="006C4A5E" w:rsidRDefault="006C4A5E" w:rsidP="006C4A5E">
            <w:pPr>
              <w:jc w:val="center"/>
            </w:pPr>
          </w:p>
          <w:p w14:paraId="689CF6CF" w14:textId="77777777" w:rsidR="003E71D5" w:rsidRDefault="003E71D5" w:rsidP="003E71D5">
            <w:pPr>
              <w:jc w:val="center"/>
            </w:pPr>
          </w:p>
          <w:p w14:paraId="7DD14F9E"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61E84F97" w14:textId="77777777" w:rsidR="006C4A5E" w:rsidRDefault="006C4A5E" w:rsidP="006C4A5E">
            <w:pPr>
              <w:jc w:val="center"/>
            </w:pPr>
          </w:p>
          <w:p w14:paraId="20859140" w14:textId="77777777" w:rsidR="004742C0" w:rsidRDefault="004742C0" w:rsidP="006C4A5E">
            <w:pPr>
              <w:jc w:val="center"/>
            </w:pPr>
          </w:p>
          <w:p w14:paraId="19457CE9" w14:textId="77777777" w:rsidR="004742C0" w:rsidRDefault="004742C0" w:rsidP="006C4A5E">
            <w:pPr>
              <w:jc w:val="center"/>
            </w:pPr>
          </w:p>
          <w:p w14:paraId="284242FA"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B9135BF" w14:textId="77777777" w:rsidR="004742C0" w:rsidRDefault="004742C0" w:rsidP="006C4A5E">
            <w:pPr>
              <w:jc w:val="center"/>
            </w:pPr>
          </w:p>
          <w:p w14:paraId="1110329C" w14:textId="77777777" w:rsidR="006C4A5E" w:rsidRDefault="006C4A5E" w:rsidP="006C4A5E">
            <w:pPr>
              <w:jc w:val="center"/>
            </w:pPr>
          </w:p>
          <w:p w14:paraId="35725095"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61DBF095" w14:textId="77777777" w:rsidR="004742C0" w:rsidRDefault="004742C0" w:rsidP="006C4A5E">
            <w:pPr>
              <w:jc w:val="center"/>
            </w:pPr>
          </w:p>
          <w:p w14:paraId="77EB0937" w14:textId="77777777" w:rsidR="004742C0" w:rsidRDefault="004742C0" w:rsidP="006C4A5E">
            <w:pPr>
              <w:jc w:val="center"/>
            </w:pPr>
          </w:p>
          <w:p w14:paraId="7D8A29A9" w14:textId="77777777" w:rsidR="006C4A5E" w:rsidRDefault="006C4A5E" w:rsidP="006C4A5E">
            <w:pPr>
              <w:jc w:val="center"/>
            </w:pPr>
          </w:p>
          <w:p w14:paraId="386D27D0"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6A4E2BC9" w14:textId="77777777" w:rsidR="004742C0" w:rsidRDefault="004742C0" w:rsidP="006C4A5E">
            <w:pPr>
              <w:jc w:val="center"/>
            </w:pPr>
          </w:p>
          <w:p w14:paraId="22B4BFAA" w14:textId="77777777" w:rsidR="004742C0" w:rsidRDefault="004742C0" w:rsidP="006C4A5E">
            <w:pPr>
              <w:jc w:val="center"/>
            </w:pPr>
          </w:p>
          <w:p w14:paraId="4E9D344C" w14:textId="77777777" w:rsidR="006C4A5E" w:rsidRDefault="006C4A5E" w:rsidP="006C4A5E">
            <w:pPr>
              <w:jc w:val="center"/>
            </w:pPr>
          </w:p>
          <w:p w14:paraId="7FEC2A5C"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62A89D6D" w14:textId="77777777" w:rsidR="004742C0" w:rsidRDefault="004742C0" w:rsidP="006C4A5E">
            <w:pPr>
              <w:jc w:val="center"/>
            </w:pPr>
          </w:p>
          <w:p w14:paraId="22221B10" w14:textId="77777777" w:rsidR="006C4A5E" w:rsidRDefault="006C4A5E" w:rsidP="006C4A5E">
            <w:pPr>
              <w:jc w:val="center"/>
            </w:pPr>
          </w:p>
          <w:p w14:paraId="1174F03C"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74D17F7F" w14:textId="77777777" w:rsidR="004742C0" w:rsidRDefault="004742C0" w:rsidP="006C4A5E">
            <w:pPr>
              <w:jc w:val="center"/>
            </w:pPr>
          </w:p>
          <w:p w14:paraId="4E30E2D8" w14:textId="77777777" w:rsidR="006C4A5E" w:rsidRDefault="006C4A5E" w:rsidP="006C4A5E">
            <w:pPr>
              <w:jc w:val="center"/>
            </w:pPr>
          </w:p>
          <w:p w14:paraId="447B6963"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01FC172F" w14:textId="77777777" w:rsidR="004742C0" w:rsidRDefault="004742C0" w:rsidP="006C4A5E">
            <w:pPr>
              <w:jc w:val="center"/>
            </w:pPr>
          </w:p>
          <w:p w14:paraId="340F0C09" w14:textId="77777777" w:rsidR="004742C0" w:rsidRDefault="004742C0" w:rsidP="006C4A5E">
            <w:pPr>
              <w:jc w:val="center"/>
            </w:pPr>
          </w:p>
          <w:p w14:paraId="4D86CA8A" w14:textId="77777777" w:rsidR="006C4A5E" w:rsidRDefault="006C4A5E" w:rsidP="006C4A5E">
            <w:pPr>
              <w:jc w:val="center"/>
            </w:pPr>
          </w:p>
          <w:p w14:paraId="4714E63A"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5ECB5B98" w14:textId="77777777" w:rsidR="004742C0" w:rsidRDefault="004742C0" w:rsidP="006C4A5E">
            <w:pPr>
              <w:jc w:val="center"/>
            </w:pPr>
          </w:p>
          <w:p w14:paraId="395217FF" w14:textId="77777777" w:rsidR="004742C0" w:rsidRDefault="004742C0" w:rsidP="006C4A5E">
            <w:pPr>
              <w:jc w:val="center"/>
            </w:pPr>
          </w:p>
          <w:p w14:paraId="07D10D99" w14:textId="77777777" w:rsidR="006C4A5E" w:rsidRDefault="006C4A5E" w:rsidP="006C4A5E">
            <w:pPr>
              <w:jc w:val="center"/>
            </w:pPr>
          </w:p>
          <w:p w14:paraId="7A0367D7" w14:textId="77777777" w:rsidR="006C4A5E" w:rsidRDefault="006C4A5E" w:rsidP="006C4A5E">
            <w:pPr>
              <w:jc w:val="center"/>
            </w:pPr>
            <w:r w:rsidRPr="009B550F">
              <w:lastRenderedPageBreak/>
              <w:t>Товар должен быть упакован в тару, обеспечивающую его сохранность при перевозке и хранении.</w:t>
            </w:r>
          </w:p>
          <w:p w14:paraId="25A2A61E" w14:textId="77777777" w:rsidR="004742C0" w:rsidRDefault="004742C0" w:rsidP="006C4A5E">
            <w:pPr>
              <w:jc w:val="center"/>
            </w:pPr>
          </w:p>
          <w:p w14:paraId="7D9A9FE8" w14:textId="77777777" w:rsidR="004742C0" w:rsidRDefault="004742C0" w:rsidP="006C4A5E">
            <w:pPr>
              <w:jc w:val="center"/>
            </w:pPr>
          </w:p>
          <w:p w14:paraId="6FB3AB53" w14:textId="77777777" w:rsidR="006C4A5E" w:rsidRDefault="006C4A5E" w:rsidP="006C4A5E">
            <w:pPr>
              <w:jc w:val="center"/>
            </w:pPr>
          </w:p>
          <w:p w14:paraId="5AC071AF"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59743853" w14:textId="77777777" w:rsidR="004742C0" w:rsidRDefault="004742C0" w:rsidP="006C4A5E">
            <w:pPr>
              <w:jc w:val="center"/>
            </w:pPr>
          </w:p>
          <w:p w14:paraId="23D61B05" w14:textId="77777777" w:rsidR="006C4A5E" w:rsidRDefault="006C4A5E" w:rsidP="006C4A5E">
            <w:pPr>
              <w:jc w:val="center"/>
            </w:pPr>
          </w:p>
          <w:p w14:paraId="6A3B5CD2"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4F389294" w14:textId="77777777" w:rsidR="004742C0" w:rsidRDefault="004742C0" w:rsidP="006C4A5E">
            <w:pPr>
              <w:jc w:val="center"/>
            </w:pPr>
          </w:p>
          <w:p w14:paraId="102A6CD4" w14:textId="77777777" w:rsidR="004742C0" w:rsidRDefault="004742C0" w:rsidP="006C4A5E">
            <w:pPr>
              <w:jc w:val="center"/>
            </w:pPr>
          </w:p>
          <w:p w14:paraId="0264CA0C" w14:textId="77777777" w:rsidR="006C4A5E" w:rsidRDefault="006C4A5E" w:rsidP="006C4A5E">
            <w:pPr>
              <w:jc w:val="center"/>
            </w:pPr>
          </w:p>
          <w:p w14:paraId="6FA7D518"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43655990" w14:textId="77777777" w:rsidR="004742C0" w:rsidRDefault="004742C0" w:rsidP="006C4A5E">
            <w:pPr>
              <w:jc w:val="center"/>
            </w:pPr>
          </w:p>
          <w:p w14:paraId="14A6F668" w14:textId="77777777" w:rsidR="006C4A5E" w:rsidRDefault="006C4A5E" w:rsidP="006C4A5E">
            <w:pPr>
              <w:jc w:val="center"/>
            </w:pPr>
          </w:p>
          <w:p w14:paraId="6447A190" w14:textId="77777777" w:rsidR="006C4A5E" w:rsidRDefault="006C4A5E" w:rsidP="006C4A5E">
            <w:pPr>
              <w:jc w:val="center"/>
            </w:pPr>
            <w:r w:rsidRPr="009B550F">
              <w:t>Товар должен быть упакован в тару, обеспечивающую его сохранность при перевозке и хранении.</w:t>
            </w:r>
          </w:p>
          <w:p w14:paraId="2B0DEA7B" w14:textId="77777777" w:rsidR="006C4A5E" w:rsidRDefault="006C4A5E" w:rsidP="006C4A5E">
            <w:pPr>
              <w:jc w:val="center"/>
            </w:pPr>
          </w:p>
          <w:p w14:paraId="0B338D2C" w14:textId="5B774EC0" w:rsidR="0033565B" w:rsidRPr="004856F6" w:rsidRDefault="0033565B" w:rsidP="00806A58">
            <w:pPr>
              <w:jc w:val="center"/>
              <w:rPr>
                <w:sz w:val="24"/>
                <w:szCs w:val="24"/>
              </w:rPr>
            </w:pPr>
          </w:p>
        </w:tc>
        <w:tc>
          <w:tcPr>
            <w:tcW w:w="5487" w:type="dxa"/>
            <w:vAlign w:val="center"/>
          </w:tcPr>
          <w:p w14:paraId="7F29EE06" w14:textId="4347AC91" w:rsidR="003E71D5" w:rsidRPr="006C4A5E" w:rsidRDefault="003E71D5" w:rsidP="003E71D5">
            <w:pPr>
              <w:rPr>
                <w:sz w:val="16"/>
                <w:szCs w:val="16"/>
              </w:rPr>
            </w:pPr>
            <w:r w:rsidRPr="006C4A5E">
              <w:rPr>
                <w:sz w:val="16"/>
                <w:szCs w:val="16"/>
              </w:rPr>
              <w:lastRenderedPageBreak/>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006C4A5E" w:rsidRPr="006C4A5E">
              <w:rPr>
                <w:sz w:val="16"/>
                <w:szCs w:val="16"/>
              </w:rPr>
              <w:t xml:space="preserve"> </w:t>
            </w:r>
            <w:r w:rsidRPr="006C4A5E">
              <w:rPr>
                <w:sz w:val="16"/>
                <w:szCs w:val="16"/>
              </w:rPr>
              <w:t>Владимирская обл., г. Вязники, ул. Южная д. 41</w:t>
            </w:r>
          </w:p>
          <w:p w14:paraId="069D4B9A" w14:textId="77777777" w:rsidR="003E71D5" w:rsidRPr="006C4A5E" w:rsidRDefault="003E71D5" w:rsidP="003E71D5">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6C4A5E" w:rsidRDefault="003E71D5" w:rsidP="003E71D5">
            <w:pPr>
              <w:rPr>
                <w:sz w:val="16"/>
                <w:szCs w:val="16"/>
              </w:rPr>
            </w:pPr>
          </w:p>
          <w:p w14:paraId="21D8F1F4" w14:textId="291E52CF"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Pr="006C4A5E">
              <w:rPr>
                <w:sz w:val="16"/>
                <w:szCs w:val="16"/>
              </w:rPr>
              <w:t xml:space="preserve"> </w:t>
            </w:r>
            <w:r w:rsidRPr="006C4A5E">
              <w:rPr>
                <w:sz w:val="16"/>
                <w:szCs w:val="16"/>
              </w:rPr>
              <w:t>Владимирская обл., г. Вязники, ул. Южная д. 41</w:t>
            </w:r>
          </w:p>
          <w:p w14:paraId="1AC6EDAB"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1F5C5A7" w14:textId="77777777" w:rsidR="004742C0" w:rsidRPr="006C4A5E" w:rsidRDefault="004742C0" w:rsidP="006C4A5E">
            <w:pPr>
              <w:rPr>
                <w:sz w:val="16"/>
                <w:szCs w:val="16"/>
              </w:rPr>
            </w:pPr>
          </w:p>
          <w:p w14:paraId="5E7F7BC5" w14:textId="543A6FC8"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Pr="006C4A5E">
              <w:rPr>
                <w:sz w:val="16"/>
                <w:szCs w:val="16"/>
              </w:rPr>
              <w:t xml:space="preserve"> </w:t>
            </w:r>
            <w:r w:rsidRPr="006C4A5E">
              <w:rPr>
                <w:sz w:val="16"/>
                <w:szCs w:val="16"/>
              </w:rPr>
              <w:t>Владимирская обл., г. Вязники, ул. Южная д. 41</w:t>
            </w:r>
          </w:p>
          <w:p w14:paraId="5BBC1E70"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DA716B4" w14:textId="77777777" w:rsidR="004742C0" w:rsidRPr="006C4A5E" w:rsidRDefault="004742C0" w:rsidP="006C4A5E">
            <w:pPr>
              <w:rPr>
                <w:sz w:val="16"/>
                <w:szCs w:val="16"/>
              </w:rPr>
            </w:pPr>
          </w:p>
          <w:p w14:paraId="29932922" w14:textId="6C8BA0D9"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Pr="006C4A5E">
              <w:rPr>
                <w:sz w:val="16"/>
                <w:szCs w:val="16"/>
              </w:rPr>
              <w:t xml:space="preserve"> </w:t>
            </w:r>
            <w:r w:rsidRPr="006C4A5E">
              <w:rPr>
                <w:sz w:val="16"/>
                <w:szCs w:val="16"/>
              </w:rPr>
              <w:t>Владимирская обл., г. Вязники, ул. Южная д. 41</w:t>
            </w:r>
          </w:p>
          <w:p w14:paraId="0D9DCF07"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3807FE6" w14:textId="77777777" w:rsidR="004742C0" w:rsidRPr="006C4A5E" w:rsidRDefault="004742C0" w:rsidP="006C4A5E">
            <w:pPr>
              <w:rPr>
                <w:sz w:val="16"/>
                <w:szCs w:val="16"/>
              </w:rPr>
            </w:pPr>
          </w:p>
          <w:p w14:paraId="1D359944" w14:textId="69754ED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w:t>
            </w:r>
            <w:r w:rsidRPr="006C4A5E">
              <w:rPr>
                <w:sz w:val="16"/>
                <w:szCs w:val="16"/>
              </w:rPr>
              <w:t xml:space="preserve"> </w:t>
            </w:r>
            <w:r w:rsidRPr="006C4A5E">
              <w:rPr>
                <w:sz w:val="16"/>
                <w:szCs w:val="16"/>
              </w:rPr>
              <w:t>Владимирская обл., г. Вязники, ул. Южная д. 41</w:t>
            </w:r>
          </w:p>
          <w:p w14:paraId="2C459175"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0659C8B3" w14:textId="77777777" w:rsidR="004742C0" w:rsidRPr="006C4A5E" w:rsidRDefault="004742C0" w:rsidP="006C4A5E">
            <w:pPr>
              <w:rPr>
                <w:sz w:val="16"/>
                <w:szCs w:val="16"/>
              </w:rPr>
            </w:pPr>
          </w:p>
          <w:p w14:paraId="2AE64DF3"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604923A4"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8EBD15E" w14:textId="77777777" w:rsidR="004742C0" w:rsidRDefault="004742C0" w:rsidP="006C4A5E">
            <w:pPr>
              <w:rPr>
                <w:sz w:val="16"/>
                <w:szCs w:val="16"/>
              </w:rPr>
            </w:pPr>
          </w:p>
          <w:p w14:paraId="5EA73389" w14:textId="77777777" w:rsidR="004742C0" w:rsidRPr="006C4A5E" w:rsidRDefault="004742C0" w:rsidP="006C4A5E">
            <w:pPr>
              <w:rPr>
                <w:sz w:val="16"/>
                <w:szCs w:val="16"/>
              </w:rPr>
            </w:pPr>
          </w:p>
          <w:p w14:paraId="395FE866" w14:textId="77777777" w:rsidR="006C4A5E" w:rsidRPr="006C4A5E" w:rsidRDefault="006C4A5E" w:rsidP="006C4A5E">
            <w:pPr>
              <w:rPr>
                <w:sz w:val="16"/>
                <w:szCs w:val="16"/>
              </w:rPr>
            </w:pPr>
            <w:r w:rsidRPr="006C4A5E">
              <w:rPr>
                <w:sz w:val="16"/>
                <w:szCs w:val="16"/>
              </w:rPr>
              <w:lastRenderedPageBreak/>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2F6359BD"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05A51014" w14:textId="77777777" w:rsidR="004742C0" w:rsidRPr="006C4A5E" w:rsidRDefault="004742C0" w:rsidP="006C4A5E">
            <w:pPr>
              <w:rPr>
                <w:sz w:val="16"/>
                <w:szCs w:val="16"/>
              </w:rPr>
            </w:pPr>
          </w:p>
          <w:p w14:paraId="1176627B"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05ACD2B7"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4DBF4201" w14:textId="77777777" w:rsidR="004742C0" w:rsidRDefault="004742C0" w:rsidP="006C4A5E">
            <w:pPr>
              <w:rPr>
                <w:sz w:val="16"/>
                <w:szCs w:val="16"/>
              </w:rPr>
            </w:pPr>
          </w:p>
          <w:p w14:paraId="1183A269"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01FA4FD8"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645A7F1" w14:textId="77777777" w:rsidR="004742C0" w:rsidRPr="006C4A5E" w:rsidRDefault="004742C0" w:rsidP="006C4A5E">
            <w:pPr>
              <w:rPr>
                <w:sz w:val="16"/>
                <w:szCs w:val="16"/>
              </w:rPr>
            </w:pPr>
          </w:p>
          <w:p w14:paraId="7AD5BFB2"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752812A3"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30D10F82" w14:textId="77777777" w:rsidR="004742C0" w:rsidRPr="006C4A5E" w:rsidRDefault="004742C0" w:rsidP="006C4A5E">
            <w:pPr>
              <w:rPr>
                <w:sz w:val="16"/>
                <w:szCs w:val="16"/>
              </w:rPr>
            </w:pPr>
          </w:p>
          <w:p w14:paraId="1D5FFB9E"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06448E61"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492B5BF4" w14:textId="77777777" w:rsidR="004742C0" w:rsidRPr="006C4A5E" w:rsidRDefault="004742C0" w:rsidP="006C4A5E">
            <w:pPr>
              <w:rPr>
                <w:sz w:val="16"/>
                <w:szCs w:val="16"/>
              </w:rPr>
            </w:pPr>
          </w:p>
          <w:p w14:paraId="0F16D8A3"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7A819DEF"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3C93E3E" w14:textId="77777777" w:rsidR="004742C0" w:rsidRPr="006C4A5E" w:rsidRDefault="004742C0" w:rsidP="006C4A5E">
            <w:pPr>
              <w:rPr>
                <w:sz w:val="16"/>
                <w:szCs w:val="16"/>
              </w:rPr>
            </w:pPr>
          </w:p>
          <w:p w14:paraId="666E1388"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27F04431"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0D6A88B5" w14:textId="77777777" w:rsidR="004742C0" w:rsidRPr="006C4A5E" w:rsidRDefault="004742C0" w:rsidP="006C4A5E">
            <w:pPr>
              <w:rPr>
                <w:sz w:val="16"/>
                <w:szCs w:val="16"/>
              </w:rPr>
            </w:pPr>
          </w:p>
          <w:p w14:paraId="4774C1F9"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654253CF" w14:textId="77777777" w:rsidR="006C4A5E" w:rsidRDefault="006C4A5E" w:rsidP="006C4A5E">
            <w:pPr>
              <w:rPr>
                <w:sz w:val="16"/>
                <w:szCs w:val="16"/>
              </w:rPr>
            </w:pPr>
            <w:r w:rsidRPr="006C4A5E">
              <w:rPr>
                <w:sz w:val="16"/>
                <w:szCs w:val="16"/>
              </w:rPr>
              <w:lastRenderedPageBreak/>
              <w:t xml:space="preserve">Доставка до склада Заказчика транспортом Поставщика, разгрузка на склад Заказчика силами и средствами Поставщика. </w:t>
            </w:r>
          </w:p>
          <w:p w14:paraId="528FFD11" w14:textId="77777777" w:rsidR="004742C0" w:rsidRPr="006C4A5E" w:rsidRDefault="004742C0" w:rsidP="006C4A5E">
            <w:pPr>
              <w:rPr>
                <w:sz w:val="16"/>
                <w:szCs w:val="16"/>
              </w:rPr>
            </w:pPr>
          </w:p>
          <w:p w14:paraId="3C960AAF"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6324B749"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8638292" w14:textId="77777777" w:rsidR="004742C0" w:rsidRPr="006C4A5E" w:rsidRDefault="004742C0" w:rsidP="006C4A5E">
            <w:pPr>
              <w:rPr>
                <w:sz w:val="16"/>
                <w:szCs w:val="16"/>
              </w:rPr>
            </w:pPr>
          </w:p>
          <w:p w14:paraId="129851F3"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788C965D"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1E65683" w14:textId="77777777" w:rsidR="004742C0" w:rsidRPr="006C4A5E" w:rsidRDefault="004742C0" w:rsidP="006C4A5E">
            <w:pPr>
              <w:rPr>
                <w:sz w:val="16"/>
                <w:szCs w:val="16"/>
              </w:rPr>
            </w:pPr>
          </w:p>
          <w:p w14:paraId="6C357ADB"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5AB71A2B"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1A3115E4" w14:textId="77777777" w:rsidR="004742C0" w:rsidRPr="006C4A5E" w:rsidRDefault="004742C0" w:rsidP="006C4A5E">
            <w:pPr>
              <w:rPr>
                <w:sz w:val="16"/>
                <w:szCs w:val="16"/>
              </w:rPr>
            </w:pPr>
          </w:p>
          <w:p w14:paraId="3D73D224"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1F5185D9"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2CB19F4C" w14:textId="77777777" w:rsidR="004742C0" w:rsidRPr="006C4A5E" w:rsidRDefault="004742C0" w:rsidP="006C4A5E">
            <w:pPr>
              <w:rPr>
                <w:sz w:val="16"/>
                <w:szCs w:val="16"/>
              </w:rPr>
            </w:pPr>
          </w:p>
          <w:p w14:paraId="0556F0D6"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73620506"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33A55130" w14:textId="77777777" w:rsidR="004742C0" w:rsidRPr="006C4A5E" w:rsidRDefault="004742C0" w:rsidP="006C4A5E">
            <w:pPr>
              <w:rPr>
                <w:sz w:val="16"/>
                <w:szCs w:val="16"/>
              </w:rPr>
            </w:pPr>
          </w:p>
          <w:p w14:paraId="1267BBBB"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3099B4D9"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37F13EAD" w14:textId="77777777" w:rsidR="004742C0" w:rsidRPr="006C4A5E" w:rsidRDefault="004742C0" w:rsidP="006C4A5E">
            <w:pPr>
              <w:rPr>
                <w:sz w:val="16"/>
                <w:szCs w:val="16"/>
              </w:rPr>
            </w:pPr>
          </w:p>
          <w:p w14:paraId="13BBC05A"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24CEF62B"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C0BAF18" w14:textId="77777777" w:rsidR="004742C0" w:rsidRDefault="004742C0" w:rsidP="006C4A5E">
            <w:pPr>
              <w:rPr>
                <w:sz w:val="16"/>
                <w:szCs w:val="16"/>
              </w:rPr>
            </w:pPr>
          </w:p>
          <w:p w14:paraId="59D9B46D" w14:textId="77777777" w:rsidR="004742C0" w:rsidRPr="006C4A5E" w:rsidRDefault="004742C0" w:rsidP="006C4A5E">
            <w:pPr>
              <w:rPr>
                <w:sz w:val="16"/>
                <w:szCs w:val="16"/>
              </w:rPr>
            </w:pPr>
          </w:p>
          <w:p w14:paraId="4EA1D400" w14:textId="77777777" w:rsidR="006C4A5E" w:rsidRPr="006C4A5E" w:rsidRDefault="006C4A5E" w:rsidP="006C4A5E">
            <w:pPr>
              <w:rPr>
                <w:sz w:val="16"/>
                <w:szCs w:val="16"/>
              </w:rPr>
            </w:pPr>
            <w:r w:rsidRPr="006C4A5E">
              <w:rPr>
                <w:sz w:val="16"/>
                <w:szCs w:val="16"/>
              </w:rPr>
              <w:lastRenderedPageBreak/>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314EF25F"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718D587" w14:textId="77777777" w:rsidR="004742C0" w:rsidRPr="006C4A5E" w:rsidRDefault="004742C0" w:rsidP="006C4A5E">
            <w:pPr>
              <w:rPr>
                <w:sz w:val="16"/>
                <w:szCs w:val="16"/>
              </w:rPr>
            </w:pPr>
          </w:p>
          <w:p w14:paraId="3CB4EF58"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044ECBBA"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9CFCDF7" w14:textId="77777777" w:rsidR="004742C0" w:rsidRPr="006C4A5E" w:rsidRDefault="004742C0" w:rsidP="006C4A5E">
            <w:pPr>
              <w:rPr>
                <w:sz w:val="16"/>
                <w:szCs w:val="16"/>
              </w:rPr>
            </w:pPr>
          </w:p>
          <w:p w14:paraId="5DEA605B"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037F6F56"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4EA53A14" w14:textId="77777777" w:rsidR="004742C0" w:rsidRPr="006C4A5E" w:rsidRDefault="004742C0" w:rsidP="006C4A5E">
            <w:pPr>
              <w:rPr>
                <w:sz w:val="16"/>
                <w:szCs w:val="16"/>
              </w:rPr>
            </w:pPr>
          </w:p>
          <w:p w14:paraId="4ADED569" w14:textId="77777777" w:rsidR="006C4A5E" w:rsidRPr="006C4A5E" w:rsidRDefault="006C4A5E" w:rsidP="006C4A5E">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61AE0C90" w14:textId="77777777" w:rsidR="006C4A5E" w:rsidRDefault="006C4A5E" w:rsidP="006C4A5E">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8D15582" w14:textId="77777777" w:rsidR="004742C0" w:rsidRDefault="004742C0" w:rsidP="006C4A5E">
            <w:pPr>
              <w:rPr>
                <w:sz w:val="16"/>
                <w:szCs w:val="16"/>
              </w:rPr>
            </w:pPr>
          </w:p>
          <w:p w14:paraId="7DF79A1E" w14:textId="77777777" w:rsidR="004742C0" w:rsidRPr="006C4A5E" w:rsidRDefault="004742C0" w:rsidP="004742C0">
            <w:pPr>
              <w:rPr>
                <w:sz w:val="16"/>
                <w:szCs w:val="16"/>
              </w:rPr>
            </w:pPr>
            <w:r w:rsidRPr="006C4A5E">
              <w:rPr>
                <w:sz w:val="16"/>
                <w:szCs w:val="16"/>
              </w:rPr>
              <w:t xml:space="preserve">Государственное бюджетное учреждение социального </w:t>
            </w:r>
            <w:proofErr w:type="gramStart"/>
            <w:r w:rsidRPr="006C4A5E">
              <w:rPr>
                <w:sz w:val="16"/>
                <w:szCs w:val="16"/>
              </w:rPr>
              <w:t>обслуживания  Владимирской</w:t>
            </w:r>
            <w:proofErr w:type="gramEnd"/>
            <w:r w:rsidRPr="006C4A5E">
              <w:rPr>
                <w:sz w:val="16"/>
                <w:szCs w:val="16"/>
              </w:rPr>
              <w:t xml:space="preserve"> области «Вязниковский дом-интернат для престарелых и инвалидов «Пансионат им. Е.П. Глинки» Владимирская обл., г. Вязники, ул. Южная д. 41</w:t>
            </w:r>
          </w:p>
          <w:p w14:paraId="1EE06DCE" w14:textId="77777777" w:rsidR="004742C0" w:rsidRPr="006C4A5E" w:rsidRDefault="004742C0" w:rsidP="004742C0">
            <w:pPr>
              <w:rPr>
                <w:sz w:val="16"/>
                <w:szCs w:val="16"/>
              </w:rPr>
            </w:pPr>
            <w:r w:rsidRPr="006C4A5E">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746C68A6" w14:textId="77777777" w:rsidR="004742C0" w:rsidRPr="006C4A5E" w:rsidRDefault="004742C0" w:rsidP="006C4A5E">
            <w:pPr>
              <w:rPr>
                <w:sz w:val="16"/>
                <w:szCs w:val="16"/>
              </w:rPr>
            </w:pPr>
          </w:p>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3CC6311"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D70F6F">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35D1" w14:textId="77777777" w:rsidR="00C07235" w:rsidRDefault="00C07235">
      <w:r>
        <w:separator/>
      </w:r>
    </w:p>
  </w:endnote>
  <w:endnote w:type="continuationSeparator" w:id="0">
    <w:p w14:paraId="21A14FE8" w14:textId="77777777" w:rsidR="00C07235" w:rsidRDefault="00C07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3E11A" w14:textId="77777777" w:rsidR="00C07235" w:rsidRDefault="00C07235">
      <w:r>
        <w:separator/>
      </w:r>
    </w:p>
  </w:footnote>
  <w:footnote w:type="continuationSeparator" w:id="0">
    <w:p w14:paraId="238873F5" w14:textId="77777777" w:rsidR="00C07235" w:rsidRDefault="00C07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TotalTime>
  <Pages>18</Pages>
  <Words>6861</Words>
  <Characters>39110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45880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2026-10-20T06:29:00Z</dcterms:created>
  <dcterms:modified xsi:type="dcterms:W3CDTF">2026-10-20T06:29:00Z</dcterms:modified>
</cp:coreProperties>
</file>