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4E873D53" w14:textId="5190DB57" w:rsidR="002020FF" w:rsidRDefault="006A163A" w:rsidP="002020FF">
      <w:pPr>
        <w:pStyle w:val="228bf8a64b8551e1msonormal"/>
        <w:shd w:val="clear" w:color="auto" w:fill="FFFFFF"/>
        <w:spacing w:before="0" w:beforeAutospacing="0" w:after="0" w:afterAutospacing="0"/>
        <w:ind w:firstLine="567"/>
        <w:jc w:val="both"/>
        <w:rPr>
          <w:rFonts w:ascii="Times" w:hAnsi="Times" w:cs="Times"/>
          <w:b/>
          <w:bCs/>
          <w:i/>
          <w:iCs/>
          <w:color w:val="EE0000"/>
        </w:rPr>
      </w:pPr>
      <w:r w:rsidRPr="001D3C3D">
        <w:t>1.Заказчик</w:t>
      </w:r>
      <w:r w:rsidR="00322368" w:rsidRPr="001D3C3D">
        <w:t xml:space="preserve"> - </w:t>
      </w:r>
      <w:r w:rsidR="00A710D2" w:rsidRPr="001D3C3D">
        <w:rPr>
          <w:b/>
          <w:i/>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t>Владимирская обл., г. Вязники, ул. Южная д. 41</w:t>
      </w:r>
      <w:r w:rsidR="001D3C3D">
        <w:t xml:space="preserve"> - </w:t>
      </w:r>
      <w:r w:rsidR="002D3B43" w:rsidRPr="004856F6">
        <w:t>проводит запрос ценовой информации в целях анализа рынка,</w:t>
      </w:r>
      <w:r w:rsidR="00013DC2">
        <w:t xml:space="preserve"> </w:t>
      </w:r>
      <w:r w:rsidR="002D3B43" w:rsidRPr="004856F6">
        <w:t>получения информации о рыночных ценах товаров (работ, услуг) и определения наименьшей цены предложения</w:t>
      </w:r>
      <w:r w:rsidR="00532D48" w:rsidRPr="004856F6">
        <w:t xml:space="preserve"> (далее – Запрос цен)</w:t>
      </w:r>
      <w:r w:rsidR="00B37694" w:rsidRPr="004856F6">
        <w:t>, с возможным заключением договора</w:t>
      </w:r>
      <w:r w:rsidR="002D3B43" w:rsidRPr="004856F6">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rPr>
        <w:t>товара (работы, услуги</w:t>
      </w:r>
      <w:r w:rsidR="002D3B43" w:rsidRPr="00CC6300">
        <w:rPr>
          <w:b/>
          <w:i/>
        </w:rPr>
        <w:t>)</w:t>
      </w:r>
      <w:r w:rsidR="002B7476" w:rsidRPr="00CC6300">
        <w:rPr>
          <w:b/>
          <w:i/>
        </w:rPr>
        <w:t>:</w:t>
      </w:r>
      <w:r w:rsidR="002B7476" w:rsidRPr="00CC6300">
        <w:rPr>
          <w:b/>
          <w:i/>
          <w:color w:val="EE0000"/>
        </w:rPr>
        <w:t xml:space="preserve"> </w:t>
      </w:r>
      <w:r w:rsidR="00A430CE">
        <w:rPr>
          <w:b/>
          <w:i/>
          <w:color w:val="EE0000"/>
        </w:rPr>
        <w:t xml:space="preserve"> </w:t>
      </w:r>
      <w:r w:rsidR="00347C5B">
        <w:rPr>
          <w:b/>
          <w:i/>
          <w:color w:val="EE0000"/>
        </w:rPr>
        <w:t xml:space="preserve">услуги по предоставлению </w:t>
      </w:r>
      <w:r w:rsidR="005E0C95">
        <w:rPr>
          <w:b/>
          <w:i/>
          <w:color w:val="EE0000"/>
        </w:rPr>
        <w:t xml:space="preserve"> неисключительного </w:t>
      </w:r>
      <w:r w:rsidR="00946402">
        <w:rPr>
          <w:b/>
          <w:i/>
          <w:color w:val="EE0000"/>
        </w:rPr>
        <w:t xml:space="preserve">права </w:t>
      </w:r>
      <w:r w:rsidR="005E0C95">
        <w:rPr>
          <w:b/>
          <w:i/>
          <w:color w:val="EE0000"/>
        </w:rPr>
        <w:t>(простой неисключительной лицензии) и</w:t>
      </w:r>
      <w:r w:rsidR="00946402">
        <w:rPr>
          <w:b/>
          <w:i/>
          <w:color w:val="EE0000"/>
        </w:rPr>
        <w:t xml:space="preserve">спользования </w:t>
      </w:r>
      <w:r w:rsidR="00D62D6A">
        <w:rPr>
          <w:b/>
          <w:bCs/>
          <w:i/>
          <w:iCs/>
          <w:color w:val="EE0000"/>
        </w:rPr>
        <w:t xml:space="preserve">базы данных «Справочник кадровика». </w:t>
      </w:r>
    </w:p>
    <w:p w14:paraId="4A35778E" w14:textId="07687CC5" w:rsidR="00B405C7" w:rsidRDefault="006A163A" w:rsidP="002020FF">
      <w:pPr>
        <w:pStyle w:val="228bf8a64b8551e1msonormal"/>
        <w:shd w:val="clear" w:color="auto" w:fill="FFFFFF"/>
        <w:spacing w:before="0" w:beforeAutospacing="0" w:after="0" w:afterAutospacing="0"/>
        <w:ind w:firstLine="567"/>
        <w:jc w:val="both"/>
      </w:pPr>
      <w:r w:rsidRPr="004856F6">
        <w:t xml:space="preserve">2. </w:t>
      </w:r>
      <w:r w:rsidR="005E5B38" w:rsidRPr="004856F6">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t xml:space="preserve"> </w:t>
      </w:r>
      <w:r w:rsidR="005E5B38" w:rsidRPr="004856F6">
        <w:t>страхование, сборку, оформление сертификатов, паспортов и иные</w:t>
      </w:r>
      <w:r w:rsidR="00347C5B">
        <w:t>, связанные с предметом запроса,</w:t>
      </w:r>
      <w:r w:rsidR="005E5B38" w:rsidRPr="004856F6">
        <w:t xml:space="preserve"> расходы Участника, а также все скидки, предлагаемые Участником.</w:t>
      </w:r>
      <w:r w:rsidR="00D5597A">
        <w:t xml:space="preserve"> </w:t>
      </w:r>
    </w:p>
    <w:p w14:paraId="00384F2B" w14:textId="1196D6F9"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E905BD">
        <w:rPr>
          <w:b/>
          <w:i/>
          <w:color w:val="FF0000"/>
          <w:sz w:val="24"/>
          <w:szCs w:val="24"/>
        </w:rPr>
        <w:t>9 636,00</w:t>
      </w:r>
      <w:r w:rsidR="002020FF">
        <w:rPr>
          <w:b/>
          <w:i/>
          <w:color w:val="FF0000"/>
          <w:sz w:val="24"/>
          <w:szCs w:val="24"/>
        </w:rPr>
        <w:t xml:space="preserve"> руб.</w:t>
      </w:r>
      <w:r w:rsidR="00653BAF" w:rsidRPr="00653BAF">
        <w:rPr>
          <w:b/>
          <w:color w:val="FF0000"/>
          <w:sz w:val="24"/>
          <w:szCs w:val="24"/>
        </w:rPr>
        <w:t xml:space="preserve"> </w:t>
      </w:r>
      <w:r w:rsidR="00653BAF" w:rsidRPr="00F25987">
        <w:rPr>
          <w:b/>
          <w:color w:val="FF0000"/>
          <w:sz w:val="24"/>
          <w:szCs w:val="24"/>
        </w:rPr>
        <w:t>(</w:t>
      </w:r>
      <w:r w:rsidR="00E905BD">
        <w:rPr>
          <w:b/>
          <w:i/>
          <w:iCs/>
          <w:color w:val="FF0000"/>
          <w:sz w:val="24"/>
          <w:szCs w:val="24"/>
        </w:rPr>
        <w:t>девять тысяч шестьсот тридцать шесть</w:t>
      </w:r>
      <w:r w:rsidR="002020FF">
        <w:rPr>
          <w:b/>
          <w:i/>
          <w:iCs/>
          <w:color w:val="FF0000"/>
          <w:sz w:val="24"/>
          <w:szCs w:val="24"/>
        </w:rPr>
        <w:t xml:space="preserve"> рублей </w:t>
      </w:r>
      <w:r w:rsidR="00E905BD">
        <w:rPr>
          <w:b/>
          <w:i/>
          <w:iCs/>
          <w:color w:val="FF0000"/>
          <w:sz w:val="24"/>
          <w:szCs w:val="24"/>
        </w:rPr>
        <w:t>00</w:t>
      </w:r>
      <w:r w:rsidR="002020FF">
        <w:rPr>
          <w:b/>
          <w:i/>
          <w:iCs/>
          <w:color w:val="FF0000"/>
          <w:sz w:val="24"/>
          <w:szCs w:val="24"/>
        </w:rPr>
        <w:t xml:space="preserve"> копе</w:t>
      </w:r>
      <w:r w:rsidR="00E905BD">
        <w:rPr>
          <w:b/>
          <w:i/>
          <w:iCs/>
          <w:color w:val="FF0000"/>
          <w:sz w:val="24"/>
          <w:szCs w:val="24"/>
        </w:rPr>
        <w:t>ек</w:t>
      </w:r>
      <w:r w:rsidR="002020FF">
        <w:rPr>
          <w:b/>
          <w:i/>
          <w:iCs/>
          <w:color w:val="FF0000"/>
          <w:sz w:val="24"/>
          <w:szCs w:val="24"/>
        </w:rPr>
        <w:t>)</w:t>
      </w:r>
      <w:r w:rsidR="000F7C3A" w:rsidRPr="00D702ED">
        <w:rPr>
          <w:b/>
          <w:i/>
          <w:color w:val="FF0000"/>
          <w:sz w:val="24"/>
          <w:szCs w:val="24"/>
        </w:rPr>
        <w:t>.</w:t>
      </w:r>
    </w:p>
    <w:p w14:paraId="0B41CA2A" w14:textId="57079EDE" w:rsidR="00D97C11" w:rsidRPr="00347C5B" w:rsidRDefault="00D97C11" w:rsidP="008B4C15">
      <w:pPr>
        <w:ind w:firstLine="567"/>
        <w:jc w:val="both"/>
        <w:rPr>
          <w:sz w:val="24"/>
          <w:szCs w:val="24"/>
        </w:rPr>
      </w:pPr>
      <w:r w:rsidRPr="004856F6">
        <w:rPr>
          <w:sz w:val="24"/>
          <w:szCs w:val="24"/>
        </w:rPr>
        <w:t>3</w:t>
      </w:r>
      <w:r w:rsidRPr="009F5498">
        <w:rPr>
          <w:color w:val="00B0F0"/>
          <w:sz w:val="24"/>
          <w:szCs w:val="24"/>
        </w:rPr>
        <w:t xml:space="preserve">. </w:t>
      </w:r>
      <w:r w:rsidR="00CC6300" w:rsidRPr="00347C5B">
        <w:rPr>
          <w:sz w:val="24"/>
          <w:szCs w:val="24"/>
        </w:rPr>
        <w:t>Оказание услуг</w:t>
      </w:r>
      <w:r w:rsidR="00923746" w:rsidRPr="00347C5B">
        <w:rPr>
          <w:sz w:val="24"/>
          <w:szCs w:val="24"/>
        </w:rPr>
        <w:t xml:space="preserve"> </w:t>
      </w:r>
      <w:r w:rsidR="00E33810" w:rsidRPr="00347C5B">
        <w:rPr>
          <w:sz w:val="24"/>
          <w:szCs w:val="24"/>
        </w:rPr>
        <w:t>осуществляется силами и за счет средств Участника</w:t>
      </w:r>
      <w:r w:rsidR="00CC6300" w:rsidRPr="00347C5B">
        <w:rPr>
          <w:sz w:val="24"/>
          <w:szCs w:val="24"/>
        </w:rPr>
        <w:t xml:space="preserve"> по адресу Заказчика (в том числе удаленно)</w:t>
      </w:r>
      <w:r w:rsidR="00F34A07" w:rsidRPr="00347C5B">
        <w:rPr>
          <w:sz w:val="24"/>
          <w:szCs w:val="24"/>
        </w:rPr>
        <w:t>.</w:t>
      </w:r>
    </w:p>
    <w:p w14:paraId="75F560CF" w14:textId="03D58FC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2020FF">
        <w:rPr>
          <w:sz w:val="24"/>
          <w:szCs w:val="24"/>
        </w:rPr>
        <w:t>:</w:t>
      </w:r>
      <w:r w:rsidR="00652453">
        <w:rPr>
          <w:sz w:val="24"/>
          <w:szCs w:val="24"/>
        </w:rPr>
        <w:t xml:space="preserve"> </w:t>
      </w:r>
      <w:r w:rsidR="002020FF">
        <w:rPr>
          <w:b/>
          <w:i/>
          <w:color w:val="FF0000"/>
          <w:sz w:val="24"/>
          <w:szCs w:val="24"/>
        </w:rPr>
        <w:t>октябрь</w:t>
      </w:r>
      <w:r w:rsidR="00BA5CA8">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15BA9955"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347C5B">
        <w:rPr>
          <w:b/>
          <w:i/>
          <w:sz w:val="24"/>
          <w:szCs w:val="24"/>
        </w:rPr>
        <w:t>,</w:t>
      </w:r>
      <w:r w:rsidRPr="004856F6">
        <w:rPr>
          <w:b/>
          <w:i/>
          <w:sz w:val="24"/>
          <w:szCs w:val="24"/>
        </w:rPr>
        <w:t xml:space="preserve"> подписанного электронно-цифровыми подписями</w:t>
      </w:r>
      <w:r w:rsidR="00347C5B">
        <w:rPr>
          <w:b/>
          <w:i/>
          <w:sz w:val="24"/>
          <w:szCs w:val="24"/>
        </w:rPr>
        <w:t>,</w:t>
      </w:r>
      <w:r w:rsidRPr="004856F6">
        <w:rPr>
          <w:b/>
          <w:i/>
          <w:sz w:val="24"/>
          <w:szCs w:val="24"/>
        </w:rPr>
        <w:t xml:space="preserve"> лиц уполномоченных действовать от имени Участника закупки и Заказчика</w:t>
      </w:r>
      <w:r w:rsidR="00347C5B">
        <w:rPr>
          <w:b/>
          <w:i/>
          <w:sz w:val="24"/>
          <w:szCs w:val="24"/>
        </w:rPr>
        <w:t>,</w:t>
      </w:r>
      <w:r w:rsidRPr="004856F6">
        <w:rPr>
          <w:b/>
          <w:i/>
          <w:sz w:val="24"/>
          <w:szCs w:val="24"/>
        </w:rPr>
        <w:t xml:space="preserve"> с использованием программно-аппаратных средств электронной площадки</w:t>
      </w:r>
      <w:r w:rsidR="002020FF">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34774D2B" w:rsidR="00D97C11" w:rsidRPr="00347C5B" w:rsidRDefault="00D97C11" w:rsidP="008B4C15">
      <w:pPr>
        <w:widowControl/>
        <w:tabs>
          <w:tab w:val="left" w:pos="360"/>
        </w:tabs>
        <w:autoSpaceDE/>
        <w:autoSpaceDN/>
        <w:adjustRightInd/>
        <w:ind w:firstLine="567"/>
        <w:jc w:val="both"/>
        <w:rPr>
          <w:b/>
          <w:bCs/>
          <w:i/>
          <w:color w:val="EE0000"/>
          <w:sz w:val="24"/>
          <w:szCs w:val="24"/>
        </w:rPr>
      </w:pPr>
      <w:r w:rsidRPr="00347C5B">
        <w:rPr>
          <w:sz w:val="24"/>
          <w:szCs w:val="24"/>
        </w:rPr>
        <w:t xml:space="preserve">Предполагаемые сроки </w:t>
      </w:r>
      <w:r w:rsidR="00F0518F" w:rsidRPr="00347C5B">
        <w:rPr>
          <w:sz w:val="24"/>
          <w:szCs w:val="24"/>
        </w:rPr>
        <w:t>оказания услуг</w:t>
      </w:r>
      <w:r w:rsidRPr="00347C5B">
        <w:rPr>
          <w:sz w:val="24"/>
          <w:szCs w:val="24"/>
        </w:rPr>
        <w:t xml:space="preserve">: </w:t>
      </w:r>
      <w:r w:rsidR="00DD60FE" w:rsidRPr="00347C5B">
        <w:rPr>
          <w:sz w:val="24"/>
          <w:szCs w:val="24"/>
        </w:rPr>
        <w:t xml:space="preserve">предоставление </w:t>
      </w:r>
      <w:r w:rsidR="00E905BD">
        <w:rPr>
          <w:sz w:val="24"/>
          <w:szCs w:val="24"/>
        </w:rPr>
        <w:t>права использования базы данных</w:t>
      </w:r>
      <w:r w:rsidR="00347C5B">
        <w:rPr>
          <w:sz w:val="24"/>
          <w:szCs w:val="24"/>
        </w:rPr>
        <w:t>:</w:t>
      </w:r>
      <w:r w:rsidR="00DD60FE" w:rsidRPr="00347C5B">
        <w:rPr>
          <w:sz w:val="24"/>
          <w:szCs w:val="24"/>
        </w:rPr>
        <w:t xml:space="preserve"> </w:t>
      </w:r>
      <w:r w:rsidR="00514D2C" w:rsidRPr="00347C5B">
        <w:rPr>
          <w:b/>
          <w:i/>
          <w:color w:val="EE0000"/>
          <w:sz w:val="24"/>
          <w:szCs w:val="24"/>
        </w:rPr>
        <w:t xml:space="preserve">в течение </w:t>
      </w:r>
      <w:r w:rsidR="00E905BD">
        <w:rPr>
          <w:b/>
          <w:i/>
          <w:color w:val="EE0000"/>
          <w:sz w:val="24"/>
          <w:szCs w:val="24"/>
        </w:rPr>
        <w:t xml:space="preserve">3 </w:t>
      </w:r>
      <w:r w:rsidR="00097FF3" w:rsidRPr="00347C5B">
        <w:rPr>
          <w:b/>
          <w:i/>
          <w:color w:val="EE0000"/>
          <w:sz w:val="24"/>
          <w:szCs w:val="24"/>
        </w:rPr>
        <w:t>рабочи</w:t>
      </w:r>
      <w:r w:rsidR="002020FF">
        <w:rPr>
          <w:b/>
          <w:i/>
          <w:color w:val="EE0000"/>
          <w:sz w:val="24"/>
          <w:szCs w:val="24"/>
        </w:rPr>
        <w:t xml:space="preserve">х </w:t>
      </w:r>
      <w:r w:rsidR="00514D2C" w:rsidRPr="00347C5B">
        <w:rPr>
          <w:b/>
          <w:i/>
          <w:color w:val="EE0000"/>
          <w:sz w:val="24"/>
          <w:szCs w:val="24"/>
        </w:rPr>
        <w:t xml:space="preserve"> дней с даты заключения договора</w:t>
      </w:r>
      <w:r w:rsidR="00707B59" w:rsidRPr="00347C5B">
        <w:rPr>
          <w:b/>
          <w:i/>
          <w:color w:val="EE0000"/>
          <w:sz w:val="24"/>
          <w:szCs w:val="24"/>
        </w:rPr>
        <w:t>.</w:t>
      </w:r>
    </w:p>
    <w:p w14:paraId="0CD3B92B"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83540A" w:rsidRPr="00F71CC9">
        <w:rPr>
          <w:b/>
          <w:i/>
          <w:sz w:val="24"/>
          <w:szCs w:val="24"/>
        </w:rPr>
        <w:t>_</w:t>
      </w:r>
      <w:r w:rsidR="009346F1">
        <w:rPr>
          <w:b/>
          <w:i/>
          <w:sz w:val="24"/>
          <w:szCs w:val="24"/>
        </w:rPr>
        <w:t>7</w:t>
      </w:r>
      <w:r w:rsidR="0083540A" w:rsidRPr="00F71CC9">
        <w:rPr>
          <w:b/>
          <w:i/>
          <w:sz w:val="24"/>
          <w:szCs w:val="24"/>
        </w:rPr>
        <w:t>_</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004B6E63"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5B1251">
        <w:rPr>
          <w:b/>
          <w:i/>
          <w:sz w:val="24"/>
          <w:szCs w:val="24"/>
        </w:rPr>
        <w:t xml:space="preserve"> </w:t>
      </w:r>
      <w:r w:rsidR="00335DA6">
        <w:rPr>
          <w:b/>
          <w:i/>
          <w:sz w:val="24"/>
          <w:szCs w:val="24"/>
        </w:rPr>
        <w:t xml:space="preserve">(работы, услуги)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5DE9BD9"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2020FF">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D44BB60"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2020FF">
        <w:rPr>
          <w:b/>
          <w:i/>
          <w:color w:val="FF0000"/>
          <w:sz w:val="24"/>
          <w:szCs w:val="24"/>
        </w:rPr>
        <w:t>1</w:t>
      </w:r>
      <w:r w:rsidR="00E905BD">
        <w:rPr>
          <w:b/>
          <w:i/>
          <w:color w:val="FF0000"/>
          <w:sz w:val="24"/>
          <w:szCs w:val="24"/>
        </w:rPr>
        <w:t>9</w:t>
      </w:r>
      <w:r w:rsidR="009F5498">
        <w:rPr>
          <w:b/>
          <w:i/>
          <w:color w:val="FF0000"/>
          <w:sz w:val="24"/>
          <w:szCs w:val="24"/>
        </w:rPr>
        <w:t>.</w:t>
      </w:r>
      <w:r w:rsidR="002020FF">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2020FF">
        <w:rPr>
          <w:b/>
          <w:i/>
          <w:color w:val="FF0000"/>
          <w:sz w:val="24"/>
          <w:szCs w:val="24"/>
        </w:rPr>
        <w:t>п</w:t>
      </w:r>
      <w:r w:rsidR="00D5597A">
        <w:rPr>
          <w:b/>
          <w:i/>
          <w:color w:val="FF0000"/>
          <w:sz w:val="24"/>
          <w:szCs w:val="24"/>
        </w:rPr>
        <w:t>о</w:t>
      </w:r>
      <w:r w:rsidR="002944B1">
        <w:rPr>
          <w:b/>
          <w:i/>
          <w:color w:val="FF0000"/>
          <w:sz w:val="24"/>
          <w:szCs w:val="24"/>
        </w:rPr>
        <w:t xml:space="preserve"> </w:t>
      </w:r>
      <w:r w:rsidR="00B064DD">
        <w:rPr>
          <w:b/>
          <w:i/>
          <w:color w:val="FF0000"/>
          <w:sz w:val="24"/>
          <w:szCs w:val="24"/>
        </w:rPr>
        <w:t>2</w:t>
      </w:r>
      <w:r w:rsidR="006D449A">
        <w:rPr>
          <w:b/>
          <w:i/>
          <w:color w:val="FF0000"/>
          <w:sz w:val="24"/>
          <w:szCs w:val="24"/>
        </w:rPr>
        <w:t>1</w:t>
      </w:r>
      <w:r w:rsidR="00B064DD">
        <w:rPr>
          <w:b/>
          <w:i/>
          <w:color w:val="FF0000"/>
          <w:sz w:val="24"/>
          <w:szCs w:val="24"/>
        </w:rPr>
        <w:t>.10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2353BC9" w14:textId="5B0557C4" w:rsidR="00DB03E2" w:rsidRPr="00DB03E2" w:rsidRDefault="00DB03E2" w:rsidP="00DB03E2">
      <w:pPr>
        <w:ind w:firstLine="567"/>
        <w:jc w:val="both"/>
        <w:rPr>
          <w:b/>
          <w:sz w:val="24"/>
          <w:szCs w:val="24"/>
        </w:rPr>
      </w:pPr>
      <w:r w:rsidRPr="00DB03E2">
        <w:rPr>
          <w:b/>
          <w:sz w:val="24"/>
          <w:szCs w:val="24"/>
        </w:rPr>
        <w:lastRenderedPageBreak/>
        <w:t xml:space="preserve">Особенности проведения закупки: </w:t>
      </w:r>
      <w:r w:rsidR="00E905BD">
        <w:rPr>
          <w:b/>
          <w:sz w:val="24"/>
          <w:szCs w:val="24"/>
        </w:rPr>
        <w:t>нет</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70CF152F"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0102CB32" w:rsidR="00934397" w:rsidRPr="00347C5B" w:rsidRDefault="001E5277" w:rsidP="00B44AD3">
      <w:pPr>
        <w:ind w:firstLine="567"/>
        <w:jc w:val="both"/>
        <w:rPr>
          <w:sz w:val="24"/>
          <w:szCs w:val="24"/>
        </w:rPr>
      </w:pPr>
      <w:r w:rsidRPr="00347C5B">
        <w:rPr>
          <w:b/>
          <w:sz w:val="24"/>
          <w:szCs w:val="24"/>
        </w:rPr>
        <w:t>5</w:t>
      </w:r>
      <w:r w:rsidR="00934397" w:rsidRPr="00347C5B">
        <w:rPr>
          <w:b/>
          <w:sz w:val="24"/>
          <w:szCs w:val="24"/>
        </w:rPr>
        <w:t>)</w:t>
      </w:r>
      <w:r w:rsidR="00222A84" w:rsidRPr="00347C5B">
        <w:rPr>
          <w:b/>
          <w:sz w:val="24"/>
          <w:szCs w:val="24"/>
        </w:rPr>
        <w:t>Документы</w:t>
      </w:r>
      <w:r w:rsidR="00335DA6" w:rsidRPr="00347C5B">
        <w:rPr>
          <w:b/>
          <w:sz w:val="24"/>
          <w:szCs w:val="24"/>
        </w:rPr>
        <w:t>,</w:t>
      </w:r>
      <w:r w:rsidR="00222A84" w:rsidRPr="00347C5B">
        <w:rPr>
          <w:b/>
          <w:sz w:val="24"/>
          <w:szCs w:val="24"/>
        </w:rPr>
        <w:t xml:space="preserve"> подтверждающие происхождение товара</w:t>
      </w:r>
      <w:r w:rsidR="00CC6300" w:rsidRPr="00347C5B">
        <w:rPr>
          <w:b/>
          <w:sz w:val="24"/>
          <w:szCs w:val="24"/>
        </w:rPr>
        <w:t xml:space="preserve"> (работы, услуги)</w:t>
      </w:r>
      <w:r w:rsidR="00DB23E3" w:rsidRPr="00347C5B">
        <w:rPr>
          <w:b/>
          <w:sz w:val="24"/>
          <w:szCs w:val="24"/>
        </w:rPr>
        <w:t xml:space="preserve">: </w:t>
      </w:r>
      <w:r w:rsidR="00CC6300" w:rsidRPr="00347C5B">
        <w:rPr>
          <w:sz w:val="24"/>
          <w:szCs w:val="24"/>
        </w:rPr>
        <w:t>выписка из реестра Российского программного обеспечения</w:t>
      </w:r>
      <w:r w:rsidR="00222A84" w:rsidRPr="00347C5B">
        <w:rPr>
          <w:b/>
          <w:sz w:val="24"/>
          <w:szCs w:val="24"/>
        </w:rPr>
        <w:t xml:space="preserve"> </w:t>
      </w:r>
    </w:p>
    <w:p w14:paraId="67CEF2B6" w14:textId="2202EE13"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w:t>
      </w:r>
      <w:r w:rsidR="007D426B">
        <w:rPr>
          <w:b/>
          <w:sz w:val="24"/>
          <w:szCs w:val="24"/>
        </w:rPr>
        <w:t>,</w:t>
      </w:r>
      <w:r w:rsidRPr="004856F6">
        <w:rPr>
          <w:b/>
          <w:sz w:val="24"/>
          <w:szCs w:val="24"/>
        </w:rPr>
        <w:t xml:space="preserve">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35E5E1BE" w:rsidR="007D15F2" w:rsidRPr="004856F6" w:rsidRDefault="007D15F2" w:rsidP="007D15F2">
      <w:pPr>
        <w:ind w:firstLine="567"/>
        <w:jc w:val="both"/>
        <w:rPr>
          <w:sz w:val="24"/>
          <w:szCs w:val="24"/>
        </w:rPr>
      </w:pPr>
      <w:r w:rsidRPr="004856F6">
        <w:rPr>
          <w:sz w:val="24"/>
          <w:szCs w:val="24"/>
        </w:rPr>
        <w:t>В случае</w:t>
      </w:r>
      <w:r w:rsidR="007D426B">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6147FEB2"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осуществляется в пользу минимального размера нарушения такого срока;</w:t>
      </w:r>
    </w:p>
    <w:p w14:paraId="6709D41F" w14:textId="16463340"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5740898" w:rsidR="000F7C3A" w:rsidRPr="004856F6" w:rsidRDefault="000F7C3A" w:rsidP="0051389D">
      <w:pPr>
        <w:ind w:firstLine="567"/>
        <w:jc w:val="both"/>
        <w:rPr>
          <w:sz w:val="24"/>
          <w:szCs w:val="24"/>
        </w:rPr>
      </w:pPr>
      <w:r w:rsidRPr="004856F6">
        <w:rPr>
          <w:sz w:val="24"/>
          <w:szCs w:val="24"/>
        </w:rPr>
        <w:t>В случае</w:t>
      </w:r>
      <w:r w:rsidR="007D426B">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7D426B">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483DCC7B" w:rsidR="000F7C3A" w:rsidRPr="004856F6" w:rsidRDefault="000F7C3A" w:rsidP="008B4C15">
      <w:pPr>
        <w:ind w:firstLine="567"/>
        <w:jc w:val="both"/>
        <w:rPr>
          <w:sz w:val="24"/>
          <w:szCs w:val="24"/>
        </w:rPr>
      </w:pPr>
      <w:r w:rsidRPr="004856F6">
        <w:rPr>
          <w:sz w:val="24"/>
          <w:szCs w:val="24"/>
        </w:rPr>
        <w:t>- не подано н</w:t>
      </w:r>
      <w:r w:rsidR="007D426B">
        <w:rPr>
          <w:sz w:val="24"/>
          <w:szCs w:val="24"/>
        </w:rPr>
        <w:t>и</w:t>
      </w:r>
      <w:r w:rsidRPr="004856F6">
        <w:rPr>
          <w:sz w:val="24"/>
          <w:szCs w:val="24"/>
        </w:rPr>
        <w:t xml:space="preserve"> одного цен</w:t>
      </w:r>
      <w:r w:rsidR="00347C5B">
        <w:rPr>
          <w:sz w:val="24"/>
          <w:szCs w:val="24"/>
        </w:rPr>
        <w:t>ов</w:t>
      </w:r>
      <w:r w:rsidRPr="004856F6">
        <w:rPr>
          <w:sz w:val="24"/>
          <w:szCs w:val="24"/>
        </w:rPr>
        <w:t>ого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5188D8D8"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09F3B2DC"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B980EF" w14:textId="48F36A52"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5DA6">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7EF9DE" w14:textId="7DC0ECCB" w:rsidR="00D32178" w:rsidRDefault="00347C5B" w:rsidP="00D32178">
      <w:pPr>
        <w:widowControl/>
        <w:numPr>
          <w:ilvl w:val="0"/>
          <w:numId w:val="1"/>
        </w:numPr>
        <w:autoSpaceDE/>
        <w:autoSpaceDN/>
        <w:adjustRightInd/>
        <w:ind w:left="0" w:firstLine="567"/>
        <w:rPr>
          <w:sz w:val="24"/>
          <w:szCs w:val="24"/>
        </w:rPr>
      </w:pPr>
      <w:r>
        <w:rPr>
          <w:sz w:val="24"/>
          <w:szCs w:val="24"/>
        </w:rPr>
        <w:t>Проект договора</w:t>
      </w:r>
      <w:r w:rsidR="00D32178" w:rsidRPr="00D32178">
        <w:rPr>
          <w:sz w:val="24"/>
          <w:szCs w:val="24"/>
        </w:rPr>
        <w:t xml:space="preserve"> </w:t>
      </w:r>
      <w:r w:rsidR="002020FF">
        <w:rPr>
          <w:sz w:val="24"/>
          <w:szCs w:val="24"/>
        </w:rPr>
        <w:t>(приложение № 2)</w:t>
      </w:r>
    </w:p>
    <w:p w14:paraId="27660DCF" w14:textId="7CA0E9D4" w:rsidR="00347C5B" w:rsidRPr="004856F6" w:rsidRDefault="00347C5B" w:rsidP="00DB03E2">
      <w:pPr>
        <w:widowControl/>
        <w:autoSpaceDE/>
        <w:autoSpaceDN/>
        <w:adjustRightInd/>
        <w:ind w:left="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6F49BEBA"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w:t>
            </w:r>
            <w:r w:rsidR="006D449A">
              <w:rPr>
                <w:sz w:val="24"/>
                <w:szCs w:val="24"/>
              </w:rPr>
              <w:t>Е.</w:t>
            </w:r>
            <w:r w:rsidR="003F0555">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0161AA76" w14:textId="77777777" w:rsidR="006D449A" w:rsidRDefault="006D449A" w:rsidP="001308F4">
      <w:pPr>
        <w:jc w:val="right"/>
        <w:rPr>
          <w:sz w:val="24"/>
          <w:szCs w:val="24"/>
        </w:rPr>
      </w:pPr>
    </w:p>
    <w:p w14:paraId="7D2DDDA8" w14:textId="77777777" w:rsidR="006D449A" w:rsidRDefault="006D449A" w:rsidP="001308F4">
      <w:pPr>
        <w:jc w:val="right"/>
        <w:rPr>
          <w:sz w:val="24"/>
          <w:szCs w:val="24"/>
        </w:rPr>
      </w:pPr>
    </w:p>
    <w:p w14:paraId="2A818103" w14:textId="77777777" w:rsidR="006D449A" w:rsidRDefault="006D449A" w:rsidP="001308F4">
      <w:pPr>
        <w:jc w:val="right"/>
        <w:rPr>
          <w:sz w:val="24"/>
          <w:szCs w:val="24"/>
        </w:rPr>
      </w:pPr>
    </w:p>
    <w:p w14:paraId="1E16BC3D" w14:textId="77777777" w:rsidR="006D449A" w:rsidRDefault="006D449A" w:rsidP="001308F4">
      <w:pPr>
        <w:jc w:val="right"/>
        <w:rPr>
          <w:sz w:val="24"/>
          <w:szCs w:val="24"/>
        </w:rPr>
      </w:pPr>
    </w:p>
    <w:p w14:paraId="5D19D095" w14:textId="77777777" w:rsidR="006D449A" w:rsidRDefault="006D449A" w:rsidP="001308F4">
      <w:pPr>
        <w:jc w:val="right"/>
        <w:rPr>
          <w:sz w:val="24"/>
          <w:szCs w:val="24"/>
        </w:rPr>
      </w:pPr>
    </w:p>
    <w:p w14:paraId="0AD71E1A" w14:textId="77777777" w:rsidR="006D449A" w:rsidRDefault="006D449A" w:rsidP="001308F4">
      <w:pPr>
        <w:jc w:val="right"/>
        <w:rPr>
          <w:sz w:val="24"/>
          <w:szCs w:val="24"/>
        </w:rPr>
      </w:pPr>
    </w:p>
    <w:p w14:paraId="1C135E13" w14:textId="77777777" w:rsidR="006D449A" w:rsidRDefault="006D449A" w:rsidP="001308F4">
      <w:pPr>
        <w:jc w:val="right"/>
        <w:rPr>
          <w:sz w:val="24"/>
          <w:szCs w:val="24"/>
        </w:rPr>
      </w:pPr>
    </w:p>
    <w:p w14:paraId="3937F87F" w14:textId="77777777" w:rsidR="006D449A" w:rsidRDefault="006D449A" w:rsidP="001308F4">
      <w:pPr>
        <w:jc w:val="right"/>
        <w:rPr>
          <w:sz w:val="24"/>
          <w:szCs w:val="24"/>
        </w:rPr>
      </w:pPr>
    </w:p>
    <w:p w14:paraId="765992F5" w14:textId="77777777" w:rsidR="006D449A" w:rsidRDefault="006D449A" w:rsidP="001308F4">
      <w:pPr>
        <w:jc w:val="right"/>
        <w:rPr>
          <w:sz w:val="24"/>
          <w:szCs w:val="24"/>
        </w:rPr>
      </w:pPr>
    </w:p>
    <w:p w14:paraId="57636BE6" w14:textId="77777777" w:rsidR="006D449A" w:rsidRDefault="006D449A" w:rsidP="001308F4">
      <w:pPr>
        <w:jc w:val="right"/>
        <w:rPr>
          <w:sz w:val="24"/>
          <w:szCs w:val="24"/>
        </w:rPr>
      </w:pPr>
    </w:p>
    <w:p w14:paraId="59AE00DF" w14:textId="77777777" w:rsidR="006D449A" w:rsidRDefault="006D449A" w:rsidP="001308F4">
      <w:pPr>
        <w:jc w:val="right"/>
        <w:rPr>
          <w:sz w:val="24"/>
          <w:szCs w:val="24"/>
        </w:rPr>
      </w:pPr>
    </w:p>
    <w:p w14:paraId="39338B0C" w14:textId="77777777" w:rsidR="006D449A" w:rsidRDefault="006D449A" w:rsidP="001308F4">
      <w:pPr>
        <w:jc w:val="right"/>
        <w:rPr>
          <w:sz w:val="24"/>
          <w:szCs w:val="24"/>
        </w:rPr>
      </w:pPr>
    </w:p>
    <w:p w14:paraId="4904FCFB" w14:textId="77777777" w:rsidR="006D449A" w:rsidRDefault="006D449A" w:rsidP="001308F4">
      <w:pPr>
        <w:jc w:val="right"/>
        <w:rPr>
          <w:sz w:val="24"/>
          <w:szCs w:val="24"/>
        </w:rPr>
      </w:pPr>
    </w:p>
    <w:p w14:paraId="03E58D9E" w14:textId="77777777" w:rsidR="006D449A" w:rsidRDefault="006D449A" w:rsidP="001308F4">
      <w:pPr>
        <w:jc w:val="right"/>
        <w:rPr>
          <w:sz w:val="24"/>
          <w:szCs w:val="24"/>
        </w:rPr>
      </w:pPr>
    </w:p>
    <w:p w14:paraId="1B2A7ED5" w14:textId="77777777" w:rsidR="006D449A" w:rsidRDefault="006D449A" w:rsidP="001308F4">
      <w:pPr>
        <w:jc w:val="right"/>
        <w:rPr>
          <w:sz w:val="24"/>
          <w:szCs w:val="24"/>
        </w:rPr>
      </w:pPr>
    </w:p>
    <w:p w14:paraId="4F765484" w14:textId="77777777" w:rsidR="006D449A" w:rsidRDefault="006D449A" w:rsidP="001308F4">
      <w:pPr>
        <w:jc w:val="right"/>
        <w:rPr>
          <w:sz w:val="24"/>
          <w:szCs w:val="24"/>
        </w:rPr>
      </w:pPr>
    </w:p>
    <w:p w14:paraId="384DE023" w14:textId="77777777" w:rsidR="006D449A" w:rsidRDefault="006D449A" w:rsidP="001308F4">
      <w:pPr>
        <w:jc w:val="right"/>
        <w:rPr>
          <w:sz w:val="24"/>
          <w:szCs w:val="24"/>
        </w:rPr>
      </w:pPr>
    </w:p>
    <w:p w14:paraId="7217A4C9" w14:textId="77777777" w:rsidR="006D449A" w:rsidRDefault="006D449A" w:rsidP="001308F4">
      <w:pPr>
        <w:jc w:val="right"/>
        <w:rPr>
          <w:sz w:val="24"/>
          <w:szCs w:val="24"/>
        </w:rPr>
      </w:pPr>
    </w:p>
    <w:p w14:paraId="407137E8" w14:textId="77777777" w:rsidR="006D449A" w:rsidRDefault="006D449A" w:rsidP="001308F4">
      <w:pPr>
        <w:jc w:val="right"/>
        <w:rPr>
          <w:sz w:val="24"/>
          <w:szCs w:val="24"/>
        </w:rPr>
      </w:pPr>
    </w:p>
    <w:p w14:paraId="437F3560" w14:textId="77777777" w:rsidR="006D449A" w:rsidRDefault="006D449A" w:rsidP="001308F4">
      <w:pPr>
        <w:jc w:val="right"/>
        <w:rPr>
          <w:sz w:val="24"/>
          <w:szCs w:val="24"/>
        </w:rPr>
      </w:pPr>
    </w:p>
    <w:p w14:paraId="71FC9267" w14:textId="77777777" w:rsidR="006D449A" w:rsidRDefault="006D449A" w:rsidP="001308F4">
      <w:pPr>
        <w:jc w:val="right"/>
        <w:rPr>
          <w:sz w:val="24"/>
          <w:szCs w:val="24"/>
        </w:rPr>
      </w:pPr>
    </w:p>
    <w:p w14:paraId="0E377D9D" w14:textId="77777777" w:rsidR="006D449A" w:rsidRDefault="006D449A" w:rsidP="001308F4">
      <w:pPr>
        <w:jc w:val="right"/>
        <w:rPr>
          <w:sz w:val="24"/>
          <w:szCs w:val="24"/>
        </w:rPr>
      </w:pPr>
    </w:p>
    <w:p w14:paraId="3EFE7063" w14:textId="77777777" w:rsidR="006D449A" w:rsidRDefault="006D449A" w:rsidP="001308F4">
      <w:pPr>
        <w:jc w:val="right"/>
        <w:rPr>
          <w:sz w:val="24"/>
          <w:szCs w:val="24"/>
        </w:rPr>
      </w:pPr>
    </w:p>
    <w:p w14:paraId="7088E4F0" w14:textId="77777777" w:rsidR="006D449A" w:rsidRDefault="006D449A" w:rsidP="001308F4">
      <w:pPr>
        <w:jc w:val="right"/>
        <w:rPr>
          <w:sz w:val="24"/>
          <w:szCs w:val="24"/>
        </w:rPr>
      </w:pPr>
    </w:p>
    <w:p w14:paraId="4713FBDF" w14:textId="77777777" w:rsidR="006D449A" w:rsidRDefault="006D449A" w:rsidP="001308F4">
      <w:pPr>
        <w:jc w:val="right"/>
        <w:rPr>
          <w:sz w:val="24"/>
          <w:szCs w:val="24"/>
        </w:rPr>
      </w:pPr>
    </w:p>
    <w:p w14:paraId="2F0A4D3D" w14:textId="77777777" w:rsidR="006D449A" w:rsidRDefault="006D449A" w:rsidP="001308F4">
      <w:pPr>
        <w:jc w:val="right"/>
        <w:rPr>
          <w:sz w:val="24"/>
          <w:szCs w:val="24"/>
        </w:rPr>
      </w:pPr>
    </w:p>
    <w:p w14:paraId="2E04A258" w14:textId="77777777" w:rsidR="006D449A" w:rsidRDefault="006D449A" w:rsidP="001308F4">
      <w:pPr>
        <w:jc w:val="right"/>
        <w:rPr>
          <w:sz w:val="24"/>
          <w:szCs w:val="24"/>
        </w:rPr>
      </w:pPr>
    </w:p>
    <w:p w14:paraId="39B90A74" w14:textId="77777777" w:rsidR="006D449A" w:rsidRDefault="006D449A" w:rsidP="001308F4">
      <w:pPr>
        <w:jc w:val="right"/>
        <w:rPr>
          <w:sz w:val="24"/>
          <w:szCs w:val="24"/>
        </w:rPr>
      </w:pPr>
    </w:p>
    <w:p w14:paraId="550B40D5" w14:textId="77777777" w:rsidR="006D449A" w:rsidRDefault="006D449A" w:rsidP="001308F4">
      <w:pPr>
        <w:jc w:val="right"/>
        <w:rPr>
          <w:sz w:val="24"/>
          <w:szCs w:val="24"/>
        </w:rPr>
      </w:pPr>
    </w:p>
    <w:p w14:paraId="779A19C0" w14:textId="77777777" w:rsidR="006D449A" w:rsidRDefault="006D449A" w:rsidP="001308F4">
      <w:pPr>
        <w:jc w:val="right"/>
        <w:rPr>
          <w:sz w:val="24"/>
          <w:szCs w:val="24"/>
        </w:rPr>
      </w:pPr>
    </w:p>
    <w:p w14:paraId="7C8DBCBC" w14:textId="77777777" w:rsidR="006D449A" w:rsidRDefault="006D449A" w:rsidP="001308F4">
      <w:pPr>
        <w:jc w:val="right"/>
        <w:rPr>
          <w:sz w:val="24"/>
          <w:szCs w:val="24"/>
        </w:rPr>
      </w:pPr>
    </w:p>
    <w:p w14:paraId="46E5ACF0" w14:textId="77777777" w:rsidR="006D449A" w:rsidRDefault="006D449A" w:rsidP="001308F4">
      <w:pPr>
        <w:jc w:val="right"/>
        <w:rPr>
          <w:sz w:val="24"/>
          <w:szCs w:val="24"/>
        </w:rPr>
      </w:pPr>
    </w:p>
    <w:p w14:paraId="4B2DDF8C" w14:textId="77777777" w:rsidR="006D449A" w:rsidRDefault="006D449A" w:rsidP="001308F4">
      <w:pPr>
        <w:jc w:val="right"/>
        <w:rPr>
          <w:sz w:val="24"/>
          <w:szCs w:val="24"/>
        </w:rPr>
      </w:pPr>
    </w:p>
    <w:p w14:paraId="437969B7" w14:textId="77777777" w:rsidR="006D449A" w:rsidRDefault="006D449A" w:rsidP="001308F4">
      <w:pPr>
        <w:jc w:val="right"/>
        <w:rPr>
          <w:sz w:val="24"/>
          <w:szCs w:val="24"/>
        </w:rPr>
      </w:pPr>
    </w:p>
    <w:p w14:paraId="65648C91" w14:textId="77777777" w:rsidR="006D449A" w:rsidRDefault="006D449A" w:rsidP="001308F4">
      <w:pPr>
        <w:jc w:val="right"/>
        <w:rPr>
          <w:sz w:val="24"/>
          <w:szCs w:val="24"/>
        </w:rPr>
      </w:pPr>
    </w:p>
    <w:p w14:paraId="641E87D0" w14:textId="77777777" w:rsidR="006D449A" w:rsidRDefault="006D449A" w:rsidP="001308F4">
      <w:pPr>
        <w:jc w:val="right"/>
        <w:rPr>
          <w:sz w:val="24"/>
          <w:szCs w:val="24"/>
        </w:rPr>
      </w:pPr>
    </w:p>
    <w:p w14:paraId="6443F104" w14:textId="77777777" w:rsidR="006D449A" w:rsidRDefault="006D449A" w:rsidP="001308F4">
      <w:pPr>
        <w:jc w:val="right"/>
        <w:rPr>
          <w:sz w:val="24"/>
          <w:szCs w:val="24"/>
        </w:rPr>
      </w:pPr>
    </w:p>
    <w:p w14:paraId="2151CEE7" w14:textId="77777777" w:rsidR="006D449A" w:rsidRDefault="006D449A" w:rsidP="001308F4">
      <w:pPr>
        <w:jc w:val="right"/>
        <w:rPr>
          <w:sz w:val="24"/>
          <w:szCs w:val="24"/>
        </w:rPr>
      </w:pPr>
    </w:p>
    <w:p w14:paraId="45439597" w14:textId="77777777" w:rsidR="006D449A" w:rsidRDefault="006D449A" w:rsidP="001308F4">
      <w:pPr>
        <w:jc w:val="right"/>
        <w:rPr>
          <w:sz w:val="24"/>
          <w:szCs w:val="24"/>
        </w:rPr>
      </w:pPr>
    </w:p>
    <w:p w14:paraId="2EE41A11" w14:textId="77777777" w:rsidR="006D449A" w:rsidRDefault="006D449A" w:rsidP="001308F4">
      <w:pPr>
        <w:jc w:val="right"/>
        <w:rPr>
          <w:sz w:val="24"/>
          <w:szCs w:val="24"/>
        </w:rPr>
      </w:pPr>
    </w:p>
    <w:p w14:paraId="56FA044A" w14:textId="77777777" w:rsidR="006D449A" w:rsidRDefault="006D449A" w:rsidP="001308F4">
      <w:pPr>
        <w:jc w:val="right"/>
        <w:rPr>
          <w:sz w:val="24"/>
          <w:szCs w:val="24"/>
        </w:rPr>
      </w:pPr>
    </w:p>
    <w:p w14:paraId="5B7CA1B9" w14:textId="77777777" w:rsidR="006D449A" w:rsidRDefault="006D449A" w:rsidP="001308F4">
      <w:pPr>
        <w:jc w:val="right"/>
        <w:rPr>
          <w:sz w:val="24"/>
          <w:szCs w:val="24"/>
        </w:rPr>
      </w:pPr>
    </w:p>
    <w:p w14:paraId="0FE31A73" w14:textId="50836313"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026C667C" w14:textId="77777777" w:rsidR="002020FF" w:rsidRPr="004856F6" w:rsidRDefault="002020FF" w:rsidP="002020FF">
      <w:pPr>
        <w:rPr>
          <w:i/>
          <w:sz w:val="24"/>
          <w:szCs w:val="24"/>
        </w:rPr>
      </w:pPr>
      <w:r w:rsidRPr="004856F6">
        <w:rPr>
          <w:i/>
          <w:sz w:val="24"/>
          <w:szCs w:val="24"/>
          <w:highlight w:val="yellow"/>
        </w:rPr>
        <w:t xml:space="preserve">Заполняется на бланке участника.  </w:t>
      </w:r>
    </w:p>
    <w:p w14:paraId="13A46104" w14:textId="77777777" w:rsidR="002020FF" w:rsidRPr="004856F6" w:rsidRDefault="002020FF" w:rsidP="002020FF">
      <w:pPr>
        <w:tabs>
          <w:tab w:val="left" w:pos="3491"/>
        </w:tabs>
        <w:rPr>
          <w:sz w:val="24"/>
          <w:szCs w:val="24"/>
        </w:rPr>
      </w:pPr>
    </w:p>
    <w:p w14:paraId="242A9240" w14:textId="77777777" w:rsidR="002020FF" w:rsidRPr="004856F6" w:rsidRDefault="002020FF" w:rsidP="002020FF">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14:paraId="103969C9" w14:textId="77777777" w:rsidR="002020FF" w:rsidRPr="004856F6" w:rsidRDefault="002020FF" w:rsidP="002020FF">
      <w:pPr>
        <w:widowControl/>
        <w:autoSpaceDE/>
        <w:autoSpaceDN/>
        <w:adjustRightInd/>
        <w:ind w:left="5668"/>
        <w:rPr>
          <w:sz w:val="24"/>
          <w:szCs w:val="24"/>
          <w:lang w:eastAsia="en-US"/>
        </w:rPr>
      </w:pPr>
      <w:r w:rsidRPr="004856F6">
        <w:rPr>
          <w:sz w:val="24"/>
          <w:szCs w:val="24"/>
          <w:lang w:eastAsia="en-US"/>
        </w:rPr>
        <w:t>___________________________</w:t>
      </w:r>
    </w:p>
    <w:p w14:paraId="059BF0E8" w14:textId="77777777" w:rsidR="002020FF" w:rsidRPr="004856F6" w:rsidRDefault="002020FF" w:rsidP="002020FF">
      <w:pPr>
        <w:widowControl/>
        <w:autoSpaceDE/>
        <w:autoSpaceDN/>
        <w:adjustRightInd/>
        <w:ind w:left="5668"/>
        <w:rPr>
          <w:i/>
          <w:sz w:val="24"/>
          <w:szCs w:val="24"/>
          <w:lang w:eastAsia="en-US"/>
        </w:rPr>
      </w:pPr>
      <w:r w:rsidRPr="004856F6">
        <w:rPr>
          <w:i/>
          <w:sz w:val="24"/>
          <w:szCs w:val="24"/>
          <w:lang w:eastAsia="en-US"/>
        </w:rPr>
        <w:t>(наименование заказчика)</w:t>
      </w:r>
    </w:p>
    <w:p w14:paraId="4A75A030" w14:textId="77777777" w:rsidR="002020FF" w:rsidRPr="004856F6" w:rsidRDefault="002020FF" w:rsidP="002020FF">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D8F3C36" w14:textId="77777777" w:rsidR="002020FF" w:rsidRPr="004856F6" w:rsidRDefault="002020FF" w:rsidP="002020FF">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B05B73D" w14:textId="77777777" w:rsidR="002020FF" w:rsidRPr="004856F6" w:rsidRDefault="002020FF" w:rsidP="002020FF">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товар</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14:paraId="45536DE9" w14:textId="77777777" w:rsidR="002020FF" w:rsidRPr="004856F6" w:rsidRDefault="002020FF" w:rsidP="002020FF">
      <w:pPr>
        <w:autoSpaceDE/>
        <w:autoSpaceDN/>
        <w:adjustRightInd/>
        <w:ind w:firstLine="708"/>
        <w:jc w:val="both"/>
        <w:rPr>
          <w:sz w:val="24"/>
          <w:szCs w:val="24"/>
        </w:rPr>
      </w:pPr>
    </w:p>
    <w:p w14:paraId="2CAC59D0" w14:textId="77777777" w:rsidR="002020FF" w:rsidRPr="004856F6" w:rsidRDefault="002020FF" w:rsidP="002020FF">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r>
        <w:rPr>
          <w:sz w:val="24"/>
          <w:szCs w:val="24"/>
        </w:rPr>
        <w:t>, НДС - ____%, ____________(</w:t>
      </w:r>
      <w:r w:rsidRPr="00554C67">
        <w:rPr>
          <w:i/>
          <w:iCs/>
          <w:sz w:val="24"/>
          <w:szCs w:val="24"/>
          <w:highlight w:val="yellow"/>
        </w:rPr>
        <w:t>сумма прописью</w:t>
      </w:r>
      <w:r>
        <w:rPr>
          <w:sz w:val="24"/>
          <w:szCs w:val="24"/>
        </w:rPr>
        <w:t>) руб.</w:t>
      </w:r>
    </w:p>
    <w:p w14:paraId="6AFE560E" w14:textId="77777777" w:rsidR="002020FF" w:rsidRPr="004856F6" w:rsidRDefault="002020FF" w:rsidP="002020FF">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3A383A97" w14:textId="77777777" w:rsidR="002020FF" w:rsidRPr="004856F6" w:rsidRDefault="002020FF" w:rsidP="002020FF">
      <w:pPr>
        <w:widowControl/>
        <w:autoSpaceDE/>
        <w:autoSpaceDN/>
        <w:adjustRightInd/>
        <w:ind w:firstLine="708"/>
        <w:rPr>
          <w:sz w:val="24"/>
          <w:szCs w:val="24"/>
        </w:rPr>
      </w:pPr>
    </w:p>
    <w:p w14:paraId="1A2C9517" w14:textId="77777777" w:rsidR="002020FF" w:rsidRPr="004856F6" w:rsidRDefault="002020FF" w:rsidP="002020FF">
      <w:pPr>
        <w:widowControl/>
        <w:autoSpaceDE/>
        <w:autoSpaceDN/>
        <w:adjustRightInd/>
        <w:ind w:firstLine="708"/>
        <w:rPr>
          <w:sz w:val="24"/>
          <w:szCs w:val="24"/>
        </w:rPr>
      </w:pPr>
      <w:r w:rsidRPr="004856F6">
        <w:rPr>
          <w:sz w:val="24"/>
          <w:szCs w:val="24"/>
        </w:rPr>
        <w:t>Цены действительны до «____»________ 20___г.</w:t>
      </w:r>
    </w:p>
    <w:p w14:paraId="3B604BDA" w14:textId="77777777" w:rsidR="002020FF" w:rsidRPr="004856F6" w:rsidRDefault="002020FF" w:rsidP="002020FF">
      <w:pPr>
        <w:widowControl/>
        <w:autoSpaceDE/>
        <w:autoSpaceDN/>
        <w:adjustRightInd/>
        <w:ind w:firstLine="708"/>
        <w:rPr>
          <w:sz w:val="24"/>
          <w:szCs w:val="24"/>
        </w:rPr>
      </w:pPr>
    </w:p>
    <w:p w14:paraId="784AC262" w14:textId="77777777" w:rsidR="002020FF" w:rsidRPr="004856F6" w:rsidRDefault="002020FF" w:rsidP="002020FF">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14:paraId="671021C9" w14:textId="77777777" w:rsidR="002020FF" w:rsidRPr="004856F6" w:rsidRDefault="002020FF" w:rsidP="002020FF">
      <w:pPr>
        <w:widowControl/>
        <w:autoSpaceDE/>
        <w:autoSpaceDN/>
        <w:adjustRightInd/>
        <w:spacing w:line="360" w:lineRule="auto"/>
        <w:ind w:left="6372" w:firstLine="708"/>
        <w:jc w:val="center"/>
        <w:rPr>
          <w:sz w:val="24"/>
          <w:szCs w:val="24"/>
        </w:rPr>
      </w:pP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2BDE4AC" w14:textId="77777777" w:rsidR="00B51E1F" w:rsidRDefault="00B51E1F"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5C679141" w14:textId="77777777" w:rsidR="00E905BD" w:rsidRDefault="00E905BD" w:rsidP="002020FF">
      <w:pPr>
        <w:tabs>
          <w:tab w:val="left" w:pos="3491"/>
        </w:tabs>
        <w:jc w:val="right"/>
        <w:rPr>
          <w:sz w:val="24"/>
          <w:szCs w:val="24"/>
        </w:rPr>
      </w:pPr>
    </w:p>
    <w:p w14:paraId="024E22F5" w14:textId="77777777" w:rsidR="00E905BD" w:rsidRDefault="00E905BD" w:rsidP="002020FF">
      <w:pPr>
        <w:tabs>
          <w:tab w:val="left" w:pos="3491"/>
        </w:tabs>
        <w:jc w:val="right"/>
        <w:rPr>
          <w:sz w:val="24"/>
          <w:szCs w:val="24"/>
        </w:rPr>
      </w:pPr>
    </w:p>
    <w:p w14:paraId="30667BA8" w14:textId="77777777" w:rsidR="00E905BD" w:rsidRDefault="00E905BD" w:rsidP="002020FF">
      <w:pPr>
        <w:tabs>
          <w:tab w:val="left" w:pos="3491"/>
        </w:tabs>
        <w:jc w:val="right"/>
        <w:rPr>
          <w:sz w:val="24"/>
          <w:szCs w:val="24"/>
        </w:rPr>
      </w:pPr>
    </w:p>
    <w:p w14:paraId="4DC6AE4B" w14:textId="423C9C9D" w:rsidR="004856F6" w:rsidRDefault="002020FF" w:rsidP="002020FF">
      <w:pPr>
        <w:tabs>
          <w:tab w:val="left" w:pos="3491"/>
        </w:tabs>
        <w:jc w:val="right"/>
        <w:rPr>
          <w:sz w:val="24"/>
          <w:szCs w:val="24"/>
        </w:rPr>
      </w:pPr>
      <w:r>
        <w:rPr>
          <w:sz w:val="24"/>
          <w:szCs w:val="24"/>
        </w:rPr>
        <w:lastRenderedPageBreak/>
        <w:t>Приложение № 2 к запросу</w:t>
      </w:r>
    </w:p>
    <w:p w14:paraId="6563454D" w14:textId="155B7A07" w:rsidR="00E905BD" w:rsidRPr="00E905BD" w:rsidRDefault="00E905BD" w:rsidP="00E905BD">
      <w:pPr>
        <w:tabs>
          <w:tab w:val="left" w:pos="3491"/>
        </w:tabs>
        <w:rPr>
          <w:b/>
          <w:bCs/>
          <w:sz w:val="24"/>
          <w:szCs w:val="24"/>
        </w:rPr>
      </w:pPr>
      <w:r w:rsidRPr="00E905BD">
        <w:rPr>
          <w:b/>
          <w:bCs/>
          <w:sz w:val="24"/>
          <w:szCs w:val="24"/>
          <w:highlight w:val="yellow"/>
        </w:rPr>
        <w:t>ПРОЕКТ ДОГОВОРА (223ФЗ)</w:t>
      </w:r>
    </w:p>
    <w:p w14:paraId="0DB6010F" w14:textId="77777777" w:rsidR="00E905BD" w:rsidRDefault="00E905BD" w:rsidP="00E905BD">
      <w:pPr>
        <w:jc w:val="center"/>
        <w:rPr>
          <w:b/>
        </w:rPr>
      </w:pPr>
    </w:p>
    <w:p w14:paraId="4CF47E4D" w14:textId="5719F551" w:rsidR="00E905BD" w:rsidRPr="00E90960" w:rsidRDefault="00E905BD" w:rsidP="00E905BD">
      <w:pPr>
        <w:jc w:val="center"/>
        <w:rPr>
          <w:b/>
        </w:rPr>
      </w:pPr>
      <w:r w:rsidRPr="00E90960">
        <w:rPr>
          <w:b/>
        </w:rPr>
        <w:t xml:space="preserve">Договор  № </w:t>
      </w:r>
    </w:p>
    <w:p w14:paraId="5A9E2E62" w14:textId="77777777" w:rsidR="00E905BD" w:rsidRPr="00E90960" w:rsidRDefault="00E905BD" w:rsidP="00E905BD">
      <w:pPr>
        <w:spacing w:line="288" w:lineRule="auto"/>
        <w:jc w:val="center"/>
        <w:rPr>
          <w:b/>
        </w:rPr>
      </w:pPr>
      <w:r w:rsidRPr="00E90960">
        <w:rPr>
          <w:b/>
        </w:rPr>
        <w:t xml:space="preserve">на передачу неисключительных прав использования </w:t>
      </w:r>
    </w:p>
    <w:p w14:paraId="01663A59" w14:textId="77777777" w:rsidR="00E905BD" w:rsidRPr="00E90960" w:rsidRDefault="00E905BD" w:rsidP="00E905BD">
      <w:pPr>
        <w:spacing w:line="288" w:lineRule="auto"/>
        <w:jc w:val="center"/>
        <w:rPr>
          <w:b/>
        </w:rPr>
      </w:pPr>
      <w:r w:rsidRPr="00E90960">
        <w:rPr>
          <w:b/>
        </w:rPr>
        <w:t>базы данных «Справочник кадровика»</w:t>
      </w:r>
    </w:p>
    <w:p w14:paraId="49D92C84" w14:textId="77777777" w:rsidR="00E905BD" w:rsidRPr="00E90960" w:rsidRDefault="00E905BD" w:rsidP="00E905BD">
      <w:pPr>
        <w:tabs>
          <w:tab w:val="right" w:pos="10488"/>
        </w:tabs>
        <w:spacing w:line="288" w:lineRule="auto"/>
      </w:pPr>
      <w:r w:rsidRPr="00E90960">
        <w:t>г. ___________</w:t>
      </w:r>
      <w:r w:rsidRPr="00E90960">
        <w:tab/>
        <w:t>«   »_____________20___г.</w:t>
      </w:r>
    </w:p>
    <w:p w14:paraId="2B8DA909" w14:textId="77777777" w:rsidR="00E905BD" w:rsidRDefault="00E905BD" w:rsidP="00E905BD">
      <w:pPr>
        <w:pStyle w:val="ConsPlusNormal"/>
        <w:jc w:val="both"/>
        <w:rPr>
          <w:bCs w:val="0"/>
        </w:rPr>
      </w:pPr>
    </w:p>
    <w:p w14:paraId="749A7E7B" w14:textId="37773740" w:rsidR="00E905BD" w:rsidRPr="00E905BD" w:rsidRDefault="00E905BD" w:rsidP="00E905BD">
      <w:pPr>
        <w:pStyle w:val="ConsPlusNormal"/>
        <w:jc w:val="both"/>
        <w:rPr>
          <w:b w:val="0"/>
          <w:bCs w:val="0"/>
          <w:color w:val="000000"/>
          <w:lang w:eastAsia="ar-SA"/>
        </w:rPr>
      </w:pPr>
      <w:r w:rsidRPr="00E90960">
        <w:rPr>
          <w:bCs w:val="0"/>
        </w:rPr>
        <w:t>_______________________________</w:t>
      </w:r>
      <w:r w:rsidRPr="00E90960">
        <w:t xml:space="preserve">, </w:t>
      </w:r>
      <w:r w:rsidRPr="00E905BD">
        <w:rPr>
          <w:b w:val="0"/>
          <w:bCs w:val="0"/>
        </w:rPr>
        <w:t xml:space="preserve">именуемое в дальнейшем Лицензиат, в лице _____________________________________________________, </w:t>
      </w:r>
      <w:proofErr w:type="spellStart"/>
      <w:r w:rsidRPr="00E905BD">
        <w:rPr>
          <w:b w:val="0"/>
          <w:bCs w:val="0"/>
        </w:rPr>
        <w:t>действующ</w:t>
      </w:r>
      <w:proofErr w:type="spellEnd"/>
      <w:r w:rsidRPr="00E905BD">
        <w:rPr>
          <w:b w:val="0"/>
          <w:bCs w:val="0"/>
        </w:rPr>
        <w:t xml:space="preserve">______ на основании___________________________________, с одной стороны и 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именуемое в дальнейшем Сублицензиат, в лице директора  </w:t>
      </w:r>
      <w:r w:rsidR="006D449A">
        <w:rPr>
          <w:b w:val="0"/>
          <w:bCs w:val="0"/>
        </w:rPr>
        <w:t>Е.</w:t>
      </w:r>
      <w:r w:rsidR="003F0555">
        <w:rPr>
          <w:b w:val="0"/>
          <w:bCs w:val="0"/>
        </w:rPr>
        <w:t>Е. Самойловой</w:t>
      </w:r>
      <w:r w:rsidRPr="00E905BD">
        <w:rPr>
          <w:b w:val="0"/>
          <w:bCs w:val="0"/>
        </w:rPr>
        <w:t xml:space="preserve">, действующей на основании </w:t>
      </w:r>
      <w:r w:rsidR="003F0555">
        <w:rPr>
          <w:b w:val="0"/>
          <w:bCs w:val="0"/>
        </w:rPr>
        <w:t>и в соответствии с Уставом</w:t>
      </w:r>
      <w:r w:rsidRPr="00E905BD">
        <w:rPr>
          <w:b w:val="0"/>
          <w:bCs w:val="0"/>
        </w:rPr>
        <w:t xml:space="preserve">, с другой стороны, </w:t>
      </w:r>
      <w:r w:rsidRPr="00E905BD">
        <w:rPr>
          <w:b w:val="0"/>
          <w:bCs w:val="0"/>
          <w:color w:val="000000"/>
          <w:lang w:eastAsia="ar-SA"/>
        </w:rPr>
        <w:t xml:space="preserve">совместно именуемые «Стороны», руководствуясь ГК РФ,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 </w:t>
      </w:r>
    </w:p>
    <w:p w14:paraId="65F32812" w14:textId="77777777" w:rsidR="00E905BD" w:rsidRPr="00E90960" w:rsidRDefault="00E905BD" w:rsidP="00E905BD">
      <w:pPr>
        <w:pStyle w:val="ConsPlusNormal"/>
        <w:jc w:val="both"/>
        <w:rPr>
          <w:color w:val="000000"/>
          <w:lang w:eastAsia="ar-SA"/>
        </w:rPr>
      </w:pPr>
    </w:p>
    <w:p w14:paraId="3C553041" w14:textId="77777777" w:rsidR="00E905BD" w:rsidRPr="00E90960" w:rsidRDefault="00E905BD" w:rsidP="00E905BD">
      <w:pPr>
        <w:pStyle w:val="ConsPlusNormal"/>
        <w:jc w:val="center"/>
        <w:rPr>
          <w:b w:val="0"/>
          <w:bCs w:val="0"/>
        </w:rPr>
      </w:pPr>
      <w:r w:rsidRPr="00E90960">
        <w:rPr>
          <w:rStyle w:val="Heading"/>
        </w:rPr>
        <w:t>ПРЕДМЕТ ДОГОВОРА</w:t>
      </w:r>
    </w:p>
    <w:p w14:paraId="2B28EECD" w14:textId="77777777" w:rsidR="00E905BD" w:rsidRPr="00E90960" w:rsidRDefault="00E905BD" w:rsidP="00E905BD">
      <w:pPr>
        <w:pStyle w:val="ParagraphStyle"/>
        <w:keepNext/>
        <w:ind w:left="360"/>
        <w:jc w:val="both"/>
        <w:outlineLvl w:val="0"/>
        <w:rPr>
          <w:b/>
          <w:bCs/>
          <w:sz w:val="20"/>
          <w:szCs w:val="20"/>
        </w:rPr>
      </w:pPr>
    </w:p>
    <w:p w14:paraId="5C5E095C" w14:textId="77777777" w:rsidR="00E905BD" w:rsidRPr="00E90960" w:rsidRDefault="00E905BD" w:rsidP="00E905BD">
      <w:pPr>
        <w:pStyle w:val="af0"/>
        <w:widowControl/>
        <w:numPr>
          <w:ilvl w:val="1"/>
          <w:numId w:val="16"/>
        </w:numPr>
        <w:autoSpaceDE/>
        <w:autoSpaceDN/>
        <w:adjustRightInd/>
        <w:ind w:left="567" w:hanging="567"/>
        <w:jc w:val="both"/>
      </w:pPr>
      <w:bookmarkStart w:id="0" w:name="_Toc510612354"/>
      <w:bookmarkEnd w:id="0"/>
      <w:r w:rsidRPr="00E90960">
        <w:rPr>
          <w:rStyle w:val="Normaltext"/>
        </w:rPr>
        <w:t xml:space="preserve">Лицензиат обязуется предоставить Сублицензиату за вознаграждение неисключительные права (простая неисключительная лицензия) использования базы данных «Справочник кадровика», расположенной по адресу </w:t>
      </w:r>
      <w:r>
        <w:rPr>
          <w:rStyle w:val="Normaltext"/>
        </w:rPr>
        <w:t>_____________________</w:t>
      </w:r>
      <w:r w:rsidRPr="00E90960">
        <w:rPr>
          <w:rStyle w:val="Normaltext"/>
        </w:rPr>
        <w:t xml:space="preserve">в объеме, указанном в «Спецификации на БД» (Приложение № 1 к Договору), на условиях, предусмотренных в настоящем Договоре. </w:t>
      </w:r>
    </w:p>
    <w:p w14:paraId="1E99F4ED" w14:textId="77777777" w:rsidR="00E905BD" w:rsidRPr="00E90960" w:rsidRDefault="00E905BD" w:rsidP="00E905BD">
      <w:pPr>
        <w:pStyle w:val="af0"/>
        <w:widowControl/>
        <w:numPr>
          <w:ilvl w:val="1"/>
          <w:numId w:val="16"/>
        </w:numPr>
        <w:tabs>
          <w:tab w:val="left" w:pos="567"/>
        </w:tabs>
        <w:autoSpaceDE/>
        <w:autoSpaceDN/>
        <w:adjustRightInd/>
        <w:spacing w:after="60"/>
        <w:ind w:left="567" w:hanging="567"/>
        <w:jc w:val="both"/>
      </w:pPr>
      <w:r w:rsidRPr="00E90960">
        <w:rPr>
          <w:rStyle w:val="Normaltext"/>
        </w:rPr>
        <w:t>Под базой данных (далее-БД) в настоящем Договоре понимается многофункциональная система</w:t>
      </w:r>
      <w:r w:rsidRPr="00E90960">
        <w:rPr>
          <w:rStyle w:val="Normaltext"/>
          <w:b/>
          <w:bCs/>
        </w:rPr>
        <w:t xml:space="preserve">, </w:t>
      </w:r>
      <w:r w:rsidRPr="00E90960">
        <w:rPr>
          <w:rStyle w:val="Normaltext"/>
        </w:rPr>
        <w:t>предназначенная для предоставления подробной информации в сфере отдельной отрасли права, указанной в «Спецификации на БД», доступ к которой осуществляется через телекоммуникационную сеть общего пользования -Интернет и находится в Едином реестре российских программ для электронных вычислительных машин и баз данных (далее – Реестр).</w:t>
      </w:r>
    </w:p>
    <w:p w14:paraId="1355EE29" w14:textId="77777777" w:rsidR="00E905BD" w:rsidRPr="00E90960" w:rsidRDefault="00E905BD" w:rsidP="00E905BD">
      <w:pPr>
        <w:pStyle w:val="af0"/>
        <w:widowControl/>
        <w:numPr>
          <w:ilvl w:val="1"/>
          <w:numId w:val="16"/>
        </w:numPr>
        <w:autoSpaceDE/>
        <w:autoSpaceDN/>
        <w:adjustRightInd/>
        <w:ind w:left="567" w:hanging="567"/>
        <w:contextualSpacing w:val="0"/>
        <w:jc w:val="both"/>
      </w:pPr>
      <w:r w:rsidRPr="00E90960">
        <w:rPr>
          <w:rStyle w:val="Normaltext"/>
        </w:rPr>
        <w:t>Сублицензиат приобретает неисключительные права использования БД в соответствии с его функциональными возможностями, а именно, Сублицензиат имеет право использовать БД исключительно для своей внутренней деятельности, включая следующие способы:</w:t>
      </w:r>
    </w:p>
    <w:p w14:paraId="629E4800" w14:textId="77777777" w:rsidR="00E905BD" w:rsidRPr="00E90960" w:rsidRDefault="00E905BD" w:rsidP="00E905BD">
      <w:pPr>
        <w:pStyle w:val="af0"/>
        <w:widowControl/>
        <w:numPr>
          <w:ilvl w:val="2"/>
          <w:numId w:val="16"/>
        </w:numPr>
        <w:autoSpaceDE/>
        <w:autoSpaceDN/>
        <w:adjustRightInd/>
        <w:ind w:left="567" w:hanging="567"/>
        <w:contextualSpacing w:val="0"/>
        <w:jc w:val="both"/>
      </w:pPr>
      <w:r w:rsidRPr="00E90960">
        <w:rPr>
          <w:rStyle w:val="Normaltext"/>
        </w:rPr>
        <w:t xml:space="preserve">Подключаться к БД через сеть Интернет, </w:t>
      </w:r>
      <w:r w:rsidRPr="00E90960">
        <w:t>количество пользователей не должно превышать количества лицензий, указанных в Спецификации на БД, при этом пользователю запрещено передавать кому бы то ни было свою учетную информацию (пароль и логин для доступа в БД).</w:t>
      </w:r>
    </w:p>
    <w:p w14:paraId="6D3D0F2C" w14:textId="77777777" w:rsidR="00E905BD" w:rsidRPr="00E90960" w:rsidRDefault="00E905BD" w:rsidP="00E905BD">
      <w:pPr>
        <w:pStyle w:val="af0"/>
        <w:widowControl/>
        <w:numPr>
          <w:ilvl w:val="2"/>
          <w:numId w:val="16"/>
        </w:numPr>
        <w:autoSpaceDE/>
        <w:autoSpaceDN/>
        <w:adjustRightInd/>
        <w:ind w:left="567" w:hanging="567"/>
        <w:contextualSpacing w:val="0"/>
        <w:jc w:val="both"/>
      </w:pPr>
      <w:r w:rsidRPr="00E90960">
        <w:rPr>
          <w:rStyle w:val="Normaltext"/>
        </w:rPr>
        <w:t xml:space="preserve">Использовать для собственных нужд материалы и информацию, содержащуюся в БД без получения дополнительного согласия Лицензиата либо третьих лиц. Право доступа к БД предоставляется Сублицензиату круглосуточно на все время действия лицензии. </w:t>
      </w:r>
    </w:p>
    <w:p w14:paraId="5A7C0FC2" w14:textId="77777777" w:rsidR="00E905BD" w:rsidRPr="00E90960" w:rsidRDefault="00E905BD" w:rsidP="00E905BD">
      <w:pPr>
        <w:pStyle w:val="af0"/>
        <w:widowControl/>
        <w:numPr>
          <w:ilvl w:val="1"/>
          <w:numId w:val="16"/>
        </w:numPr>
        <w:autoSpaceDE/>
        <w:autoSpaceDN/>
        <w:adjustRightInd/>
        <w:ind w:left="540" w:hanging="540"/>
        <w:contextualSpacing w:val="0"/>
        <w:jc w:val="both"/>
      </w:pPr>
      <w:r w:rsidRPr="00E90960">
        <w:rPr>
          <w:rStyle w:val="Normaltext"/>
        </w:rPr>
        <w:t>Неисключительные права использования БД предоставляются Сублицензиату с момента направления последнему по электронной почте кода доступа к БД и на срок, указанный в «Спецификации на БД» (Приложение №1 к Договору). Лицензиат в течение 3 (Трех) рабочих дней после заключения Договора направляет Сублицензиату по адресу его электронной почты, указанному при регистрации, код доступа для предоставления права доступа к БД.</w:t>
      </w:r>
    </w:p>
    <w:p w14:paraId="64755A38" w14:textId="77777777" w:rsidR="00E905BD" w:rsidRPr="00E90960" w:rsidRDefault="00E905BD" w:rsidP="00E905BD">
      <w:pPr>
        <w:pStyle w:val="af0"/>
        <w:widowControl/>
        <w:numPr>
          <w:ilvl w:val="1"/>
          <w:numId w:val="16"/>
        </w:numPr>
        <w:autoSpaceDE/>
        <w:autoSpaceDN/>
        <w:adjustRightInd/>
        <w:ind w:left="567" w:hanging="567"/>
        <w:contextualSpacing w:val="0"/>
        <w:jc w:val="both"/>
      </w:pPr>
      <w:r w:rsidRPr="00E90960">
        <w:rPr>
          <w:rStyle w:val="Normaltext"/>
        </w:rPr>
        <w:t>Сублицензиат не приобретает каких-либо прав на БД, за исключением оговоренных в настоящем Договоре.</w:t>
      </w:r>
    </w:p>
    <w:p w14:paraId="051300E5" w14:textId="77777777" w:rsidR="00E905BD" w:rsidRPr="00E90960" w:rsidRDefault="00E905BD" w:rsidP="00E905BD">
      <w:pPr>
        <w:pStyle w:val="af0"/>
        <w:widowControl/>
        <w:numPr>
          <w:ilvl w:val="1"/>
          <w:numId w:val="16"/>
        </w:numPr>
        <w:autoSpaceDE/>
        <w:autoSpaceDN/>
        <w:adjustRightInd/>
        <w:ind w:left="567" w:hanging="567"/>
        <w:contextualSpacing w:val="0"/>
        <w:jc w:val="both"/>
      </w:pPr>
      <w:r w:rsidRPr="00E90960">
        <w:rPr>
          <w:rStyle w:val="Normaltext"/>
        </w:rPr>
        <w:t>Сублицензиат не имеет права частично или полностью публиковать и/или передавать третьим лицам любые материалы БД.</w:t>
      </w:r>
    </w:p>
    <w:p w14:paraId="45160FE8" w14:textId="77777777" w:rsidR="00E905BD" w:rsidRPr="00E90960" w:rsidRDefault="00E905BD" w:rsidP="00E905BD">
      <w:pPr>
        <w:pStyle w:val="af0"/>
        <w:widowControl/>
        <w:numPr>
          <w:ilvl w:val="1"/>
          <w:numId w:val="16"/>
        </w:numPr>
        <w:autoSpaceDE/>
        <w:autoSpaceDN/>
        <w:adjustRightInd/>
        <w:ind w:left="567" w:hanging="567"/>
        <w:contextualSpacing w:val="0"/>
        <w:jc w:val="both"/>
      </w:pPr>
      <w:r w:rsidRPr="00E90960">
        <w:rPr>
          <w:rStyle w:val="Normaltext"/>
        </w:rPr>
        <w:t xml:space="preserve">Сублицензиат обязуется принять и оплатить права использования БД в соответствии с условиями настоящего Договора. </w:t>
      </w:r>
    </w:p>
    <w:p w14:paraId="7A6D1264" w14:textId="77777777" w:rsidR="00E905BD" w:rsidRPr="00E90960" w:rsidRDefault="00E905BD" w:rsidP="00E905BD">
      <w:pPr>
        <w:pStyle w:val="af0"/>
        <w:widowControl/>
        <w:numPr>
          <w:ilvl w:val="1"/>
          <w:numId w:val="16"/>
        </w:numPr>
        <w:autoSpaceDE/>
        <w:autoSpaceDN/>
        <w:adjustRightInd/>
        <w:ind w:left="567" w:hanging="567"/>
        <w:contextualSpacing w:val="0"/>
        <w:jc w:val="both"/>
      </w:pPr>
      <w:r w:rsidRPr="00E90960">
        <w:rPr>
          <w:rStyle w:val="Normaltext"/>
        </w:rPr>
        <w:t xml:space="preserve">Лицензиат </w:t>
      </w:r>
      <w:r w:rsidRPr="00E90960">
        <w:rPr>
          <w:bCs/>
          <w:iCs/>
        </w:rPr>
        <w:t>гарантирует возможность использования БД в течение срока действия лицензий, указанного в «Спецификации на БД»</w:t>
      </w:r>
      <w:r w:rsidRPr="00E90960">
        <w:t xml:space="preserve"> при условии соблюдения </w:t>
      </w:r>
      <w:r w:rsidRPr="00E90960">
        <w:rPr>
          <w:rStyle w:val="Normaltext"/>
        </w:rPr>
        <w:t>Сублицензиатом</w:t>
      </w:r>
      <w:r w:rsidRPr="00E90960">
        <w:t xml:space="preserve"> технических требований к характеристикам оборудования и программному обеспечению, которые размещены на сайте БД в разделе «Технические требования».</w:t>
      </w:r>
    </w:p>
    <w:p w14:paraId="456781BC" w14:textId="77777777" w:rsidR="00E905BD" w:rsidRPr="00E90960" w:rsidRDefault="00E905BD" w:rsidP="00E905BD">
      <w:pPr>
        <w:pStyle w:val="af0"/>
        <w:ind w:left="567"/>
        <w:contextualSpacing w:val="0"/>
        <w:jc w:val="both"/>
      </w:pPr>
    </w:p>
    <w:p w14:paraId="2EE8E96E" w14:textId="77777777" w:rsidR="00E905BD" w:rsidRPr="00E90960" w:rsidRDefault="00E905BD" w:rsidP="00E905BD">
      <w:pPr>
        <w:pStyle w:val="ParagraphStyle"/>
        <w:keepNext/>
        <w:numPr>
          <w:ilvl w:val="0"/>
          <w:numId w:val="16"/>
        </w:numPr>
        <w:ind w:left="360" w:hanging="360"/>
        <w:jc w:val="center"/>
        <w:outlineLvl w:val="0"/>
        <w:rPr>
          <w:b/>
          <w:bCs/>
          <w:sz w:val="20"/>
          <w:szCs w:val="20"/>
        </w:rPr>
      </w:pPr>
      <w:bookmarkStart w:id="1" w:name="_Toc510612356"/>
      <w:r w:rsidRPr="00E90960">
        <w:rPr>
          <w:rStyle w:val="Heading"/>
          <w:bCs/>
          <w:szCs w:val="20"/>
        </w:rPr>
        <w:t>ЦЕНА ДОГОВОРА И ПОРЯДОК ОПЛАТЫ</w:t>
      </w:r>
      <w:bookmarkEnd w:id="1"/>
    </w:p>
    <w:p w14:paraId="384FFC86" w14:textId="77777777" w:rsidR="00E905BD" w:rsidRPr="00E90960" w:rsidRDefault="00E905BD" w:rsidP="00E905BD">
      <w:pPr>
        <w:pStyle w:val="ParagraphStyle"/>
        <w:keepNext/>
        <w:ind w:left="360"/>
        <w:jc w:val="both"/>
        <w:outlineLvl w:val="0"/>
        <w:rPr>
          <w:b/>
          <w:bCs/>
          <w:sz w:val="20"/>
          <w:szCs w:val="20"/>
        </w:rPr>
      </w:pPr>
    </w:p>
    <w:p w14:paraId="6F97792B" w14:textId="77777777" w:rsidR="00E905BD" w:rsidRPr="00E90960" w:rsidRDefault="00E905BD" w:rsidP="00E905BD">
      <w:pPr>
        <w:pStyle w:val="af0"/>
        <w:widowControl/>
        <w:numPr>
          <w:ilvl w:val="1"/>
          <w:numId w:val="16"/>
        </w:numPr>
        <w:autoSpaceDE/>
        <w:autoSpaceDN/>
        <w:adjustRightInd/>
        <w:ind w:left="540" w:hanging="540"/>
        <w:jc w:val="both"/>
      </w:pPr>
      <w:bookmarkStart w:id="2" w:name="_Ref189296392"/>
      <w:r w:rsidRPr="00E90960">
        <w:t xml:space="preserve">Цена Договора (вознаграждение за право использования БД) указана в «Спецификации на БД» (Приложение 1) и составляет ______________________ (___________________) рублей ___ копеек. </w:t>
      </w:r>
      <w:bookmarkEnd w:id="2"/>
      <w:r w:rsidRPr="00E90960">
        <w:t xml:space="preserve">Вознаграждение за право использования БД, находящейся в Реестре, не облагается НДС в соответствии с </w:t>
      </w:r>
      <w:proofErr w:type="spellStart"/>
      <w:r w:rsidRPr="00E90960">
        <w:t>пп</w:t>
      </w:r>
      <w:proofErr w:type="spellEnd"/>
      <w:r w:rsidRPr="00E90960">
        <w:t>. 26 п.2 ст.149 НК РФ.</w:t>
      </w:r>
    </w:p>
    <w:p w14:paraId="21105451" w14:textId="77777777" w:rsidR="00E905BD" w:rsidRPr="00E90960" w:rsidRDefault="00E905BD" w:rsidP="00E905BD">
      <w:pPr>
        <w:pStyle w:val="af0"/>
        <w:widowControl/>
        <w:numPr>
          <w:ilvl w:val="1"/>
          <w:numId w:val="16"/>
        </w:numPr>
        <w:autoSpaceDE/>
        <w:autoSpaceDN/>
        <w:adjustRightInd/>
        <w:ind w:left="540" w:hanging="540"/>
        <w:jc w:val="both"/>
      </w:pPr>
      <w:r w:rsidRPr="00E90960">
        <w:t>Цена Договора является твердой и определена на весь срок исполнения Договора.</w:t>
      </w:r>
    </w:p>
    <w:p w14:paraId="0A7F7E45" w14:textId="77777777" w:rsidR="00E905BD" w:rsidRPr="00E90960" w:rsidRDefault="00E905BD" w:rsidP="00E905BD">
      <w:pPr>
        <w:pStyle w:val="af0"/>
        <w:widowControl/>
        <w:numPr>
          <w:ilvl w:val="1"/>
          <w:numId w:val="16"/>
        </w:numPr>
        <w:autoSpaceDE/>
        <w:autoSpaceDN/>
        <w:adjustRightInd/>
        <w:ind w:left="540" w:hanging="540"/>
        <w:jc w:val="both"/>
      </w:pPr>
      <w:r w:rsidRPr="00E90960">
        <w:t>Оплата производится на основании выставленного Лицензиатом счета путем перечисления денежных средств на расчетный счет Лицензиата не позднее 7 (семи) рабочих дней с даты предоставления неисключительного права использования базы данных «Справочник кадровика».</w:t>
      </w:r>
    </w:p>
    <w:p w14:paraId="581BE48C" w14:textId="77777777" w:rsidR="00E905BD" w:rsidRPr="00E90960" w:rsidRDefault="00E905BD" w:rsidP="00E905BD">
      <w:pPr>
        <w:ind w:left="567" w:hanging="567"/>
        <w:jc w:val="both"/>
      </w:pPr>
      <w:r w:rsidRPr="00E90960">
        <w:t>2.4.    Все расчеты по договору производятся в российских рублях. Источник финансирования: средства бюджетных учреждений.</w:t>
      </w:r>
    </w:p>
    <w:p w14:paraId="411BB3A3" w14:textId="77777777" w:rsidR="00E905BD" w:rsidRPr="00E90960" w:rsidRDefault="00E905BD" w:rsidP="00E905BD">
      <w:pPr>
        <w:ind w:left="567" w:hanging="567"/>
        <w:jc w:val="both"/>
      </w:pPr>
      <w:r w:rsidRPr="00E90960">
        <w:t>2.5.   Способом доставки расчетно-платежных документов Заказчику может являться электронный документооборот.</w:t>
      </w:r>
    </w:p>
    <w:p w14:paraId="5EC759D1" w14:textId="77777777" w:rsidR="00E905BD" w:rsidRPr="00E90960" w:rsidRDefault="00E905BD" w:rsidP="00E905BD">
      <w:pPr>
        <w:ind w:left="567" w:hanging="567"/>
        <w:jc w:val="both"/>
      </w:pPr>
    </w:p>
    <w:p w14:paraId="20CD8C75" w14:textId="77777777" w:rsidR="00E905BD" w:rsidRPr="00E90960" w:rsidRDefault="00E905BD" w:rsidP="00E905BD">
      <w:pPr>
        <w:pStyle w:val="af2"/>
        <w:spacing w:after="60"/>
        <w:rPr>
          <w:sz w:val="20"/>
          <w:szCs w:val="20"/>
        </w:rPr>
      </w:pPr>
    </w:p>
    <w:p w14:paraId="08921CB4" w14:textId="77777777" w:rsidR="00E905BD" w:rsidRPr="00E90960" w:rsidRDefault="00E905BD" w:rsidP="00E905BD">
      <w:pPr>
        <w:pStyle w:val="ParagraphStyle"/>
        <w:keepNext/>
        <w:numPr>
          <w:ilvl w:val="0"/>
          <w:numId w:val="16"/>
        </w:numPr>
        <w:ind w:left="360" w:hanging="360"/>
        <w:jc w:val="center"/>
        <w:outlineLvl w:val="0"/>
        <w:rPr>
          <w:b/>
          <w:bCs/>
          <w:sz w:val="20"/>
          <w:szCs w:val="20"/>
        </w:rPr>
      </w:pPr>
      <w:r w:rsidRPr="00E90960">
        <w:rPr>
          <w:rStyle w:val="Heading"/>
          <w:bCs/>
          <w:szCs w:val="20"/>
        </w:rPr>
        <w:lastRenderedPageBreak/>
        <w:t>ЗАЩИТА В СЛУЧАЕ НАРУШЕНИЙ ИНТЕЛЛЕКТУАЛЬНЫХ ПРАВ ТРЕТЬИХ ЛИЦ</w:t>
      </w:r>
    </w:p>
    <w:p w14:paraId="6863E1B5" w14:textId="77777777" w:rsidR="00E905BD" w:rsidRPr="00E90960" w:rsidRDefault="00E905BD" w:rsidP="00E905BD">
      <w:pPr>
        <w:pStyle w:val="ParagraphStyle"/>
        <w:keepNext/>
        <w:ind w:left="360"/>
        <w:jc w:val="both"/>
        <w:outlineLvl w:val="0"/>
        <w:rPr>
          <w:b/>
          <w:bCs/>
          <w:sz w:val="20"/>
          <w:szCs w:val="20"/>
        </w:rPr>
      </w:pPr>
    </w:p>
    <w:p w14:paraId="5AD6BF0F" w14:textId="77777777" w:rsidR="00E905BD" w:rsidRPr="00E90960" w:rsidRDefault="00E905BD" w:rsidP="00E905BD">
      <w:pPr>
        <w:pStyle w:val="af2"/>
        <w:numPr>
          <w:ilvl w:val="1"/>
          <w:numId w:val="16"/>
        </w:numPr>
        <w:suppressAutoHyphens w:val="0"/>
        <w:spacing w:after="0" w:line="240" w:lineRule="auto"/>
        <w:ind w:left="539" w:hanging="539"/>
        <w:jc w:val="both"/>
        <w:rPr>
          <w:sz w:val="20"/>
          <w:szCs w:val="20"/>
        </w:rPr>
      </w:pPr>
      <w:r w:rsidRPr="00E90960">
        <w:rPr>
          <w:rStyle w:val="Normaltext"/>
          <w:szCs w:val="20"/>
        </w:rPr>
        <w:t xml:space="preserve">Лицензиат будет защищать интересы Сублицензиата в случае предъявления к нему третьим лицом претензии о том, что использование им БД нарушает интеллектуальные права данных лиц. </w:t>
      </w:r>
    </w:p>
    <w:p w14:paraId="7B6C8846" w14:textId="77777777" w:rsidR="00E905BD" w:rsidRPr="00E90960" w:rsidRDefault="00E905BD" w:rsidP="00E905BD">
      <w:pPr>
        <w:pStyle w:val="af2"/>
        <w:numPr>
          <w:ilvl w:val="1"/>
          <w:numId w:val="16"/>
        </w:numPr>
        <w:suppressAutoHyphens w:val="0"/>
        <w:spacing w:after="60" w:line="240" w:lineRule="auto"/>
        <w:ind w:left="539" w:hanging="539"/>
        <w:jc w:val="both"/>
        <w:rPr>
          <w:sz w:val="20"/>
          <w:szCs w:val="20"/>
        </w:rPr>
      </w:pPr>
      <w:r w:rsidRPr="00E90960">
        <w:rPr>
          <w:rStyle w:val="Normaltext"/>
          <w:szCs w:val="20"/>
        </w:rPr>
        <w:t xml:space="preserve">В случае предъявления претензии Сублицензиат должен незамедлительно письменно уведомить об этом Лицензиата. </w:t>
      </w:r>
    </w:p>
    <w:p w14:paraId="0DB4DFDE" w14:textId="77777777" w:rsidR="00E905BD" w:rsidRDefault="00E905BD" w:rsidP="00E905BD">
      <w:pPr>
        <w:pStyle w:val="af2"/>
        <w:numPr>
          <w:ilvl w:val="1"/>
          <w:numId w:val="16"/>
        </w:numPr>
        <w:suppressAutoHyphens w:val="0"/>
        <w:spacing w:after="60" w:line="240" w:lineRule="auto"/>
        <w:ind w:left="539" w:hanging="539"/>
        <w:jc w:val="both"/>
        <w:rPr>
          <w:rStyle w:val="Normaltext"/>
        </w:rPr>
      </w:pPr>
      <w:r w:rsidRPr="00E90960">
        <w:rPr>
          <w:rStyle w:val="Normaltext"/>
          <w:szCs w:val="20"/>
        </w:rPr>
        <w:t>Обязательства Лицензиата не распространяются на случаи нарушения Сублицензиатом условий использования БД, предусмотренных настоящим Договором и действующим законодательством.</w:t>
      </w:r>
    </w:p>
    <w:p w14:paraId="6EFCF3A1" w14:textId="77777777" w:rsidR="00E905BD" w:rsidRPr="00E90960" w:rsidRDefault="00E905BD" w:rsidP="00E905BD">
      <w:pPr>
        <w:pStyle w:val="af2"/>
        <w:spacing w:after="60"/>
        <w:ind w:left="539"/>
        <w:rPr>
          <w:sz w:val="20"/>
          <w:szCs w:val="20"/>
        </w:rPr>
      </w:pPr>
    </w:p>
    <w:p w14:paraId="791B593A" w14:textId="77777777" w:rsidR="00E905BD" w:rsidRPr="00E90960" w:rsidRDefault="00E905BD" w:rsidP="00E905BD">
      <w:pPr>
        <w:pStyle w:val="ParagraphStyle"/>
        <w:keepNext/>
        <w:numPr>
          <w:ilvl w:val="0"/>
          <w:numId w:val="16"/>
        </w:numPr>
        <w:ind w:left="360" w:hanging="360"/>
        <w:jc w:val="center"/>
        <w:outlineLvl w:val="0"/>
        <w:rPr>
          <w:b/>
          <w:bCs/>
          <w:sz w:val="20"/>
          <w:szCs w:val="20"/>
        </w:rPr>
      </w:pPr>
      <w:bookmarkStart w:id="3" w:name="_Toc510612359"/>
      <w:r w:rsidRPr="00E90960">
        <w:rPr>
          <w:rStyle w:val="Heading"/>
          <w:bCs/>
          <w:szCs w:val="20"/>
        </w:rPr>
        <w:t xml:space="preserve">ОТВЕТСТВЕННОСТЬ СТОРОН </w:t>
      </w:r>
      <w:bookmarkEnd w:id="3"/>
      <w:r w:rsidRPr="00E90960">
        <w:rPr>
          <w:rStyle w:val="Heading"/>
          <w:bCs/>
          <w:szCs w:val="20"/>
        </w:rPr>
        <w:t>И ПОРЯДОК РАССМОТРЕНИЯ СПОРОВ</w:t>
      </w:r>
    </w:p>
    <w:p w14:paraId="293AFC16" w14:textId="77777777" w:rsidR="00E905BD" w:rsidRPr="00E90960" w:rsidRDefault="00E905BD" w:rsidP="00E905BD">
      <w:pPr>
        <w:pStyle w:val="ParagraphStyle"/>
        <w:keepNext/>
        <w:ind w:left="360"/>
        <w:jc w:val="both"/>
        <w:outlineLvl w:val="0"/>
        <w:rPr>
          <w:b/>
          <w:bCs/>
          <w:sz w:val="20"/>
          <w:szCs w:val="20"/>
        </w:rPr>
      </w:pPr>
    </w:p>
    <w:p w14:paraId="56E58EC4" w14:textId="77777777" w:rsidR="00E905BD" w:rsidRPr="00E90960" w:rsidRDefault="00E905BD" w:rsidP="00E905BD">
      <w:pPr>
        <w:pStyle w:val="af2"/>
        <w:numPr>
          <w:ilvl w:val="1"/>
          <w:numId w:val="16"/>
        </w:numPr>
        <w:suppressAutoHyphens w:val="0"/>
        <w:spacing w:after="0" w:line="240" w:lineRule="auto"/>
        <w:ind w:left="540" w:hanging="540"/>
        <w:jc w:val="both"/>
        <w:rPr>
          <w:sz w:val="20"/>
          <w:szCs w:val="20"/>
        </w:rPr>
      </w:pPr>
      <w:r w:rsidRPr="00E90960">
        <w:rPr>
          <w:rStyle w:val="Normaltext"/>
          <w:szCs w:val="20"/>
        </w:rPr>
        <w:t xml:space="preserve"> За неисполнение или ненадлежащее исполнение обязательств по настоящему Договору   Стороны несут   ответственность в соответствии с условиями настоящего Договора и действующим законодательством РФ.  В случае нарушения Сублицензиатом условий настоящего Договора  Лицензиат вправе применять способы защиты и меры ответственности, предусмотренные действующим законодательством РФ, в том числе Лицензиат оставляет за собой по своему собственному усмотрению, а также при получении информации от третьих лиц о нарушении Сублицензиатом условий настоящего Договора приостанавливать, ограничивать или прекращать доступ Сублицензиата ко всем или к любому из разделов БД  в любое время по любой причине или без объяснения причин, с предварительным уведомлением или без такового, не отвечая за любой вред, который может быть причинен таким действием. В случае, если Сублицензиат не устранит нарушения в течение одного дня в случае направления ему уведомления о нарушении или повторно нарушит условия настоящего Договора, Лицензиат имеет право заблокировать доступ Сублицензиата к БД.</w:t>
      </w:r>
    </w:p>
    <w:p w14:paraId="3FA2C693" w14:textId="77777777" w:rsidR="00E905BD" w:rsidRPr="00E90960" w:rsidRDefault="00E905BD" w:rsidP="00E905BD">
      <w:pPr>
        <w:pStyle w:val="af0"/>
        <w:widowControl/>
        <w:numPr>
          <w:ilvl w:val="1"/>
          <w:numId w:val="16"/>
        </w:numPr>
        <w:tabs>
          <w:tab w:val="left" w:pos="567"/>
        </w:tabs>
        <w:autoSpaceDE/>
        <w:autoSpaceDN/>
        <w:adjustRightInd/>
        <w:spacing w:after="60"/>
        <w:ind w:left="567" w:hanging="567"/>
        <w:contextualSpacing w:val="0"/>
        <w:jc w:val="both"/>
      </w:pPr>
      <w:r w:rsidRPr="00E90960">
        <w:rPr>
          <w:rStyle w:val="Normaltext"/>
        </w:rPr>
        <w:t>В случае просрочки исполнения Сторонами своих обязательств, предусмотренных настоящим Договором, Сторона вправе потребовать уплаты пени с другой Стороны, а именно: виновная Сторона выплачивает другой Стороне пени в размере 0,1 процента от цены настоящего Договора за каждый день просрочки.</w:t>
      </w:r>
    </w:p>
    <w:p w14:paraId="62A8D948" w14:textId="77777777" w:rsidR="00E905BD" w:rsidRPr="00E90960" w:rsidRDefault="00E905BD" w:rsidP="00E905BD">
      <w:pPr>
        <w:pStyle w:val="af0"/>
        <w:widowControl/>
        <w:numPr>
          <w:ilvl w:val="1"/>
          <w:numId w:val="16"/>
        </w:numPr>
        <w:tabs>
          <w:tab w:val="left" w:pos="567"/>
        </w:tabs>
        <w:autoSpaceDE/>
        <w:autoSpaceDN/>
        <w:adjustRightInd/>
        <w:spacing w:after="60"/>
        <w:ind w:left="567" w:hanging="567"/>
        <w:contextualSpacing w:val="0"/>
        <w:jc w:val="both"/>
      </w:pPr>
      <w:r w:rsidRPr="00E90960">
        <w:rPr>
          <w:rStyle w:val="Normaltext"/>
        </w:rPr>
        <w:t>Уплата Стороной неустойки (штрафа, пеней) не освобождает её от исполнения обязательств по Договору.</w:t>
      </w:r>
    </w:p>
    <w:p w14:paraId="02A47DDF" w14:textId="77777777" w:rsidR="00E905BD" w:rsidRPr="00E90960" w:rsidRDefault="00E905BD" w:rsidP="00E905BD">
      <w:pPr>
        <w:pStyle w:val="af0"/>
        <w:widowControl/>
        <w:numPr>
          <w:ilvl w:val="1"/>
          <w:numId w:val="16"/>
        </w:numPr>
        <w:tabs>
          <w:tab w:val="left" w:pos="567"/>
        </w:tabs>
        <w:autoSpaceDE/>
        <w:autoSpaceDN/>
        <w:adjustRightInd/>
        <w:spacing w:after="60"/>
        <w:ind w:left="567" w:hanging="567"/>
        <w:contextualSpacing w:val="0"/>
        <w:jc w:val="both"/>
      </w:pPr>
      <w:r w:rsidRPr="00E90960">
        <w:rPr>
          <w:rStyle w:val="Normaltext"/>
        </w:rPr>
        <w:t>При возникновении споров по настоящему Договору обязательным является предъявление претензии, срок рассмотрения которой устанавливается в 10 (десять) рабочих дней с даты ее вручения другой Стороне.</w:t>
      </w:r>
    </w:p>
    <w:p w14:paraId="7B7D77E6" w14:textId="77777777" w:rsidR="00E905BD" w:rsidRPr="00E90960" w:rsidRDefault="00E905BD" w:rsidP="00E905BD">
      <w:pPr>
        <w:pStyle w:val="af0"/>
        <w:widowControl/>
        <w:numPr>
          <w:ilvl w:val="1"/>
          <w:numId w:val="16"/>
        </w:numPr>
        <w:tabs>
          <w:tab w:val="left" w:pos="567"/>
        </w:tabs>
        <w:autoSpaceDE/>
        <w:autoSpaceDN/>
        <w:adjustRightInd/>
        <w:spacing w:after="60"/>
        <w:ind w:left="567" w:hanging="567"/>
        <w:contextualSpacing w:val="0"/>
        <w:jc w:val="both"/>
      </w:pPr>
      <w:r w:rsidRPr="00E90960">
        <w:rPr>
          <w:rStyle w:val="Normaltext"/>
        </w:rPr>
        <w:t xml:space="preserve">Претензия и отзыв на нее вручаются либо под расписку, либо почтовым отправлением с уведомлением о вручении. </w:t>
      </w:r>
    </w:p>
    <w:p w14:paraId="176DB2FD" w14:textId="77777777" w:rsidR="00E905BD" w:rsidRDefault="00E905BD" w:rsidP="00E905BD">
      <w:pPr>
        <w:pStyle w:val="af0"/>
        <w:widowControl/>
        <w:numPr>
          <w:ilvl w:val="1"/>
          <w:numId w:val="16"/>
        </w:numPr>
        <w:tabs>
          <w:tab w:val="left" w:pos="567"/>
        </w:tabs>
        <w:autoSpaceDE/>
        <w:autoSpaceDN/>
        <w:adjustRightInd/>
        <w:spacing w:after="60"/>
        <w:ind w:left="567" w:hanging="567"/>
        <w:contextualSpacing w:val="0"/>
        <w:jc w:val="both"/>
        <w:rPr>
          <w:rStyle w:val="Normaltext"/>
        </w:rPr>
      </w:pPr>
      <w:r w:rsidRPr="00E90960">
        <w:rPr>
          <w:rStyle w:val="Normaltext"/>
        </w:rPr>
        <w:t>В случае невозможности урегулирования споров и разногласий в претензионном порядке, Стороны вправе передать их на рассмотрение в суд по месту нахождения Лицензиата.</w:t>
      </w:r>
    </w:p>
    <w:p w14:paraId="667844D6" w14:textId="77777777" w:rsidR="00E905BD" w:rsidRPr="00E90960" w:rsidRDefault="00E905BD" w:rsidP="00E905BD">
      <w:pPr>
        <w:pStyle w:val="af0"/>
        <w:tabs>
          <w:tab w:val="left" w:pos="567"/>
        </w:tabs>
        <w:spacing w:after="60"/>
        <w:ind w:left="567"/>
        <w:contextualSpacing w:val="0"/>
        <w:jc w:val="both"/>
      </w:pPr>
    </w:p>
    <w:p w14:paraId="2EF5B709" w14:textId="77777777" w:rsidR="00E905BD" w:rsidRPr="00E90960" w:rsidRDefault="00E905BD" w:rsidP="00E905BD">
      <w:pPr>
        <w:pStyle w:val="ParagraphStyle"/>
        <w:keepNext/>
        <w:numPr>
          <w:ilvl w:val="0"/>
          <w:numId w:val="16"/>
        </w:numPr>
        <w:ind w:left="360" w:hanging="360"/>
        <w:jc w:val="center"/>
        <w:outlineLvl w:val="0"/>
        <w:rPr>
          <w:b/>
          <w:sz w:val="20"/>
          <w:szCs w:val="20"/>
        </w:rPr>
      </w:pPr>
      <w:r w:rsidRPr="00E90960">
        <w:rPr>
          <w:rStyle w:val="Normaltext"/>
          <w:b/>
          <w:szCs w:val="20"/>
        </w:rPr>
        <w:t>КОНФИДЕНЦИАЛЬНОСТЬ</w:t>
      </w:r>
    </w:p>
    <w:p w14:paraId="237BA053" w14:textId="77777777" w:rsidR="00E905BD" w:rsidRPr="00E90960" w:rsidRDefault="00E905BD" w:rsidP="00E905BD">
      <w:pPr>
        <w:pStyle w:val="ParagraphStyle"/>
        <w:keepNext/>
        <w:ind w:left="360"/>
        <w:jc w:val="both"/>
        <w:outlineLvl w:val="0"/>
        <w:rPr>
          <w:b/>
          <w:sz w:val="20"/>
          <w:szCs w:val="20"/>
        </w:rPr>
      </w:pPr>
    </w:p>
    <w:p w14:paraId="58C251A3" w14:textId="77777777" w:rsidR="00E905BD" w:rsidRPr="00E90960" w:rsidRDefault="00E905BD" w:rsidP="00E905BD">
      <w:pPr>
        <w:pStyle w:val="af2"/>
        <w:numPr>
          <w:ilvl w:val="1"/>
          <w:numId w:val="16"/>
        </w:numPr>
        <w:suppressAutoHyphens w:val="0"/>
        <w:spacing w:after="0" w:line="240" w:lineRule="auto"/>
        <w:ind w:left="539" w:hanging="539"/>
        <w:jc w:val="both"/>
        <w:rPr>
          <w:sz w:val="20"/>
          <w:szCs w:val="20"/>
        </w:rPr>
      </w:pPr>
      <w:r w:rsidRPr="00E90960">
        <w:rPr>
          <w:rStyle w:val="Normaltext"/>
          <w:szCs w:val="20"/>
        </w:rPr>
        <w:t>Стороны обязуются не разглашать конфиденциальную информацию и не использовать ее, кроме как в целях исполнения обязательств по настоящему Договору.</w:t>
      </w:r>
    </w:p>
    <w:p w14:paraId="31C2D0FA" w14:textId="77777777" w:rsidR="00E905BD" w:rsidRPr="00E90960" w:rsidRDefault="00E905BD" w:rsidP="00E905BD">
      <w:pPr>
        <w:pStyle w:val="af2"/>
        <w:numPr>
          <w:ilvl w:val="1"/>
          <w:numId w:val="16"/>
        </w:numPr>
        <w:suppressAutoHyphens w:val="0"/>
        <w:spacing w:after="0" w:line="240" w:lineRule="auto"/>
        <w:ind w:left="539" w:hanging="539"/>
        <w:jc w:val="both"/>
        <w:rPr>
          <w:sz w:val="20"/>
          <w:szCs w:val="20"/>
        </w:rPr>
      </w:pPr>
      <w:r w:rsidRPr="00E90960">
        <w:rPr>
          <w:rStyle w:val="Normaltext"/>
          <w:szCs w:val="20"/>
        </w:rPr>
        <w:t>Конфиденциальной считается информация, полученная в рамках выполнения настоящего Договора и содержащая коммерческую тайну либо иную охраняемую законом тайну Стороны, или информация, которая прямо названа Сторонами конфиденциальной. Все документы, содержащие конфиденциальную информацию и передаваемые в рамках настоящего Договора, должны иметь пометку «Конфиденциально».</w:t>
      </w:r>
    </w:p>
    <w:p w14:paraId="19D7DCD7" w14:textId="77777777" w:rsidR="00E905BD" w:rsidRPr="00E90960" w:rsidRDefault="00E905BD" w:rsidP="00E905BD">
      <w:pPr>
        <w:pStyle w:val="af2"/>
        <w:numPr>
          <w:ilvl w:val="1"/>
          <w:numId w:val="16"/>
        </w:numPr>
        <w:suppressAutoHyphens w:val="0"/>
        <w:spacing w:after="0" w:line="240" w:lineRule="auto"/>
        <w:ind w:left="539" w:hanging="539"/>
        <w:jc w:val="both"/>
        <w:rPr>
          <w:sz w:val="20"/>
          <w:szCs w:val="20"/>
        </w:rPr>
      </w:pPr>
      <w:r w:rsidRPr="00E90960">
        <w:rPr>
          <w:rStyle w:val="Normaltext"/>
          <w:szCs w:val="20"/>
        </w:rPr>
        <w:t>Сторона, не выполнившая условия конфиденциальности, несет ответственность в соответствии с законодательством Российской Федерации.</w:t>
      </w:r>
    </w:p>
    <w:p w14:paraId="093FEBAA" w14:textId="77777777" w:rsidR="00E905BD" w:rsidRPr="00E90960" w:rsidRDefault="00E905BD" w:rsidP="00E905BD">
      <w:pPr>
        <w:pStyle w:val="af2"/>
        <w:numPr>
          <w:ilvl w:val="1"/>
          <w:numId w:val="16"/>
        </w:numPr>
        <w:suppressAutoHyphens w:val="0"/>
        <w:spacing w:after="0" w:line="240" w:lineRule="auto"/>
        <w:ind w:left="539" w:hanging="539"/>
        <w:jc w:val="both"/>
        <w:rPr>
          <w:sz w:val="20"/>
          <w:szCs w:val="20"/>
        </w:rPr>
      </w:pPr>
      <w:r w:rsidRPr="00E90960">
        <w:rPr>
          <w:rStyle w:val="Normaltext"/>
          <w:szCs w:val="20"/>
        </w:rPr>
        <w:t xml:space="preserve">Конфиденциальная информация может предоставляться компетентным государственным органам в случаях и в порядке, предусмотренном действующим законодательством, что не влечет за собой наступление ответственности за ее разглашение. </w:t>
      </w:r>
    </w:p>
    <w:p w14:paraId="74409E23" w14:textId="77777777" w:rsidR="00E905BD" w:rsidRPr="00E90960" w:rsidRDefault="00E905BD" w:rsidP="00E905BD">
      <w:pPr>
        <w:pStyle w:val="af2"/>
        <w:numPr>
          <w:ilvl w:val="1"/>
          <w:numId w:val="16"/>
        </w:numPr>
        <w:suppressAutoHyphens w:val="0"/>
        <w:spacing w:after="0" w:line="240" w:lineRule="auto"/>
        <w:ind w:left="539" w:hanging="539"/>
        <w:jc w:val="both"/>
        <w:rPr>
          <w:sz w:val="20"/>
          <w:szCs w:val="20"/>
        </w:rPr>
      </w:pPr>
      <w:r w:rsidRPr="00E90960">
        <w:rPr>
          <w:rStyle w:val="Normaltext"/>
          <w:szCs w:val="20"/>
        </w:rPr>
        <w:t>Информация не будут отнесена к конфиденциальной, если к информации имеется свободный доступ на законном основании и Сторона, являющаяся собственником информации, не принимает необходимые меры к охране ее конфиденциальности.</w:t>
      </w:r>
    </w:p>
    <w:p w14:paraId="6DFFAC8F" w14:textId="77777777" w:rsidR="00E905BD" w:rsidRPr="00E90960" w:rsidRDefault="00E905BD" w:rsidP="00E905BD">
      <w:pPr>
        <w:pStyle w:val="af2"/>
        <w:spacing w:after="0"/>
        <w:ind w:left="539"/>
        <w:rPr>
          <w:sz w:val="20"/>
          <w:szCs w:val="20"/>
        </w:rPr>
      </w:pPr>
    </w:p>
    <w:p w14:paraId="048BCFEE" w14:textId="77777777" w:rsidR="00E905BD" w:rsidRPr="00E90960" w:rsidRDefault="00E905BD" w:rsidP="00E905BD">
      <w:pPr>
        <w:pStyle w:val="ParagraphStyle"/>
        <w:keepNext/>
        <w:numPr>
          <w:ilvl w:val="0"/>
          <w:numId w:val="16"/>
        </w:numPr>
        <w:ind w:left="360" w:hanging="360"/>
        <w:jc w:val="center"/>
        <w:outlineLvl w:val="0"/>
        <w:rPr>
          <w:b/>
          <w:bCs/>
          <w:sz w:val="20"/>
          <w:szCs w:val="20"/>
        </w:rPr>
      </w:pPr>
      <w:r w:rsidRPr="00E90960">
        <w:rPr>
          <w:rStyle w:val="Heading"/>
          <w:bCs/>
          <w:szCs w:val="20"/>
        </w:rPr>
        <w:t>ПРОЧИЕ УСЛОВИЯ</w:t>
      </w:r>
    </w:p>
    <w:p w14:paraId="02B4992F" w14:textId="77777777" w:rsidR="00E905BD" w:rsidRPr="00E90960" w:rsidRDefault="00E905BD" w:rsidP="00E905BD">
      <w:pPr>
        <w:pStyle w:val="ParagraphStyle"/>
        <w:keepNext/>
        <w:ind w:left="360"/>
        <w:jc w:val="both"/>
        <w:outlineLvl w:val="0"/>
        <w:rPr>
          <w:b/>
          <w:bCs/>
          <w:sz w:val="20"/>
          <w:szCs w:val="20"/>
        </w:rPr>
      </w:pPr>
    </w:p>
    <w:p w14:paraId="65654AA2" w14:textId="77777777" w:rsidR="00E905BD" w:rsidRPr="00E90960" w:rsidRDefault="00E905BD" w:rsidP="00E905BD">
      <w:pPr>
        <w:pStyle w:val="af2"/>
        <w:numPr>
          <w:ilvl w:val="1"/>
          <w:numId w:val="16"/>
        </w:numPr>
        <w:suppressAutoHyphens w:val="0"/>
        <w:spacing w:after="60" w:line="240" w:lineRule="auto"/>
        <w:ind w:left="540" w:hanging="540"/>
        <w:jc w:val="both"/>
        <w:rPr>
          <w:sz w:val="20"/>
          <w:szCs w:val="20"/>
        </w:rPr>
      </w:pPr>
      <w:r w:rsidRPr="00E90960">
        <w:rPr>
          <w:rStyle w:val="Normaltext"/>
          <w:szCs w:val="20"/>
        </w:rPr>
        <w:t>Стороны подтверждают исполнение обязательств по настоящему Договору путем подписания УПД. Сублицензиат обязан вернуть Лицензиату подписанный экземпляр УПД до момента окончания срока использования неисключительного права на БД, указанного в Спецификации.</w:t>
      </w:r>
    </w:p>
    <w:p w14:paraId="79ED0949" w14:textId="77777777" w:rsidR="00E905BD" w:rsidRPr="00E90960" w:rsidRDefault="00E905BD" w:rsidP="00E905BD">
      <w:pPr>
        <w:pStyle w:val="af2"/>
        <w:numPr>
          <w:ilvl w:val="1"/>
          <w:numId w:val="16"/>
        </w:numPr>
        <w:suppressAutoHyphens w:val="0"/>
        <w:spacing w:after="0" w:line="240" w:lineRule="auto"/>
        <w:ind w:left="539" w:hanging="539"/>
        <w:jc w:val="both"/>
        <w:rPr>
          <w:sz w:val="20"/>
          <w:szCs w:val="20"/>
        </w:rPr>
      </w:pPr>
      <w:r w:rsidRPr="00E90960">
        <w:rPr>
          <w:rStyle w:val="Normaltext"/>
          <w:szCs w:val="20"/>
        </w:rPr>
        <w:t xml:space="preserve">Настоящий Договор вступает в силу с даты его подписания и </w:t>
      </w:r>
      <w:bookmarkStart w:id="4" w:name="_Ref26774448"/>
      <w:r w:rsidRPr="00E90960">
        <w:rPr>
          <w:rStyle w:val="Normaltext"/>
          <w:szCs w:val="20"/>
        </w:rPr>
        <w:t>действует до исполнения Сторонами всех взятых на себя обязательств.</w:t>
      </w:r>
    </w:p>
    <w:bookmarkEnd w:id="4"/>
    <w:p w14:paraId="158A1D99" w14:textId="77777777" w:rsidR="00E905BD" w:rsidRPr="00E90960" w:rsidRDefault="00E905BD" w:rsidP="00E905BD">
      <w:pPr>
        <w:pStyle w:val="af2"/>
        <w:numPr>
          <w:ilvl w:val="1"/>
          <w:numId w:val="16"/>
        </w:numPr>
        <w:suppressAutoHyphens w:val="0"/>
        <w:spacing w:after="60" w:line="240" w:lineRule="auto"/>
        <w:ind w:left="539" w:hanging="539"/>
        <w:jc w:val="both"/>
        <w:rPr>
          <w:sz w:val="20"/>
          <w:szCs w:val="20"/>
        </w:rPr>
      </w:pPr>
      <w:r w:rsidRPr="00E90960">
        <w:rPr>
          <w:rStyle w:val="Normaltext"/>
          <w:szCs w:val="20"/>
        </w:rPr>
        <w:t>Настоящий Договор может быть изменен либо дополнен на основании письменного соглашения Сторон или по другим основаниям, предусмотренным законом.</w:t>
      </w:r>
    </w:p>
    <w:p w14:paraId="6E9E3598" w14:textId="77777777" w:rsidR="00E905BD" w:rsidRPr="00E90960" w:rsidRDefault="00E905BD" w:rsidP="00E905BD">
      <w:pPr>
        <w:pStyle w:val="af2"/>
        <w:numPr>
          <w:ilvl w:val="1"/>
          <w:numId w:val="16"/>
        </w:numPr>
        <w:suppressAutoHyphens w:val="0"/>
        <w:spacing w:after="60" w:line="240" w:lineRule="auto"/>
        <w:ind w:left="539" w:hanging="539"/>
        <w:jc w:val="both"/>
        <w:rPr>
          <w:sz w:val="20"/>
          <w:szCs w:val="20"/>
        </w:rPr>
      </w:pPr>
      <w:r w:rsidRPr="00E90960">
        <w:rPr>
          <w:rStyle w:val="Normaltext"/>
          <w:szCs w:val="20"/>
        </w:rPr>
        <w:t xml:space="preserve">Настоящий Договор расторгается по соглашению Сторон или по решению суда в случае одностороннего отказа Стороны Договора от исполнения Договора в соответствии с гражданским законодательством. </w:t>
      </w:r>
    </w:p>
    <w:p w14:paraId="467AFF34" w14:textId="77777777" w:rsidR="00E905BD" w:rsidRPr="00E90960" w:rsidRDefault="00E905BD" w:rsidP="00E905BD">
      <w:pPr>
        <w:pStyle w:val="af2"/>
        <w:numPr>
          <w:ilvl w:val="1"/>
          <w:numId w:val="16"/>
        </w:numPr>
        <w:suppressAutoHyphens w:val="0"/>
        <w:spacing w:after="60" w:line="240" w:lineRule="auto"/>
        <w:ind w:left="539" w:hanging="539"/>
        <w:jc w:val="both"/>
        <w:rPr>
          <w:rStyle w:val="Normaltext"/>
          <w:szCs w:val="20"/>
        </w:rPr>
      </w:pPr>
      <w:r w:rsidRPr="00E90960">
        <w:rPr>
          <w:rStyle w:val="Normaltext"/>
          <w:szCs w:val="20"/>
        </w:rPr>
        <w:t xml:space="preserve">В настоящем Договоре стороны обязаны указывать юридический и фактический адрес местонахождения. В течение 5 (Пяти) рабочих дней с даты изменения фактического адреса или банковских реквизитов Стороны обязаны письменно уведомить об этом друг друга.  </w:t>
      </w:r>
    </w:p>
    <w:p w14:paraId="779D58CF" w14:textId="77777777" w:rsidR="00E905BD" w:rsidRPr="00E90960" w:rsidRDefault="00E905BD" w:rsidP="00E905BD">
      <w:pPr>
        <w:pStyle w:val="af2"/>
        <w:numPr>
          <w:ilvl w:val="1"/>
          <w:numId w:val="16"/>
        </w:numPr>
        <w:suppressAutoHyphens w:val="0"/>
        <w:spacing w:after="60" w:line="240" w:lineRule="auto"/>
        <w:ind w:left="539" w:hanging="539"/>
        <w:jc w:val="both"/>
        <w:rPr>
          <w:color w:val="auto"/>
          <w:sz w:val="20"/>
          <w:szCs w:val="20"/>
        </w:rPr>
      </w:pPr>
      <w:r w:rsidRPr="00E90960">
        <w:rPr>
          <w:color w:val="auto"/>
          <w:sz w:val="20"/>
          <w:szCs w:val="20"/>
        </w:rPr>
        <w:lastRenderedPageBreak/>
        <w:t>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«»__________20___г. № ___________) в форме электронного документа, подписанного электронно-цифровыми подписями лиц, уполномоченных действовать от имени Лицензиара и Лицензиата, с использованием программно-аппаратных средств электронной площадки «</w:t>
      </w:r>
      <w:proofErr w:type="spellStart"/>
      <w:r w:rsidRPr="00E90960">
        <w:rPr>
          <w:color w:val="auto"/>
          <w:sz w:val="20"/>
          <w:szCs w:val="20"/>
          <w:lang w:val="en-US"/>
        </w:rPr>
        <w:t>VladZakupki</w:t>
      </w:r>
      <w:proofErr w:type="spellEnd"/>
      <w:r w:rsidRPr="00E90960">
        <w:rPr>
          <w:color w:val="auto"/>
          <w:sz w:val="20"/>
          <w:szCs w:val="20"/>
        </w:rPr>
        <w:t>».</w:t>
      </w:r>
    </w:p>
    <w:p w14:paraId="6A65051E" w14:textId="77777777" w:rsidR="00E905BD" w:rsidRPr="00E90960" w:rsidRDefault="00E905BD" w:rsidP="00E905BD">
      <w:pPr>
        <w:pStyle w:val="af2"/>
        <w:numPr>
          <w:ilvl w:val="1"/>
          <w:numId w:val="16"/>
        </w:numPr>
        <w:suppressAutoHyphens w:val="0"/>
        <w:spacing w:after="60" w:line="240" w:lineRule="auto"/>
        <w:ind w:left="539" w:hanging="539"/>
        <w:jc w:val="both"/>
        <w:rPr>
          <w:sz w:val="20"/>
          <w:szCs w:val="20"/>
        </w:rPr>
      </w:pPr>
      <w:r w:rsidRPr="00E90960">
        <w:rPr>
          <w:rStyle w:val="Normaltext"/>
          <w:szCs w:val="20"/>
        </w:rPr>
        <w:t>Приложения к настоящему Договору:</w:t>
      </w:r>
    </w:p>
    <w:p w14:paraId="40823CEB" w14:textId="77777777" w:rsidR="00E905BD" w:rsidRPr="00E90960" w:rsidRDefault="00E905BD" w:rsidP="00E905BD">
      <w:pPr>
        <w:pStyle w:val="2"/>
        <w:widowControl w:val="0"/>
        <w:numPr>
          <w:ilvl w:val="0"/>
          <w:numId w:val="14"/>
        </w:numPr>
        <w:spacing w:before="0"/>
        <w:ind w:left="1134" w:hanging="567"/>
        <w:jc w:val="both"/>
        <w:rPr>
          <w:rFonts w:ascii="Times New Roman" w:hAnsi="Times New Roman"/>
          <w:b w:val="0"/>
          <w:sz w:val="20"/>
          <w:szCs w:val="20"/>
        </w:rPr>
      </w:pPr>
      <w:r w:rsidRPr="00E90960">
        <w:rPr>
          <w:rFonts w:ascii="Times New Roman" w:hAnsi="Times New Roman"/>
          <w:b w:val="0"/>
          <w:sz w:val="20"/>
          <w:szCs w:val="20"/>
        </w:rPr>
        <w:t>Приложение № 1 – «Спецификация на БД».</w:t>
      </w:r>
    </w:p>
    <w:p w14:paraId="5F67E839" w14:textId="77777777" w:rsidR="00E905BD" w:rsidRPr="00E90960" w:rsidRDefault="00E905BD" w:rsidP="00E905BD">
      <w:pPr>
        <w:jc w:val="both"/>
      </w:pPr>
    </w:p>
    <w:p w14:paraId="3044BF48" w14:textId="77777777" w:rsidR="00E905BD" w:rsidRPr="00E90960" w:rsidRDefault="00E905BD" w:rsidP="00E905BD"/>
    <w:p w14:paraId="586AE833" w14:textId="77777777" w:rsidR="00E905BD" w:rsidRPr="00E90960" w:rsidRDefault="00E905BD" w:rsidP="00E905BD">
      <w:pPr>
        <w:sectPr w:rsidR="00E905BD" w:rsidRPr="00E90960" w:rsidSect="00E905BD">
          <w:headerReference w:type="default" r:id="rId8"/>
          <w:footerReference w:type="default" r:id="rId9"/>
          <w:pgSz w:w="11906" w:h="16838"/>
          <w:pgMar w:top="567" w:right="567" w:bottom="567" w:left="851" w:header="0" w:footer="0" w:gutter="0"/>
          <w:cols w:space="720"/>
        </w:sectPr>
      </w:pPr>
    </w:p>
    <w:p w14:paraId="185ACB77" w14:textId="77777777" w:rsidR="00E905BD" w:rsidRPr="00E90960" w:rsidRDefault="00E905BD" w:rsidP="00E905BD">
      <w:pPr>
        <w:keepNext/>
        <w:keepLines/>
        <w:ind w:left="567"/>
        <w:rPr>
          <w:b/>
        </w:rPr>
      </w:pPr>
      <w:r w:rsidRPr="00E90960">
        <w:rPr>
          <w:noProof/>
        </w:rPr>
        <mc:AlternateContent>
          <mc:Choice Requires="wps">
            <w:drawing>
              <wp:anchor distT="0" distB="0" distL="114300" distR="114300" simplePos="0" relativeHeight="251662336" behindDoc="0" locked="0" layoutInCell="0" hidden="0" allowOverlap="1" wp14:anchorId="2C6A34B9" wp14:editId="017571E1">
                <wp:simplePos x="0" y="0"/>
                <wp:positionH relativeFrom="column">
                  <wp:posOffset>-104140</wp:posOffset>
                </wp:positionH>
                <wp:positionV relativeFrom="paragraph">
                  <wp:posOffset>3175</wp:posOffset>
                </wp:positionV>
                <wp:extent cx="6867525" cy="647700"/>
                <wp:effectExtent l="0" t="0" r="0" b="0"/>
                <wp:wrapTopAndBottom/>
                <wp:docPr id="2" name="Текстовое поле1"/>
                <wp:cNvGraphicFramePr/>
                <a:graphic xmlns:a="http://schemas.openxmlformats.org/drawingml/2006/main">
                  <a:graphicData uri="http://schemas.microsoft.com/office/word/2010/wordprocessingShape">
                    <wps:wsp>
                      <wps:cNvSpPr txBox="1">
                        <a:extLst>
                          <a:ext uri="sm">
                            <sm:smNativeData xmlns="" xmlns:o="urn:schemas-microsoft-com:office:office" xmlns:v="urn:schemas-microsoft-com:vml" xmlns:w10="urn:schemas-microsoft-com:office:word" xmlns:w="http://schemas.openxmlformats.org/wordprocessingml/2006/main" xmlns:sm="sm" val="SMDATA_14_rR7PahMAAAAlAAAAEg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B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DsAAAAAoQAAAAAAAAAAAAAAAAAAAgAAAFz///8AAAAAAgAAAAUAAAA/KgAA/AMAAAIAAACvAgAA4QUAACgAAAAIAAAAAQAAAAEAAAA="/>
                          </a:ext>
                        </a:extLst>
                      </wps:cNvSpPr>
                      <wps:spPr>
                        <a:xfrm>
                          <a:off x="0" y="0"/>
                          <a:ext cx="6867525" cy="647700"/>
                        </a:xfrm>
                        <a:prstGeom prst="rect">
                          <a:avLst/>
                        </a:prstGeom>
                        <a:noFill/>
                        <a:ln w="12700">
                          <a:noFill/>
                        </a:ln>
                      </wps:spPr>
                      <wps:txbx>
                        <w:txbxContent>
                          <w:p w14:paraId="388492B4" w14:textId="77777777" w:rsidR="00E905BD" w:rsidRDefault="00E905BD" w:rsidP="00E905BD">
                            <w:pPr>
                              <w:pStyle w:val="ParagraphStyle"/>
                              <w:keepNext/>
                              <w:numPr>
                                <w:ilvl w:val="0"/>
                                <w:numId w:val="15"/>
                              </w:numPr>
                              <w:spacing w:before="360" w:after="240" w:line="288" w:lineRule="auto"/>
                              <w:ind w:left="1080" w:hanging="360"/>
                              <w:jc w:val="center"/>
                              <w:outlineLvl w:val="0"/>
                              <w:rPr>
                                <w:b/>
                                <w:bCs/>
                                <w:sz w:val="20"/>
                              </w:rPr>
                            </w:pPr>
                            <w:r>
                              <w:rPr>
                                <w:rStyle w:val="Heading"/>
                                <w:bCs/>
                              </w:rPr>
                              <w:t>АДРЕСА И БАНКОВСКИЕ РЕКВИЗИТЫ СТОРОН</w:t>
                            </w:r>
                          </w:p>
                          <w:p w14:paraId="50FCDA9B" w14:textId="77777777" w:rsidR="00E905BD" w:rsidRDefault="00E905BD" w:rsidP="00E905BD"/>
                        </w:txbxContent>
                      </wps:txbx>
                      <wps:bodyPr spcFirstLastPara="1" vertOverflow="clip" horzOverflow="clip" lIns="91440" tIns="45720" rIns="91440" bIns="45720" upright="1">
                        <a:prstTxWarp prst="textNoShape">
                          <a:avLst/>
                        </a:prstTxWarp>
                        <a:noAutofit/>
                      </wps:bodyPr>
                    </wps:wsp>
                  </a:graphicData>
                </a:graphic>
              </wp:anchor>
            </w:drawing>
          </mc:Choice>
          <mc:Fallback>
            <w:pict>
              <v:shape w14:anchorId="2C6A34B9" id="Текстовое поле1" o:spid="_x0000_s1027" type="#_x0000_t202" style="position:absolute;left:0;text-align:left;margin-left:-8.2pt;margin-top:.25pt;width:540.75pt;height:5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" o:allowincell="f" filled="f" stroked="f" strokeweight="1pt">
                <v:textbox>
                  <w:txbxContent>
                    <w:p w14:paraId="388492B4" w14:textId="77777777" w:rsidR="00E905BD" w:rsidRDefault="00E905BD" w:rsidP="00E905BD">
                      <w:pPr>
                        <w:pStyle w:val="ParagraphStyle"/>
                        <w:keepNext/>
                        <w:numPr>
                          <w:ilvl w:val="0"/>
                          <w:numId w:val="15"/>
                        </w:numPr>
                        <w:spacing w:before="360" w:after="240" w:line="288" w:lineRule="auto"/>
                        <w:ind w:left="1080" w:hanging="360"/>
                        <w:jc w:val="center"/>
                        <w:outlineLvl w:val="0"/>
                        <w:rPr>
                          <w:b/>
                          <w:bCs/>
                          <w:sz w:val="20"/>
                        </w:rPr>
                      </w:pPr>
                      <w:r>
                        <w:rPr>
                          <w:rStyle w:val="Heading"/>
                          <w:bCs/>
                        </w:rPr>
                        <w:t>АДРЕСА И БАНКОВСКИЕ РЕКВИЗИТЫ СТОРОН</w:t>
                      </w:r>
                    </w:p>
                    <w:p w14:paraId="50FCDA9B" w14:textId="77777777" w:rsidR="00E905BD" w:rsidRDefault="00E905BD" w:rsidP="00E905BD"/>
                  </w:txbxContent>
                </v:textbox>
                <w10:wrap type="topAndBottom"/>
              </v:shape>
            </w:pict>
          </mc:Fallback>
        </mc:AlternateContent>
      </w:r>
      <w:r w:rsidRPr="00E90960">
        <w:rPr>
          <w:b/>
        </w:rPr>
        <w:t>Лицензиат:</w:t>
      </w:r>
    </w:p>
    <w:p w14:paraId="6E3C4D06" w14:textId="77777777" w:rsidR="00E905BD" w:rsidRPr="00E90960" w:rsidRDefault="00E905BD" w:rsidP="00E905BD">
      <w:pPr>
        <w:keepNext/>
        <w:keepLines/>
      </w:pPr>
    </w:p>
    <w:p w14:paraId="1A63D33F" w14:textId="77777777" w:rsidR="00E905BD" w:rsidRPr="00E90960" w:rsidRDefault="00E905BD" w:rsidP="00E905BD">
      <w:pPr>
        <w:keepNext/>
        <w:keepLines/>
      </w:pPr>
    </w:p>
    <w:p w14:paraId="02ABD94E" w14:textId="77777777" w:rsidR="00E905BD" w:rsidRPr="00E90960" w:rsidRDefault="00E905BD" w:rsidP="00E905BD">
      <w:pPr>
        <w:keepNext/>
        <w:keepLines/>
      </w:pPr>
    </w:p>
    <w:p w14:paraId="15BC2868" w14:textId="77777777" w:rsidR="00E905BD" w:rsidRPr="00E90960" w:rsidRDefault="00E905BD" w:rsidP="00E905BD">
      <w:pPr>
        <w:keepNext/>
        <w:keepLines/>
      </w:pPr>
    </w:p>
    <w:p w14:paraId="6E66D18E" w14:textId="77777777" w:rsidR="00E905BD" w:rsidRPr="00E90960" w:rsidRDefault="00E905BD" w:rsidP="00E905BD">
      <w:pPr>
        <w:keepNext/>
        <w:keepLines/>
      </w:pPr>
    </w:p>
    <w:p w14:paraId="79823922" w14:textId="77777777" w:rsidR="00E905BD" w:rsidRPr="00E90960" w:rsidRDefault="00E905BD" w:rsidP="00E905BD">
      <w:pPr>
        <w:keepNext/>
        <w:keepLines/>
      </w:pPr>
    </w:p>
    <w:p w14:paraId="13D6B3A2" w14:textId="77777777" w:rsidR="00E905BD" w:rsidRPr="00E90960" w:rsidRDefault="00E905BD" w:rsidP="00E905BD">
      <w:pPr>
        <w:keepNext/>
        <w:keepLines/>
      </w:pPr>
    </w:p>
    <w:p w14:paraId="2EB5FF15" w14:textId="77777777" w:rsidR="00E905BD" w:rsidRPr="00E90960" w:rsidRDefault="00E905BD" w:rsidP="00E905BD">
      <w:pPr>
        <w:keepNext/>
        <w:keepLines/>
      </w:pPr>
    </w:p>
    <w:p w14:paraId="17078912" w14:textId="77777777" w:rsidR="00E905BD" w:rsidRPr="00E90960" w:rsidRDefault="00E905BD" w:rsidP="00E905BD">
      <w:pPr>
        <w:keepNext/>
        <w:keepLines/>
      </w:pPr>
    </w:p>
    <w:p w14:paraId="1722331C" w14:textId="77777777" w:rsidR="00E905BD" w:rsidRPr="00E90960" w:rsidRDefault="00E905BD" w:rsidP="00E905BD">
      <w:pPr>
        <w:keepNext/>
        <w:keepLines/>
      </w:pPr>
    </w:p>
    <w:p w14:paraId="160F7C29" w14:textId="77777777" w:rsidR="00E905BD" w:rsidRPr="00E90960" w:rsidRDefault="00E905BD" w:rsidP="00E905BD">
      <w:pPr>
        <w:keepNext/>
        <w:keepLines/>
      </w:pPr>
    </w:p>
    <w:p w14:paraId="6B1AF334" w14:textId="77777777" w:rsidR="00E905BD" w:rsidRPr="00E90960" w:rsidRDefault="00E905BD" w:rsidP="00E905BD">
      <w:pPr>
        <w:keepNext/>
        <w:keepLines/>
      </w:pPr>
    </w:p>
    <w:p w14:paraId="03F10895" w14:textId="77777777" w:rsidR="00E905BD" w:rsidRPr="00E90960" w:rsidRDefault="00E905BD" w:rsidP="00E905BD">
      <w:pPr>
        <w:keepNext/>
        <w:keepLines/>
      </w:pPr>
    </w:p>
    <w:p w14:paraId="50E2E4D0" w14:textId="77777777" w:rsidR="00E905BD" w:rsidRPr="00E90960" w:rsidRDefault="00E905BD" w:rsidP="00E905BD">
      <w:pPr>
        <w:keepNext/>
        <w:keepLines/>
      </w:pPr>
    </w:p>
    <w:p w14:paraId="2B70F19B" w14:textId="77777777" w:rsidR="00E905BD" w:rsidRDefault="00E905BD" w:rsidP="00E905BD">
      <w:pPr>
        <w:keepNext/>
        <w:keepLines/>
      </w:pPr>
    </w:p>
    <w:p w14:paraId="5CD146F4" w14:textId="77777777" w:rsidR="003F0555" w:rsidRDefault="003F0555" w:rsidP="00E905BD">
      <w:pPr>
        <w:keepNext/>
        <w:keepLines/>
      </w:pPr>
    </w:p>
    <w:p w14:paraId="6EA9E2E3" w14:textId="77777777" w:rsidR="003F0555" w:rsidRDefault="003F0555" w:rsidP="00E905BD">
      <w:pPr>
        <w:keepNext/>
        <w:keepLines/>
      </w:pPr>
    </w:p>
    <w:p w14:paraId="5E358FBC" w14:textId="77777777" w:rsidR="003F0555" w:rsidRPr="00E90960" w:rsidRDefault="003F0555" w:rsidP="00E905BD">
      <w:pPr>
        <w:keepNext/>
        <w:keepLines/>
      </w:pPr>
    </w:p>
    <w:p w14:paraId="26F18C52" w14:textId="77777777" w:rsidR="00E905BD" w:rsidRPr="00E90960" w:rsidRDefault="00E905BD" w:rsidP="00E905BD">
      <w:pPr>
        <w:keepNext/>
        <w:keepLines/>
      </w:pPr>
    </w:p>
    <w:p w14:paraId="1BA0E46F" w14:textId="77777777" w:rsidR="00E905BD" w:rsidRPr="00E90960" w:rsidRDefault="00E905BD" w:rsidP="00E905BD">
      <w:pPr>
        <w:keepNext/>
        <w:keepLines/>
        <w:jc w:val="center"/>
        <w:rPr>
          <w:b/>
        </w:rPr>
      </w:pPr>
    </w:p>
    <w:p w14:paraId="0668241C" w14:textId="77777777" w:rsidR="00E905BD" w:rsidRPr="00E90960" w:rsidRDefault="00E905BD" w:rsidP="00E905BD">
      <w:pPr>
        <w:keepNext/>
        <w:keepLines/>
        <w:jc w:val="center"/>
        <w:rPr>
          <w:b/>
        </w:rPr>
      </w:pPr>
      <w:r w:rsidRPr="00E90960">
        <w:rPr>
          <w:b/>
        </w:rPr>
        <w:t>ОТ ЛИЦЕНЗИАТА</w:t>
      </w:r>
    </w:p>
    <w:p w14:paraId="643DF8F9" w14:textId="77777777" w:rsidR="00E905BD" w:rsidRPr="00E90960" w:rsidRDefault="00E905BD" w:rsidP="00E905BD">
      <w:pPr>
        <w:keepNext/>
        <w:keepLines/>
        <w:jc w:val="center"/>
        <w:rPr>
          <w:b/>
        </w:rPr>
      </w:pPr>
      <w:r w:rsidRPr="00E90960">
        <w:rPr>
          <w:noProof/>
        </w:rPr>
        <mc:AlternateContent>
          <mc:Choice Requires="wps">
            <w:drawing>
              <wp:anchor distT="45720" distB="45720" distL="114300" distR="114300" simplePos="0" relativeHeight="251663360" behindDoc="0" locked="0" layoutInCell="0" hidden="0" allowOverlap="1" wp14:anchorId="119E81F5" wp14:editId="08EC56D8">
                <wp:simplePos x="0" y="0"/>
                <wp:positionH relativeFrom="column">
                  <wp:posOffset>999490</wp:posOffset>
                </wp:positionH>
                <wp:positionV relativeFrom="paragraph">
                  <wp:posOffset>110490</wp:posOffset>
                </wp:positionV>
                <wp:extent cx="2256155" cy="2057400"/>
                <wp:effectExtent l="0" t="0" r="0" b="0"/>
                <wp:wrapNone/>
                <wp:docPr id="3" name="Текстовое поле2"/>
                <wp:cNvGraphicFramePr/>
                <a:graphic xmlns:a="http://schemas.openxmlformats.org/drawingml/2006/main">
                  <a:graphicData uri="http://schemas.microsoft.com/office/word/2010/wordprocessingShape">
                    <wps:wsp>
                      <wps:cNvSpPr txBox="1">
                        <a:extLst>
                          <a:ext uri="sm">
                            <sm:smNativeData xmlns="" xmlns:o="urn:schemas-microsoft-com:office:office" xmlns:v="urn:schemas-microsoft-com:vml" xmlns:w10="urn:schemas-microsoft-com:office:word" xmlns:w="http://schemas.openxmlformats.org/wordprocessingml/2006/main" xmlns:sm="sm" val="SMDATA_14_rR7PahMAAAAlAAAAEg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EgAAAAAoAAAAAAAAAAAAAAAAAAAAgAAACYGAAAAAAAAAgAAAK4AAADhDQAAqAwAAAIAAAB5CQAAABYAACgAAAAIAAAAAQAAAAEAAAA="/>
                          </a:ext>
                        </a:extLst>
                      </wps:cNvSpPr>
                      <wps:spPr>
                        <a:xfrm>
                          <a:off x="0" y="0"/>
                          <a:ext cx="2256155" cy="2057400"/>
                        </a:xfrm>
                        <a:prstGeom prst="rect">
                          <a:avLst/>
                        </a:prstGeom>
                        <a:noFill/>
                        <a:ln w="12700">
                          <a:noFill/>
                        </a:ln>
                      </wps:spPr>
                      <wps:txbx>
                        <w:txbxContent>
                          <w:p w14:paraId="3E175506" w14:textId="77777777" w:rsidR="00E905BD" w:rsidRDefault="00E905BD" w:rsidP="00E905BD">
                            <w:bookmarkStart w:id="5" w:name="IMAGE_STAMP"/>
                            <w:bookmarkEnd w:id="5"/>
                          </w:p>
                        </w:txbxContent>
                      </wps:txbx>
                      <wps:bodyPr spcFirstLastPara="1" vertOverflow="clip" horzOverflow="clip" lIns="91440" tIns="45720" rIns="91440" bIns="45720" upright="1">
                        <a:prstTxWarp prst="textNoShape">
                          <a:avLst/>
                        </a:prstTxWarp>
                        <a:noAutofit/>
                      </wps:bodyPr>
                    </wps:wsp>
                  </a:graphicData>
                </a:graphic>
              </wp:anchor>
            </w:drawing>
          </mc:Choice>
          <mc:Fallback>
            <w:pict>
              <v:shape w14:anchorId="119E81F5" id="Текстовое поле2" o:spid="_x0000_s1028" type="#_x0000_t202" style="position:absolute;left:0;text-align:left;margin-left:78.7pt;margin-top:8.7pt;width:177.65pt;height:162pt;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" o:allowincell="f" filled="f" stroked="f" strokeweight="1pt">
                <v:textbox>
                  <w:txbxContent>
                    <w:p w14:paraId="3E175506" w14:textId="77777777" w:rsidR="00E905BD" w:rsidRDefault="00E905BD" w:rsidP="00E905BD">
                      <w:bookmarkStart w:id="6" w:name="IMAGE_STAMP"/>
                      <w:bookmarkEnd w:id="6"/>
                    </w:p>
                  </w:txbxContent>
                </v:textbox>
              </v:shape>
            </w:pict>
          </mc:Fallback>
        </mc:AlternateContent>
      </w:r>
      <w:r w:rsidRPr="00E90960">
        <w:rPr>
          <w:noProof/>
        </w:rPr>
        <mc:AlternateContent>
          <mc:Choice Requires="wps">
            <w:drawing>
              <wp:anchor distT="45720" distB="45720" distL="114300" distR="114300" simplePos="0" relativeHeight="251664384" behindDoc="0" locked="0" layoutInCell="0" hidden="0" allowOverlap="1" wp14:anchorId="6DCC5C58" wp14:editId="53FF832E">
                <wp:simplePos x="0" y="0"/>
                <wp:positionH relativeFrom="column">
                  <wp:posOffset>1006475</wp:posOffset>
                </wp:positionH>
                <wp:positionV relativeFrom="paragraph">
                  <wp:posOffset>105410</wp:posOffset>
                </wp:positionV>
                <wp:extent cx="1596390" cy="1673860"/>
                <wp:effectExtent l="0" t="0" r="0" b="0"/>
                <wp:wrapNone/>
                <wp:docPr id="4" name="Текстовое поле3"/>
                <wp:cNvGraphicFramePr/>
                <a:graphic xmlns:a="http://schemas.openxmlformats.org/drawingml/2006/main">
                  <a:graphicData uri="http://schemas.microsoft.com/office/word/2010/wordprocessingShape">
                    <wps:wsp>
                      <wps:cNvSpPr txBox="1">
                        <a:extLst>
                          <a:ext uri="sm">
                            <sm:smNativeData xmlns="" xmlns:o="urn:schemas-microsoft-com:office:office" xmlns:v="urn:schemas-microsoft-com:vml" xmlns:w10="urn:schemas-microsoft-com:office:word" xmlns:w="http://schemas.openxmlformats.org/wordprocessingml/2006/main" xmlns:sm="sm" val="SMDATA_14_rR7PahMAAAAlAAAAEg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EgAAAAAgAAAAAAAAAAAAAAAAAAAAgAAADEGAAABAAAAAgAAAKYAAADSCQAATAoAAAIAAACECQAA+BUAACgAAAAIAAAAAQAAAAEAAAA="/>
                          </a:ext>
                        </a:extLst>
                      </wps:cNvSpPr>
                      <wps:spPr>
                        <a:xfrm>
                          <a:off x="0" y="0"/>
                          <a:ext cx="1596390" cy="1673860"/>
                        </a:xfrm>
                        <a:prstGeom prst="rect">
                          <a:avLst/>
                        </a:prstGeom>
                        <a:noFill/>
                        <a:ln w="12700">
                          <a:noFill/>
                        </a:ln>
                      </wps:spPr>
                      <wps:txbx>
                        <w:txbxContent>
                          <w:p w14:paraId="60AA36F3" w14:textId="77777777" w:rsidR="00E905BD" w:rsidRDefault="00E905BD" w:rsidP="00E905BD">
                            <w:bookmarkStart w:id="6" w:name="IMAGE_SIGN"/>
                            <w:bookmarkEnd w:id="6"/>
                          </w:p>
                        </w:txbxContent>
                      </wps:txbx>
                      <wps:bodyPr spcFirstLastPara="1" vertOverflow="clip" horzOverflow="clip" lIns="91440" tIns="45720" rIns="91440" bIns="45720" upright="1">
                        <a:prstTxWarp prst="textNoShape">
                          <a:avLst/>
                        </a:prstTxWarp>
                        <a:noAutofit/>
                      </wps:bodyPr>
                    </wps:wsp>
                  </a:graphicData>
                </a:graphic>
              </wp:anchor>
            </w:drawing>
          </mc:Choice>
          <mc:Fallback>
            <w:pict>
              <v:shape w14:anchorId="6DCC5C58" id="Текстовое поле3" o:spid="_x0000_s1029" type="#_x0000_t202" style="position:absolute;left:0;text-align:left;margin-left:79.25pt;margin-top:8.3pt;width:125.7pt;height:131.8pt;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" o:allowincell="f" filled="f" stroked="f" strokeweight="1pt">
                <v:textbox>
                  <w:txbxContent>
                    <w:p w14:paraId="60AA36F3" w14:textId="77777777" w:rsidR="00E905BD" w:rsidRDefault="00E905BD" w:rsidP="00E905BD">
                      <w:bookmarkStart w:id="8" w:name="IMAGE_SIGN"/>
                      <w:bookmarkEnd w:id="8"/>
                    </w:p>
                  </w:txbxContent>
                </v:textbox>
              </v:shape>
            </w:pict>
          </mc:Fallback>
        </mc:AlternateContent>
      </w:r>
    </w:p>
    <w:p w14:paraId="38854824" w14:textId="77777777" w:rsidR="00E905BD" w:rsidRPr="00E90960" w:rsidRDefault="00E905BD" w:rsidP="00E905BD">
      <w:pPr>
        <w:keepNext/>
        <w:keepLines/>
        <w:jc w:val="center"/>
      </w:pPr>
    </w:p>
    <w:p w14:paraId="6C2D6531" w14:textId="77777777" w:rsidR="00E905BD" w:rsidRPr="00E90960" w:rsidRDefault="00E905BD" w:rsidP="00E905BD">
      <w:pPr>
        <w:keepNext/>
        <w:keepLines/>
        <w:jc w:val="center"/>
      </w:pPr>
    </w:p>
    <w:p w14:paraId="248FFA05" w14:textId="77777777" w:rsidR="00E905BD" w:rsidRPr="00E90960" w:rsidRDefault="00E905BD" w:rsidP="00E905BD">
      <w:pPr>
        <w:keepNext/>
        <w:keepLines/>
        <w:jc w:val="center"/>
      </w:pPr>
    </w:p>
    <w:p w14:paraId="427756FA" w14:textId="77777777" w:rsidR="00E905BD" w:rsidRPr="00E90960" w:rsidRDefault="00E905BD" w:rsidP="00E905BD">
      <w:pPr>
        <w:keepNext/>
        <w:keepLines/>
        <w:jc w:val="center"/>
      </w:pPr>
    </w:p>
    <w:p w14:paraId="77508165" w14:textId="77777777" w:rsidR="00E905BD" w:rsidRPr="00E90960" w:rsidRDefault="00E905BD" w:rsidP="00E905BD">
      <w:pPr>
        <w:keepNext/>
        <w:keepLines/>
        <w:jc w:val="center"/>
      </w:pPr>
    </w:p>
    <w:p w14:paraId="6680F1F4" w14:textId="77777777" w:rsidR="00E905BD" w:rsidRPr="00E90960" w:rsidRDefault="00E905BD" w:rsidP="00E905BD">
      <w:pPr>
        <w:keepNext/>
        <w:keepLines/>
        <w:jc w:val="center"/>
      </w:pPr>
    </w:p>
    <w:p w14:paraId="7BCF1DFD" w14:textId="77777777" w:rsidR="00E905BD" w:rsidRPr="00E90960" w:rsidRDefault="00E905BD" w:rsidP="00E905BD">
      <w:pPr>
        <w:keepNext/>
        <w:keepLines/>
        <w:jc w:val="center"/>
      </w:pPr>
    </w:p>
    <w:p w14:paraId="53BE78E2" w14:textId="77777777" w:rsidR="00E905BD" w:rsidRPr="00E90960" w:rsidRDefault="00E905BD" w:rsidP="00E905BD">
      <w:pPr>
        <w:keepNext/>
        <w:keepLines/>
        <w:jc w:val="center"/>
      </w:pPr>
      <w:r w:rsidRPr="00E90960">
        <w:t>________________________________________________</w:t>
      </w:r>
    </w:p>
    <w:p w14:paraId="4D304740" w14:textId="77777777" w:rsidR="00E905BD" w:rsidRPr="00E90960" w:rsidRDefault="00E905BD" w:rsidP="00E905BD">
      <w:pPr>
        <w:keepNext/>
        <w:keepLines/>
        <w:jc w:val="center"/>
      </w:pPr>
      <w:r w:rsidRPr="00E90960">
        <w:t xml:space="preserve"> </w:t>
      </w:r>
    </w:p>
    <w:p w14:paraId="502A3139" w14:textId="77777777" w:rsidR="00E905BD" w:rsidRPr="00E90960" w:rsidRDefault="00E905BD" w:rsidP="00E905BD">
      <w:pPr>
        <w:keepNext/>
        <w:keepLines/>
        <w:rPr>
          <w:b/>
        </w:rPr>
      </w:pPr>
      <w:r w:rsidRPr="00E90960">
        <w:br w:type="column"/>
      </w:r>
      <w:r w:rsidRPr="00E90960">
        <w:rPr>
          <w:b/>
        </w:rPr>
        <w:t>Сублицензиат:</w:t>
      </w:r>
    </w:p>
    <w:p w14:paraId="7DAF42C7" w14:textId="77777777" w:rsidR="00E905BD" w:rsidRPr="00E90960" w:rsidRDefault="00E905BD" w:rsidP="00E905BD">
      <w:pPr>
        <w:keepNext/>
        <w:keepLines/>
      </w:pPr>
      <w:r w:rsidRPr="00E90960">
        <w:t>Государственное бюджетное учреждение социального обслуживания Владимирской области «Вязниковский дом-интернат «Пансионат им. Е.П. Глинки»</w:t>
      </w:r>
    </w:p>
    <w:p w14:paraId="47A1BBC9" w14:textId="77777777" w:rsidR="00E905BD" w:rsidRPr="00E90960" w:rsidRDefault="00E905BD" w:rsidP="00E905BD">
      <w:pPr>
        <w:keepNext/>
        <w:keepLines/>
      </w:pPr>
      <w:r w:rsidRPr="00E90960">
        <w:t>Юридический адрес: 601441,ОБЛАСТЬ ВЛАДИМИРСКАЯ,РАЙОН ВЯЗНИКОВСКИЙ,ГОРОД ВЯЗНИКИ,,УЛИЦА ЮЖНАЯ,41</w:t>
      </w:r>
    </w:p>
    <w:p w14:paraId="22ADF2A6" w14:textId="77777777" w:rsidR="00E905BD" w:rsidRPr="00E90960" w:rsidRDefault="00E905BD" w:rsidP="00E905BD">
      <w:pPr>
        <w:keepNext/>
        <w:keepLines/>
      </w:pPr>
      <w:r w:rsidRPr="00E90960">
        <w:t>Фактический адрес: 601441,ОБЛАСТЬ ВЛАДИМИРСКАЯ,РАЙОН ВЯЗНИКОВСКИЙ,ГОРОД ВЯЗНИКИ,,УЛИЦА ЮЖНАЯ,41</w:t>
      </w:r>
    </w:p>
    <w:p w14:paraId="0642A1FA" w14:textId="77777777" w:rsidR="00E905BD" w:rsidRPr="00E90960" w:rsidRDefault="00E905BD" w:rsidP="00E905BD">
      <w:pPr>
        <w:keepNext/>
        <w:keepLines/>
      </w:pPr>
      <w:r w:rsidRPr="00E90960">
        <w:t>ОГРН 1133332003320</w:t>
      </w:r>
    </w:p>
    <w:p w14:paraId="454C94DD" w14:textId="77777777" w:rsidR="00E905BD" w:rsidRPr="00E90960" w:rsidRDefault="00E905BD" w:rsidP="00E905BD">
      <w:pPr>
        <w:keepNext/>
        <w:keepLines/>
      </w:pPr>
      <w:r w:rsidRPr="00E90960">
        <w:t>ИНН/КПП: 3303010652 / 330301001</w:t>
      </w:r>
    </w:p>
    <w:p w14:paraId="25F7C019" w14:textId="77777777" w:rsidR="00E905BD" w:rsidRPr="00E90960" w:rsidRDefault="00E905BD" w:rsidP="00E905BD">
      <w:pPr>
        <w:keepNext/>
        <w:keepLines/>
      </w:pPr>
      <w:r w:rsidRPr="00E90960">
        <w:t xml:space="preserve">Р/с: 03224643170000003201 </w:t>
      </w:r>
    </w:p>
    <w:p w14:paraId="2C914272" w14:textId="77777777" w:rsidR="00E905BD" w:rsidRPr="00E90960" w:rsidRDefault="00E905BD" w:rsidP="00E905BD">
      <w:pPr>
        <w:keepNext/>
        <w:keepLines/>
      </w:pPr>
      <w:r w:rsidRPr="00E90960">
        <w:t>ОКЦ № 1 ВВГУ Банка России// УФК по Нижегородской области, г. Нижний Новгород</w:t>
      </w:r>
    </w:p>
    <w:p w14:paraId="5BAECE34" w14:textId="77777777" w:rsidR="00E905BD" w:rsidRPr="00E90960" w:rsidRDefault="00E905BD" w:rsidP="00E905BD">
      <w:pPr>
        <w:keepNext/>
        <w:keepLines/>
      </w:pPr>
      <w:r w:rsidRPr="00E90960">
        <w:t>Наименование получателя: МФ ВО (ГБУСОВО «Вязниковский дом-интернат «Пансионат им. Е.П. Глинки» лицевой счет 802Щ1876000)</w:t>
      </w:r>
    </w:p>
    <w:p w14:paraId="5C2982F8" w14:textId="77777777" w:rsidR="00E905BD" w:rsidRPr="00E90960" w:rsidRDefault="00E905BD" w:rsidP="00E905BD">
      <w:pPr>
        <w:keepNext/>
        <w:keepLines/>
      </w:pPr>
      <w:r w:rsidRPr="00E90960">
        <w:t>к/с 40102810745370000024</w:t>
      </w:r>
    </w:p>
    <w:p w14:paraId="3F925B61" w14:textId="77777777" w:rsidR="00E905BD" w:rsidRPr="00E90960" w:rsidRDefault="00E905BD" w:rsidP="00E905BD">
      <w:pPr>
        <w:keepNext/>
        <w:keepLines/>
      </w:pPr>
      <w:r w:rsidRPr="00E90960">
        <w:t>БИК 012202102</w:t>
      </w:r>
    </w:p>
    <w:p w14:paraId="6CC878AB" w14:textId="77777777" w:rsidR="00E905BD" w:rsidRPr="00E90960" w:rsidRDefault="00E905BD" w:rsidP="00E905BD">
      <w:pPr>
        <w:keepNext/>
        <w:keepLines/>
        <w:rPr>
          <w:i/>
          <w:iCs/>
        </w:rPr>
      </w:pPr>
    </w:p>
    <w:p w14:paraId="61CA2F8E" w14:textId="77777777" w:rsidR="00E905BD" w:rsidRPr="00E90960" w:rsidRDefault="00E905BD" w:rsidP="00E905BD">
      <w:pPr>
        <w:keepNext/>
        <w:keepLines/>
        <w:jc w:val="center"/>
        <w:rPr>
          <w:b/>
        </w:rPr>
      </w:pPr>
      <w:r w:rsidRPr="00E90960">
        <w:rPr>
          <w:b/>
        </w:rPr>
        <w:t>ОТ СУБЛИЦЕНЗИАТА</w:t>
      </w:r>
    </w:p>
    <w:p w14:paraId="248F491B" w14:textId="77777777" w:rsidR="00E905BD" w:rsidRPr="00E90960" w:rsidRDefault="00E905BD" w:rsidP="00E905BD">
      <w:pPr>
        <w:keepNext/>
        <w:keepLines/>
        <w:jc w:val="center"/>
        <w:rPr>
          <w:b/>
        </w:rPr>
      </w:pPr>
    </w:p>
    <w:p w14:paraId="27F46794" w14:textId="77777777" w:rsidR="00E905BD" w:rsidRPr="00E90960" w:rsidRDefault="00E905BD" w:rsidP="00E905BD">
      <w:pPr>
        <w:keepNext/>
        <w:keepLines/>
        <w:jc w:val="center"/>
        <w:rPr>
          <w:b/>
        </w:rPr>
      </w:pPr>
    </w:p>
    <w:p w14:paraId="66365947" w14:textId="77777777" w:rsidR="00E905BD" w:rsidRPr="00E90960" w:rsidRDefault="00E905BD" w:rsidP="00E905BD">
      <w:pPr>
        <w:keepNext/>
        <w:keepLines/>
        <w:jc w:val="center"/>
        <w:rPr>
          <w:b/>
        </w:rPr>
      </w:pPr>
    </w:p>
    <w:p w14:paraId="4E0BE1B1" w14:textId="77777777" w:rsidR="00E905BD" w:rsidRPr="00E90960" w:rsidRDefault="00E905BD" w:rsidP="00E905BD">
      <w:pPr>
        <w:keepNext/>
        <w:keepLines/>
        <w:jc w:val="center"/>
      </w:pPr>
    </w:p>
    <w:p w14:paraId="38DE2888" w14:textId="77777777" w:rsidR="00E905BD" w:rsidRPr="00E90960" w:rsidRDefault="00E905BD" w:rsidP="00E905BD">
      <w:pPr>
        <w:keepNext/>
        <w:keepLines/>
        <w:jc w:val="center"/>
      </w:pPr>
    </w:p>
    <w:p w14:paraId="3DC5AC18" w14:textId="77777777" w:rsidR="00E905BD" w:rsidRPr="00E90960" w:rsidRDefault="00E905BD" w:rsidP="00E905BD">
      <w:pPr>
        <w:keepNext/>
        <w:keepLines/>
        <w:jc w:val="center"/>
      </w:pPr>
    </w:p>
    <w:p w14:paraId="6367E185" w14:textId="77777777" w:rsidR="00E905BD" w:rsidRPr="00E90960" w:rsidRDefault="00E905BD" w:rsidP="00E905BD">
      <w:pPr>
        <w:keepNext/>
        <w:keepLines/>
        <w:jc w:val="center"/>
      </w:pPr>
    </w:p>
    <w:p w14:paraId="23438C20" w14:textId="77777777" w:rsidR="00E905BD" w:rsidRPr="00E90960" w:rsidRDefault="00E905BD" w:rsidP="00E905BD">
      <w:pPr>
        <w:keepNext/>
        <w:keepLines/>
        <w:jc w:val="center"/>
      </w:pPr>
    </w:p>
    <w:p w14:paraId="7163752C" w14:textId="77777777" w:rsidR="00E905BD" w:rsidRPr="00E90960" w:rsidRDefault="00E905BD" w:rsidP="00E905BD">
      <w:pPr>
        <w:keepNext/>
        <w:keepLines/>
        <w:widowControl/>
        <w:numPr>
          <w:ilvl w:val="0"/>
          <w:numId w:val="13"/>
        </w:numPr>
        <w:autoSpaceDE/>
        <w:autoSpaceDN/>
        <w:adjustRightInd/>
        <w:ind w:left="432" w:hanging="432"/>
        <w:jc w:val="center"/>
        <w:rPr>
          <w:lang w:val="en-US"/>
        </w:rPr>
      </w:pPr>
      <w:r w:rsidRPr="00E90960">
        <w:t>________________________________________________</w:t>
      </w:r>
      <w:r w:rsidRPr="00E90960">
        <w:rPr>
          <w:lang w:val="en-US"/>
        </w:rPr>
        <w:t>_</w:t>
      </w:r>
      <w:bookmarkStart w:id="7" w:name="OLE_LINK6"/>
      <w:bookmarkStart w:id="8" w:name="OLE_LINK7"/>
    </w:p>
    <w:p w14:paraId="0F93191D" w14:textId="0329085A" w:rsidR="00E905BD" w:rsidRPr="006D449A" w:rsidRDefault="003F0555" w:rsidP="00E905BD">
      <w:pPr>
        <w:widowControl/>
        <w:numPr>
          <w:ilvl w:val="0"/>
          <w:numId w:val="13"/>
        </w:numPr>
        <w:autoSpaceDE/>
        <w:autoSpaceDN/>
        <w:adjustRightInd/>
        <w:ind w:left="432" w:hanging="432"/>
        <w:jc w:val="center"/>
      </w:pPr>
      <w:r>
        <w:t>Д</w:t>
      </w:r>
      <w:r w:rsidR="00E905BD" w:rsidRPr="006D449A">
        <w:t>иректор</w:t>
      </w:r>
      <w:r w:rsidR="006D449A">
        <w:t xml:space="preserve">   Е.</w:t>
      </w:r>
      <w:r>
        <w:t>Е. Самойлова</w:t>
      </w:r>
    </w:p>
    <w:p w14:paraId="19373864" w14:textId="77777777" w:rsidR="00E905BD" w:rsidRPr="006D449A" w:rsidRDefault="00E905BD" w:rsidP="00E905BD">
      <w:pPr>
        <w:widowControl/>
        <w:numPr>
          <w:ilvl w:val="0"/>
          <w:numId w:val="13"/>
        </w:numPr>
        <w:autoSpaceDE/>
        <w:autoSpaceDN/>
        <w:adjustRightInd/>
        <w:ind w:left="432" w:hanging="432"/>
      </w:pPr>
    </w:p>
    <w:p w14:paraId="767B1969" w14:textId="77777777" w:rsidR="00E905BD" w:rsidRPr="00E90960" w:rsidRDefault="00E905BD" w:rsidP="00E905BD">
      <w:pPr>
        <w:sectPr w:rsidR="00E905BD" w:rsidRPr="00E90960" w:rsidSect="00E905BD">
          <w:type w:val="continuous"/>
          <w:pgSz w:w="11906" w:h="16838"/>
          <w:pgMar w:top="567" w:right="567" w:bottom="567" w:left="851" w:header="720" w:footer="720" w:gutter="0"/>
          <w:cols w:num="2" w:space="284"/>
        </w:sectPr>
      </w:pPr>
    </w:p>
    <w:bookmarkEnd w:id="7"/>
    <w:bookmarkEnd w:id="8"/>
    <w:p w14:paraId="6B8ABD1D" w14:textId="77777777" w:rsidR="00E905BD" w:rsidRPr="00E90960" w:rsidRDefault="00E905BD" w:rsidP="00E905BD">
      <w:pPr>
        <w:jc w:val="right"/>
      </w:pPr>
    </w:p>
    <w:p w14:paraId="4485F7FF" w14:textId="77777777" w:rsidR="00E905BD" w:rsidRPr="00E90960" w:rsidRDefault="00E905BD" w:rsidP="00E905BD">
      <w:pPr>
        <w:widowControl/>
        <w:numPr>
          <w:ilvl w:val="0"/>
          <w:numId w:val="13"/>
        </w:numPr>
        <w:autoSpaceDE/>
        <w:autoSpaceDN/>
        <w:adjustRightInd/>
        <w:ind w:left="432" w:hanging="432"/>
        <w:jc w:val="right"/>
      </w:pPr>
      <w:r w:rsidRPr="00E90960">
        <w:rPr>
          <w:rStyle w:val="Heading"/>
          <w:bCs/>
        </w:rPr>
        <w:t>ПРИЛОЖЕНИЕ</w:t>
      </w:r>
      <w:r w:rsidRPr="00E90960">
        <w:rPr>
          <w:b/>
          <w:bCs/>
        </w:rPr>
        <w:t xml:space="preserve"> № 1</w:t>
      </w:r>
    </w:p>
    <w:p w14:paraId="6287D238" w14:textId="5CD753B5" w:rsidR="00E905BD" w:rsidRPr="00E90960" w:rsidRDefault="00E905BD" w:rsidP="00E905BD">
      <w:pPr>
        <w:widowControl/>
        <w:numPr>
          <w:ilvl w:val="0"/>
          <w:numId w:val="13"/>
        </w:numPr>
        <w:tabs>
          <w:tab w:val="left" w:pos="993"/>
        </w:tabs>
        <w:autoSpaceDE/>
        <w:autoSpaceDN/>
        <w:adjustRightInd/>
        <w:ind w:left="432" w:hanging="432"/>
        <w:jc w:val="right"/>
        <w:outlineLvl w:val="0"/>
      </w:pPr>
      <w:r w:rsidRPr="00E90960">
        <w:t xml:space="preserve">к Договору № </w:t>
      </w:r>
      <w:r>
        <w:t>______________</w:t>
      </w:r>
      <w:r w:rsidRPr="00E90960">
        <w:t xml:space="preserve"> </w:t>
      </w:r>
    </w:p>
    <w:p w14:paraId="0F988D5B" w14:textId="77777777" w:rsidR="00E905BD" w:rsidRPr="00E90960" w:rsidRDefault="00E905BD" w:rsidP="00E905BD">
      <w:pPr>
        <w:widowControl/>
        <w:numPr>
          <w:ilvl w:val="0"/>
          <w:numId w:val="13"/>
        </w:numPr>
        <w:autoSpaceDE/>
        <w:autoSpaceDN/>
        <w:adjustRightInd/>
        <w:spacing w:after="60"/>
        <w:ind w:left="432" w:hanging="432"/>
        <w:jc w:val="center"/>
        <w:rPr>
          <w:b/>
          <w:bCs/>
        </w:rPr>
      </w:pPr>
    </w:p>
    <w:p w14:paraId="6A739BD2" w14:textId="77777777" w:rsidR="00E905BD" w:rsidRPr="00E90960" w:rsidRDefault="00E905BD" w:rsidP="00E905BD">
      <w:pPr>
        <w:widowControl/>
        <w:numPr>
          <w:ilvl w:val="0"/>
          <w:numId w:val="13"/>
        </w:numPr>
        <w:autoSpaceDE/>
        <w:autoSpaceDN/>
        <w:adjustRightInd/>
        <w:ind w:left="432" w:hanging="432"/>
        <w:jc w:val="center"/>
        <w:rPr>
          <w:lang w:val="en-US"/>
        </w:rPr>
      </w:pPr>
      <w:r w:rsidRPr="00E90960">
        <w:rPr>
          <w:b/>
          <w:bCs/>
          <w:lang w:val="en-US"/>
        </w:rPr>
        <w:t>C</w:t>
      </w:r>
      <w:r w:rsidRPr="00E90960">
        <w:rPr>
          <w:b/>
          <w:bCs/>
        </w:rPr>
        <w:t>ПЕЦИФИКАЦИЯ НА БД</w:t>
      </w:r>
    </w:p>
    <w:p w14:paraId="702DB73B" w14:textId="77777777" w:rsidR="00E905BD" w:rsidRPr="00E90960" w:rsidRDefault="00E905BD" w:rsidP="00E905BD">
      <w:pPr>
        <w:widowControl/>
        <w:numPr>
          <w:ilvl w:val="0"/>
          <w:numId w:val="13"/>
        </w:numPr>
        <w:autoSpaceDE/>
        <w:autoSpaceDN/>
        <w:adjustRightInd/>
        <w:ind w:left="432" w:hanging="432"/>
        <w:rPr>
          <w:lang w:val="en-US"/>
        </w:rPr>
      </w:pPr>
    </w:p>
    <w:tbl>
      <w:tblPr>
        <w:tblpPr w:leftFromText="180" w:rightFromText="180" w:vertAnchor="text" w:horzAnchor="margin" w:tblpY="89"/>
        <w:tblOverlap w:val="never"/>
        <w:tblW w:w="11646" w:type="dxa"/>
        <w:tblLayout w:type="fixed"/>
        <w:tblLook w:val="0000" w:firstRow="0" w:lastRow="0" w:firstColumn="0" w:lastColumn="0" w:noHBand="0" w:noVBand="0"/>
      </w:tblPr>
      <w:tblGrid>
        <w:gridCol w:w="280"/>
        <w:gridCol w:w="2835"/>
        <w:gridCol w:w="992"/>
        <w:gridCol w:w="1418"/>
        <w:gridCol w:w="708"/>
        <w:gridCol w:w="566"/>
        <w:gridCol w:w="708"/>
        <w:gridCol w:w="4139"/>
      </w:tblGrid>
      <w:tr w:rsidR="00E905BD" w:rsidRPr="00E90960" w14:paraId="43AED9B8" w14:textId="77777777" w:rsidTr="00AE51E2">
        <w:trPr>
          <w:cantSplit/>
          <w:trHeight w:val="610"/>
        </w:trPr>
        <w:tc>
          <w:tcPr>
            <w:tcW w:w="120" w:type="pct"/>
            <w:tcBorders>
              <w:top w:val="single" w:sz="4" w:space="0" w:color="000000"/>
              <w:left w:val="single" w:sz="4" w:space="0" w:color="000000"/>
              <w:bottom w:val="single" w:sz="4" w:space="0" w:color="000000"/>
              <w:right w:val="single" w:sz="4" w:space="0" w:color="000000"/>
            </w:tcBorders>
            <w:vAlign w:val="center"/>
          </w:tcPr>
          <w:p w14:paraId="24DB3A83" w14:textId="77777777" w:rsidR="00E905BD" w:rsidRPr="00E90960" w:rsidRDefault="00E905BD" w:rsidP="00AE51E2">
            <w:pPr>
              <w:spacing w:line="228" w:lineRule="auto"/>
              <w:jc w:val="center"/>
            </w:pPr>
            <w:r w:rsidRPr="00E90960">
              <w:t>№</w:t>
            </w:r>
          </w:p>
        </w:tc>
        <w:tc>
          <w:tcPr>
            <w:tcW w:w="1217" w:type="pct"/>
            <w:tcBorders>
              <w:top w:val="single" w:sz="4" w:space="0" w:color="000000"/>
              <w:left w:val="single" w:sz="4" w:space="0" w:color="000000"/>
              <w:bottom w:val="single" w:sz="4" w:space="0" w:color="000000"/>
              <w:right w:val="single" w:sz="4" w:space="0" w:color="000000"/>
            </w:tcBorders>
            <w:vAlign w:val="center"/>
          </w:tcPr>
          <w:p w14:paraId="0960729C" w14:textId="77777777" w:rsidR="00E905BD" w:rsidRPr="00E90960" w:rsidRDefault="00E905BD" w:rsidP="00AE51E2">
            <w:pPr>
              <w:spacing w:line="228" w:lineRule="auto"/>
              <w:jc w:val="center"/>
            </w:pPr>
            <w:r w:rsidRPr="00E90960">
              <w:t xml:space="preserve">Наименование </w:t>
            </w:r>
          </w:p>
        </w:tc>
        <w:tc>
          <w:tcPr>
            <w:tcW w:w="426" w:type="pct"/>
            <w:tcBorders>
              <w:top w:val="single" w:sz="4" w:space="0" w:color="000000"/>
              <w:left w:val="single" w:sz="4" w:space="0" w:color="000000"/>
              <w:bottom w:val="single" w:sz="4" w:space="0" w:color="000000"/>
              <w:right w:val="single" w:sz="4" w:space="0" w:color="000000"/>
            </w:tcBorders>
            <w:vAlign w:val="center"/>
          </w:tcPr>
          <w:p w14:paraId="541974EE" w14:textId="77777777" w:rsidR="00E905BD" w:rsidRPr="00E90960" w:rsidRDefault="00E905BD" w:rsidP="00AE51E2">
            <w:pPr>
              <w:spacing w:line="228" w:lineRule="auto"/>
              <w:jc w:val="center"/>
            </w:pPr>
            <w:r w:rsidRPr="00E90960">
              <w:t>Месяц начала использования</w:t>
            </w:r>
          </w:p>
        </w:tc>
        <w:tc>
          <w:tcPr>
            <w:tcW w:w="609" w:type="pct"/>
            <w:tcBorders>
              <w:top w:val="single" w:sz="4" w:space="0" w:color="000000"/>
              <w:left w:val="single" w:sz="4" w:space="0" w:color="000000"/>
              <w:bottom w:val="single" w:sz="4" w:space="0" w:color="000000"/>
              <w:right w:val="single" w:sz="4" w:space="0" w:color="000000"/>
            </w:tcBorders>
            <w:vAlign w:val="center"/>
          </w:tcPr>
          <w:p w14:paraId="6FA7B962" w14:textId="77777777" w:rsidR="00E905BD" w:rsidRPr="00E90960" w:rsidRDefault="00E905BD" w:rsidP="00AE51E2">
            <w:pPr>
              <w:spacing w:line="228" w:lineRule="auto"/>
              <w:jc w:val="center"/>
            </w:pPr>
            <w:r w:rsidRPr="00E90960">
              <w:t>Срок использования</w:t>
            </w:r>
          </w:p>
        </w:tc>
        <w:tc>
          <w:tcPr>
            <w:tcW w:w="304" w:type="pct"/>
            <w:tcBorders>
              <w:top w:val="single" w:sz="4" w:space="0" w:color="000000"/>
              <w:left w:val="single" w:sz="4" w:space="0" w:color="000000"/>
              <w:bottom w:val="single" w:sz="4" w:space="0" w:color="000000"/>
              <w:right w:val="single" w:sz="4" w:space="0" w:color="000000"/>
            </w:tcBorders>
          </w:tcPr>
          <w:p w14:paraId="107FC629" w14:textId="77777777" w:rsidR="00E905BD" w:rsidRPr="00E90960" w:rsidRDefault="00E905BD" w:rsidP="00AE51E2">
            <w:pPr>
              <w:spacing w:line="228" w:lineRule="auto"/>
              <w:jc w:val="center"/>
            </w:pPr>
            <w:proofErr w:type="spellStart"/>
            <w:r w:rsidRPr="00E90960">
              <w:t>Ед.изм</w:t>
            </w:r>
            <w:proofErr w:type="spellEnd"/>
            <w:r w:rsidRPr="00E90960">
              <w:t>.</w:t>
            </w:r>
          </w:p>
        </w:tc>
        <w:tc>
          <w:tcPr>
            <w:tcW w:w="243" w:type="pct"/>
            <w:tcBorders>
              <w:top w:val="single" w:sz="4" w:space="0" w:color="000000"/>
              <w:left w:val="single" w:sz="4" w:space="0" w:color="000000"/>
              <w:bottom w:val="single" w:sz="4" w:space="0" w:color="000000"/>
              <w:right w:val="single" w:sz="4" w:space="0" w:color="000000"/>
            </w:tcBorders>
            <w:vAlign w:val="center"/>
          </w:tcPr>
          <w:p w14:paraId="10E1D98E" w14:textId="77777777" w:rsidR="00E905BD" w:rsidRPr="00E90960" w:rsidRDefault="00E905BD" w:rsidP="00AE51E2">
            <w:pPr>
              <w:spacing w:line="228" w:lineRule="auto"/>
              <w:jc w:val="center"/>
            </w:pPr>
            <w:r w:rsidRPr="00E90960">
              <w:t>Кол-во</w:t>
            </w:r>
          </w:p>
        </w:tc>
        <w:tc>
          <w:tcPr>
            <w:tcW w:w="304" w:type="pct"/>
            <w:tcBorders>
              <w:top w:val="single" w:sz="4" w:space="0" w:color="000000"/>
              <w:left w:val="single" w:sz="4" w:space="0" w:color="000000"/>
              <w:bottom w:val="single" w:sz="4" w:space="0" w:color="000000"/>
              <w:right w:val="single" w:sz="4" w:space="0" w:color="000000"/>
            </w:tcBorders>
            <w:vAlign w:val="center"/>
          </w:tcPr>
          <w:p w14:paraId="4363DB14" w14:textId="77777777" w:rsidR="00E905BD" w:rsidRPr="00E90960" w:rsidRDefault="00E905BD" w:rsidP="00AE51E2">
            <w:pPr>
              <w:spacing w:line="228" w:lineRule="auto"/>
              <w:jc w:val="center"/>
            </w:pPr>
            <w:r w:rsidRPr="00E90960">
              <w:t>Цена в рублях</w:t>
            </w:r>
          </w:p>
        </w:tc>
        <w:tc>
          <w:tcPr>
            <w:tcW w:w="1777" w:type="pct"/>
            <w:tcBorders>
              <w:top w:val="single" w:sz="4" w:space="0" w:color="000000"/>
              <w:left w:val="single" w:sz="4" w:space="0" w:color="000000"/>
              <w:bottom w:val="single" w:sz="4" w:space="0" w:color="000000"/>
              <w:right w:val="single" w:sz="4" w:space="0" w:color="000000"/>
            </w:tcBorders>
          </w:tcPr>
          <w:p w14:paraId="68D85479" w14:textId="77777777" w:rsidR="00E905BD" w:rsidRPr="00E90960" w:rsidRDefault="00E905BD" w:rsidP="00AE51E2">
            <w:pPr>
              <w:spacing w:line="228" w:lineRule="auto"/>
              <w:jc w:val="center"/>
            </w:pPr>
            <w:r w:rsidRPr="00E90960">
              <w:t>НДС по ставке, установленной</w:t>
            </w:r>
          </w:p>
          <w:p w14:paraId="4E2D875D" w14:textId="77777777" w:rsidR="00E905BD" w:rsidRPr="00E90960" w:rsidRDefault="00E905BD" w:rsidP="00AE51E2">
            <w:pPr>
              <w:spacing w:line="228" w:lineRule="auto"/>
              <w:jc w:val="center"/>
            </w:pPr>
            <w:r w:rsidRPr="00E90960">
              <w:t xml:space="preserve"> законодательством</w:t>
            </w:r>
          </w:p>
        </w:tc>
      </w:tr>
      <w:tr w:rsidR="00E905BD" w:rsidRPr="00E90960" w14:paraId="49FD7721" w14:textId="77777777" w:rsidTr="00AE51E2">
        <w:trPr>
          <w:cantSplit/>
          <w:trHeight w:val="329"/>
        </w:trPr>
        <w:tc>
          <w:tcPr>
            <w:tcW w:w="120" w:type="pct"/>
            <w:tcBorders>
              <w:top w:val="single" w:sz="4" w:space="0" w:color="000000"/>
              <w:left w:val="single" w:sz="4" w:space="0" w:color="000000"/>
              <w:bottom w:val="single" w:sz="4" w:space="0" w:color="000000"/>
              <w:right w:val="single" w:sz="4" w:space="0" w:color="000000"/>
            </w:tcBorders>
            <w:vAlign w:val="center"/>
          </w:tcPr>
          <w:p w14:paraId="25E34701" w14:textId="77777777" w:rsidR="00E905BD" w:rsidRPr="00E90960" w:rsidRDefault="00E905BD" w:rsidP="00AE51E2">
            <w:pPr>
              <w:spacing w:line="228" w:lineRule="auto"/>
              <w:jc w:val="center"/>
            </w:pPr>
            <w:r w:rsidRPr="00E90960">
              <w:t>1</w:t>
            </w:r>
          </w:p>
        </w:tc>
        <w:tc>
          <w:tcPr>
            <w:tcW w:w="1217" w:type="pct"/>
            <w:tcBorders>
              <w:top w:val="single" w:sz="4" w:space="0" w:color="000000"/>
              <w:left w:val="single" w:sz="4" w:space="0" w:color="000000"/>
              <w:bottom w:val="single" w:sz="4" w:space="0" w:color="000000"/>
              <w:right w:val="single" w:sz="4" w:space="0" w:color="000000"/>
            </w:tcBorders>
            <w:vAlign w:val="center"/>
          </w:tcPr>
          <w:p w14:paraId="1B27BF11" w14:textId="77777777" w:rsidR="00E905BD" w:rsidRPr="00E90960" w:rsidRDefault="00E905BD" w:rsidP="00AE51E2">
            <w:pPr>
              <w:spacing w:line="228" w:lineRule="auto"/>
            </w:pPr>
            <w:r w:rsidRPr="00E90960">
              <w:t>База данных "Справочник кадровика (СК)". Электронная версия журнала, подписка на 6 мес.</w:t>
            </w:r>
          </w:p>
        </w:tc>
        <w:tc>
          <w:tcPr>
            <w:tcW w:w="426" w:type="pct"/>
            <w:tcBorders>
              <w:top w:val="single" w:sz="4" w:space="0" w:color="000000"/>
              <w:left w:val="single" w:sz="4" w:space="0" w:color="000000"/>
              <w:bottom w:val="single" w:sz="4" w:space="0" w:color="000000"/>
              <w:right w:val="single" w:sz="4" w:space="0" w:color="000000"/>
            </w:tcBorders>
            <w:vAlign w:val="center"/>
          </w:tcPr>
          <w:p w14:paraId="5ED9B083" w14:textId="77777777" w:rsidR="00E905BD" w:rsidRPr="00E90960" w:rsidRDefault="00E905BD" w:rsidP="00AE51E2">
            <w:pPr>
              <w:spacing w:line="228" w:lineRule="auto"/>
              <w:jc w:val="center"/>
            </w:pPr>
            <w:r w:rsidRPr="00E90960">
              <w:t>Ноябрь 2026</w:t>
            </w:r>
          </w:p>
        </w:tc>
        <w:tc>
          <w:tcPr>
            <w:tcW w:w="609" w:type="pct"/>
            <w:tcBorders>
              <w:top w:val="single" w:sz="4" w:space="0" w:color="000000"/>
              <w:left w:val="single" w:sz="4" w:space="0" w:color="000000"/>
              <w:bottom w:val="single" w:sz="4" w:space="0" w:color="000000"/>
              <w:right w:val="single" w:sz="4" w:space="0" w:color="000000"/>
            </w:tcBorders>
            <w:vAlign w:val="center"/>
          </w:tcPr>
          <w:p w14:paraId="60557A6A" w14:textId="77777777" w:rsidR="00E905BD" w:rsidRPr="00E90960" w:rsidRDefault="00E905BD" w:rsidP="00AE51E2">
            <w:pPr>
              <w:spacing w:line="228" w:lineRule="auto"/>
              <w:jc w:val="center"/>
            </w:pPr>
            <w:r w:rsidRPr="00E90960">
              <w:t>Полугодие с 01.11.2026 по 30.04.2027</w:t>
            </w:r>
          </w:p>
        </w:tc>
        <w:tc>
          <w:tcPr>
            <w:tcW w:w="304" w:type="pct"/>
            <w:tcBorders>
              <w:top w:val="single" w:sz="4" w:space="0" w:color="000000"/>
              <w:left w:val="single" w:sz="4" w:space="0" w:color="000000"/>
              <w:bottom w:val="single" w:sz="4" w:space="0" w:color="000000"/>
              <w:right w:val="single" w:sz="4" w:space="0" w:color="000000"/>
            </w:tcBorders>
          </w:tcPr>
          <w:p w14:paraId="4A4612C4" w14:textId="77777777" w:rsidR="00E905BD" w:rsidRPr="00E90960" w:rsidRDefault="00E905BD" w:rsidP="00AE51E2">
            <w:pPr>
              <w:spacing w:line="228" w:lineRule="auto"/>
              <w:jc w:val="center"/>
            </w:pPr>
            <w:proofErr w:type="spellStart"/>
            <w:r w:rsidRPr="00E90960">
              <w:t>Усл.ед</w:t>
            </w:r>
            <w:proofErr w:type="spellEnd"/>
            <w:r w:rsidRPr="00E90960">
              <w:t>.</w:t>
            </w:r>
          </w:p>
        </w:tc>
        <w:tc>
          <w:tcPr>
            <w:tcW w:w="243" w:type="pct"/>
            <w:tcBorders>
              <w:top w:val="single" w:sz="4" w:space="0" w:color="000000"/>
              <w:left w:val="single" w:sz="4" w:space="0" w:color="000000"/>
              <w:bottom w:val="single" w:sz="4" w:space="0" w:color="000000"/>
              <w:right w:val="single" w:sz="4" w:space="0" w:color="000000"/>
            </w:tcBorders>
            <w:vAlign w:val="center"/>
          </w:tcPr>
          <w:p w14:paraId="7D4AD65F" w14:textId="77777777" w:rsidR="00E905BD" w:rsidRPr="00E90960" w:rsidRDefault="00E905BD" w:rsidP="00AE51E2">
            <w:pPr>
              <w:spacing w:line="228" w:lineRule="auto"/>
              <w:jc w:val="center"/>
            </w:pPr>
            <w:r w:rsidRPr="00E90960">
              <w:t>1</w:t>
            </w:r>
          </w:p>
        </w:tc>
        <w:tc>
          <w:tcPr>
            <w:tcW w:w="304" w:type="pct"/>
            <w:tcBorders>
              <w:top w:val="single" w:sz="4" w:space="0" w:color="000000"/>
              <w:left w:val="single" w:sz="4" w:space="0" w:color="000000"/>
              <w:bottom w:val="single" w:sz="4" w:space="0" w:color="000000"/>
              <w:right w:val="single" w:sz="4" w:space="0" w:color="000000"/>
            </w:tcBorders>
            <w:vAlign w:val="center"/>
          </w:tcPr>
          <w:p w14:paraId="3B0EED4D" w14:textId="77777777" w:rsidR="00E905BD" w:rsidRPr="00E90960" w:rsidRDefault="00E905BD" w:rsidP="00AE51E2">
            <w:pPr>
              <w:spacing w:line="228" w:lineRule="auto"/>
              <w:jc w:val="center"/>
            </w:pPr>
          </w:p>
        </w:tc>
        <w:tc>
          <w:tcPr>
            <w:tcW w:w="1777" w:type="pct"/>
            <w:tcBorders>
              <w:top w:val="single" w:sz="4" w:space="0" w:color="000000"/>
              <w:left w:val="single" w:sz="4" w:space="0" w:color="000000"/>
              <w:bottom w:val="single" w:sz="4" w:space="0" w:color="000000"/>
              <w:right w:val="single" w:sz="4" w:space="0" w:color="000000"/>
            </w:tcBorders>
          </w:tcPr>
          <w:p w14:paraId="46B2874D" w14:textId="77777777" w:rsidR="00E905BD" w:rsidRPr="00E90960" w:rsidRDefault="00E905BD" w:rsidP="00AE51E2">
            <w:pPr>
              <w:spacing w:line="228" w:lineRule="auto"/>
              <w:jc w:val="center"/>
            </w:pPr>
            <w:r w:rsidRPr="00E90960">
              <w:t>Не облагается</w:t>
            </w:r>
          </w:p>
        </w:tc>
      </w:tr>
    </w:tbl>
    <w:p w14:paraId="1BD004E2" w14:textId="77777777" w:rsidR="00E905BD" w:rsidRPr="00E90960" w:rsidRDefault="00E905BD" w:rsidP="00E905BD">
      <w:pPr>
        <w:widowControl/>
        <w:numPr>
          <w:ilvl w:val="0"/>
          <w:numId w:val="13"/>
        </w:numPr>
        <w:autoSpaceDE/>
        <w:autoSpaceDN/>
        <w:adjustRightInd/>
        <w:ind w:left="432" w:hanging="432"/>
      </w:pPr>
    </w:p>
    <w:tbl>
      <w:tblPr>
        <w:tblW w:w="10488" w:type="dxa"/>
        <w:tblLook w:val="01E0" w:firstRow="1" w:lastRow="1" w:firstColumn="1" w:lastColumn="1" w:noHBand="0" w:noVBand="0"/>
      </w:tblPr>
      <w:tblGrid>
        <w:gridCol w:w="7709"/>
        <w:gridCol w:w="2779"/>
      </w:tblGrid>
      <w:tr w:rsidR="00E905BD" w:rsidRPr="00E90960" w14:paraId="218ED879" w14:textId="77777777" w:rsidTr="00AE51E2">
        <w:tc>
          <w:tcPr>
            <w:tcW w:w="3675" w:type="pct"/>
            <w:tcBorders>
              <w:top w:val="single" w:sz="4" w:space="0" w:color="000000"/>
              <w:left w:val="single" w:sz="4" w:space="0" w:color="000000"/>
              <w:bottom w:val="single" w:sz="4" w:space="0" w:color="000000"/>
              <w:right w:val="single" w:sz="4" w:space="0" w:color="000000"/>
            </w:tcBorders>
          </w:tcPr>
          <w:p w14:paraId="1658080E" w14:textId="77777777" w:rsidR="00E905BD" w:rsidRPr="00E90960" w:rsidRDefault="00E905BD" w:rsidP="00AE51E2">
            <w:pPr>
              <w:spacing w:before="60" w:after="60"/>
              <w:ind w:right="72"/>
              <w:jc w:val="right"/>
              <w:rPr>
                <w:b/>
                <w:bCs/>
                <w:lang w:val="en-US"/>
              </w:rPr>
            </w:pPr>
            <w:r w:rsidRPr="00E90960">
              <w:rPr>
                <w:b/>
              </w:rPr>
              <w:t>ИТОГО:</w:t>
            </w:r>
          </w:p>
        </w:tc>
        <w:tc>
          <w:tcPr>
            <w:tcW w:w="1325" w:type="pct"/>
            <w:tcBorders>
              <w:top w:val="single" w:sz="4" w:space="0" w:color="000000"/>
              <w:left w:val="single" w:sz="4" w:space="0" w:color="000000"/>
              <w:bottom w:val="single" w:sz="4" w:space="0" w:color="000000"/>
              <w:right w:val="single" w:sz="4" w:space="0" w:color="000000"/>
            </w:tcBorders>
          </w:tcPr>
          <w:p w14:paraId="4A39AC2B" w14:textId="77777777" w:rsidR="00E905BD" w:rsidRPr="00E90960" w:rsidRDefault="00E905BD" w:rsidP="00AE51E2">
            <w:pPr>
              <w:spacing w:before="60" w:after="60"/>
              <w:ind w:right="72"/>
              <w:jc w:val="right"/>
              <w:rPr>
                <w:b/>
                <w:bCs/>
              </w:rPr>
            </w:pPr>
          </w:p>
        </w:tc>
      </w:tr>
    </w:tbl>
    <w:p w14:paraId="00134E30" w14:textId="77777777" w:rsidR="00E905BD" w:rsidRPr="00E90960" w:rsidRDefault="00E905BD" w:rsidP="00E905BD">
      <w:pPr>
        <w:widowControl/>
        <w:numPr>
          <w:ilvl w:val="0"/>
          <w:numId w:val="13"/>
        </w:numPr>
        <w:autoSpaceDE/>
        <w:autoSpaceDN/>
        <w:adjustRightInd/>
        <w:ind w:left="432" w:hanging="432"/>
      </w:pPr>
    </w:p>
    <w:p w14:paraId="7FAB2BB3" w14:textId="77777777" w:rsidR="00E905BD" w:rsidRPr="00E90960" w:rsidRDefault="00E905BD" w:rsidP="00E905BD">
      <w:pPr>
        <w:sectPr w:rsidR="00E905BD" w:rsidRPr="00E90960" w:rsidSect="00E905BD">
          <w:headerReference w:type="default" r:id="rId10"/>
          <w:footerReference w:type="default" r:id="rId11"/>
          <w:pgSz w:w="11906" w:h="16838"/>
          <w:pgMar w:top="284" w:right="567" w:bottom="567" w:left="851" w:header="709" w:footer="0" w:gutter="0"/>
          <w:cols w:space="720"/>
        </w:sectPr>
      </w:pPr>
    </w:p>
    <w:p w14:paraId="64B86EEF" w14:textId="77777777" w:rsidR="00E905BD" w:rsidRPr="00E90960" w:rsidRDefault="00E905BD" w:rsidP="00E905BD">
      <w:pPr>
        <w:widowControl/>
        <w:numPr>
          <w:ilvl w:val="0"/>
          <w:numId w:val="13"/>
        </w:numPr>
        <w:autoSpaceDE/>
        <w:autoSpaceDN/>
        <w:adjustRightInd/>
        <w:ind w:left="432" w:hanging="432"/>
      </w:pPr>
    </w:p>
    <w:p w14:paraId="1284A683" w14:textId="77777777" w:rsidR="00E905BD" w:rsidRPr="00E90960" w:rsidRDefault="00E905BD" w:rsidP="00E905BD">
      <w:pPr>
        <w:widowControl/>
        <w:numPr>
          <w:ilvl w:val="0"/>
          <w:numId w:val="13"/>
        </w:numPr>
        <w:autoSpaceDE/>
        <w:autoSpaceDN/>
        <w:adjustRightInd/>
        <w:ind w:left="432" w:hanging="432"/>
        <w:jc w:val="center"/>
        <w:rPr>
          <w:b/>
          <w:lang w:val="en-US"/>
        </w:rPr>
      </w:pPr>
      <w:r w:rsidRPr="00E90960">
        <w:rPr>
          <w:b/>
        </w:rPr>
        <w:t>ОТ ЛИЦЕНЗИАТА</w:t>
      </w:r>
    </w:p>
    <w:p w14:paraId="05F4A159" w14:textId="77777777" w:rsidR="00E905BD" w:rsidRPr="00E90960" w:rsidRDefault="00E905BD" w:rsidP="00E905BD">
      <w:pPr>
        <w:widowControl/>
        <w:numPr>
          <w:ilvl w:val="0"/>
          <w:numId w:val="13"/>
        </w:numPr>
        <w:autoSpaceDE/>
        <w:autoSpaceDN/>
        <w:adjustRightInd/>
        <w:ind w:left="432" w:hanging="432"/>
        <w:jc w:val="center"/>
        <w:rPr>
          <w:b/>
          <w:lang w:val="en-US"/>
        </w:rPr>
      </w:pPr>
    </w:p>
    <w:p w14:paraId="14DE77D3" w14:textId="77777777" w:rsidR="00E905BD" w:rsidRPr="00E90960" w:rsidRDefault="00E905BD" w:rsidP="00E905BD">
      <w:pPr>
        <w:jc w:val="center"/>
      </w:pPr>
      <w:r w:rsidRPr="00E90960">
        <w:rPr>
          <w:noProof/>
        </w:rPr>
        <mc:AlternateContent>
          <mc:Choice Requires="wps">
            <w:drawing>
              <wp:anchor distT="45720" distB="45720" distL="114300" distR="114300" simplePos="0" relativeHeight="251665408" behindDoc="0" locked="0" layoutInCell="0" hidden="0" allowOverlap="1" wp14:anchorId="0C5870D4" wp14:editId="37ED24D2">
                <wp:simplePos x="0" y="0"/>
                <wp:positionH relativeFrom="column">
                  <wp:posOffset>880110</wp:posOffset>
                </wp:positionH>
                <wp:positionV relativeFrom="paragraph">
                  <wp:posOffset>46990</wp:posOffset>
                </wp:positionV>
                <wp:extent cx="2256155" cy="2057400"/>
                <wp:effectExtent l="0" t="0" r="0" b="0"/>
                <wp:wrapNone/>
                <wp:docPr id="5" name="Текстовое поле4"/>
                <wp:cNvGraphicFramePr/>
                <a:graphic xmlns:a="http://schemas.openxmlformats.org/drawingml/2006/main">
                  <a:graphicData uri="http://schemas.microsoft.com/office/word/2010/wordprocessingShape">
                    <wps:wsp>
                      <wps:cNvSpPr txBox="1">
                        <a:extLst>
                          <a:ext uri="sm">
                            <sm:smNativeData xmlns="" xmlns:o="urn:schemas-microsoft-com:office:office" xmlns:v="urn:schemas-microsoft-com:vml" xmlns:w10="urn:schemas-microsoft-com:office:word" xmlns:w="http://schemas.openxmlformats.org/wordprocessingml/2006/main" xmlns:sm="sm" val="SMDATA_14_rR7PahMAAAAlAAAAEg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HYAAAAIoAAAAAAAAAAAAAAAAAAAAgAAAGoFAAAAAAAAAgAAAEoAAADhDQAAqAwAAAMAAQC9CAAACxUAACgAAAAIAAAAAQAAAAEAAAA="/>
                          </a:ext>
                        </a:extLst>
                      </wps:cNvSpPr>
                      <wps:spPr>
                        <a:xfrm>
                          <a:off x="0" y="0"/>
                          <a:ext cx="2256155" cy="2057400"/>
                        </a:xfrm>
                        <a:prstGeom prst="rect">
                          <a:avLst/>
                        </a:prstGeom>
                        <a:noFill/>
                        <a:ln w="12700">
                          <a:noFill/>
                        </a:ln>
                      </wps:spPr>
                      <wps:txbx>
                        <w:txbxContent>
                          <w:p w14:paraId="28154D9A" w14:textId="77777777" w:rsidR="00E905BD" w:rsidRDefault="00E905BD" w:rsidP="00E905BD">
                            <w:bookmarkStart w:id="9" w:name="IMAGE_STAMP1"/>
                            <w:bookmarkEnd w:id="9"/>
                          </w:p>
                        </w:txbxContent>
                      </wps:txbx>
                      <wps:bodyPr spcFirstLastPara="1" vertOverflow="clip" horzOverflow="clip" lIns="91440" tIns="45720" rIns="91440" bIns="45720" upright="1">
                        <a:prstTxWarp prst="textNoShape">
                          <a:avLst/>
                        </a:prstTxWarp>
                        <a:noAutofit/>
                      </wps:bodyPr>
                    </wps:wsp>
                  </a:graphicData>
                </a:graphic>
              </wp:anchor>
            </w:drawing>
          </mc:Choice>
          <mc:Fallback>
            <w:pict>
              <v:shape w14:anchorId="0C5870D4" id="Текстовое поле4" o:spid="_x0000_s1030" type="#_x0000_t202" style="position:absolute;left:0;text-align:left;margin-left:69.3pt;margin-top:3.7pt;width:177.65pt;height:162pt;z-index:25166540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" o:allowincell="f" filled="f" stroked="f" strokeweight="1pt">
                <v:textbox>
                  <w:txbxContent>
                    <w:p w14:paraId="28154D9A" w14:textId="77777777" w:rsidR="00E905BD" w:rsidRDefault="00E905BD" w:rsidP="00E905BD">
                      <w:bookmarkStart w:id="12" w:name="IMAGE_STAMP1"/>
                      <w:bookmarkEnd w:id="12"/>
                    </w:p>
                  </w:txbxContent>
                </v:textbox>
              </v:shape>
            </w:pict>
          </mc:Fallback>
        </mc:AlternateContent>
      </w:r>
      <w:r w:rsidRPr="00E90960">
        <w:rPr>
          <w:noProof/>
        </w:rPr>
        <mc:AlternateContent>
          <mc:Choice Requires="wps">
            <w:drawing>
              <wp:anchor distT="45720" distB="45720" distL="114300" distR="114300" simplePos="0" relativeHeight="251666432" behindDoc="0" locked="0" layoutInCell="0" hidden="0" allowOverlap="1" wp14:anchorId="1FAA61C9" wp14:editId="66761929">
                <wp:simplePos x="0" y="0"/>
                <wp:positionH relativeFrom="column">
                  <wp:posOffset>825500</wp:posOffset>
                </wp:positionH>
                <wp:positionV relativeFrom="paragraph">
                  <wp:posOffset>61595</wp:posOffset>
                </wp:positionV>
                <wp:extent cx="1752600" cy="1772285"/>
                <wp:effectExtent l="0" t="0" r="0" b="0"/>
                <wp:wrapNone/>
                <wp:docPr id="6" name="Текстовое поле5"/>
                <wp:cNvGraphicFramePr/>
                <a:graphic xmlns:a="http://schemas.openxmlformats.org/drawingml/2006/main">
                  <a:graphicData uri="http://schemas.microsoft.com/office/word/2010/wordprocessingShape">
                    <wps:wsp>
                      <wps:cNvSpPr txBox="1">
                        <a:extLst>
                          <a:ext uri="sm">
                            <sm:smNativeData xmlns="" xmlns:o="urn:schemas-microsoft-com:office:office" xmlns:v="urn:schemas-microsoft-com:vml" xmlns:w10="urn:schemas-microsoft-com:office:word" xmlns:w="http://schemas.openxmlformats.org/wordprocessingml/2006/main" xmlns:sm="sm" val="SMDATA_14_rR7PahMAAAAlAAAAEg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HYAAAAIgAAAAAAAAAAAAAAAAAAAAgAAABQFAAABAAAAAgAAAGEAAADICgAA5woAAAMAAQBnCAAAIhUAACgAAAAIAAAAAQAAAAEAAAA="/>
                          </a:ext>
                        </a:extLst>
                      </wps:cNvSpPr>
                      <wps:spPr>
                        <a:xfrm>
                          <a:off x="0" y="0"/>
                          <a:ext cx="1752600" cy="1772285"/>
                        </a:xfrm>
                        <a:prstGeom prst="rect">
                          <a:avLst/>
                        </a:prstGeom>
                        <a:noFill/>
                        <a:ln w="12700">
                          <a:noFill/>
                        </a:ln>
                      </wps:spPr>
                      <wps:txbx>
                        <w:txbxContent>
                          <w:p w14:paraId="71910358" w14:textId="77777777" w:rsidR="00E905BD" w:rsidRDefault="00E905BD" w:rsidP="00E905BD">
                            <w:bookmarkStart w:id="10" w:name="IMAGE_SIGN1"/>
                            <w:bookmarkEnd w:id="10"/>
                          </w:p>
                        </w:txbxContent>
                      </wps:txbx>
                      <wps:bodyPr spcFirstLastPara="1" vertOverflow="clip" horzOverflow="clip" lIns="91440" tIns="45720" rIns="91440" bIns="45720" upright="1">
                        <a:prstTxWarp prst="textNoShape">
                          <a:avLst/>
                        </a:prstTxWarp>
                        <a:noAutofit/>
                      </wps:bodyPr>
                    </wps:wsp>
                  </a:graphicData>
                </a:graphic>
              </wp:anchor>
            </w:drawing>
          </mc:Choice>
          <mc:Fallback>
            <w:pict>
              <v:shape w14:anchorId="1FAA61C9" id="Текстовое поле5" o:spid="_x0000_s1031" type="#_x0000_t202" style="position:absolute;left:0;text-align:left;margin-left:65pt;margin-top:4.85pt;width:138pt;height:139.55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" o:allowincell="f" filled="f" stroked="f" strokeweight="1pt">
                <v:textbox>
                  <w:txbxContent>
                    <w:p w14:paraId="71910358" w14:textId="77777777" w:rsidR="00E905BD" w:rsidRDefault="00E905BD" w:rsidP="00E905BD">
                      <w:bookmarkStart w:id="14" w:name="IMAGE_SIGN1"/>
                      <w:bookmarkEnd w:id="14"/>
                    </w:p>
                  </w:txbxContent>
                </v:textbox>
              </v:shape>
            </w:pict>
          </mc:Fallback>
        </mc:AlternateContent>
      </w:r>
    </w:p>
    <w:p w14:paraId="35A79EBD" w14:textId="77777777" w:rsidR="00E905BD" w:rsidRPr="00E90960" w:rsidRDefault="00E905BD" w:rsidP="00E905BD">
      <w:pPr>
        <w:jc w:val="center"/>
      </w:pPr>
    </w:p>
    <w:p w14:paraId="7A817E44" w14:textId="77777777" w:rsidR="00E905BD" w:rsidRPr="00E90960" w:rsidRDefault="00E905BD" w:rsidP="00E905BD">
      <w:pPr>
        <w:jc w:val="center"/>
      </w:pPr>
    </w:p>
    <w:p w14:paraId="54D5ED17" w14:textId="77777777" w:rsidR="00E905BD" w:rsidRPr="00E90960" w:rsidRDefault="00E905BD" w:rsidP="00E905BD">
      <w:pPr>
        <w:jc w:val="center"/>
      </w:pPr>
    </w:p>
    <w:p w14:paraId="2DF564E5" w14:textId="77777777" w:rsidR="00E905BD" w:rsidRPr="00E90960" w:rsidRDefault="00E905BD" w:rsidP="00E905BD">
      <w:pPr>
        <w:jc w:val="center"/>
      </w:pPr>
    </w:p>
    <w:p w14:paraId="3A2C815B" w14:textId="77777777" w:rsidR="00E905BD" w:rsidRPr="00E90960" w:rsidRDefault="00E905BD" w:rsidP="00E905BD">
      <w:pPr>
        <w:jc w:val="center"/>
      </w:pPr>
    </w:p>
    <w:p w14:paraId="586B4391" w14:textId="77777777" w:rsidR="00E905BD" w:rsidRPr="00E90960" w:rsidRDefault="00E905BD" w:rsidP="00E905BD">
      <w:pPr>
        <w:jc w:val="center"/>
      </w:pPr>
    </w:p>
    <w:p w14:paraId="260C04C4" w14:textId="77777777" w:rsidR="00E905BD" w:rsidRPr="00E90960" w:rsidRDefault="00E905BD" w:rsidP="00E905BD">
      <w:pPr>
        <w:widowControl/>
        <w:numPr>
          <w:ilvl w:val="0"/>
          <w:numId w:val="13"/>
        </w:numPr>
        <w:autoSpaceDE/>
        <w:autoSpaceDN/>
        <w:adjustRightInd/>
        <w:ind w:left="432" w:hanging="432"/>
        <w:jc w:val="center"/>
      </w:pPr>
      <w:r w:rsidRPr="00E90960">
        <w:t>________________________________________________</w:t>
      </w:r>
    </w:p>
    <w:p w14:paraId="361FAD0B" w14:textId="77777777" w:rsidR="00E905BD" w:rsidRPr="00E90960" w:rsidRDefault="00E905BD" w:rsidP="00E905BD">
      <w:pPr>
        <w:widowControl/>
        <w:numPr>
          <w:ilvl w:val="0"/>
          <w:numId w:val="13"/>
        </w:numPr>
        <w:autoSpaceDE/>
        <w:autoSpaceDN/>
        <w:adjustRightInd/>
        <w:ind w:left="432" w:hanging="432"/>
        <w:jc w:val="center"/>
      </w:pPr>
      <w:r w:rsidRPr="00E90960">
        <w:t xml:space="preserve"> </w:t>
      </w:r>
    </w:p>
    <w:p w14:paraId="14888527" w14:textId="77777777" w:rsidR="003F0555" w:rsidRPr="003F0555" w:rsidRDefault="00E905BD" w:rsidP="00E905BD">
      <w:pPr>
        <w:widowControl/>
        <w:numPr>
          <w:ilvl w:val="0"/>
          <w:numId w:val="13"/>
        </w:numPr>
        <w:autoSpaceDE/>
        <w:autoSpaceDN/>
        <w:adjustRightInd/>
        <w:ind w:left="432" w:hanging="432"/>
        <w:jc w:val="center"/>
        <w:rPr>
          <w:b/>
        </w:rPr>
      </w:pPr>
      <w:r w:rsidRPr="00E90960">
        <w:br w:type="column"/>
      </w:r>
    </w:p>
    <w:p w14:paraId="783E50AA" w14:textId="58321626" w:rsidR="00E905BD" w:rsidRPr="00E90960" w:rsidRDefault="00E905BD" w:rsidP="00E905BD">
      <w:pPr>
        <w:widowControl/>
        <w:numPr>
          <w:ilvl w:val="0"/>
          <w:numId w:val="13"/>
        </w:numPr>
        <w:autoSpaceDE/>
        <w:autoSpaceDN/>
        <w:adjustRightInd/>
        <w:ind w:left="432" w:hanging="432"/>
        <w:jc w:val="center"/>
        <w:rPr>
          <w:b/>
        </w:rPr>
      </w:pPr>
      <w:r w:rsidRPr="00E90960">
        <w:rPr>
          <w:b/>
        </w:rPr>
        <w:t>ОТ СУБЛИЦЕНЗИАТА</w:t>
      </w:r>
    </w:p>
    <w:p w14:paraId="09A98984" w14:textId="77777777" w:rsidR="00E905BD" w:rsidRPr="00E90960" w:rsidRDefault="00E905BD" w:rsidP="00E905BD">
      <w:pPr>
        <w:widowControl/>
        <w:numPr>
          <w:ilvl w:val="0"/>
          <w:numId w:val="13"/>
        </w:numPr>
        <w:autoSpaceDE/>
        <w:autoSpaceDN/>
        <w:adjustRightInd/>
        <w:ind w:left="432" w:hanging="432"/>
        <w:jc w:val="center"/>
        <w:rPr>
          <w:b/>
        </w:rPr>
      </w:pPr>
    </w:p>
    <w:p w14:paraId="480D34E4" w14:textId="77777777" w:rsidR="00E905BD" w:rsidRPr="00E90960" w:rsidRDefault="00E905BD" w:rsidP="00E905BD">
      <w:pPr>
        <w:widowControl/>
        <w:numPr>
          <w:ilvl w:val="0"/>
          <w:numId w:val="13"/>
        </w:numPr>
        <w:autoSpaceDE/>
        <w:autoSpaceDN/>
        <w:adjustRightInd/>
        <w:ind w:left="432" w:hanging="432"/>
        <w:jc w:val="center"/>
        <w:rPr>
          <w:b/>
        </w:rPr>
      </w:pPr>
    </w:p>
    <w:p w14:paraId="3DB2E18D" w14:textId="77777777" w:rsidR="00E905BD" w:rsidRPr="00E90960" w:rsidRDefault="00E905BD" w:rsidP="00E905BD">
      <w:pPr>
        <w:widowControl/>
        <w:numPr>
          <w:ilvl w:val="0"/>
          <w:numId w:val="13"/>
        </w:numPr>
        <w:autoSpaceDE/>
        <w:autoSpaceDN/>
        <w:adjustRightInd/>
        <w:ind w:left="432" w:hanging="432"/>
        <w:jc w:val="center"/>
        <w:rPr>
          <w:b/>
        </w:rPr>
      </w:pPr>
    </w:p>
    <w:p w14:paraId="1283A615" w14:textId="77777777" w:rsidR="00E905BD" w:rsidRPr="00E90960" w:rsidRDefault="00E905BD" w:rsidP="00E905BD">
      <w:pPr>
        <w:jc w:val="center"/>
      </w:pPr>
    </w:p>
    <w:p w14:paraId="5F872E85" w14:textId="77777777" w:rsidR="00E905BD" w:rsidRPr="00E90960" w:rsidRDefault="00E905BD" w:rsidP="00E905BD">
      <w:pPr>
        <w:jc w:val="center"/>
      </w:pPr>
    </w:p>
    <w:p w14:paraId="60109BAD" w14:textId="77777777" w:rsidR="00E905BD" w:rsidRPr="00E90960" w:rsidRDefault="00E905BD" w:rsidP="00E905BD">
      <w:pPr>
        <w:jc w:val="center"/>
      </w:pPr>
    </w:p>
    <w:p w14:paraId="7831233F" w14:textId="77777777" w:rsidR="00E905BD" w:rsidRPr="00E90960" w:rsidRDefault="00E905BD" w:rsidP="00E905BD">
      <w:pPr>
        <w:widowControl/>
        <w:numPr>
          <w:ilvl w:val="0"/>
          <w:numId w:val="13"/>
        </w:numPr>
        <w:autoSpaceDE/>
        <w:autoSpaceDN/>
        <w:adjustRightInd/>
        <w:ind w:left="432" w:hanging="432"/>
        <w:jc w:val="center"/>
      </w:pPr>
    </w:p>
    <w:p w14:paraId="10221B34" w14:textId="77777777" w:rsidR="00E905BD" w:rsidRPr="00E90960" w:rsidRDefault="00E905BD" w:rsidP="00E905BD">
      <w:pPr>
        <w:widowControl/>
        <w:numPr>
          <w:ilvl w:val="0"/>
          <w:numId w:val="13"/>
        </w:numPr>
        <w:autoSpaceDE/>
        <w:autoSpaceDN/>
        <w:adjustRightInd/>
        <w:ind w:left="432" w:hanging="432"/>
        <w:jc w:val="center"/>
      </w:pPr>
    </w:p>
    <w:p w14:paraId="077A625A" w14:textId="77777777" w:rsidR="00E905BD" w:rsidRPr="00E90960" w:rsidRDefault="00E905BD" w:rsidP="00E905BD">
      <w:pPr>
        <w:widowControl/>
        <w:numPr>
          <w:ilvl w:val="0"/>
          <w:numId w:val="13"/>
        </w:numPr>
        <w:autoSpaceDE/>
        <w:autoSpaceDN/>
        <w:adjustRightInd/>
        <w:ind w:left="432" w:hanging="432"/>
        <w:jc w:val="center"/>
      </w:pPr>
      <w:r w:rsidRPr="00E90960">
        <w:t>________________________________________________</w:t>
      </w:r>
    </w:p>
    <w:p w14:paraId="7D1BBC9B" w14:textId="38660BC0" w:rsidR="00E905BD" w:rsidRPr="00E90960" w:rsidRDefault="003F0555" w:rsidP="00E905BD">
      <w:pPr>
        <w:widowControl/>
        <w:numPr>
          <w:ilvl w:val="0"/>
          <w:numId w:val="13"/>
        </w:numPr>
        <w:autoSpaceDE/>
        <w:autoSpaceDN/>
        <w:adjustRightInd/>
        <w:ind w:left="432" w:hanging="432"/>
        <w:jc w:val="center"/>
      </w:pPr>
      <w:r>
        <w:t>Д</w:t>
      </w:r>
      <w:r w:rsidR="00E905BD" w:rsidRPr="006D449A">
        <w:t>иректор</w:t>
      </w:r>
      <w:r w:rsidR="006D449A">
        <w:t xml:space="preserve">  </w:t>
      </w:r>
      <w:r>
        <w:t xml:space="preserve">                  </w:t>
      </w:r>
      <w:r w:rsidR="00E905BD" w:rsidRPr="006D449A">
        <w:t xml:space="preserve"> Е.</w:t>
      </w:r>
      <w:r>
        <w:t>Е. Самойлова</w:t>
      </w:r>
    </w:p>
    <w:p w14:paraId="2C1F8311" w14:textId="77777777" w:rsidR="00E905BD" w:rsidRPr="00E90960" w:rsidRDefault="00E905BD" w:rsidP="00E905BD">
      <w:pPr>
        <w:widowControl/>
        <w:numPr>
          <w:ilvl w:val="0"/>
          <w:numId w:val="13"/>
        </w:numPr>
        <w:autoSpaceDE/>
        <w:autoSpaceDN/>
        <w:adjustRightInd/>
        <w:ind w:left="432" w:hanging="432"/>
      </w:pPr>
    </w:p>
    <w:p w14:paraId="4FF3E749" w14:textId="77777777" w:rsidR="00E905BD" w:rsidRPr="00E90960" w:rsidRDefault="00E905BD" w:rsidP="00E905BD"/>
    <w:p w14:paraId="5AFCB9A1" w14:textId="77777777" w:rsidR="00E905BD" w:rsidRPr="00E90960" w:rsidRDefault="00E905BD" w:rsidP="00E905BD">
      <w:pPr>
        <w:sectPr w:rsidR="00E905BD" w:rsidRPr="00E90960" w:rsidSect="00E905BD">
          <w:type w:val="continuous"/>
          <w:pgSz w:w="11906" w:h="16838"/>
          <w:pgMar w:top="284" w:right="567" w:bottom="567" w:left="851" w:header="720" w:footer="720" w:gutter="0"/>
          <w:cols w:num="2" w:space="708"/>
        </w:sectPr>
      </w:pPr>
    </w:p>
    <w:p w14:paraId="5A19563A" w14:textId="77777777" w:rsidR="00A62419" w:rsidRPr="004856F6" w:rsidRDefault="00A62419" w:rsidP="00DC0860">
      <w:pPr>
        <w:tabs>
          <w:tab w:val="left" w:pos="3491"/>
        </w:tabs>
        <w:rPr>
          <w:sz w:val="24"/>
          <w:szCs w:val="24"/>
        </w:rPr>
      </w:pPr>
    </w:p>
    <w:sectPr w:rsidR="00A62419"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ACD2D" w14:textId="77777777" w:rsidR="00935D40" w:rsidRDefault="00935D40">
      <w:r>
        <w:separator/>
      </w:r>
    </w:p>
  </w:endnote>
  <w:endnote w:type="continuationSeparator" w:id="0">
    <w:p w14:paraId="268CA40B" w14:textId="77777777" w:rsidR="00935D40" w:rsidRDefault="00935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w:altName w:val="Times New Roman"/>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8F92" w14:textId="77777777" w:rsidR="00E905BD" w:rsidRDefault="00E905BD">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45A96" w14:textId="77777777" w:rsidR="00E905BD" w:rsidRDefault="00E905BD">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98C01" w14:textId="77777777" w:rsidR="00935D40" w:rsidRDefault="00935D40">
      <w:r>
        <w:separator/>
      </w:r>
    </w:p>
  </w:footnote>
  <w:footnote w:type="continuationSeparator" w:id="0">
    <w:p w14:paraId="7E8E845D" w14:textId="77777777" w:rsidR="00935D40" w:rsidRDefault="00935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01C20" w14:textId="77777777" w:rsidR="00E905BD" w:rsidRDefault="00E905BD">
    <w:pPr>
      <w:pStyle w:val="a9"/>
      <w:tabs>
        <w:tab w:val="clear" w:pos="4677"/>
        <w:tab w:val="clear" w:pos="9355"/>
        <w:tab w:val="left" w:pos="7005"/>
      </w:tabs>
    </w:pPr>
    <w:r>
      <w:tab/>
    </w:r>
  </w:p>
  <w:p w14:paraId="0E33D67D" w14:textId="77777777" w:rsidR="00E905BD" w:rsidRDefault="00E905BD">
    <w:pPr>
      <w:pStyle w:val="a9"/>
    </w:pPr>
    <w:r>
      <w:rPr>
        <w:noProof/>
      </w:rPr>
      <mc:AlternateContent>
        <mc:Choice Requires="wps">
          <w:drawing>
            <wp:anchor distT="0" distB="0" distL="114300" distR="114300" simplePos="0" relativeHeight="251657216" behindDoc="0" locked="0" layoutInCell="0" hidden="0" allowOverlap="1" wp14:anchorId="355F94FC" wp14:editId="2EE34883">
              <wp:simplePos x="0" y="0"/>
              <wp:positionH relativeFrom="page">
                <wp:posOffset>545465</wp:posOffset>
              </wp:positionH>
              <wp:positionV relativeFrom="page">
                <wp:posOffset>2519680</wp:posOffset>
              </wp:positionV>
              <wp:extent cx="6469380" cy="5652135"/>
              <wp:effectExtent l="0" t="0" r="0" b="0"/>
              <wp:wrapNone/>
              <wp:docPr id="1027" name="Кривая2"/>
              <wp:cNvGraphicFramePr/>
              <a:graphic xmlns:a="http://schemas.openxmlformats.org/drawingml/2006/main">
                <a:graphicData uri="http://schemas.microsoft.com/office/word/2010/wordprocessingShape">
                  <wps:wsp>
                    <wps:cNvSpPr>
                      <a:extLst>
                        <a:ext uri="sm">
                          <sm:smNativeData xmlns="" xmlns:o="urn:schemas-microsoft-com:office:office" xmlns:v="urn:schemas-microsoft-com:vml" xmlns:w10="urn:schemas-microsoft-com:office:word" xmlns:w="http://schemas.openxmlformats.org/wordprocessingml/2006/main" xmlns:sm="sm" val="SMDATA_14_rR7PahMAAAAlAAAACwAAAA0AAAAAkAAAAEgAAACQAAAASAAAAAAAAAAAAAAAAAAAAAEAAABQAAAAAAAAAAAA4D8AAAAAAADgPwAAAAAAAOA/AAAAAAAA4D8AAAAAAADgPwAAAAAAAOA/AAAAAAAA4D8AAAAAAADgPwAAAAAAAOA/AAAAAAAA4D8CAAAAjAAAAAEAAAAAAAAA8vDt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AEAAAAQoAAAAAAAAAAAAAAAAAAAAAAAAFsDAAAAAAAAAAAAAIAPAADMJwAAxSIAAAAAAABbAwAAgA8AACgAAAAIAAAAAQAAAAEAAAA="/>
                        </a:ext>
                      </a:extLst>
                    </wps:cNvSpPr>
                    <wps:spPr>
                      <a:xfrm>
                        <a:off x="0" y="0"/>
                        <a:ext cx="6469380" cy="5652135"/>
                      </a:xfrm>
                      <a:custGeom>
                        <a:avLst/>
                        <a:gdLst/>
                        <a:ahLst/>
                        <a:cxnLst/>
                        <a:rect l="0" t="0" r="6469380" b="5652135"/>
                        <a:pathLst>
                          <a:path w="6469380" h="5652135">
                            <a:moveTo>
                              <a:pt x="869950" y="5454650"/>
                            </a:moveTo>
                            <a:lnTo>
                              <a:pt x="866140" y="5445760"/>
                            </a:lnTo>
                            <a:lnTo>
                              <a:pt x="856615" y="5440045"/>
                            </a:lnTo>
                            <a:lnTo>
                              <a:pt x="290830" y="5215890"/>
                            </a:lnTo>
                            <a:lnTo>
                              <a:pt x="290830" y="4531360"/>
                            </a:lnTo>
                            <a:lnTo>
                              <a:pt x="288925" y="4520565"/>
                            </a:lnTo>
                            <a:lnTo>
                              <a:pt x="283210" y="4514215"/>
                            </a:lnTo>
                            <a:lnTo>
                              <a:pt x="274955" y="4514215"/>
                            </a:lnTo>
                            <a:lnTo>
                              <a:pt x="265430" y="4519930"/>
                            </a:lnTo>
                            <a:lnTo>
                              <a:pt x="27305" y="4712970"/>
                            </a:lnTo>
                            <a:lnTo>
                              <a:pt x="16510" y="4724400"/>
                            </a:lnTo>
                            <a:lnTo>
                              <a:pt x="8255" y="4737735"/>
                            </a:lnTo>
                            <a:lnTo>
                              <a:pt x="3175" y="4752340"/>
                            </a:lnTo>
                            <a:lnTo>
                              <a:pt x="635" y="4768215"/>
                            </a:lnTo>
                            <a:lnTo>
                              <a:pt x="635" y="5374640"/>
                            </a:lnTo>
                            <a:lnTo>
                              <a:pt x="0" y="5382895"/>
                            </a:lnTo>
                            <a:lnTo>
                              <a:pt x="1905" y="5390515"/>
                            </a:lnTo>
                            <a:lnTo>
                              <a:pt x="4445" y="5397500"/>
                            </a:lnTo>
                            <a:lnTo>
                              <a:pt x="8255" y="5404485"/>
                            </a:lnTo>
                            <a:lnTo>
                              <a:pt x="13335" y="5410835"/>
                            </a:lnTo>
                            <a:lnTo>
                              <a:pt x="19050" y="5416550"/>
                            </a:lnTo>
                            <a:lnTo>
                              <a:pt x="25400" y="5420995"/>
                            </a:lnTo>
                            <a:lnTo>
                              <a:pt x="33020" y="5424170"/>
                            </a:lnTo>
                            <a:lnTo>
                              <a:pt x="598170" y="5648960"/>
                            </a:lnTo>
                            <a:lnTo>
                              <a:pt x="605790" y="5650865"/>
                            </a:lnTo>
                            <a:lnTo>
                              <a:pt x="612775" y="5652135"/>
                            </a:lnTo>
                            <a:lnTo>
                              <a:pt x="619760" y="5652135"/>
                            </a:lnTo>
                            <a:lnTo>
                              <a:pt x="627380" y="5651500"/>
                            </a:lnTo>
                            <a:lnTo>
                              <a:pt x="634365" y="5650230"/>
                            </a:lnTo>
                            <a:lnTo>
                              <a:pt x="641350" y="5647690"/>
                            </a:lnTo>
                            <a:lnTo>
                              <a:pt x="647700" y="5644515"/>
                            </a:lnTo>
                            <a:lnTo>
                              <a:pt x="653415" y="5640705"/>
                            </a:lnTo>
                            <a:lnTo>
                              <a:pt x="859155" y="5473065"/>
                            </a:lnTo>
                            <a:lnTo>
                              <a:pt x="867410" y="5463540"/>
                            </a:lnTo>
                            <a:lnTo>
                              <a:pt x="869950" y="5454650"/>
                            </a:lnTo>
                            <a:close/>
                            <a:moveTo>
                              <a:pt x="1689100" y="4681855"/>
                            </a:moveTo>
                            <a:lnTo>
                              <a:pt x="1686560" y="4652645"/>
                            </a:lnTo>
                            <a:lnTo>
                              <a:pt x="1678940" y="4624070"/>
                            </a:lnTo>
                            <a:lnTo>
                              <a:pt x="1668145" y="4595495"/>
                            </a:lnTo>
                            <a:lnTo>
                              <a:pt x="1652905" y="4566920"/>
                            </a:lnTo>
                            <a:lnTo>
                              <a:pt x="1635125" y="4537075"/>
                            </a:lnTo>
                            <a:lnTo>
                              <a:pt x="1615440" y="4505325"/>
                            </a:lnTo>
                            <a:lnTo>
                              <a:pt x="1450975" y="4243705"/>
                            </a:lnTo>
                            <a:lnTo>
                              <a:pt x="1386205" y="4140200"/>
                            </a:lnTo>
                            <a:lnTo>
                              <a:pt x="1386205" y="4794250"/>
                            </a:lnTo>
                            <a:lnTo>
                              <a:pt x="1383030" y="4796790"/>
                            </a:lnTo>
                            <a:lnTo>
                              <a:pt x="1361440" y="4824730"/>
                            </a:lnTo>
                            <a:lnTo>
                              <a:pt x="1338580" y="4850765"/>
                            </a:lnTo>
                            <a:lnTo>
                              <a:pt x="1313180" y="4874895"/>
                            </a:lnTo>
                            <a:lnTo>
                              <a:pt x="1286510" y="4897120"/>
                            </a:lnTo>
                            <a:lnTo>
                              <a:pt x="1256030" y="4921885"/>
                            </a:lnTo>
                            <a:lnTo>
                              <a:pt x="1221740" y="4939665"/>
                            </a:lnTo>
                            <a:lnTo>
                              <a:pt x="1184910" y="4951095"/>
                            </a:lnTo>
                            <a:lnTo>
                              <a:pt x="1146175" y="4954905"/>
                            </a:lnTo>
                            <a:lnTo>
                              <a:pt x="1131570" y="4952365"/>
                            </a:lnTo>
                            <a:lnTo>
                              <a:pt x="1118235" y="4947920"/>
                            </a:lnTo>
                            <a:lnTo>
                              <a:pt x="1104900" y="4942205"/>
                            </a:lnTo>
                            <a:lnTo>
                              <a:pt x="1092200" y="4935220"/>
                            </a:lnTo>
                            <a:lnTo>
                              <a:pt x="1080135" y="4927600"/>
                            </a:lnTo>
                            <a:lnTo>
                              <a:pt x="1068705" y="4918075"/>
                            </a:lnTo>
                            <a:lnTo>
                              <a:pt x="1059180" y="4907915"/>
                            </a:lnTo>
                            <a:lnTo>
                              <a:pt x="1049655" y="4896485"/>
                            </a:lnTo>
                            <a:lnTo>
                              <a:pt x="1026160" y="4859655"/>
                            </a:lnTo>
                            <a:lnTo>
                              <a:pt x="1012825" y="4821555"/>
                            </a:lnTo>
                            <a:lnTo>
                              <a:pt x="1010920" y="4782185"/>
                            </a:lnTo>
                            <a:lnTo>
                              <a:pt x="1019810" y="4741545"/>
                            </a:lnTo>
                            <a:lnTo>
                              <a:pt x="1039495" y="4699635"/>
                            </a:lnTo>
                            <a:lnTo>
                              <a:pt x="1070610" y="4657090"/>
                            </a:lnTo>
                            <a:lnTo>
                              <a:pt x="1123315" y="4596130"/>
                            </a:lnTo>
                            <a:lnTo>
                              <a:pt x="1167130" y="4548505"/>
                            </a:lnTo>
                            <a:lnTo>
                              <a:pt x="1196975" y="4516755"/>
                            </a:lnTo>
                            <a:lnTo>
                              <a:pt x="1207770" y="4505325"/>
                            </a:lnTo>
                            <a:lnTo>
                              <a:pt x="1209675" y="4516120"/>
                            </a:lnTo>
                            <a:lnTo>
                              <a:pt x="1254125" y="4584700"/>
                            </a:lnTo>
                            <a:lnTo>
                              <a:pt x="1259840" y="4593590"/>
                            </a:lnTo>
                            <a:lnTo>
                              <a:pt x="1261110" y="4594860"/>
                            </a:lnTo>
                            <a:lnTo>
                              <a:pt x="1386205" y="4794250"/>
                            </a:lnTo>
                            <a:lnTo>
                              <a:pt x="1386205" y="4140200"/>
                            </a:lnTo>
                            <a:lnTo>
                              <a:pt x="1342390" y="4070350"/>
                            </a:lnTo>
                            <a:lnTo>
                              <a:pt x="1309370" y="4025265"/>
                            </a:lnTo>
                            <a:lnTo>
                              <a:pt x="1275080" y="3989070"/>
                            </a:lnTo>
                            <a:lnTo>
                              <a:pt x="1238885" y="3961130"/>
                            </a:lnTo>
                            <a:lnTo>
                              <a:pt x="1200785" y="3942080"/>
                            </a:lnTo>
                            <a:lnTo>
                              <a:pt x="1158875" y="3930650"/>
                            </a:lnTo>
                            <a:lnTo>
                              <a:pt x="1123950" y="3927475"/>
                            </a:lnTo>
                            <a:lnTo>
                              <a:pt x="1087120" y="3930015"/>
                            </a:lnTo>
                            <a:lnTo>
                              <a:pt x="1049020" y="3937000"/>
                            </a:lnTo>
                            <a:lnTo>
                              <a:pt x="1008380" y="3950335"/>
                            </a:lnTo>
                            <a:lnTo>
                              <a:pt x="965835" y="3968115"/>
                            </a:lnTo>
                            <a:lnTo>
                              <a:pt x="921385" y="3991610"/>
                            </a:lnTo>
                            <a:lnTo>
                              <a:pt x="875030" y="4020185"/>
                            </a:lnTo>
                            <a:lnTo>
                              <a:pt x="826135" y="4054475"/>
                            </a:lnTo>
                            <a:lnTo>
                              <a:pt x="774700" y="4093845"/>
                            </a:lnTo>
                            <a:lnTo>
                              <a:pt x="735965" y="4127500"/>
                            </a:lnTo>
                            <a:lnTo>
                              <a:pt x="697865" y="4161790"/>
                            </a:lnTo>
                            <a:lnTo>
                              <a:pt x="661670" y="4197985"/>
                            </a:lnTo>
                            <a:lnTo>
                              <a:pt x="626745" y="4235450"/>
                            </a:lnTo>
                            <a:lnTo>
                              <a:pt x="593725" y="4274185"/>
                            </a:lnTo>
                            <a:lnTo>
                              <a:pt x="561975" y="4314190"/>
                            </a:lnTo>
                            <a:lnTo>
                              <a:pt x="532130" y="4355465"/>
                            </a:lnTo>
                            <a:lnTo>
                              <a:pt x="503555" y="4398010"/>
                            </a:lnTo>
                            <a:lnTo>
                              <a:pt x="476250" y="4441825"/>
                            </a:lnTo>
                            <a:lnTo>
                              <a:pt x="474345" y="4446270"/>
                            </a:lnTo>
                            <a:lnTo>
                              <a:pt x="473710" y="4450715"/>
                            </a:lnTo>
                            <a:lnTo>
                              <a:pt x="474980" y="4460240"/>
                            </a:lnTo>
                            <a:lnTo>
                              <a:pt x="477520" y="4464685"/>
                            </a:lnTo>
                            <a:lnTo>
                              <a:pt x="480695" y="4468495"/>
                            </a:lnTo>
                            <a:lnTo>
                              <a:pt x="602615" y="4579620"/>
                            </a:lnTo>
                            <a:lnTo>
                              <a:pt x="605155" y="4582160"/>
                            </a:lnTo>
                            <a:lnTo>
                              <a:pt x="608965" y="4583430"/>
                            </a:lnTo>
                            <a:lnTo>
                              <a:pt x="612775" y="4583430"/>
                            </a:lnTo>
                            <a:lnTo>
                              <a:pt x="614680" y="4582795"/>
                            </a:lnTo>
                            <a:lnTo>
                              <a:pt x="615950" y="4582160"/>
                            </a:lnTo>
                            <a:lnTo>
                              <a:pt x="619125" y="4579620"/>
                            </a:lnTo>
                            <a:lnTo>
                              <a:pt x="619760" y="4578350"/>
                            </a:lnTo>
                            <a:lnTo>
                              <a:pt x="621030" y="4576445"/>
                            </a:lnTo>
                            <a:lnTo>
                              <a:pt x="650875" y="4534535"/>
                            </a:lnTo>
                            <a:lnTo>
                              <a:pt x="681990" y="4493260"/>
                            </a:lnTo>
                            <a:lnTo>
                              <a:pt x="714375" y="4452620"/>
                            </a:lnTo>
                            <a:lnTo>
                              <a:pt x="747395" y="4412615"/>
                            </a:lnTo>
                            <a:lnTo>
                              <a:pt x="798830" y="4356735"/>
                            </a:lnTo>
                            <a:lnTo>
                              <a:pt x="845185" y="4312920"/>
                            </a:lnTo>
                            <a:lnTo>
                              <a:pt x="887095" y="4279900"/>
                            </a:lnTo>
                            <a:lnTo>
                              <a:pt x="924560" y="4257675"/>
                            </a:lnTo>
                            <a:lnTo>
                              <a:pt x="959485" y="4245610"/>
                            </a:lnTo>
                            <a:lnTo>
                              <a:pt x="991870" y="4243705"/>
                            </a:lnTo>
                            <a:lnTo>
                              <a:pt x="1005840" y="4246245"/>
                            </a:lnTo>
                            <a:lnTo>
                              <a:pt x="1019810" y="4250690"/>
                            </a:lnTo>
                            <a:lnTo>
                              <a:pt x="1032510" y="4257040"/>
                            </a:lnTo>
                            <a:lnTo>
                              <a:pt x="1044575" y="4264660"/>
                            </a:lnTo>
                            <a:lnTo>
                              <a:pt x="1055370" y="4274185"/>
                            </a:lnTo>
                            <a:lnTo>
                              <a:pt x="1064895" y="4284345"/>
                            </a:lnTo>
                            <a:lnTo>
                              <a:pt x="1073785" y="4295775"/>
                            </a:lnTo>
                            <a:lnTo>
                              <a:pt x="1080770" y="4308475"/>
                            </a:lnTo>
                            <a:lnTo>
                              <a:pt x="1097280" y="4335145"/>
                            </a:lnTo>
                            <a:lnTo>
                              <a:pt x="1017270" y="4419600"/>
                            </a:lnTo>
                            <a:lnTo>
                              <a:pt x="968375" y="4473575"/>
                            </a:lnTo>
                            <a:lnTo>
                              <a:pt x="928370" y="4518660"/>
                            </a:lnTo>
                            <a:lnTo>
                              <a:pt x="878205" y="4577715"/>
                            </a:lnTo>
                            <a:lnTo>
                              <a:pt x="846455" y="4613910"/>
                            </a:lnTo>
                            <a:lnTo>
                              <a:pt x="817245" y="4652010"/>
                            </a:lnTo>
                            <a:lnTo>
                              <a:pt x="790575" y="4692015"/>
                            </a:lnTo>
                            <a:lnTo>
                              <a:pt x="766445" y="4733290"/>
                            </a:lnTo>
                            <a:lnTo>
                              <a:pt x="744855" y="4776470"/>
                            </a:lnTo>
                            <a:lnTo>
                              <a:pt x="726440" y="4820920"/>
                            </a:lnTo>
                            <a:lnTo>
                              <a:pt x="715010" y="4871085"/>
                            </a:lnTo>
                            <a:lnTo>
                              <a:pt x="712470" y="4918075"/>
                            </a:lnTo>
                            <a:lnTo>
                              <a:pt x="712470" y="4921885"/>
                            </a:lnTo>
                            <a:lnTo>
                              <a:pt x="717550" y="4969510"/>
                            </a:lnTo>
                            <a:lnTo>
                              <a:pt x="729615" y="5016500"/>
                            </a:lnTo>
                            <a:lnTo>
                              <a:pt x="747395" y="5061585"/>
                            </a:lnTo>
                            <a:lnTo>
                              <a:pt x="770255" y="5102860"/>
                            </a:lnTo>
                            <a:lnTo>
                              <a:pt x="796290" y="5140960"/>
                            </a:lnTo>
                            <a:lnTo>
                              <a:pt x="826135" y="5174615"/>
                            </a:lnTo>
                            <a:lnTo>
                              <a:pt x="857250" y="5203825"/>
                            </a:lnTo>
                            <a:lnTo>
                              <a:pt x="882015" y="5221605"/>
                            </a:lnTo>
                            <a:lnTo>
                              <a:pt x="910590" y="5236845"/>
                            </a:lnTo>
                            <a:lnTo>
                              <a:pt x="942340" y="5248910"/>
                            </a:lnTo>
                            <a:lnTo>
                              <a:pt x="977900" y="5257165"/>
                            </a:lnTo>
                            <a:lnTo>
                              <a:pt x="1017270" y="5259705"/>
                            </a:lnTo>
                            <a:lnTo>
                              <a:pt x="1060450" y="5256530"/>
                            </a:lnTo>
                            <a:lnTo>
                              <a:pt x="1108075" y="5245735"/>
                            </a:lnTo>
                            <a:lnTo>
                              <a:pt x="1159510" y="5227320"/>
                            </a:lnTo>
                            <a:lnTo>
                              <a:pt x="1215390" y="5199380"/>
                            </a:lnTo>
                            <a:lnTo>
                              <a:pt x="1275715" y="5161915"/>
                            </a:lnTo>
                            <a:lnTo>
                              <a:pt x="1340485" y="5113020"/>
                            </a:lnTo>
                            <a:lnTo>
                              <a:pt x="1358265" y="5098415"/>
                            </a:lnTo>
                            <a:lnTo>
                              <a:pt x="1428115" y="5039995"/>
                            </a:lnTo>
                            <a:lnTo>
                              <a:pt x="1489075" y="4986655"/>
                            </a:lnTo>
                            <a:lnTo>
                              <a:pt x="1522095" y="4954905"/>
                            </a:lnTo>
                            <a:lnTo>
                              <a:pt x="1540510" y="4937125"/>
                            </a:lnTo>
                            <a:lnTo>
                              <a:pt x="1583690" y="4892040"/>
                            </a:lnTo>
                            <a:lnTo>
                              <a:pt x="1617980" y="4850765"/>
                            </a:lnTo>
                            <a:lnTo>
                              <a:pt x="1645285" y="4812665"/>
                            </a:lnTo>
                            <a:lnTo>
                              <a:pt x="1665605" y="4777105"/>
                            </a:lnTo>
                            <a:lnTo>
                              <a:pt x="1679575" y="4743450"/>
                            </a:lnTo>
                            <a:lnTo>
                              <a:pt x="1687195" y="4711700"/>
                            </a:lnTo>
                            <a:lnTo>
                              <a:pt x="1689100" y="4681855"/>
                            </a:lnTo>
                            <a:close/>
                            <a:moveTo>
                              <a:pt x="3114675" y="3627755"/>
                            </a:moveTo>
                            <a:lnTo>
                              <a:pt x="3113405" y="3623310"/>
                            </a:lnTo>
                            <a:lnTo>
                              <a:pt x="2659380" y="2901315"/>
                            </a:lnTo>
                            <a:lnTo>
                              <a:pt x="2902585" y="2703830"/>
                            </a:lnTo>
                            <a:lnTo>
                              <a:pt x="2906395" y="2700655"/>
                            </a:lnTo>
                            <a:lnTo>
                              <a:pt x="2908300" y="2696845"/>
                            </a:lnTo>
                            <a:lnTo>
                              <a:pt x="2909570" y="2687320"/>
                            </a:lnTo>
                            <a:lnTo>
                              <a:pt x="2908935" y="2682875"/>
                            </a:lnTo>
                            <a:lnTo>
                              <a:pt x="2906395" y="2679065"/>
                            </a:lnTo>
                            <a:lnTo>
                              <a:pt x="2785110" y="2486025"/>
                            </a:lnTo>
                            <a:lnTo>
                              <a:pt x="2783840" y="2484120"/>
                            </a:lnTo>
                            <a:lnTo>
                              <a:pt x="2780665" y="2482215"/>
                            </a:lnTo>
                            <a:lnTo>
                              <a:pt x="2779395" y="2481580"/>
                            </a:lnTo>
                            <a:lnTo>
                              <a:pt x="2775585" y="2480945"/>
                            </a:lnTo>
                            <a:lnTo>
                              <a:pt x="2773680" y="2480945"/>
                            </a:lnTo>
                            <a:lnTo>
                              <a:pt x="2769870" y="2482215"/>
                            </a:lnTo>
                            <a:lnTo>
                              <a:pt x="2767965" y="2482850"/>
                            </a:lnTo>
                            <a:lnTo>
                              <a:pt x="1823720" y="3249930"/>
                            </a:lnTo>
                            <a:lnTo>
                              <a:pt x="1812925" y="3261995"/>
                            </a:lnTo>
                            <a:lnTo>
                              <a:pt x="1804035" y="3275965"/>
                            </a:lnTo>
                            <a:lnTo>
                              <a:pt x="1798320" y="3291205"/>
                            </a:lnTo>
                            <a:lnTo>
                              <a:pt x="1795780" y="3307715"/>
                            </a:lnTo>
                            <a:lnTo>
                              <a:pt x="1795780" y="3848735"/>
                            </a:lnTo>
                            <a:lnTo>
                              <a:pt x="1760220" y="3879215"/>
                            </a:lnTo>
                            <a:lnTo>
                              <a:pt x="1523365" y="3500120"/>
                            </a:lnTo>
                            <a:lnTo>
                              <a:pt x="1522095" y="3498850"/>
                            </a:lnTo>
                            <a:lnTo>
                              <a:pt x="1518920" y="3496945"/>
                            </a:lnTo>
                            <a:lnTo>
                              <a:pt x="1517650" y="3496310"/>
                            </a:lnTo>
                            <a:lnTo>
                              <a:pt x="1514475" y="3496310"/>
                            </a:lnTo>
                            <a:lnTo>
                              <a:pt x="1512570" y="3496310"/>
                            </a:lnTo>
                            <a:lnTo>
                              <a:pt x="1509395" y="3497580"/>
                            </a:lnTo>
                            <a:lnTo>
                              <a:pt x="1508125" y="3498850"/>
                            </a:lnTo>
                            <a:lnTo>
                              <a:pt x="1275715" y="3740785"/>
                            </a:lnTo>
                            <a:lnTo>
                              <a:pt x="1273810" y="3745230"/>
                            </a:lnTo>
                            <a:lnTo>
                              <a:pt x="1273175" y="3754755"/>
                            </a:lnTo>
                            <a:lnTo>
                              <a:pt x="1273810" y="3759835"/>
                            </a:lnTo>
                            <a:lnTo>
                              <a:pt x="1276350" y="3764280"/>
                            </a:lnTo>
                            <a:lnTo>
                              <a:pt x="1835785" y="4657090"/>
                            </a:lnTo>
                            <a:lnTo>
                              <a:pt x="1836420" y="4658995"/>
                            </a:lnTo>
                            <a:lnTo>
                              <a:pt x="1837690" y="4660265"/>
                            </a:lnTo>
                            <a:lnTo>
                              <a:pt x="1840865" y="4662170"/>
                            </a:lnTo>
                            <a:lnTo>
                              <a:pt x="1842770" y="4662805"/>
                            </a:lnTo>
                            <a:lnTo>
                              <a:pt x="1845945" y="4663440"/>
                            </a:lnTo>
                            <a:lnTo>
                              <a:pt x="1847850" y="4663440"/>
                            </a:lnTo>
                            <a:lnTo>
                              <a:pt x="1851660" y="4662170"/>
                            </a:lnTo>
                            <a:lnTo>
                              <a:pt x="1853565" y="4661535"/>
                            </a:lnTo>
                            <a:lnTo>
                              <a:pt x="2105660" y="4457065"/>
                            </a:lnTo>
                            <a:lnTo>
                              <a:pt x="2108835" y="4453890"/>
                            </a:lnTo>
                            <a:lnTo>
                              <a:pt x="2111375" y="4450080"/>
                            </a:lnTo>
                            <a:lnTo>
                              <a:pt x="2112645" y="4441190"/>
                            </a:lnTo>
                            <a:lnTo>
                              <a:pt x="2111375" y="4436745"/>
                            </a:lnTo>
                            <a:lnTo>
                              <a:pt x="2109470" y="4432935"/>
                            </a:lnTo>
                            <a:lnTo>
                              <a:pt x="1883410" y="4072255"/>
                            </a:lnTo>
                            <a:lnTo>
                              <a:pt x="1922780" y="4040505"/>
                            </a:lnTo>
                            <a:lnTo>
                              <a:pt x="2369820" y="4222115"/>
                            </a:lnTo>
                            <a:lnTo>
                              <a:pt x="2374900" y="4223385"/>
                            </a:lnTo>
                            <a:lnTo>
                              <a:pt x="2379980" y="4224020"/>
                            </a:lnTo>
                            <a:lnTo>
                              <a:pt x="2390775" y="4222750"/>
                            </a:lnTo>
                            <a:lnTo>
                              <a:pt x="2395855" y="4220845"/>
                            </a:lnTo>
                            <a:lnTo>
                              <a:pt x="2400300" y="4217670"/>
                            </a:lnTo>
                            <a:lnTo>
                              <a:pt x="2674620" y="3994785"/>
                            </a:lnTo>
                            <a:lnTo>
                              <a:pt x="2677160" y="3989070"/>
                            </a:lnTo>
                            <a:lnTo>
                              <a:pt x="2667000" y="3984625"/>
                            </a:lnTo>
                            <a:lnTo>
                              <a:pt x="2081530" y="3768725"/>
                            </a:lnTo>
                            <a:lnTo>
                              <a:pt x="2091690" y="3362325"/>
                            </a:lnTo>
                            <a:lnTo>
                              <a:pt x="2387600" y="3121660"/>
                            </a:lnTo>
                            <a:lnTo>
                              <a:pt x="2839085" y="3842385"/>
                            </a:lnTo>
                            <a:lnTo>
                              <a:pt x="2840355" y="3843655"/>
                            </a:lnTo>
                            <a:lnTo>
                              <a:pt x="2841625" y="3844925"/>
                            </a:lnTo>
                            <a:lnTo>
                              <a:pt x="2844165" y="3847465"/>
                            </a:lnTo>
                            <a:lnTo>
                              <a:pt x="2846070" y="3848100"/>
                            </a:lnTo>
                            <a:lnTo>
                              <a:pt x="2849880" y="3848735"/>
                            </a:lnTo>
                            <a:lnTo>
                              <a:pt x="2851785" y="3848100"/>
                            </a:lnTo>
                            <a:lnTo>
                              <a:pt x="2855595" y="3847465"/>
                            </a:lnTo>
                            <a:lnTo>
                              <a:pt x="2856865" y="3846830"/>
                            </a:lnTo>
                            <a:lnTo>
                              <a:pt x="3110865" y="3640455"/>
                            </a:lnTo>
                            <a:lnTo>
                              <a:pt x="3112770" y="3636645"/>
                            </a:lnTo>
                            <a:lnTo>
                              <a:pt x="3114675" y="3627755"/>
                            </a:lnTo>
                            <a:close/>
                            <a:moveTo>
                              <a:pt x="4255135" y="2703830"/>
                            </a:moveTo>
                            <a:lnTo>
                              <a:pt x="4254500" y="2699385"/>
                            </a:lnTo>
                            <a:lnTo>
                              <a:pt x="4252595" y="2695575"/>
                            </a:lnTo>
                            <a:lnTo>
                              <a:pt x="3672205" y="1769745"/>
                            </a:lnTo>
                            <a:lnTo>
                              <a:pt x="3670935" y="1767840"/>
                            </a:lnTo>
                            <a:lnTo>
                              <a:pt x="3670300" y="1766570"/>
                            </a:lnTo>
                            <a:lnTo>
                              <a:pt x="3667125" y="1764665"/>
                            </a:lnTo>
                            <a:lnTo>
                              <a:pt x="3665855" y="1764029"/>
                            </a:lnTo>
                            <a:lnTo>
                              <a:pt x="3663950" y="1764029"/>
                            </a:lnTo>
                            <a:lnTo>
                              <a:pt x="3660775" y="1764029"/>
                            </a:lnTo>
                            <a:lnTo>
                              <a:pt x="3657600" y="1765300"/>
                            </a:lnTo>
                            <a:lnTo>
                              <a:pt x="3655060" y="1767205"/>
                            </a:lnTo>
                            <a:lnTo>
                              <a:pt x="3535680" y="1864360"/>
                            </a:lnTo>
                            <a:lnTo>
                              <a:pt x="3512185" y="1884680"/>
                            </a:lnTo>
                            <a:lnTo>
                              <a:pt x="3491865" y="1907540"/>
                            </a:lnTo>
                            <a:lnTo>
                              <a:pt x="3474720" y="1932940"/>
                            </a:lnTo>
                            <a:lnTo>
                              <a:pt x="3460750" y="1960880"/>
                            </a:lnTo>
                            <a:lnTo>
                              <a:pt x="3450590" y="1990090"/>
                            </a:lnTo>
                            <a:lnTo>
                              <a:pt x="3444240" y="2019935"/>
                            </a:lnTo>
                            <a:lnTo>
                              <a:pt x="3441700" y="2051050"/>
                            </a:lnTo>
                            <a:lnTo>
                              <a:pt x="3442970" y="2082165"/>
                            </a:lnTo>
                            <a:lnTo>
                              <a:pt x="3449320" y="2708275"/>
                            </a:lnTo>
                            <a:lnTo>
                              <a:pt x="3439160" y="2679065"/>
                            </a:lnTo>
                            <a:lnTo>
                              <a:pt x="3141980" y="2204085"/>
                            </a:lnTo>
                            <a:lnTo>
                              <a:pt x="3141345" y="2202180"/>
                            </a:lnTo>
                            <a:lnTo>
                              <a:pt x="3140075" y="2200910"/>
                            </a:lnTo>
                            <a:lnTo>
                              <a:pt x="3136900" y="2199005"/>
                            </a:lnTo>
                            <a:lnTo>
                              <a:pt x="3134995" y="2198370"/>
                            </a:lnTo>
                            <a:lnTo>
                              <a:pt x="3131185" y="2197735"/>
                            </a:lnTo>
                            <a:lnTo>
                              <a:pt x="3129280" y="2197735"/>
                            </a:lnTo>
                            <a:lnTo>
                              <a:pt x="3125470" y="2199005"/>
                            </a:lnTo>
                            <a:lnTo>
                              <a:pt x="3124200" y="2199640"/>
                            </a:lnTo>
                            <a:lnTo>
                              <a:pt x="2874010" y="2402840"/>
                            </a:lnTo>
                            <a:lnTo>
                              <a:pt x="2870835" y="2406015"/>
                            </a:lnTo>
                            <a:lnTo>
                              <a:pt x="2868295" y="2409825"/>
                            </a:lnTo>
                            <a:lnTo>
                              <a:pt x="2867025" y="2418080"/>
                            </a:lnTo>
                            <a:lnTo>
                              <a:pt x="2867660" y="2423160"/>
                            </a:lnTo>
                            <a:lnTo>
                              <a:pt x="2869565" y="2426970"/>
                            </a:lnTo>
                            <a:lnTo>
                              <a:pt x="3450590" y="3355340"/>
                            </a:lnTo>
                            <a:lnTo>
                              <a:pt x="3453765" y="3357245"/>
                            </a:lnTo>
                            <a:lnTo>
                              <a:pt x="3456940" y="3357880"/>
                            </a:lnTo>
                            <a:lnTo>
                              <a:pt x="3460750" y="3357880"/>
                            </a:lnTo>
                            <a:lnTo>
                              <a:pt x="3463925" y="3356610"/>
                            </a:lnTo>
                            <a:lnTo>
                              <a:pt x="3596640" y="3249295"/>
                            </a:lnTo>
                            <a:lnTo>
                              <a:pt x="3619500" y="3228975"/>
                            </a:lnTo>
                            <a:lnTo>
                              <a:pt x="3639185" y="3205480"/>
                            </a:lnTo>
                            <a:lnTo>
                              <a:pt x="3656330" y="3180080"/>
                            </a:lnTo>
                            <a:lnTo>
                              <a:pt x="3669665" y="3152140"/>
                            </a:lnTo>
                            <a:lnTo>
                              <a:pt x="3679825" y="3122930"/>
                            </a:lnTo>
                            <a:lnTo>
                              <a:pt x="3686175" y="3093085"/>
                            </a:lnTo>
                            <a:lnTo>
                              <a:pt x="3688080" y="3061970"/>
                            </a:lnTo>
                            <a:lnTo>
                              <a:pt x="3686810" y="3031489"/>
                            </a:lnTo>
                            <a:lnTo>
                              <a:pt x="3666490" y="2402205"/>
                            </a:lnTo>
                            <a:lnTo>
                              <a:pt x="3676650" y="2433955"/>
                            </a:lnTo>
                            <a:lnTo>
                              <a:pt x="3982720" y="2921635"/>
                            </a:lnTo>
                            <a:lnTo>
                              <a:pt x="3985260" y="2923540"/>
                            </a:lnTo>
                            <a:lnTo>
                              <a:pt x="3989070" y="2924810"/>
                            </a:lnTo>
                            <a:lnTo>
                              <a:pt x="3990975" y="2924810"/>
                            </a:lnTo>
                            <a:lnTo>
                              <a:pt x="3992880" y="2924810"/>
                            </a:lnTo>
                            <a:lnTo>
                              <a:pt x="3996690" y="2923540"/>
                            </a:lnTo>
                            <a:lnTo>
                              <a:pt x="3998595" y="2922905"/>
                            </a:lnTo>
                            <a:lnTo>
                              <a:pt x="4248785" y="2719705"/>
                            </a:lnTo>
                            <a:lnTo>
                              <a:pt x="4251960" y="2716530"/>
                            </a:lnTo>
                            <a:lnTo>
                              <a:pt x="4253865" y="2712720"/>
                            </a:lnTo>
                            <a:lnTo>
                              <a:pt x="4255135" y="2703830"/>
                            </a:lnTo>
                            <a:close/>
                            <a:moveTo>
                              <a:pt x="5041900" y="1870075"/>
                            </a:moveTo>
                            <a:lnTo>
                              <a:pt x="5038090" y="1828800"/>
                            </a:lnTo>
                            <a:lnTo>
                              <a:pt x="5034280" y="1811655"/>
                            </a:lnTo>
                            <a:lnTo>
                              <a:pt x="5027930" y="1789430"/>
                            </a:lnTo>
                            <a:lnTo>
                              <a:pt x="5017770" y="1762125"/>
                            </a:lnTo>
                            <a:lnTo>
                              <a:pt x="5003800" y="1729105"/>
                            </a:lnTo>
                            <a:lnTo>
                              <a:pt x="4984750" y="1689735"/>
                            </a:lnTo>
                            <a:lnTo>
                              <a:pt x="4960620" y="1642745"/>
                            </a:lnTo>
                            <a:lnTo>
                              <a:pt x="4930140" y="1588769"/>
                            </a:lnTo>
                            <a:lnTo>
                              <a:pt x="4893945" y="1526540"/>
                            </a:lnTo>
                            <a:lnTo>
                              <a:pt x="4871720" y="1490980"/>
                            </a:lnTo>
                            <a:lnTo>
                              <a:pt x="4850130" y="1456054"/>
                            </a:lnTo>
                            <a:lnTo>
                              <a:pt x="4799330" y="1376045"/>
                            </a:lnTo>
                            <a:lnTo>
                              <a:pt x="4791710" y="1367155"/>
                            </a:lnTo>
                            <a:lnTo>
                              <a:pt x="4766310" y="1329690"/>
                            </a:lnTo>
                            <a:lnTo>
                              <a:pt x="4737100" y="1294765"/>
                            </a:lnTo>
                            <a:lnTo>
                              <a:pt x="4736465" y="1294130"/>
                            </a:lnTo>
                            <a:lnTo>
                              <a:pt x="4736465" y="2009140"/>
                            </a:lnTo>
                            <a:lnTo>
                              <a:pt x="4728845" y="2042795"/>
                            </a:lnTo>
                            <a:lnTo>
                              <a:pt x="4714875" y="2073910"/>
                            </a:lnTo>
                            <a:lnTo>
                              <a:pt x="4695190" y="2101850"/>
                            </a:lnTo>
                            <a:lnTo>
                              <a:pt x="4671060" y="2125980"/>
                            </a:lnTo>
                            <a:lnTo>
                              <a:pt x="4648835" y="2146300"/>
                            </a:lnTo>
                            <a:lnTo>
                              <a:pt x="4623435" y="2162175"/>
                            </a:lnTo>
                            <a:lnTo>
                              <a:pt x="4596765" y="2174875"/>
                            </a:lnTo>
                            <a:lnTo>
                              <a:pt x="4567555" y="2183130"/>
                            </a:lnTo>
                            <a:lnTo>
                              <a:pt x="4549775" y="2183765"/>
                            </a:lnTo>
                            <a:lnTo>
                              <a:pt x="4531995" y="2183130"/>
                            </a:lnTo>
                            <a:lnTo>
                              <a:pt x="4514850" y="2179955"/>
                            </a:lnTo>
                            <a:lnTo>
                              <a:pt x="4497705" y="2174875"/>
                            </a:lnTo>
                            <a:lnTo>
                              <a:pt x="4481195" y="2167255"/>
                            </a:lnTo>
                            <a:lnTo>
                              <a:pt x="4465955" y="2158365"/>
                            </a:lnTo>
                            <a:lnTo>
                              <a:pt x="4451350" y="2147570"/>
                            </a:lnTo>
                            <a:lnTo>
                              <a:pt x="4438650" y="2135505"/>
                            </a:lnTo>
                            <a:lnTo>
                              <a:pt x="4424680" y="2117090"/>
                            </a:lnTo>
                            <a:lnTo>
                              <a:pt x="4403725" y="2085340"/>
                            </a:lnTo>
                            <a:lnTo>
                              <a:pt x="4377055" y="2043430"/>
                            </a:lnTo>
                            <a:lnTo>
                              <a:pt x="4347210" y="1995170"/>
                            </a:lnTo>
                            <a:lnTo>
                              <a:pt x="4316730" y="1945005"/>
                            </a:lnTo>
                            <a:lnTo>
                              <a:pt x="4236720" y="1811655"/>
                            </a:lnTo>
                            <a:lnTo>
                              <a:pt x="4215765" y="1773555"/>
                            </a:lnTo>
                            <a:lnTo>
                              <a:pt x="4203065" y="1732280"/>
                            </a:lnTo>
                            <a:lnTo>
                              <a:pt x="4197985" y="1689735"/>
                            </a:lnTo>
                            <a:lnTo>
                              <a:pt x="4201160" y="1646555"/>
                            </a:lnTo>
                            <a:lnTo>
                              <a:pt x="4211320" y="1615440"/>
                            </a:lnTo>
                            <a:lnTo>
                              <a:pt x="4225925" y="1586230"/>
                            </a:lnTo>
                            <a:lnTo>
                              <a:pt x="4245610" y="1560830"/>
                            </a:lnTo>
                            <a:lnTo>
                              <a:pt x="4269105" y="1538605"/>
                            </a:lnTo>
                            <a:lnTo>
                              <a:pt x="4291330" y="1520825"/>
                            </a:lnTo>
                            <a:lnTo>
                              <a:pt x="4314825" y="1507489"/>
                            </a:lnTo>
                            <a:lnTo>
                              <a:pt x="4340860" y="1497330"/>
                            </a:lnTo>
                            <a:lnTo>
                              <a:pt x="4368165" y="1490980"/>
                            </a:lnTo>
                            <a:lnTo>
                              <a:pt x="4385310" y="1490980"/>
                            </a:lnTo>
                            <a:lnTo>
                              <a:pt x="4402455" y="1493520"/>
                            </a:lnTo>
                            <a:lnTo>
                              <a:pt x="4418965" y="1497965"/>
                            </a:lnTo>
                            <a:lnTo>
                              <a:pt x="4434840" y="1503680"/>
                            </a:lnTo>
                            <a:lnTo>
                              <a:pt x="4450080" y="1511935"/>
                            </a:lnTo>
                            <a:lnTo>
                              <a:pt x="4464050" y="1522095"/>
                            </a:lnTo>
                            <a:lnTo>
                              <a:pt x="4477385" y="1533525"/>
                            </a:lnTo>
                            <a:lnTo>
                              <a:pt x="4488815" y="1546225"/>
                            </a:lnTo>
                            <a:lnTo>
                              <a:pt x="4497705" y="1558924"/>
                            </a:lnTo>
                            <a:lnTo>
                              <a:pt x="4513580" y="1581785"/>
                            </a:lnTo>
                            <a:lnTo>
                              <a:pt x="4535805" y="1615440"/>
                            </a:lnTo>
                            <a:lnTo>
                              <a:pt x="4563745" y="1659890"/>
                            </a:lnTo>
                            <a:lnTo>
                              <a:pt x="4598670" y="1714500"/>
                            </a:lnTo>
                            <a:lnTo>
                              <a:pt x="4639310" y="1778635"/>
                            </a:lnTo>
                            <a:lnTo>
                              <a:pt x="4685665" y="1852930"/>
                            </a:lnTo>
                            <a:lnTo>
                              <a:pt x="4688840" y="1857375"/>
                            </a:lnTo>
                            <a:lnTo>
                              <a:pt x="4709795" y="1892300"/>
                            </a:lnTo>
                            <a:lnTo>
                              <a:pt x="4725035" y="1929765"/>
                            </a:lnTo>
                            <a:lnTo>
                              <a:pt x="4733925" y="1968500"/>
                            </a:lnTo>
                            <a:lnTo>
                              <a:pt x="4736465" y="2009140"/>
                            </a:lnTo>
                            <a:lnTo>
                              <a:pt x="4736465" y="1294130"/>
                            </a:lnTo>
                            <a:lnTo>
                              <a:pt x="4704715" y="1263649"/>
                            </a:lnTo>
                            <a:lnTo>
                              <a:pt x="4668520" y="1235710"/>
                            </a:lnTo>
                            <a:lnTo>
                              <a:pt x="4624070" y="1210945"/>
                            </a:lnTo>
                            <a:lnTo>
                              <a:pt x="4578350" y="1195069"/>
                            </a:lnTo>
                            <a:lnTo>
                              <a:pt x="4531995" y="1188085"/>
                            </a:lnTo>
                            <a:lnTo>
                              <a:pt x="4485005" y="1188720"/>
                            </a:lnTo>
                            <a:lnTo>
                              <a:pt x="4438650" y="1196340"/>
                            </a:lnTo>
                            <a:lnTo>
                              <a:pt x="4392295" y="1209040"/>
                            </a:lnTo>
                            <a:lnTo>
                              <a:pt x="4346575" y="1226820"/>
                            </a:lnTo>
                            <a:lnTo>
                              <a:pt x="4302760" y="1248410"/>
                            </a:lnTo>
                            <a:lnTo>
                              <a:pt x="4260215" y="1273175"/>
                            </a:lnTo>
                            <a:lnTo>
                              <a:pt x="4220210" y="1299845"/>
                            </a:lnTo>
                            <a:lnTo>
                              <a:pt x="4182110" y="1327150"/>
                            </a:lnTo>
                            <a:lnTo>
                              <a:pt x="4154805" y="1349374"/>
                            </a:lnTo>
                            <a:lnTo>
                              <a:pt x="4107180" y="1390015"/>
                            </a:lnTo>
                            <a:lnTo>
                              <a:pt x="4064000" y="1431290"/>
                            </a:lnTo>
                            <a:lnTo>
                              <a:pt x="4025900" y="1471930"/>
                            </a:lnTo>
                            <a:lnTo>
                              <a:pt x="3992245" y="1513205"/>
                            </a:lnTo>
                            <a:lnTo>
                              <a:pt x="3963670" y="1554479"/>
                            </a:lnTo>
                            <a:lnTo>
                              <a:pt x="3939540" y="1596390"/>
                            </a:lnTo>
                            <a:lnTo>
                              <a:pt x="3919855" y="1638300"/>
                            </a:lnTo>
                            <a:lnTo>
                              <a:pt x="3905250" y="1680210"/>
                            </a:lnTo>
                            <a:lnTo>
                              <a:pt x="3895090" y="1722120"/>
                            </a:lnTo>
                            <a:lnTo>
                              <a:pt x="3889375" y="1764029"/>
                            </a:lnTo>
                            <a:lnTo>
                              <a:pt x="3888740" y="1806575"/>
                            </a:lnTo>
                            <a:lnTo>
                              <a:pt x="3892550" y="1848485"/>
                            </a:lnTo>
                            <a:lnTo>
                              <a:pt x="3902710" y="1889760"/>
                            </a:lnTo>
                            <a:lnTo>
                              <a:pt x="3921125" y="1938020"/>
                            </a:lnTo>
                            <a:lnTo>
                              <a:pt x="3945890" y="1991995"/>
                            </a:lnTo>
                            <a:lnTo>
                              <a:pt x="3975100" y="2047875"/>
                            </a:lnTo>
                            <a:lnTo>
                              <a:pt x="4006215" y="2104390"/>
                            </a:lnTo>
                            <a:lnTo>
                              <a:pt x="4038600" y="2158365"/>
                            </a:lnTo>
                            <a:lnTo>
                              <a:pt x="4069080" y="2208530"/>
                            </a:lnTo>
                            <a:lnTo>
                              <a:pt x="4096385" y="2251710"/>
                            </a:lnTo>
                            <a:lnTo>
                              <a:pt x="4118610" y="2285365"/>
                            </a:lnTo>
                            <a:lnTo>
                              <a:pt x="4133215" y="2307590"/>
                            </a:lnTo>
                            <a:lnTo>
                              <a:pt x="4138930" y="2316480"/>
                            </a:lnTo>
                            <a:lnTo>
                              <a:pt x="4166870" y="2355215"/>
                            </a:lnTo>
                            <a:lnTo>
                              <a:pt x="4197985" y="2390775"/>
                            </a:lnTo>
                            <a:lnTo>
                              <a:pt x="4233545" y="2421890"/>
                            </a:lnTo>
                            <a:lnTo>
                              <a:pt x="4272280" y="2449830"/>
                            </a:lnTo>
                            <a:lnTo>
                              <a:pt x="4317365" y="2470785"/>
                            </a:lnTo>
                            <a:lnTo>
                              <a:pt x="4363720" y="2483485"/>
                            </a:lnTo>
                            <a:lnTo>
                              <a:pt x="4410075" y="2487295"/>
                            </a:lnTo>
                            <a:lnTo>
                              <a:pt x="4456430" y="2484755"/>
                            </a:lnTo>
                            <a:lnTo>
                              <a:pt x="4502785" y="2475865"/>
                            </a:lnTo>
                            <a:lnTo>
                              <a:pt x="4547870" y="2461260"/>
                            </a:lnTo>
                            <a:lnTo>
                              <a:pt x="4591685" y="2443480"/>
                            </a:lnTo>
                            <a:lnTo>
                              <a:pt x="4633595" y="2421890"/>
                            </a:lnTo>
                            <a:lnTo>
                              <a:pt x="4672965" y="2398395"/>
                            </a:lnTo>
                            <a:lnTo>
                              <a:pt x="4709795" y="2373630"/>
                            </a:lnTo>
                            <a:lnTo>
                              <a:pt x="4742815" y="2348865"/>
                            </a:lnTo>
                            <a:lnTo>
                              <a:pt x="4772660" y="2325370"/>
                            </a:lnTo>
                            <a:lnTo>
                              <a:pt x="4820920" y="2284730"/>
                            </a:lnTo>
                            <a:lnTo>
                              <a:pt x="4864100" y="2243455"/>
                            </a:lnTo>
                            <a:lnTo>
                              <a:pt x="4902200" y="2202180"/>
                            </a:lnTo>
                            <a:lnTo>
                              <a:pt x="4917440" y="2183765"/>
                            </a:lnTo>
                            <a:lnTo>
                              <a:pt x="4936490" y="2160905"/>
                            </a:lnTo>
                            <a:lnTo>
                              <a:pt x="4965065" y="2119630"/>
                            </a:lnTo>
                            <a:lnTo>
                              <a:pt x="4989830" y="2077720"/>
                            </a:lnTo>
                            <a:lnTo>
                              <a:pt x="5009515" y="2036445"/>
                            </a:lnTo>
                            <a:lnTo>
                              <a:pt x="5024755" y="1994535"/>
                            </a:lnTo>
                            <a:lnTo>
                              <a:pt x="5034915" y="1953260"/>
                            </a:lnTo>
                            <a:lnTo>
                              <a:pt x="5040630" y="1911985"/>
                            </a:lnTo>
                            <a:lnTo>
                              <a:pt x="5041900" y="1870075"/>
                            </a:lnTo>
                            <a:close/>
                            <a:moveTo>
                              <a:pt x="5994400" y="1217930"/>
                            </a:moveTo>
                            <a:lnTo>
                              <a:pt x="5991225" y="1178560"/>
                            </a:lnTo>
                            <a:lnTo>
                              <a:pt x="5977890" y="1135379"/>
                            </a:lnTo>
                            <a:lnTo>
                              <a:pt x="5953125" y="1088390"/>
                            </a:lnTo>
                            <a:lnTo>
                              <a:pt x="5462270" y="304165"/>
                            </a:lnTo>
                            <a:lnTo>
                              <a:pt x="5461635" y="302260"/>
                            </a:lnTo>
                            <a:lnTo>
                              <a:pt x="5460365" y="300990"/>
                            </a:lnTo>
                            <a:lnTo>
                              <a:pt x="5457825" y="299085"/>
                            </a:lnTo>
                            <a:lnTo>
                              <a:pt x="5455920" y="298450"/>
                            </a:lnTo>
                            <a:lnTo>
                              <a:pt x="5452110" y="297815"/>
                            </a:lnTo>
                            <a:lnTo>
                              <a:pt x="5450205" y="298450"/>
                            </a:lnTo>
                            <a:lnTo>
                              <a:pt x="5446395" y="299720"/>
                            </a:lnTo>
                            <a:lnTo>
                              <a:pt x="5445125" y="301625"/>
                            </a:lnTo>
                            <a:lnTo>
                              <a:pt x="5443855" y="302895"/>
                            </a:lnTo>
                            <a:lnTo>
                              <a:pt x="5213350" y="544195"/>
                            </a:lnTo>
                            <a:lnTo>
                              <a:pt x="5210810" y="548640"/>
                            </a:lnTo>
                            <a:lnTo>
                              <a:pt x="5210175" y="558165"/>
                            </a:lnTo>
                            <a:lnTo>
                              <a:pt x="5210810" y="563245"/>
                            </a:lnTo>
                            <a:lnTo>
                              <a:pt x="5213350" y="567055"/>
                            </a:lnTo>
                            <a:lnTo>
                              <a:pt x="5416550" y="890905"/>
                            </a:lnTo>
                            <a:lnTo>
                              <a:pt x="5424805" y="904239"/>
                            </a:lnTo>
                            <a:lnTo>
                              <a:pt x="5182235" y="1101089"/>
                            </a:lnTo>
                            <a:lnTo>
                              <a:pt x="4944745" y="722630"/>
                            </a:lnTo>
                            <a:lnTo>
                              <a:pt x="4943475" y="721360"/>
                            </a:lnTo>
                            <a:lnTo>
                              <a:pt x="4940300" y="718820"/>
                            </a:lnTo>
                            <a:lnTo>
                              <a:pt x="4939030" y="718185"/>
                            </a:lnTo>
                            <a:lnTo>
                              <a:pt x="4937125" y="718185"/>
                            </a:lnTo>
                            <a:lnTo>
                              <a:pt x="4935220" y="718185"/>
                            </a:lnTo>
                            <a:lnTo>
                              <a:pt x="4933950" y="718185"/>
                            </a:lnTo>
                            <a:lnTo>
                              <a:pt x="4930775" y="719455"/>
                            </a:lnTo>
                            <a:lnTo>
                              <a:pt x="4929505" y="720725"/>
                            </a:lnTo>
                            <a:lnTo>
                              <a:pt x="4697095" y="963294"/>
                            </a:lnTo>
                            <a:lnTo>
                              <a:pt x="4695190" y="967740"/>
                            </a:lnTo>
                            <a:lnTo>
                              <a:pt x="4694555" y="977265"/>
                            </a:lnTo>
                            <a:lnTo>
                              <a:pt x="4695190" y="981709"/>
                            </a:lnTo>
                            <a:lnTo>
                              <a:pt x="4697730" y="986155"/>
                            </a:lnTo>
                            <a:lnTo>
                              <a:pt x="5260340" y="1880235"/>
                            </a:lnTo>
                            <a:lnTo>
                              <a:pt x="5261610" y="1881505"/>
                            </a:lnTo>
                            <a:lnTo>
                              <a:pt x="5264785" y="1883410"/>
                            </a:lnTo>
                            <a:lnTo>
                              <a:pt x="5266690" y="1884680"/>
                            </a:lnTo>
                            <a:lnTo>
                              <a:pt x="5269865" y="1885315"/>
                            </a:lnTo>
                            <a:lnTo>
                              <a:pt x="5271770" y="1884680"/>
                            </a:lnTo>
                            <a:lnTo>
                              <a:pt x="5275580" y="1884045"/>
                            </a:lnTo>
                            <a:lnTo>
                              <a:pt x="5277485" y="1883410"/>
                            </a:lnTo>
                            <a:lnTo>
                              <a:pt x="5527675" y="1680210"/>
                            </a:lnTo>
                            <a:lnTo>
                              <a:pt x="5530850" y="1677035"/>
                            </a:lnTo>
                            <a:lnTo>
                              <a:pt x="5533390" y="1673225"/>
                            </a:lnTo>
                            <a:lnTo>
                              <a:pt x="5534660" y="1663700"/>
                            </a:lnTo>
                            <a:lnTo>
                              <a:pt x="5533390" y="1659255"/>
                            </a:lnTo>
                            <a:lnTo>
                              <a:pt x="5307330" y="1297304"/>
                            </a:lnTo>
                            <a:lnTo>
                              <a:pt x="5305425" y="1294765"/>
                            </a:lnTo>
                            <a:lnTo>
                              <a:pt x="5547995" y="1097915"/>
                            </a:lnTo>
                            <a:lnTo>
                              <a:pt x="5775960" y="1461770"/>
                            </a:lnTo>
                            <a:lnTo>
                              <a:pt x="5777230" y="1463040"/>
                            </a:lnTo>
                            <a:lnTo>
                              <a:pt x="5780405" y="1464945"/>
                            </a:lnTo>
                            <a:lnTo>
                              <a:pt x="5781675" y="1465580"/>
                            </a:lnTo>
                            <a:lnTo>
                              <a:pt x="5785485" y="1466215"/>
                            </a:lnTo>
                            <a:lnTo>
                              <a:pt x="5787390" y="1466215"/>
                            </a:lnTo>
                            <a:lnTo>
                              <a:pt x="5791200" y="1465580"/>
                            </a:lnTo>
                            <a:lnTo>
                              <a:pt x="5792470" y="1464310"/>
                            </a:lnTo>
                            <a:lnTo>
                              <a:pt x="5856605" y="1412875"/>
                            </a:lnTo>
                            <a:lnTo>
                              <a:pt x="5893435" y="1381760"/>
                            </a:lnTo>
                            <a:lnTo>
                              <a:pt x="5925820" y="1351280"/>
                            </a:lnTo>
                            <a:lnTo>
                              <a:pt x="5953125" y="1320165"/>
                            </a:lnTo>
                            <a:lnTo>
                              <a:pt x="5974080" y="1287780"/>
                            </a:lnTo>
                            <a:lnTo>
                              <a:pt x="5988050" y="1254124"/>
                            </a:lnTo>
                            <a:lnTo>
                              <a:pt x="5994400" y="1217930"/>
                            </a:lnTo>
                            <a:close/>
                            <a:moveTo>
                              <a:pt x="6469380" y="276860"/>
                            </a:moveTo>
                            <a:lnTo>
                              <a:pt x="6468745" y="269240"/>
                            </a:lnTo>
                            <a:lnTo>
                              <a:pt x="6466840" y="261620"/>
                            </a:lnTo>
                            <a:lnTo>
                              <a:pt x="6464300" y="254000"/>
                            </a:lnTo>
                            <a:lnTo>
                              <a:pt x="6460490" y="247650"/>
                            </a:lnTo>
                            <a:lnTo>
                              <a:pt x="6456045" y="241300"/>
                            </a:lnTo>
                            <a:lnTo>
                              <a:pt x="6450330" y="236220"/>
                            </a:lnTo>
                            <a:lnTo>
                              <a:pt x="6443980" y="231775"/>
                            </a:lnTo>
                            <a:lnTo>
                              <a:pt x="6436995" y="227965"/>
                            </a:lnTo>
                            <a:lnTo>
                              <a:pt x="5871210" y="3810"/>
                            </a:lnTo>
                            <a:lnTo>
                              <a:pt x="5864225" y="1905"/>
                            </a:lnTo>
                            <a:lnTo>
                              <a:pt x="5857240" y="635"/>
                            </a:lnTo>
                            <a:lnTo>
                              <a:pt x="5850255" y="0"/>
                            </a:lnTo>
                            <a:lnTo>
                              <a:pt x="5842635" y="635"/>
                            </a:lnTo>
                            <a:lnTo>
                              <a:pt x="5835650" y="2540"/>
                            </a:lnTo>
                            <a:lnTo>
                              <a:pt x="5828665" y="5080"/>
                            </a:lnTo>
                            <a:lnTo>
                              <a:pt x="5822315" y="8255"/>
                            </a:lnTo>
                            <a:lnTo>
                              <a:pt x="5816600" y="12065"/>
                            </a:lnTo>
                            <a:lnTo>
                              <a:pt x="5610225" y="179705"/>
                            </a:lnTo>
                            <a:lnTo>
                              <a:pt x="5601970" y="188595"/>
                            </a:lnTo>
                            <a:lnTo>
                              <a:pt x="5600065" y="198120"/>
                            </a:lnTo>
                            <a:lnTo>
                              <a:pt x="5603240" y="206375"/>
                            </a:lnTo>
                            <a:lnTo>
                              <a:pt x="5612765" y="212725"/>
                            </a:lnTo>
                            <a:lnTo>
                              <a:pt x="6179185" y="436245"/>
                            </a:lnTo>
                            <a:lnTo>
                              <a:pt x="6179185" y="1120775"/>
                            </a:lnTo>
                            <a:lnTo>
                              <a:pt x="6180455" y="1131570"/>
                            </a:lnTo>
                            <a:lnTo>
                              <a:pt x="6185535" y="1137285"/>
                            </a:lnTo>
                            <a:lnTo>
                              <a:pt x="6193790" y="1137285"/>
                            </a:lnTo>
                            <a:lnTo>
                              <a:pt x="6203950" y="1131570"/>
                            </a:lnTo>
                            <a:lnTo>
                              <a:pt x="6441440" y="938529"/>
                            </a:lnTo>
                            <a:lnTo>
                              <a:pt x="6452235" y="926465"/>
                            </a:lnTo>
                            <a:lnTo>
                              <a:pt x="6460490" y="913765"/>
                            </a:lnTo>
                            <a:lnTo>
                              <a:pt x="6465570" y="899160"/>
                            </a:lnTo>
                            <a:lnTo>
                              <a:pt x="6468110" y="883285"/>
                            </a:lnTo>
                            <a:lnTo>
                              <a:pt x="6468110" y="276860"/>
                            </a:lnTo>
                            <a:close/>
                          </a:path>
                        </a:pathLst>
                      </a:custGeom>
                      <a:solidFill>
                        <a:srgbClr val="F2F0ED"/>
                      </a:solidFill>
                      <a:ln w="12700">
                        <a:noFill/>
                      </a:ln>
                    </wps:spPr>
                    <wps:bodyPr spcFirstLastPara="1" vertOverflow="clip" horzOverflow="clip" lIns="91440" tIns="45720" rIns="91440" bIns="45720" upright="1">
                      <a:noAutofit/>
                    </wps:bodyPr>
                  </wps:wsp>
                </a:graphicData>
              </a:graphic>
            </wp:anchor>
          </w:drawing>
        </mc:Choice>
        <mc:Fallback>
          <w:pict>
            <v:shape w14:anchorId="1FD80811" id="Кривая2" o:spid="_x0000_s1026" style="position:absolute;margin-left:42.95pt;margin-top:198.4pt;width:509.4pt;height:445.05pt;z-index:251659264;visibility:visible;mso-wrap-style:square;mso-wrap-distance-left:9pt;mso-wrap-distance-top:0;mso-wrap-distance-right:9pt;mso-wrap-distance-bottom:0;mso-position-horizontal:absolute;mso-position-horizontal-relative:page;mso-position-vertical:absolute;mso-position-vertical-relative:page;v-text-anchor:top" coordsize="6469380,5652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" o:allowincell="f" path="m869950,5454650r-3810,-8890l856615,5440045,290830,5215890r,-684530l288925,4520565r-5715,-6350l274955,4514215r-9525,5715l27305,4712970r-10795,11430l8255,4737735r-5080,14605l635,4768215r,606425l,5382895r1905,7620l4445,5397500r3810,6985l13335,5410835r5715,5715l25400,5420995r7620,3175l598170,5648960r7620,1905l612775,5652135r6985,l627380,5651500r6985,-1270l641350,5647690r6350,-3175l653415,5640705,859155,5473065r8255,-9525l869950,5454650xm1689100,4681855r-2540,-29210l1678940,4624070r-10795,-28575l1652905,4566920r-17780,-29845l1615440,4505325,1450975,4243705r-64770,-103505l1386205,4794250r-3175,2540l1361440,4824730r-22860,26035l1313180,4874895r-26670,22225l1256030,4921885r-34290,17780l1184910,4951095r-38735,3810l1131570,4952365r-13335,-4445l1104900,4942205r-12700,-6985l1080135,4927600r-11430,-9525l1059180,4907915r-9525,-11430l1026160,4859655r-13335,-38100l1010920,4782185r8890,-40640l1039495,4699635r31115,-42545l1123315,4596130r43815,-47625l1196975,4516755r10795,-11430l1209675,4516120r44450,68580l1259840,4593590r1270,1270l1386205,4794250r,-654050l1342390,4070350r-33020,-45085l1275080,3989070r-36195,-27940l1200785,3942080r-41910,-11430l1123950,3927475r-36830,2540l1049020,3937000r-40640,13335l965835,3968115r-44450,23495l875030,4020185r-48895,34290l774700,4093845r-38735,33655l697865,4161790r-36195,36195l626745,4235450r-33020,38735l561975,4314190r-29845,41275l503555,4398010r-27305,43815l474345,4446270r-635,4445l474980,4460240r2540,4445l480695,4468495r121920,111125l605155,4582160r3810,1270l612775,4583430r1905,-635l615950,4582160r3175,-2540l619760,4578350r1270,-1905l650875,4534535r31115,-41275l714375,4452620r33020,-40005l798830,4356735r46355,-43815l887095,4279900r37465,-22225l959485,4245610r32385,-1905l1005840,4246245r13970,4445l1032510,4257040r12065,7620l1055370,4274185r9525,10160l1073785,4295775r6985,12700l1097280,4335145r-80010,84455l968375,4473575r-40005,45085l878205,4577715r-31750,36195l817245,4652010r-26670,40005l766445,4733290r-21590,43180l726440,4820920r-11430,50165l712470,4918075r,3810l717550,4969510r12065,46990l747395,5061585r22860,41275l796290,5140960r29845,33655l857250,5203825r24765,17780l910590,5236845r31750,12065l977900,5257165r39370,2540l1060450,5256530r47625,-10795l1159510,5227320r55880,-27940l1275715,5161915r64770,-48895l1358265,5098415r69850,-58420l1489075,4986655r33020,-31750l1540510,4937125r43180,-45085l1617980,4850765r27305,-38100l1665605,4777105r13970,-33655l1687195,4711700r1905,-29845xm3114675,3627755r-1270,-4445l2659380,2901315r243205,-197485l2906395,2700655r1905,-3810l2909570,2687320r-635,-4445l2906395,2679065,2785110,2486025r-1270,-1905l2780665,2482215r-1270,-635l2775585,2480945r-1905,l2769870,2482215r-1905,635l1823720,3249930r-10795,12065l1804035,3275965r-5715,15240l1795780,3307715r,541020l1760220,3879215,1523365,3500120r-1270,-1270l1518920,3496945r-1270,-635l1514475,3496310r-1905,l1509395,3497580r-1270,1270l1275715,3740785r-1905,4445l1273175,3754755r635,5080l1276350,3764280r559435,892810l1836420,4658995r1270,1270l1840865,4662170r1905,635l1845945,4663440r1905,l1851660,4662170r1905,-635l2105660,4457065r3175,-3175l2111375,4450080r1270,-8890l2111375,4436745r-1905,-3810l1883410,4072255r39370,-31750l2369820,4222115r5080,1270l2379980,4224020r10795,-1270l2395855,4220845r4445,-3175l2674620,3994785r2540,-5715l2667000,3984625,2081530,3768725r10160,-406400l2387600,3121660r451485,720725l2840355,3843655r1270,1270l2844165,3847465r1905,635l2849880,3848735r1905,-635l2855595,3847465r1270,-635l3110865,3640455r1905,-3810l3114675,3627755xm4255135,2703830r-635,-4445l4252595,2695575,3672205,1769745r-1270,-1905l3670300,1766570r-3175,-1905l3665855,1764029r-1905,l3660775,1764029r-3175,1271l3655060,1767205r-119380,97155l3512185,1884680r-20320,22860l3474720,1932940r-13970,27940l3450590,1990090r-6350,29845l3441700,2051050r1270,31115l3449320,2708275r-10160,-29210l3141980,2204085r-635,-1905l3140075,2200910r-3175,-1905l3134995,2198370r-3810,-635l3129280,2197735r-3810,1270l3124200,2199640r-250190,203200l2870835,2406015r-2540,3810l2867025,2418080r635,5080l2869565,2426970r581025,928370l3453765,3357245r3175,635l3460750,3357880r3175,-1270l3596640,3249295r22860,-20320l3639185,3205480r17145,-25400l3669665,3152140r10160,-29210l3686175,3093085r1905,-31115l3686810,3031489r-20320,-629284l3676650,2433955r306070,487680l3985260,2923540r3810,1270l3990975,2924810r1905,l3996690,2923540r1905,-635l4248785,2719705r3175,-3175l4253865,2712720r1270,-8890xm5041900,1870075r-3810,-41275l5034280,1811655r-6350,-22225l5017770,1762125r-13970,-33020l4984750,1689735r-24130,-46990l4930140,1588769r-36195,-62229l4871720,1490980r-21590,-34926l4799330,1376045r-7620,-8890l4766310,1329690r-29210,-34925l4736465,1294130r,715010l4728845,2042795r-13970,31115l4695190,2101850r-24130,24130l4648835,2146300r-25400,15875l4596765,2174875r-29210,8255l4549775,2183765r-17780,-635l4514850,2179955r-17145,-5080l4481195,2167255r-15240,-8890l4451350,2147570r-12700,-12065l4424680,2117090r-20955,-31750l4377055,2043430r-29845,-48260l4316730,1945005r-80010,-133350l4215765,1773555r-12700,-41275l4197985,1689735r3175,-43180l4211320,1615440r14605,-29210l4245610,1560830r23495,-22225l4291330,1520825r23495,-13336l4340860,1497330r27305,-6350l4385310,1490980r17145,2540l4418965,1497965r15875,5715l4450080,1511935r13970,10160l4477385,1533525r11430,12700l4497705,1558924r15875,22861l4535805,1615440r27940,44450l4598670,1714500r40640,64135l4685665,1852930r3175,4445l4709795,1892300r15240,37465l4733925,1968500r2540,40640l4736465,1294130r-31750,-30481l4668520,1235710r-44450,-24765l4578350,1195069r-46355,-6984l4485005,1188720r-46355,7620l4392295,1209040r-45720,17780l4302760,1248410r-42545,24765l4220210,1299845r-38100,27305l4154805,1349374r-47625,40641l4064000,1431290r-38100,40640l3992245,1513205r-28575,41274l3939540,1596390r-19685,41910l3905250,1680210r-10160,41910l3889375,1764029r-635,42546l3892550,1848485r10160,41275l3921125,1938020r24765,53975l3975100,2047875r31115,56515l4038600,2158365r30480,50165l4096385,2251710r22225,33655l4133215,2307590r5715,8890l4166870,2355215r31115,35560l4233545,2421890r38735,27940l4317365,2470785r46355,12700l4410075,2487295r46355,-2540l4502785,2475865r45085,-14605l4591685,2443480r41910,-21590l4672965,2398395r36830,-24765l4742815,2348865r29845,-23495l4820920,2284730r43180,-41275l4902200,2202180r15240,-18415l4936490,2160905r28575,-41275l4989830,2077720r19685,-41275l5024755,1994535r10160,-41275l5040630,1911985r1270,-41910xm5994400,1217930r-3175,-39370l5977890,1135379r-24765,-46989l5462270,304165r-635,-1905l5460365,300990r-2540,-1905l5455920,298450r-3810,-635l5450205,298450r-3810,1270l5445125,301625r-1270,1270l5213350,544195r-2540,4445l5210175,558165r635,5080l5213350,567055r203200,323850l5424805,904239r-242570,196850l4944745,722630r-1270,-1270l4940300,718820r-1270,-635l4937125,718185r-1905,l4933950,718185r-3175,1270l4929505,720725,4697095,963294r-1905,4446l4694555,977265r635,4444l4697730,986155r562610,894080l5261610,1881505r3175,1905l5266690,1884680r3175,635l5271770,1884680r3810,-635l5277485,1883410r250190,-203200l5530850,1677035r2540,-3810l5534660,1663700r-1270,-4445l5307330,1297304r-1905,-2539l5547995,1097915r227965,363855l5777230,1463040r3175,1905l5781675,1465580r3810,635l5787390,1466215r3810,-635l5792470,1464310r64135,-51435l5893435,1381760r32385,-30480l5953125,1320165r20955,-32385l5988050,1254124r6350,-36194xm6469380,276860r-635,-7620l6466840,261620r-2540,-7620l6460490,247650r-4445,-6350l6450330,236220r-6350,-4445l6436995,227965,5871210,3810r-6985,-1905l5857240,635,5850255,r-7620,635l5835650,2540r-6985,2540l5822315,8255r-5715,3810l5610225,179705r-8255,8890l5600065,198120r3175,8255l5612765,212725r566420,223520l6179185,1120775r1270,10795l6185535,1137285r8255,l6203950,1131570,6441440,938529r10795,-12064l6460490,913765r5080,-14605l6468110,883285r,-606425l6469380,276860xe" fillcolor="#f2f0ed" stroked="f" strokeweight="1pt">
              <v:path arrowok="t" textboxrect="0,0,6469380,5652135"/>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47738" w14:textId="77777777" w:rsidR="00E905BD" w:rsidRDefault="00E905BD">
    <w:pPr>
      <w:pStyle w:val="a9"/>
      <w:tabs>
        <w:tab w:val="clear" w:pos="4677"/>
        <w:tab w:val="clear" w:pos="9355"/>
        <w:tab w:val="left" w:pos="7005"/>
      </w:tabs>
    </w:pPr>
    <w:r>
      <w:tab/>
    </w:r>
  </w:p>
  <w:p w14:paraId="716E5703" w14:textId="77777777" w:rsidR="00E905BD" w:rsidRDefault="00E905BD">
    <w:pPr>
      <w:pStyle w:val="a9"/>
    </w:pPr>
    <w:r>
      <w:rPr>
        <w:noProof/>
      </w:rPr>
      <mc:AlternateContent>
        <mc:Choice Requires="wps">
          <w:drawing>
            <wp:anchor distT="0" distB="0" distL="114300" distR="114300" simplePos="0" relativeHeight="251658240" behindDoc="0" locked="0" layoutInCell="0" hidden="0" allowOverlap="1" wp14:anchorId="5CADC7C8" wp14:editId="11D634CD">
              <wp:simplePos x="0" y="0"/>
              <wp:positionH relativeFrom="page">
                <wp:posOffset>545465</wp:posOffset>
              </wp:positionH>
              <wp:positionV relativeFrom="page">
                <wp:posOffset>2519680</wp:posOffset>
              </wp:positionV>
              <wp:extent cx="6469380" cy="5652135"/>
              <wp:effectExtent l="0" t="0" r="0" b="0"/>
              <wp:wrapNone/>
              <wp:docPr id="1030" name="Кривая1"/>
              <wp:cNvGraphicFramePr/>
              <a:graphic xmlns:a="http://schemas.openxmlformats.org/drawingml/2006/main">
                <a:graphicData uri="http://schemas.microsoft.com/office/word/2010/wordprocessingShape">
                  <wps:wsp>
                    <wps:cNvSpPr>
                      <a:extLst>
                        <a:ext uri="sm">
                          <sm:smNativeData xmlns="" xmlns:o="urn:schemas-microsoft-com:office:office" xmlns:v="urn:schemas-microsoft-com:vml" xmlns:w10="urn:schemas-microsoft-com:office:word" xmlns:w="http://schemas.openxmlformats.org/wordprocessingml/2006/main" xmlns:sm="sm" val="SMDATA_14_rR7PahMAAAAlAAAACwAAAA0AAAAAkAAAAEgAAACQAAAASAAAAAAAAAAAAAAAAAAAAAEAAABQAAAAAAAAAAAA4D8AAAAAAADgPwAAAAAAAOA/AAAAAAAA4D8AAAAAAADgPwAAAAAAAOA/AAAAAAAA4D8AAAAAAADgPwAAAAAAAOA/AAAAAAAA4D8CAAAAjAAAAAEAAAAAAAAA8vDt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f39/ACUAAABYAAAAAAAAAAAAAAAAAAAAAAAAAAAAAAAAAAAAAAAAAAAAAAAAAAAAAAAAAAAAAAA/AAAAAAAAAKCGAQAAAAAAAAAAAAAAAAAMAAAAAQAAAAAAAAAAAAAAAAAAACEAAABAAAAAPAAAAAEAAAAQoAAAAAAAAAAAAAAAAAAAAAAAAFsDAAAAAAAAAAAAAIAPAADMJwAAxSIAAAAAAQBbAwAAgA8AACgAAAAIAAAAAQAAAAEAAAA="/>
                        </a:ext>
                      </a:extLst>
                    </wps:cNvSpPr>
                    <wps:spPr>
                      <a:xfrm>
                        <a:off x="0" y="0"/>
                        <a:ext cx="6469380" cy="5652135"/>
                      </a:xfrm>
                      <a:custGeom>
                        <a:avLst/>
                        <a:gdLst/>
                        <a:ahLst/>
                        <a:cxnLst/>
                        <a:rect l="0" t="0" r="6469380" b="5652135"/>
                        <a:pathLst>
                          <a:path w="6469380" h="5652135">
                            <a:moveTo>
                              <a:pt x="869950" y="5454650"/>
                            </a:moveTo>
                            <a:lnTo>
                              <a:pt x="866140" y="5445760"/>
                            </a:lnTo>
                            <a:lnTo>
                              <a:pt x="856615" y="5440045"/>
                            </a:lnTo>
                            <a:lnTo>
                              <a:pt x="290830" y="5215890"/>
                            </a:lnTo>
                            <a:lnTo>
                              <a:pt x="290830" y="4531360"/>
                            </a:lnTo>
                            <a:lnTo>
                              <a:pt x="288925" y="4520565"/>
                            </a:lnTo>
                            <a:lnTo>
                              <a:pt x="283210" y="4514215"/>
                            </a:lnTo>
                            <a:lnTo>
                              <a:pt x="274955" y="4514215"/>
                            </a:lnTo>
                            <a:lnTo>
                              <a:pt x="265430" y="4519930"/>
                            </a:lnTo>
                            <a:lnTo>
                              <a:pt x="27305" y="4712970"/>
                            </a:lnTo>
                            <a:lnTo>
                              <a:pt x="16510" y="4724400"/>
                            </a:lnTo>
                            <a:lnTo>
                              <a:pt x="8255" y="4737735"/>
                            </a:lnTo>
                            <a:lnTo>
                              <a:pt x="3175" y="4752340"/>
                            </a:lnTo>
                            <a:lnTo>
                              <a:pt x="635" y="4768215"/>
                            </a:lnTo>
                            <a:lnTo>
                              <a:pt x="635" y="5374640"/>
                            </a:lnTo>
                            <a:lnTo>
                              <a:pt x="0" y="5382895"/>
                            </a:lnTo>
                            <a:lnTo>
                              <a:pt x="1905" y="5390515"/>
                            </a:lnTo>
                            <a:lnTo>
                              <a:pt x="4445" y="5397500"/>
                            </a:lnTo>
                            <a:lnTo>
                              <a:pt x="8255" y="5404485"/>
                            </a:lnTo>
                            <a:lnTo>
                              <a:pt x="13335" y="5410835"/>
                            </a:lnTo>
                            <a:lnTo>
                              <a:pt x="19050" y="5416550"/>
                            </a:lnTo>
                            <a:lnTo>
                              <a:pt x="25400" y="5420995"/>
                            </a:lnTo>
                            <a:lnTo>
                              <a:pt x="33020" y="5424170"/>
                            </a:lnTo>
                            <a:lnTo>
                              <a:pt x="598170" y="5648960"/>
                            </a:lnTo>
                            <a:lnTo>
                              <a:pt x="605790" y="5650865"/>
                            </a:lnTo>
                            <a:lnTo>
                              <a:pt x="612775" y="5652135"/>
                            </a:lnTo>
                            <a:lnTo>
                              <a:pt x="619760" y="5652135"/>
                            </a:lnTo>
                            <a:lnTo>
                              <a:pt x="627380" y="5651500"/>
                            </a:lnTo>
                            <a:lnTo>
                              <a:pt x="634365" y="5650230"/>
                            </a:lnTo>
                            <a:lnTo>
                              <a:pt x="641350" y="5647690"/>
                            </a:lnTo>
                            <a:lnTo>
                              <a:pt x="647700" y="5644515"/>
                            </a:lnTo>
                            <a:lnTo>
                              <a:pt x="653415" y="5640705"/>
                            </a:lnTo>
                            <a:lnTo>
                              <a:pt x="859155" y="5473065"/>
                            </a:lnTo>
                            <a:lnTo>
                              <a:pt x="867410" y="5463540"/>
                            </a:lnTo>
                            <a:lnTo>
                              <a:pt x="869950" y="5454650"/>
                            </a:lnTo>
                            <a:close/>
                            <a:moveTo>
                              <a:pt x="1689100" y="4681855"/>
                            </a:moveTo>
                            <a:lnTo>
                              <a:pt x="1686560" y="4652645"/>
                            </a:lnTo>
                            <a:lnTo>
                              <a:pt x="1678940" y="4624070"/>
                            </a:lnTo>
                            <a:lnTo>
                              <a:pt x="1668145" y="4595495"/>
                            </a:lnTo>
                            <a:lnTo>
                              <a:pt x="1652905" y="4566920"/>
                            </a:lnTo>
                            <a:lnTo>
                              <a:pt x="1635125" y="4537075"/>
                            </a:lnTo>
                            <a:lnTo>
                              <a:pt x="1615440" y="4505325"/>
                            </a:lnTo>
                            <a:lnTo>
                              <a:pt x="1450975" y="4243705"/>
                            </a:lnTo>
                            <a:lnTo>
                              <a:pt x="1386205" y="4140200"/>
                            </a:lnTo>
                            <a:lnTo>
                              <a:pt x="1386205" y="4794250"/>
                            </a:lnTo>
                            <a:lnTo>
                              <a:pt x="1383030" y="4796790"/>
                            </a:lnTo>
                            <a:lnTo>
                              <a:pt x="1361440" y="4824730"/>
                            </a:lnTo>
                            <a:lnTo>
                              <a:pt x="1338580" y="4850765"/>
                            </a:lnTo>
                            <a:lnTo>
                              <a:pt x="1313180" y="4874895"/>
                            </a:lnTo>
                            <a:lnTo>
                              <a:pt x="1286510" y="4897120"/>
                            </a:lnTo>
                            <a:lnTo>
                              <a:pt x="1256030" y="4921885"/>
                            </a:lnTo>
                            <a:lnTo>
                              <a:pt x="1221740" y="4939665"/>
                            </a:lnTo>
                            <a:lnTo>
                              <a:pt x="1184910" y="4951095"/>
                            </a:lnTo>
                            <a:lnTo>
                              <a:pt x="1146175" y="4954905"/>
                            </a:lnTo>
                            <a:lnTo>
                              <a:pt x="1131570" y="4952365"/>
                            </a:lnTo>
                            <a:lnTo>
                              <a:pt x="1118235" y="4947920"/>
                            </a:lnTo>
                            <a:lnTo>
                              <a:pt x="1104900" y="4942205"/>
                            </a:lnTo>
                            <a:lnTo>
                              <a:pt x="1092200" y="4935220"/>
                            </a:lnTo>
                            <a:lnTo>
                              <a:pt x="1080135" y="4927600"/>
                            </a:lnTo>
                            <a:lnTo>
                              <a:pt x="1068705" y="4918075"/>
                            </a:lnTo>
                            <a:lnTo>
                              <a:pt x="1059180" y="4907915"/>
                            </a:lnTo>
                            <a:lnTo>
                              <a:pt x="1049655" y="4896485"/>
                            </a:lnTo>
                            <a:lnTo>
                              <a:pt x="1026160" y="4859655"/>
                            </a:lnTo>
                            <a:lnTo>
                              <a:pt x="1012825" y="4821555"/>
                            </a:lnTo>
                            <a:lnTo>
                              <a:pt x="1010920" y="4782185"/>
                            </a:lnTo>
                            <a:lnTo>
                              <a:pt x="1019810" y="4741545"/>
                            </a:lnTo>
                            <a:lnTo>
                              <a:pt x="1039495" y="4699635"/>
                            </a:lnTo>
                            <a:lnTo>
                              <a:pt x="1070610" y="4657090"/>
                            </a:lnTo>
                            <a:lnTo>
                              <a:pt x="1123315" y="4596130"/>
                            </a:lnTo>
                            <a:lnTo>
                              <a:pt x="1167130" y="4548505"/>
                            </a:lnTo>
                            <a:lnTo>
                              <a:pt x="1196975" y="4516755"/>
                            </a:lnTo>
                            <a:lnTo>
                              <a:pt x="1207770" y="4505325"/>
                            </a:lnTo>
                            <a:lnTo>
                              <a:pt x="1209675" y="4516120"/>
                            </a:lnTo>
                            <a:lnTo>
                              <a:pt x="1254125" y="4584700"/>
                            </a:lnTo>
                            <a:lnTo>
                              <a:pt x="1259840" y="4593590"/>
                            </a:lnTo>
                            <a:lnTo>
                              <a:pt x="1261110" y="4594860"/>
                            </a:lnTo>
                            <a:lnTo>
                              <a:pt x="1386205" y="4794250"/>
                            </a:lnTo>
                            <a:lnTo>
                              <a:pt x="1386205" y="4140200"/>
                            </a:lnTo>
                            <a:lnTo>
                              <a:pt x="1342390" y="4070350"/>
                            </a:lnTo>
                            <a:lnTo>
                              <a:pt x="1309370" y="4025265"/>
                            </a:lnTo>
                            <a:lnTo>
                              <a:pt x="1275080" y="3989070"/>
                            </a:lnTo>
                            <a:lnTo>
                              <a:pt x="1238885" y="3961130"/>
                            </a:lnTo>
                            <a:lnTo>
                              <a:pt x="1200785" y="3942080"/>
                            </a:lnTo>
                            <a:lnTo>
                              <a:pt x="1158875" y="3930650"/>
                            </a:lnTo>
                            <a:lnTo>
                              <a:pt x="1123950" y="3927475"/>
                            </a:lnTo>
                            <a:lnTo>
                              <a:pt x="1087120" y="3930015"/>
                            </a:lnTo>
                            <a:lnTo>
                              <a:pt x="1049020" y="3937000"/>
                            </a:lnTo>
                            <a:lnTo>
                              <a:pt x="1008380" y="3950335"/>
                            </a:lnTo>
                            <a:lnTo>
                              <a:pt x="965835" y="3968115"/>
                            </a:lnTo>
                            <a:lnTo>
                              <a:pt x="921385" y="3991610"/>
                            </a:lnTo>
                            <a:lnTo>
                              <a:pt x="875030" y="4020185"/>
                            </a:lnTo>
                            <a:lnTo>
                              <a:pt x="826135" y="4054475"/>
                            </a:lnTo>
                            <a:lnTo>
                              <a:pt x="774700" y="4093845"/>
                            </a:lnTo>
                            <a:lnTo>
                              <a:pt x="735965" y="4127500"/>
                            </a:lnTo>
                            <a:lnTo>
                              <a:pt x="697865" y="4161790"/>
                            </a:lnTo>
                            <a:lnTo>
                              <a:pt x="661670" y="4197985"/>
                            </a:lnTo>
                            <a:lnTo>
                              <a:pt x="626745" y="4235450"/>
                            </a:lnTo>
                            <a:lnTo>
                              <a:pt x="593725" y="4274185"/>
                            </a:lnTo>
                            <a:lnTo>
                              <a:pt x="561975" y="4314190"/>
                            </a:lnTo>
                            <a:lnTo>
                              <a:pt x="532130" y="4355465"/>
                            </a:lnTo>
                            <a:lnTo>
                              <a:pt x="503555" y="4398010"/>
                            </a:lnTo>
                            <a:lnTo>
                              <a:pt x="476250" y="4441825"/>
                            </a:lnTo>
                            <a:lnTo>
                              <a:pt x="474345" y="4446270"/>
                            </a:lnTo>
                            <a:lnTo>
                              <a:pt x="473710" y="4450715"/>
                            </a:lnTo>
                            <a:lnTo>
                              <a:pt x="474980" y="4460240"/>
                            </a:lnTo>
                            <a:lnTo>
                              <a:pt x="477520" y="4464685"/>
                            </a:lnTo>
                            <a:lnTo>
                              <a:pt x="480695" y="4468495"/>
                            </a:lnTo>
                            <a:lnTo>
                              <a:pt x="602615" y="4579620"/>
                            </a:lnTo>
                            <a:lnTo>
                              <a:pt x="605155" y="4582160"/>
                            </a:lnTo>
                            <a:lnTo>
                              <a:pt x="608965" y="4583430"/>
                            </a:lnTo>
                            <a:lnTo>
                              <a:pt x="612775" y="4583430"/>
                            </a:lnTo>
                            <a:lnTo>
                              <a:pt x="614680" y="4582795"/>
                            </a:lnTo>
                            <a:lnTo>
                              <a:pt x="615950" y="4582160"/>
                            </a:lnTo>
                            <a:lnTo>
                              <a:pt x="619125" y="4579620"/>
                            </a:lnTo>
                            <a:lnTo>
                              <a:pt x="619760" y="4578350"/>
                            </a:lnTo>
                            <a:lnTo>
                              <a:pt x="621030" y="4576445"/>
                            </a:lnTo>
                            <a:lnTo>
                              <a:pt x="650875" y="4534535"/>
                            </a:lnTo>
                            <a:lnTo>
                              <a:pt x="681990" y="4493260"/>
                            </a:lnTo>
                            <a:lnTo>
                              <a:pt x="714375" y="4452620"/>
                            </a:lnTo>
                            <a:lnTo>
                              <a:pt x="747395" y="4412615"/>
                            </a:lnTo>
                            <a:lnTo>
                              <a:pt x="798830" y="4356735"/>
                            </a:lnTo>
                            <a:lnTo>
                              <a:pt x="845185" y="4312920"/>
                            </a:lnTo>
                            <a:lnTo>
                              <a:pt x="887095" y="4279900"/>
                            </a:lnTo>
                            <a:lnTo>
                              <a:pt x="924560" y="4257675"/>
                            </a:lnTo>
                            <a:lnTo>
                              <a:pt x="959485" y="4245610"/>
                            </a:lnTo>
                            <a:lnTo>
                              <a:pt x="991870" y="4243705"/>
                            </a:lnTo>
                            <a:lnTo>
                              <a:pt x="1005840" y="4246245"/>
                            </a:lnTo>
                            <a:lnTo>
                              <a:pt x="1019810" y="4250690"/>
                            </a:lnTo>
                            <a:lnTo>
                              <a:pt x="1032510" y="4257040"/>
                            </a:lnTo>
                            <a:lnTo>
                              <a:pt x="1044575" y="4264660"/>
                            </a:lnTo>
                            <a:lnTo>
                              <a:pt x="1055370" y="4274185"/>
                            </a:lnTo>
                            <a:lnTo>
                              <a:pt x="1064895" y="4284345"/>
                            </a:lnTo>
                            <a:lnTo>
                              <a:pt x="1073785" y="4295775"/>
                            </a:lnTo>
                            <a:lnTo>
                              <a:pt x="1080770" y="4308475"/>
                            </a:lnTo>
                            <a:lnTo>
                              <a:pt x="1097280" y="4335145"/>
                            </a:lnTo>
                            <a:lnTo>
                              <a:pt x="1017270" y="4419600"/>
                            </a:lnTo>
                            <a:lnTo>
                              <a:pt x="968375" y="4473575"/>
                            </a:lnTo>
                            <a:lnTo>
                              <a:pt x="928370" y="4518660"/>
                            </a:lnTo>
                            <a:lnTo>
                              <a:pt x="878205" y="4577715"/>
                            </a:lnTo>
                            <a:lnTo>
                              <a:pt x="846455" y="4613910"/>
                            </a:lnTo>
                            <a:lnTo>
                              <a:pt x="817245" y="4652010"/>
                            </a:lnTo>
                            <a:lnTo>
                              <a:pt x="790575" y="4692015"/>
                            </a:lnTo>
                            <a:lnTo>
                              <a:pt x="766445" y="4733290"/>
                            </a:lnTo>
                            <a:lnTo>
                              <a:pt x="744855" y="4776470"/>
                            </a:lnTo>
                            <a:lnTo>
                              <a:pt x="726440" y="4820920"/>
                            </a:lnTo>
                            <a:lnTo>
                              <a:pt x="715010" y="4871085"/>
                            </a:lnTo>
                            <a:lnTo>
                              <a:pt x="712470" y="4918075"/>
                            </a:lnTo>
                            <a:lnTo>
                              <a:pt x="712470" y="4921885"/>
                            </a:lnTo>
                            <a:lnTo>
                              <a:pt x="717550" y="4969510"/>
                            </a:lnTo>
                            <a:lnTo>
                              <a:pt x="729615" y="5016500"/>
                            </a:lnTo>
                            <a:lnTo>
                              <a:pt x="747395" y="5061585"/>
                            </a:lnTo>
                            <a:lnTo>
                              <a:pt x="770255" y="5102860"/>
                            </a:lnTo>
                            <a:lnTo>
                              <a:pt x="796290" y="5140960"/>
                            </a:lnTo>
                            <a:lnTo>
                              <a:pt x="826135" y="5174615"/>
                            </a:lnTo>
                            <a:lnTo>
                              <a:pt x="857250" y="5203825"/>
                            </a:lnTo>
                            <a:lnTo>
                              <a:pt x="882015" y="5221605"/>
                            </a:lnTo>
                            <a:lnTo>
                              <a:pt x="910590" y="5236845"/>
                            </a:lnTo>
                            <a:lnTo>
                              <a:pt x="942340" y="5248910"/>
                            </a:lnTo>
                            <a:lnTo>
                              <a:pt x="977900" y="5257165"/>
                            </a:lnTo>
                            <a:lnTo>
                              <a:pt x="1017270" y="5259705"/>
                            </a:lnTo>
                            <a:lnTo>
                              <a:pt x="1060450" y="5256530"/>
                            </a:lnTo>
                            <a:lnTo>
                              <a:pt x="1108075" y="5245735"/>
                            </a:lnTo>
                            <a:lnTo>
                              <a:pt x="1159510" y="5227320"/>
                            </a:lnTo>
                            <a:lnTo>
                              <a:pt x="1215390" y="5199380"/>
                            </a:lnTo>
                            <a:lnTo>
                              <a:pt x="1275715" y="5161915"/>
                            </a:lnTo>
                            <a:lnTo>
                              <a:pt x="1340485" y="5113020"/>
                            </a:lnTo>
                            <a:lnTo>
                              <a:pt x="1358265" y="5098415"/>
                            </a:lnTo>
                            <a:lnTo>
                              <a:pt x="1428115" y="5039995"/>
                            </a:lnTo>
                            <a:lnTo>
                              <a:pt x="1489075" y="4986655"/>
                            </a:lnTo>
                            <a:lnTo>
                              <a:pt x="1522095" y="4954905"/>
                            </a:lnTo>
                            <a:lnTo>
                              <a:pt x="1540510" y="4937125"/>
                            </a:lnTo>
                            <a:lnTo>
                              <a:pt x="1583690" y="4892040"/>
                            </a:lnTo>
                            <a:lnTo>
                              <a:pt x="1617980" y="4850765"/>
                            </a:lnTo>
                            <a:lnTo>
                              <a:pt x="1645285" y="4812665"/>
                            </a:lnTo>
                            <a:lnTo>
                              <a:pt x="1665605" y="4777105"/>
                            </a:lnTo>
                            <a:lnTo>
                              <a:pt x="1679575" y="4743450"/>
                            </a:lnTo>
                            <a:lnTo>
                              <a:pt x="1687195" y="4711700"/>
                            </a:lnTo>
                            <a:lnTo>
                              <a:pt x="1689100" y="4681855"/>
                            </a:lnTo>
                            <a:close/>
                            <a:moveTo>
                              <a:pt x="3114675" y="3627755"/>
                            </a:moveTo>
                            <a:lnTo>
                              <a:pt x="3113405" y="3623310"/>
                            </a:lnTo>
                            <a:lnTo>
                              <a:pt x="2659380" y="2901315"/>
                            </a:lnTo>
                            <a:lnTo>
                              <a:pt x="2902585" y="2703830"/>
                            </a:lnTo>
                            <a:lnTo>
                              <a:pt x="2906395" y="2700655"/>
                            </a:lnTo>
                            <a:lnTo>
                              <a:pt x="2908300" y="2696845"/>
                            </a:lnTo>
                            <a:lnTo>
                              <a:pt x="2909570" y="2687320"/>
                            </a:lnTo>
                            <a:lnTo>
                              <a:pt x="2908935" y="2682875"/>
                            </a:lnTo>
                            <a:lnTo>
                              <a:pt x="2906395" y="2679065"/>
                            </a:lnTo>
                            <a:lnTo>
                              <a:pt x="2785110" y="2486025"/>
                            </a:lnTo>
                            <a:lnTo>
                              <a:pt x="2783840" y="2484120"/>
                            </a:lnTo>
                            <a:lnTo>
                              <a:pt x="2780665" y="2482215"/>
                            </a:lnTo>
                            <a:lnTo>
                              <a:pt x="2779395" y="2481580"/>
                            </a:lnTo>
                            <a:lnTo>
                              <a:pt x="2775585" y="2480945"/>
                            </a:lnTo>
                            <a:lnTo>
                              <a:pt x="2773680" y="2480945"/>
                            </a:lnTo>
                            <a:lnTo>
                              <a:pt x="2769870" y="2482215"/>
                            </a:lnTo>
                            <a:lnTo>
                              <a:pt x="2767965" y="2482850"/>
                            </a:lnTo>
                            <a:lnTo>
                              <a:pt x="1823720" y="3249930"/>
                            </a:lnTo>
                            <a:lnTo>
                              <a:pt x="1812925" y="3261995"/>
                            </a:lnTo>
                            <a:lnTo>
                              <a:pt x="1804035" y="3275965"/>
                            </a:lnTo>
                            <a:lnTo>
                              <a:pt x="1798320" y="3291205"/>
                            </a:lnTo>
                            <a:lnTo>
                              <a:pt x="1795780" y="3307715"/>
                            </a:lnTo>
                            <a:lnTo>
                              <a:pt x="1795780" y="3848735"/>
                            </a:lnTo>
                            <a:lnTo>
                              <a:pt x="1760220" y="3879215"/>
                            </a:lnTo>
                            <a:lnTo>
                              <a:pt x="1523365" y="3500120"/>
                            </a:lnTo>
                            <a:lnTo>
                              <a:pt x="1522095" y="3498850"/>
                            </a:lnTo>
                            <a:lnTo>
                              <a:pt x="1518920" y="3496945"/>
                            </a:lnTo>
                            <a:lnTo>
                              <a:pt x="1517650" y="3496310"/>
                            </a:lnTo>
                            <a:lnTo>
                              <a:pt x="1514475" y="3496310"/>
                            </a:lnTo>
                            <a:lnTo>
                              <a:pt x="1512570" y="3496310"/>
                            </a:lnTo>
                            <a:lnTo>
                              <a:pt x="1509395" y="3497580"/>
                            </a:lnTo>
                            <a:lnTo>
                              <a:pt x="1508125" y="3498850"/>
                            </a:lnTo>
                            <a:lnTo>
                              <a:pt x="1275715" y="3740785"/>
                            </a:lnTo>
                            <a:lnTo>
                              <a:pt x="1273810" y="3745230"/>
                            </a:lnTo>
                            <a:lnTo>
                              <a:pt x="1273175" y="3754755"/>
                            </a:lnTo>
                            <a:lnTo>
                              <a:pt x="1273810" y="3759835"/>
                            </a:lnTo>
                            <a:lnTo>
                              <a:pt x="1276350" y="3764280"/>
                            </a:lnTo>
                            <a:lnTo>
                              <a:pt x="1835785" y="4657090"/>
                            </a:lnTo>
                            <a:lnTo>
                              <a:pt x="1836420" y="4658995"/>
                            </a:lnTo>
                            <a:lnTo>
                              <a:pt x="1837690" y="4660265"/>
                            </a:lnTo>
                            <a:lnTo>
                              <a:pt x="1840865" y="4662170"/>
                            </a:lnTo>
                            <a:lnTo>
                              <a:pt x="1842770" y="4662805"/>
                            </a:lnTo>
                            <a:lnTo>
                              <a:pt x="1845945" y="4663440"/>
                            </a:lnTo>
                            <a:lnTo>
                              <a:pt x="1847850" y="4663440"/>
                            </a:lnTo>
                            <a:lnTo>
                              <a:pt x="1851660" y="4662170"/>
                            </a:lnTo>
                            <a:lnTo>
                              <a:pt x="1853565" y="4661535"/>
                            </a:lnTo>
                            <a:lnTo>
                              <a:pt x="2105660" y="4457065"/>
                            </a:lnTo>
                            <a:lnTo>
                              <a:pt x="2108835" y="4453890"/>
                            </a:lnTo>
                            <a:lnTo>
                              <a:pt x="2111375" y="4450080"/>
                            </a:lnTo>
                            <a:lnTo>
                              <a:pt x="2112645" y="4441190"/>
                            </a:lnTo>
                            <a:lnTo>
                              <a:pt x="2111375" y="4436745"/>
                            </a:lnTo>
                            <a:lnTo>
                              <a:pt x="2109470" y="4432935"/>
                            </a:lnTo>
                            <a:lnTo>
                              <a:pt x="1883410" y="4072255"/>
                            </a:lnTo>
                            <a:lnTo>
                              <a:pt x="1922780" y="4040505"/>
                            </a:lnTo>
                            <a:lnTo>
                              <a:pt x="2369820" y="4222115"/>
                            </a:lnTo>
                            <a:lnTo>
                              <a:pt x="2374900" y="4223385"/>
                            </a:lnTo>
                            <a:lnTo>
                              <a:pt x="2379980" y="4224020"/>
                            </a:lnTo>
                            <a:lnTo>
                              <a:pt x="2390775" y="4222750"/>
                            </a:lnTo>
                            <a:lnTo>
                              <a:pt x="2395855" y="4220845"/>
                            </a:lnTo>
                            <a:lnTo>
                              <a:pt x="2400300" y="4217670"/>
                            </a:lnTo>
                            <a:lnTo>
                              <a:pt x="2674620" y="3994785"/>
                            </a:lnTo>
                            <a:lnTo>
                              <a:pt x="2677160" y="3989070"/>
                            </a:lnTo>
                            <a:lnTo>
                              <a:pt x="2667000" y="3984625"/>
                            </a:lnTo>
                            <a:lnTo>
                              <a:pt x="2081530" y="3768725"/>
                            </a:lnTo>
                            <a:lnTo>
                              <a:pt x="2091690" y="3362325"/>
                            </a:lnTo>
                            <a:lnTo>
                              <a:pt x="2387600" y="3121660"/>
                            </a:lnTo>
                            <a:lnTo>
                              <a:pt x="2839085" y="3842385"/>
                            </a:lnTo>
                            <a:lnTo>
                              <a:pt x="2840355" y="3843655"/>
                            </a:lnTo>
                            <a:lnTo>
                              <a:pt x="2841625" y="3844925"/>
                            </a:lnTo>
                            <a:lnTo>
                              <a:pt x="2844165" y="3847465"/>
                            </a:lnTo>
                            <a:lnTo>
                              <a:pt x="2846070" y="3848100"/>
                            </a:lnTo>
                            <a:lnTo>
                              <a:pt x="2849880" y="3848735"/>
                            </a:lnTo>
                            <a:lnTo>
                              <a:pt x="2851785" y="3848100"/>
                            </a:lnTo>
                            <a:lnTo>
                              <a:pt x="2855595" y="3847465"/>
                            </a:lnTo>
                            <a:lnTo>
                              <a:pt x="2856865" y="3846830"/>
                            </a:lnTo>
                            <a:lnTo>
                              <a:pt x="3110865" y="3640455"/>
                            </a:lnTo>
                            <a:lnTo>
                              <a:pt x="3112770" y="3636645"/>
                            </a:lnTo>
                            <a:lnTo>
                              <a:pt x="3114675" y="3627755"/>
                            </a:lnTo>
                            <a:close/>
                            <a:moveTo>
                              <a:pt x="4255135" y="2703830"/>
                            </a:moveTo>
                            <a:lnTo>
                              <a:pt x="4254500" y="2699385"/>
                            </a:lnTo>
                            <a:lnTo>
                              <a:pt x="4252595" y="2695575"/>
                            </a:lnTo>
                            <a:lnTo>
                              <a:pt x="3672205" y="1769745"/>
                            </a:lnTo>
                            <a:lnTo>
                              <a:pt x="3670935" y="1767840"/>
                            </a:lnTo>
                            <a:lnTo>
                              <a:pt x="3670300" y="1766570"/>
                            </a:lnTo>
                            <a:lnTo>
                              <a:pt x="3667125" y="1764665"/>
                            </a:lnTo>
                            <a:lnTo>
                              <a:pt x="3665855" y="1764029"/>
                            </a:lnTo>
                            <a:lnTo>
                              <a:pt x="3663950" y="1764029"/>
                            </a:lnTo>
                            <a:lnTo>
                              <a:pt x="3660775" y="1764029"/>
                            </a:lnTo>
                            <a:lnTo>
                              <a:pt x="3657600" y="1765300"/>
                            </a:lnTo>
                            <a:lnTo>
                              <a:pt x="3655060" y="1767205"/>
                            </a:lnTo>
                            <a:lnTo>
                              <a:pt x="3535680" y="1864360"/>
                            </a:lnTo>
                            <a:lnTo>
                              <a:pt x="3512185" y="1884680"/>
                            </a:lnTo>
                            <a:lnTo>
                              <a:pt x="3491865" y="1907540"/>
                            </a:lnTo>
                            <a:lnTo>
                              <a:pt x="3474720" y="1932940"/>
                            </a:lnTo>
                            <a:lnTo>
                              <a:pt x="3460750" y="1960880"/>
                            </a:lnTo>
                            <a:lnTo>
                              <a:pt x="3450590" y="1990090"/>
                            </a:lnTo>
                            <a:lnTo>
                              <a:pt x="3444240" y="2019935"/>
                            </a:lnTo>
                            <a:lnTo>
                              <a:pt x="3441700" y="2051050"/>
                            </a:lnTo>
                            <a:lnTo>
                              <a:pt x="3442970" y="2082165"/>
                            </a:lnTo>
                            <a:lnTo>
                              <a:pt x="3449320" y="2708275"/>
                            </a:lnTo>
                            <a:lnTo>
                              <a:pt x="3439160" y="2679065"/>
                            </a:lnTo>
                            <a:lnTo>
                              <a:pt x="3141980" y="2204085"/>
                            </a:lnTo>
                            <a:lnTo>
                              <a:pt x="3141345" y="2202180"/>
                            </a:lnTo>
                            <a:lnTo>
                              <a:pt x="3140075" y="2200910"/>
                            </a:lnTo>
                            <a:lnTo>
                              <a:pt x="3136900" y="2199005"/>
                            </a:lnTo>
                            <a:lnTo>
                              <a:pt x="3134995" y="2198370"/>
                            </a:lnTo>
                            <a:lnTo>
                              <a:pt x="3131185" y="2197735"/>
                            </a:lnTo>
                            <a:lnTo>
                              <a:pt x="3129280" y="2197735"/>
                            </a:lnTo>
                            <a:lnTo>
                              <a:pt x="3125470" y="2199005"/>
                            </a:lnTo>
                            <a:lnTo>
                              <a:pt x="3124200" y="2199640"/>
                            </a:lnTo>
                            <a:lnTo>
                              <a:pt x="2874010" y="2402840"/>
                            </a:lnTo>
                            <a:lnTo>
                              <a:pt x="2870835" y="2406015"/>
                            </a:lnTo>
                            <a:lnTo>
                              <a:pt x="2868295" y="2409825"/>
                            </a:lnTo>
                            <a:lnTo>
                              <a:pt x="2867025" y="2418080"/>
                            </a:lnTo>
                            <a:lnTo>
                              <a:pt x="2867660" y="2423160"/>
                            </a:lnTo>
                            <a:lnTo>
                              <a:pt x="2869565" y="2426970"/>
                            </a:lnTo>
                            <a:lnTo>
                              <a:pt x="3450590" y="3355340"/>
                            </a:lnTo>
                            <a:lnTo>
                              <a:pt x="3453765" y="3357245"/>
                            </a:lnTo>
                            <a:lnTo>
                              <a:pt x="3456940" y="3357880"/>
                            </a:lnTo>
                            <a:lnTo>
                              <a:pt x="3460750" y="3357880"/>
                            </a:lnTo>
                            <a:lnTo>
                              <a:pt x="3463925" y="3356610"/>
                            </a:lnTo>
                            <a:lnTo>
                              <a:pt x="3596640" y="3249295"/>
                            </a:lnTo>
                            <a:lnTo>
                              <a:pt x="3619500" y="3228975"/>
                            </a:lnTo>
                            <a:lnTo>
                              <a:pt x="3639185" y="3205480"/>
                            </a:lnTo>
                            <a:lnTo>
                              <a:pt x="3656330" y="3180080"/>
                            </a:lnTo>
                            <a:lnTo>
                              <a:pt x="3669665" y="3152140"/>
                            </a:lnTo>
                            <a:lnTo>
                              <a:pt x="3679825" y="3122930"/>
                            </a:lnTo>
                            <a:lnTo>
                              <a:pt x="3686175" y="3093085"/>
                            </a:lnTo>
                            <a:lnTo>
                              <a:pt x="3688080" y="3061970"/>
                            </a:lnTo>
                            <a:lnTo>
                              <a:pt x="3686810" y="3031489"/>
                            </a:lnTo>
                            <a:lnTo>
                              <a:pt x="3666490" y="2402205"/>
                            </a:lnTo>
                            <a:lnTo>
                              <a:pt x="3676650" y="2433955"/>
                            </a:lnTo>
                            <a:lnTo>
                              <a:pt x="3982720" y="2921635"/>
                            </a:lnTo>
                            <a:lnTo>
                              <a:pt x="3985260" y="2923540"/>
                            </a:lnTo>
                            <a:lnTo>
                              <a:pt x="3989070" y="2924810"/>
                            </a:lnTo>
                            <a:lnTo>
                              <a:pt x="3990975" y="2924810"/>
                            </a:lnTo>
                            <a:lnTo>
                              <a:pt x="3992880" y="2924810"/>
                            </a:lnTo>
                            <a:lnTo>
                              <a:pt x="3996690" y="2923540"/>
                            </a:lnTo>
                            <a:lnTo>
                              <a:pt x="3998595" y="2922905"/>
                            </a:lnTo>
                            <a:lnTo>
                              <a:pt x="4248785" y="2719705"/>
                            </a:lnTo>
                            <a:lnTo>
                              <a:pt x="4251960" y="2716530"/>
                            </a:lnTo>
                            <a:lnTo>
                              <a:pt x="4253865" y="2712720"/>
                            </a:lnTo>
                            <a:lnTo>
                              <a:pt x="4255135" y="2703830"/>
                            </a:lnTo>
                            <a:close/>
                            <a:moveTo>
                              <a:pt x="5041900" y="1870075"/>
                            </a:moveTo>
                            <a:lnTo>
                              <a:pt x="5038090" y="1828800"/>
                            </a:lnTo>
                            <a:lnTo>
                              <a:pt x="5034280" y="1811655"/>
                            </a:lnTo>
                            <a:lnTo>
                              <a:pt x="5027930" y="1789430"/>
                            </a:lnTo>
                            <a:lnTo>
                              <a:pt x="5017770" y="1762125"/>
                            </a:lnTo>
                            <a:lnTo>
                              <a:pt x="5003800" y="1729105"/>
                            </a:lnTo>
                            <a:lnTo>
                              <a:pt x="4984750" y="1689735"/>
                            </a:lnTo>
                            <a:lnTo>
                              <a:pt x="4960620" y="1642745"/>
                            </a:lnTo>
                            <a:lnTo>
                              <a:pt x="4930140" y="1588769"/>
                            </a:lnTo>
                            <a:lnTo>
                              <a:pt x="4893945" y="1526540"/>
                            </a:lnTo>
                            <a:lnTo>
                              <a:pt x="4871720" y="1490980"/>
                            </a:lnTo>
                            <a:lnTo>
                              <a:pt x="4850130" y="1456054"/>
                            </a:lnTo>
                            <a:lnTo>
                              <a:pt x="4799330" y="1376045"/>
                            </a:lnTo>
                            <a:lnTo>
                              <a:pt x="4791710" y="1367155"/>
                            </a:lnTo>
                            <a:lnTo>
                              <a:pt x="4766310" y="1329690"/>
                            </a:lnTo>
                            <a:lnTo>
                              <a:pt x="4737100" y="1294765"/>
                            </a:lnTo>
                            <a:lnTo>
                              <a:pt x="4736465" y="1294130"/>
                            </a:lnTo>
                            <a:lnTo>
                              <a:pt x="4736465" y="2009140"/>
                            </a:lnTo>
                            <a:lnTo>
                              <a:pt x="4728845" y="2042795"/>
                            </a:lnTo>
                            <a:lnTo>
                              <a:pt x="4714875" y="2073910"/>
                            </a:lnTo>
                            <a:lnTo>
                              <a:pt x="4695190" y="2101850"/>
                            </a:lnTo>
                            <a:lnTo>
                              <a:pt x="4671060" y="2125980"/>
                            </a:lnTo>
                            <a:lnTo>
                              <a:pt x="4648835" y="2146300"/>
                            </a:lnTo>
                            <a:lnTo>
                              <a:pt x="4623435" y="2162175"/>
                            </a:lnTo>
                            <a:lnTo>
                              <a:pt x="4596765" y="2174875"/>
                            </a:lnTo>
                            <a:lnTo>
                              <a:pt x="4567555" y="2183130"/>
                            </a:lnTo>
                            <a:lnTo>
                              <a:pt x="4549775" y="2183765"/>
                            </a:lnTo>
                            <a:lnTo>
                              <a:pt x="4531995" y="2183130"/>
                            </a:lnTo>
                            <a:lnTo>
                              <a:pt x="4514850" y="2179955"/>
                            </a:lnTo>
                            <a:lnTo>
                              <a:pt x="4497705" y="2174875"/>
                            </a:lnTo>
                            <a:lnTo>
                              <a:pt x="4481195" y="2167255"/>
                            </a:lnTo>
                            <a:lnTo>
                              <a:pt x="4465955" y="2158365"/>
                            </a:lnTo>
                            <a:lnTo>
                              <a:pt x="4451350" y="2147570"/>
                            </a:lnTo>
                            <a:lnTo>
                              <a:pt x="4438650" y="2135505"/>
                            </a:lnTo>
                            <a:lnTo>
                              <a:pt x="4424680" y="2117090"/>
                            </a:lnTo>
                            <a:lnTo>
                              <a:pt x="4403725" y="2085340"/>
                            </a:lnTo>
                            <a:lnTo>
                              <a:pt x="4377055" y="2043430"/>
                            </a:lnTo>
                            <a:lnTo>
                              <a:pt x="4347210" y="1995170"/>
                            </a:lnTo>
                            <a:lnTo>
                              <a:pt x="4316730" y="1945005"/>
                            </a:lnTo>
                            <a:lnTo>
                              <a:pt x="4236720" y="1811655"/>
                            </a:lnTo>
                            <a:lnTo>
                              <a:pt x="4215765" y="1773555"/>
                            </a:lnTo>
                            <a:lnTo>
                              <a:pt x="4203065" y="1732280"/>
                            </a:lnTo>
                            <a:lnTo>
                              <a:pt x="4197985" y="1689735"/>
                            </a:lnTo>
                            <a:lnTo>
                              <a:pt x="4201160" y="1646555"/>
                            </a:lnTo>
                            <a:lnTo>
                              <a:pt x="4211320" y="1615440"/>
                            </a:lnTo>
                            <a:lnTo>
                              <a:pt x="4225925" y="1586230"/>
                            </a:lnTo>
                            <a:lnTo>
                              <a:pt x="4245610" y="1560830"/>
                            </a:lnTo>
                            <a:lnTo>
                              <a:pt x="4269105" y="1538605"/>
                            </a:lnTo>
                            <a:lnTo>
                              <a:pt x="4291330" y="1520825"/>
                            </a:lnTo>
                            <a:lnTo>
                              <a:pt x="4314825" y="1507489"/>
                            </a:lnTo>
                            <a:lnTo>
                              <a:pt x="4340860" y="1497330"/>
                            </a:lnTo>
                            <a:lnTo>
                              <a:pt x="4368165" y="1490980"/>
                            </a:lnTo>
                            <a:lnTo>
                              <a:pt x="4385310" y="1490980"/>
                            </a:lnTo>
                            <a:lnTo>
                              <a:pt x="4402455" y="1493520"/>
                            </a:lnTo>
                            <a:lnTo>
                              <a:pt x="4418965" y="1497965"/>
                            </a:lnTo>
                            <a:lnTo>
                              <a:pt x="4434840" y="1503680"/>
                            </a:lnTo>
                            <a:lnTo>
                              <a:pt x="4450080" y="1511935"/>
                            </a:lnTo>
                            <a:lnTo>
                              <a:pt x="4464050" y="1522095"/>
                            </a:lnTo>
                            <a:lnTo>
                              <a:pt x="4477385" y="1533525"/>
                            </a:lnTo>
                            <a:lnTo>
                              <a:pt x="4488815" y="1546225"/>
                            </a:lnTo>
                            <a:lnTo>
                              <a:pt x="4497705" y="1558924"/>
                            </a:lnTo>
                            <a:lnTo>
                              <a:pt x="4513580" y="1581785"/>
                            </a:lnTo>
                            <a:lnTo>
                              <a:pt x="4535805" y="1615440"/>
                            </a:lnTo>
                            <a:lnTo>
                              <a:pt x="4563745" y="1659890"/>
                            </a:lnTo>
                            <a:lnTo>
                              <a:pt x="4598670" y="1714500"/>
                            </a:lnTo>
                            <a:lnTo>
                              <a:pt x="4639310" y="1778635"/>
                            </a:lnTo>
                            <a:lnTo>
                              <a:pt x="4685665" y="1852930"/>
                            </a:lnTo>
                            <a:lnTo>
                              <a:pt x="4688840" y="1857375"/>
                            </a:lnTo>
                            <a:lnTo>
                              <a:pt x="4709795" y="1892300"/>
                            </a:lnTo>
                            <a:lnTo>
                              <a:pt x="4725035" y="1929765"/>
                            </a:lnTo>
                            <a:lnTo>
                              <a:pt x="4733925" y="1968500"/>
                            </a:lnTo>
                            <a:lnTo>
                              <a:pt x="4736465" y="2009140"/>
                            </a:lnTo>
                            <a:lnTo>
                              <a:pt x="4736465" y="1294130"/>
                            </a:lnTo>
                            <a:lnTo>
                              <a:pt x="4704715" y="1263649"/>
                            </a:lnTo>
                            <a:lnTo>
                              <a:pt x="4668520" y="1235710"/>
                            </a:lnTo>
                            <a:lnTo>
                              <a:pt x="4624070" y="1210945"/>
                            </a:lnTo>
                            <a:lnTo>
                              <a:pt x="4578350" y="1195069"/>
                            </a:lnTo>
                            <a:lnTo>
                              <a:pt x="4531995" y="1188085"/>
                            </a:lnTo>
                            <a:lnTo>
                              <a:pt x="4485005" y="1188720"/>
                            </a:lnTo>
                            <a:lnTo>
                              <a:pt x="4438650" y="1196340"/>
                            </a:lnTo>
                            <a:lnTo>
                              <a:pt x="4392295" y="1209040"/>
                            </a:lnTo>
                            <a:lnTo>
                              <a:pt x="4346575" y="1226820"/>
                            </a:lnTo>
                            <a:lnTo>
                              <a:pt x="4302760" y="1248410"/>
                            </a:lnTo>
                            <a:lnTo>
                              <a:pt x="4260215" y="1273175"/>
                            </a:lnTo>
                            <a:lnTo>
                              <a:pt x="4220210" y="1299845"/>
                            </a:lnTo>
                            <a:lnTo>
                              <a:pt x="4182110" y="1327150"/>
                            </a:lnTo>
                            <a:lnTo>
                              <a:pt x="4154805" y="1349374"/>
                            </a:lnTo>
                            <a:lnTo>
                              <a:pt x="4107180" y="1390015"/>
                            </a:lnTo>
                            <a:lnTo>
                              <a:pt x="4064000" y="1431290"/>
                            </a:lnTo>
                            <a:lnTo>
                              <a:pt x="4025900" y="1471930"/>
                            </a:lnTo>
                            <a:lnTo>
                              <a:pt x="3992245" y="1513205"/>
                            </a:lnTo>
                            <a:lnTo>
                              <a:pt x="3963670" y="1554479"/>
                            </a:lnTo>
                            <a:lnTo>
                              <a:pt x="3939540" y="1596390"/>
                            </a:lnTo>
                            <a:lnTo>
                              <a:pt x="3919855" y="1638300"/>
                            </a:lnTo>
                            <a:lnTo>
                              <a:pt x="3905250" y="1680210"/>
                            </a:lnTo>
                            <a:lnTo>
                              <a:pt x="3895090" y="1722120"/>
                            </a:lnTo>
                            <a:lnTo>
                              <a:pt x="3889375" y="1764029"/>
                            </a:lnTo>
                            <a:lnTo>
                              <a:pt x="3888740" y="1806575"/>
                            </a:lnTo>
                            <a:lnTo>
                              <a:pt x="3892550" y="1848485"/>
                            </a:lnTo>
                            <a:lnTo>
                              <a:pt x="3902710" y="1889760"/>
                            </a:lnTo>
                            <a:lnTo>
                              <a:pt x="3921125" y="1938020"/>
                            </a:lnTo>
                            <a:lnTo>
                              <a:pt x="3945890" y="1991995"/>
                            </a:lnTo>
                            <a:lnTo>
                              <a:pt x="3975100" y="2047875"/>
                            </a:lnTo>
                            <a:lnTo>
                              <a:pt x="4006215" y="2104390"/>
                            </a:lnTo>
                            <a:lnTo>
                              <a:pt x="4038600" y="2158365"/>
                            </a:lnTo>
                            <a:lnTo>
                              <a:pt x="4069080" y="2208530"/>
                            </a:lnTo>
                            <a:lnTo>
                              <a:pt x="4096385" y="2251710"/>
                            </a:lnTo>
                            <a:lnTo>
                              <a:pt x="4118610" y="2285365"/>
                            </a:lnTo>
                            <a:lnTo>
                              <a:pt x="4133215" y="2307590"/>
                            </a:lnTo>
                            <a:lnTo>
                              <a:pt x="4138930" y="2316480"/>
                            </a:lnTo>
                            <a:lnTo>
                              <a:pt x="4166870" y="2355215"/>
                            </a:lnTo>
                            <a:lnTo>
                              <a:pt x="4197985" y="2390775"/>
                            </a:lnTo>
                            <a:lnTo>
                              <a:pt x="4233545" y="2421890"/>
                            </a:lnTo>
                            <a:lnTo>
                              <a:pt x="4272280" y="2449830"/>
                            </a:lnTo>
                            <a:lnTo>
                              <a:pt x="4317365" y="2470785"/>
                            </a:lnTo>
                            <a:lnTo>
                              <a:pt x="4363720" y="2483485"/>
                            </a:lnTo>
                            <a:lnTo>
                              <a:pt x="4410075" y="2487295"/>
                            </a:lnTo>
                            <a:lnTo>
                              <a:pt x="4456430" y="2484755"/>
                            </a:lnTo>
                            <a:lnTo>
                              <a:pt x="4502785" y="2475865"/>
                            </a:lnTo>
                            <a:lnTo>
                              <a:pt x="4547870" y="2461260"/>
                            </a:lnTo>
                            <a:lnTo>
                              <a:pt x="4591685" y="2443480"/>
                            </a:lnTo>
                            <a:lnTo>
                              <a:pt x="4633595" y="2421890"/>
                            </a:lnTo>
                            <a:lnTo>
                              <a:pt x="4672965" y="2398395"/>
                            </a:lnTo>
                            <a:lnTo>
                              <a:pt x="4709795" y="2373630"/>
                            </a:lnTo>
                            <a:lnTo>
                              <a:pt x="4742815" y="2348865"/>
                            </a:lnTo>
                            <a:lnTo>
                              <a:pt x="4772660" y="2325370"/>
                            </a:lnTo>
                            <a:lnTo>
                              <a:pt x="4820920" y="2284730"/>
                            </a:lnTo>
                            <a:lnTo>
                              <a:pt x="4864100" y="2243455"/>
                            </a:lnTo>
                            <a:lnTo>
                              <a:pt x="4902200" y="2202180"/>
                            </a:lnTo>
                            <a:lnTo>
                              <a:pt x="4917440" y="2183765"/>
                            </a:lnTo>
                            <a:lnTo>
                              <a:pt x="4936490" y="2160905"/>
                            </a:lnTo>
                            <a:lnTo>
                              <a:pt x="4965065" y="2119630"/>
                            </a:lnTo>
                            <a:lnTo>
                              <a:pt x="4989830" y="2077720"/>
                            </a:lnTo>
                            <a:lnTo>
                              <a:pt x="5009515" y="2036445"/>
                            </a:lnTo>
                            <a:lnTo>
                              <a:pt x="5024755" y="1994535"/>
                            </a:lnTo>
                            <a:lnTo>
                              <a:pt x="5034915" y="1953260"/>
                            </a:lnTo>
                            <a:lnTo>
                              <a:pt x="5040630" y="1911985"/>
                            </a:lnTo>
                            <a:lnTo>
                              <a:pt x="5041900" y="1870075"/>
                            </a:lnTo>
                            <a:close/>
                            <a:moveTo>
                              <a:pt x="5994400" y="1217930"/>
                            </a:moveTo>
                            <a:lnTo>
                              <a:pt x="5991225" y="1178560"/>
                            </a:lnTo>
                            <a:lnTo>
                              <a:pt x="5977890" y="1135379"/>
                            </a:lnTo>
                            <a:lnTo>
                              <a:pt x="5953125" y="1088390"/>
                            </a:lnTo>
                            <a:lnTo>
                              <a:pt x="5462270" y="304165"/>
                            </a:lnTo>
                            <a:lnTo>
                              <a:pt x="5461635" y="302260"/>
                            </a:lnTo>
                            <a:lnTo>
                              <a:pt x="5460365" y="300990"/>
                            </a:lnTo>
                            <a:lnTo>
                              <a:pt x="5457825" y="299085"/>
                            </a:lnTo>
                            <a:lnTo>
                              <a:pt x="5455920" y="298450"/>
                            </a:lnTo>
                            <a:lnTo>
                              <a:pt x="5452110" y="297815"/>
                            </a:lnTo>
                            <a:lnTo>
                              <a:pt x="5450205" y="298450"/>
                            </a:lnTo>
                            <a:lnTo>
                              <a:pt x="5446395" y="299720"/>
                            </a:lnTo>
                            <a:lnTo>
                              <a:pt x="5445125" y="301625"/>
                            </a:lnTo>
                            <a:lnTo>
                              <a:pt x="5443855" y="302895"/>
                            </a:lnTo>
                            <a:lnTo>
                              <a:pt x="5213350" y="544195"/>
                            </a:lnTo>
                            <a:lnTo>
                              <a:pt x="5210810" y="548640"/>
                            </a:lnTo>
                            <a:lnTo>
                              <a:pt x="5210175" y="558165"/>
                            </a:lnTo>
                            <a:lnTo>
                              <a:pt x="5210810" y="563245"/>
                            </a:lnTo>
                            <a:lnTo>
                              <a:pt x="5213350" y="567055"/>
                            </a:lnTo>
                            <a:lnTo>
                              <a:pt x="5416550" y="890905"/>
                            </a:lnTo>
                            <a:lnTo>
                              <a:pt x="5424805" y="904239"/>
                            </a:lnTo>
                            <a:lnTo>
                              <a:pt x="5182235" y="1101089"/>
                            </a:lnTo>
                            <a:lnTo>
                              <a:pt x="4944745" y="722630"/>
                            </a:lnTo>
                            <a:lnTo>
                              <a:pt x="4943475" y="721360"/>
                            </a:lnTo>
                            <a:lnTo>
                              <a:pt x="4940300" y="718820"/>
                            </a:lnTo>
                            <a:lnTo>
                              <a:pt x="4939030" y="718185"/>
                            </a:lnTo>
                            <a:lnTo>
                              <a:pt x="4937125" y="718185"/>
                            </a:lnTo>
                            <a:lnTo>
                              <a:pt x="4935220" y="718185"/>
                            </a:lnTo>
                            <a:lnTo>
                              <a:pt x="4933950" y="718185"/>
                            </a:lnTo>
                            <a:lnTo>
                              <a:pt x="4930775" y="719455"/>
                            </a:lnTo>
                            <a:lnTo>
                              <a:pt x="4929505" y="720725"/>
                            </a:lnTo>
                            <a:lnTo>
                              <a:pt x="4697095" y="963294"/>
                            </a:lnTo>
                            <a:lnTo>
                              <a:pt x="4695190" y="967740"/>
                            </a:lnTo>
                            <a:lnTo>
                              <a:pt x="4694555" y="977265"/>
                            </a:lnTo>
                            <a:lnTo>
                              <a:pt x="4695190" y="981709"/>
                            </a:lnTo>
                            <a:lnTo>
                              <a:pt x="4697730" y="986155"/>
                            </a:lnTo>
                            <a:lnTo>
                              <a:pt x="5260340" y="1880235"/>
                            </a:lnTo>
                            <a:lnTo>
                              <a:pt x="5261610" y="1881505"/>
                            </a:lnTo>
                            <a:lnTo>
                              <a:pt x="5264785" y="1883410"/>
                            </a:lnTo>
                            <a:lnTo>
                              <a:pt x="5266690" y="1884680"/>
                            </a:lnTo>
                            <a:lnTo>
                              <a:pt x="5269865" y="1885315"/>
                            </a:lnTo>
                            <a:lnTo>
                              <a:pt x="5271770" y="1884680"/>
                            </a:lnTo>
                            <a:lnTo>
                              <a:pt x="5275580" y="1884045"/>
                            </a:lnTo>
                            <a:lnTo>
                              <a:pt x="5277485" y="1883410"/>
                            </a:lnTo>
                            <a:lnTo>
                              <a:pt x="5527675" y="1680210"/>
                            </a:lnTo>
                            <a:lnTo>
                              <a:pt x="5530850" y="1677035"/>
                            </a:lnTo>
                            <a:lnTo>
                              <a:pt x="5533390" y="1673225"/>
                            </a:lnTo>
                            <a:lnTo>
                              <a:pt x="5534660" y="1663700"/>
                            </a:lnTo>
                            <a:lnTo>
                              <a:pt x="5533390" y="1659255"/>
                            </a:lnTo>
                            <a:lnTo>
                              <a:pt x="5307330" y="1297304"/>
                            </a:lnTo>
                            <a:lnTo>
                              <a:pt x="5305425" y="1294765"/>
                            </a:lnTo>
                            <a:lnTo>
                              <a:pt x="5547995" y="1097915"/>
                            </a:lnTo>
                            <a:lnTo>
                              <a:pt x="5775960" y="1461770"/>
                            </a:lnTo>
                            <a:lnTo>
                              <a:pt x="5777230" y="1463040"/>
                            </a:lnTo>
                            <a:lnTo>
                              <a:pt x="5780405" y="1464945"/>
                            </a:lnTo>
                            <a:lnTo>
                              <a:pt x="5781675" y="1465580"/>
                            </a:lnTo>
                            <a:lnTo>
                              <a:pt x="5785485" y="1466215"/>
                            </a:lnTo>
                            <a:lnTo>
                              <a:pt x="5787390" y="1466215"/>
                            </a:lnTo>
                            <a:lnTo>
                              <a:pt x="5791200" y="1465580"/>
                            </a:lnTo>
                            <a:lnTo>
                              <a:pt x="5792470" y="1464310"/>
                            </a:lnTo>
                            <a:lnTo>
                              <a:pt x="5856605" y="1412875"/>
                            </a:lnTo>
                            <a:lnTo>
                              <a:pt x="5893435" y="1381760"/>
                            </a:lnTo>
                            <a:lnTo>
                              <a:pt x="5925820" y="1351280"/>
                            </a:lnTo>
                            <a:lnTo>
                              <a:pt x="5953125" y="1320165"/>
                            </a:lnTo>
                            <a:lnTo>
                              <a:pt x="5974080" y="1287780"/>
                            </a:lnTo>
                            <a:lnTo>
                              <a:pt x="5988050" y="1254124"/>
                            </a:lnTo>
                            <a:lnTo>
                              <a:pt x="5994400" y="1217930"/>
                            </a:lnTo>
                            <a:close/>
                            <a:moveTo>
                              <a:pt x="6469380" y="276860"/>
                            </a:moveTo>
                            <a:lnTo>
                              <a:pt x="6468745" y="269240"/>
                            </a:lnTo>
                            <a:lnTo>
                              <a:pt x="6466840" y="261620"/>
                            </a:lnTo>
                            <a:lnTo>
                              <a:pt x="6464300" y="254000"/>
                            </a:lnTo>
                            <a:lnTo>
                              <a:pt x="6460490" y="247650"/>
                            </a:lnTo>
                            <a:lnTo>
                              <a:pt x="6456045" y="241300"/>
                            </a:lnTo>
                            <a:lnTo>
                              <a:pt x="6450330" y="236220"/>
                            </a:lnTo>
                            <a:lnTo>
                              <a:pt x="6443980" y="231775"/>
                            </a:lnTo>
                            <a:lnTo>
                              <a:pt x="6436995" y="227965"/>
                            </a:lnTo>
                            <a:lnTo>
                              <a:pt x="5871210" y="3810"/>
                            </a:lnTo>
                            <a:lnTo>
                              <a:pt x="5864225" y="1905"/>
                            </a:lnTo>
                            <a:lnTo>
                              <a:pt x="5857240" y="635"/>
                            </a:lnTo>
                            <a:lnTo>
                              <a:pt x="5850255" y="0"/>
                            </a:lnTo>
                            <a:lnTo>
                              <a:pt x="5842635" y="635"/>
                            </a:lnTo>
                            <a:lnTo>
                              <a:pt x="5835650" y="2540"/>
                            </a:lnTo>
                            <a:lnTo>
                              <a:pt x="5828665" y="5080"/>
                            </a:lnTo>
                            <a:lnTo>
                              <a:pt x="5822315" y="8255"/>
                            </a:lnTo>
                            <a:lnTo>
                              <a:pt x="5816600" y="12065"/>
                            </a:lnTo>
                            <a:lnTo>
                              <a:pt x="5610225" y="179705"/>
                            </a:lnTo>
                            <a:lnTo>
                              <a:pt x="5601970" y="188595"/>
                            </a:lnTo>
                            <a:lnTo>
                              <a:pt x="5600065" y="198120"/>
                            </a:lnTo>
                            <a:lnTo>
                              <a:pt x="5603240" y="206375"/>
                            </a:lnTo>
                            <a:lnTo>
                              <a:pt x="5612765" y="212725"/>
                            </a:lnTo>
                            <a:lnTo>
                              <a:pt x="6179185" y="436245"/>
                            </a:lnTo>
                            <a:lnTo>
                              <a:pt x="6179185" y="1120775"/>
                            </a:lnTo>
                            <a:lnTo>
                              <a:pt x="6180455" y="1131570"/>
                            </a:lnTo>
                            <a:lnTo>
                              <a:pt x="6185535" y="1137285"/>
                            </a:lnTo>
                            <a:lnTo>
                              <a:pt x="6193790" y="1137285"/>
                            </a:lnTo>
                            <a:lnTo>
                              <a:pt x="6203950" y="1131570"/>
                            </a:lnTo>
                            <a:lnTo>
                              <a:pt x="6441440" y="938529"/>
                            </a:lnTo>
                            <a:lnTo>
                              <a:pt x="6452235" y="926465"/>
                            </a:lnTo>
                            <a:lnTo>
                              <a:pt x="6460490" y="913765"/>
                            </a:lnTo>
                            <a:lnTo>
                              <a:pt x="6465570" y="899160"/>
                            </a:lnTo>
                            <a:lnTo>
                              <a:pt x="6468110" y="883285"/>
                            </a:lnTo>
                            <a:lnTo>
                              <a:pt x="6468110" y="276860"/>
                            </a:lnTo>
                            <a:close/>
                          </a:path>
                        </a:pathLst>
                      </a:custGeom>
                      <a:solidFill>
                        <a:srgbClr val="F2F0ED"/>
                      </a:solidFill>
                      <a:ln w="12700">
                        <a:noFill/>
                      </a:ln>
                    </wps:spPr>
                    <wps:bodyPr spcFirstLastPara="1" vertOverflow="clip" horzOverflow="clip" lIns="91440" tIns="45720" rIns="91440" bIns="45720" upright="1">
                      <a:noAutofit/>
                    </wps:bodyPr>
                  </wps:wsp>
                </a:graphicData>
              </a:graphic>
            </wp:anchor>
          </w:drawing>
        </mc:Choice>
        <mc:Fallback>
          <w:pict>
            <v:shape w14:anchorId="1D2C8D8F" id="Кривая1" o:spid="_x0000_s1026" style="position:absolute;margin-left:42.95pt;margin-top:198.4pt;width:509.4pt;height:445.05pt;z-index:251659264;visibility:visible;mso-wrap-style:square;mso-wrap-distance-left:9pt;mso-wrap-distance-top:0;mso-wrap-distance-right:9pt;mso-wrap-distance-bottom:0;mso-position-horizontal:absolute;mso-position-horizontal-relative:page;mso-position-vertical:absolute;mso-position-vertical-relative:page;v-text-anchor:top" coordsize="6469380,5652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" o:allowincell="f" path="m869950,5454650r-3810,-8890l856615,5440045,290830,5215890r,-684530l288925,4520565r-5715,-6350l274955,4514215r-9525,5715l27305,4712970r-10795,11430l8255,4737735r-5080,14605l635,4768215r,606425l,5382895r1905,7620l4445,5397500r3810,6985l13335,5410835r5715,5715l25400,5420995r7620,3175l598170,5648960r7620,1905l612775,5652135r6985,l627380,5651500r6985,-1270l641350,5647690r6350,-3175l653415,5640705,859155,5473065r8255,-9525l869950,5454650xm1689100,4681855r-2540,-29210l1678940,4624070r-10795,-28575l1652905,4566920r-17780,-29845l1615440,4505325,1450975,4243705r-64770,-103505l1386205,4794250r-3175,2540l1361440,4824730r-22860,26035l1313180,4874895r-26670,22225l1256030,4921885r-34290,17780l1184910,4951095r-38735,3810l1131570,4952365r-13335,-4445l1104900,4942205r-12700,-6985l1080135,4927600r-11430,-9525l1059180,4907915r-9525,-11430l1026160,4859655r-13335,-38100l1010920,4782185r8890,-40640l1039495,4699635r31115,-42545l1123315,4596130r43815,-47625l1196975,4516755r10795,-11430l1209675,4516120r44450,68580l1259840,4593590r1270,1270l1386205,4794250r,-654050l1342390,4070350r-33020,-45085l1275080,3989070r-36195,-27940l1200785,3942080r-41910,-11430l1123950,3927475r-36830,2540l1049020,3937000r-40640,13335l965835,3968115r-44450,23495l875030,4020185r-48895,34290l774700,4093845r-38735,33655l697865,4161790r-36195,36195l626745,4235450r-33020,38735l561975,4314190r-29845,41275l503555,4398010r-27305,43815l474345,4446270r-635,4445l474980,4460240r2540,4445l480695,4468495r121920,111125l605155,4582160r3810,1270l612775,4583430r1905,-635l615950,4582160r3175,-2540l619760,4578350r1270,-1905l650875,4534535r31115,-41275l714375,4452620r33020,-40005l798830,4356735r46355,-43815l887095,4279900r37465,-22225l959485,4245610r32385,-1905l1005840,4246245r13970,4445l1032510,4257040r12065,7620l1055370,4274185r9525,10160l1073785,4295775r6985,12700l1097280,4335145r-80010,84455l968375,4473575r-40005,45085l878205,4577715r-31750,36195l817245,4652010r-26670,40005l766445,4733290r-21590,43180l726440,4820920r-11430,50165l712470,4918075r,3810l717550,4969510r12065,46990l747395,5061585r22860,41275l796290,5140960r29845,33655l857250,5203825r24765,17780l910590,5236845r31750,12065l977900,5257165r39370,2540l1060450,5256530r47625,-10795l1159510,5227320r55880,-27940l1275715,5161915r64770,-48895l1358265,5098415r69850,-58420l1489075,4986655r33020,-31750l1540510,4937125r43180,-45085l1617980,4850765r27305,-38100l1665605,4777105r13970,-33655l1687195,4711700r1905,-29845xm3114675,3627755r-1270,-4445l2659380,2901315r243205,-197485l2906395,2700655r1905,-3810l2909570,2687320r-635,-4445l2906395,2679065,2785110,2486025r-1270,-1905l2780665,2482215r-1270,-635l2775585,2480945r-1905,l2769870,2482215r-1905,635l1823720,3249930r-10795,12065l1804035,3275965r-5715,15240l1795780,3307715r,541020l1760220,3879215,1523365,3500120r-1270,-1270l1518920,3496945r-1270,-635l1514475,3496310r-1905,l1509395,3497580r-1270,1270l1275715,3740785r-1905,4445l1273175,3754755r635,5080l1276350,3764280r559435,892810l1836420,4658995r1270,1270l1840865,4662170r1905,635l1845945,4663440r1905,l1851660,4662170r1905,-635l2105660,4457065r3175,-3175l2111375,4450080r1270,-8890l2111375,4436745r-1905,-3810l1883410,4072255r39370,-31750l2369820,4222115r5080,1270l2379980,4224020r10795,-1270l2395855,4220845r4445,-3175l2674620,3994785r2540,-5715l2667000,3984625,2081530,3768725r10160,-406400l2387600,3121660r451485,720725l2840355,3843655r1270,1270l2844165,3847465r1905,635l2849880,3848735r1905,-635l2855595,3847465r1270,-635l3110865,3640455r1905,-3810l3114675,3627755xm4255135,2703830r-635,-4445l4252595,2695575,3672205,1769745r-1270,-1905l3670300,1766570r-3175,-1905l3665855,1764029r-1905,l3660775,1764029r-3175,1271l3655060,1767205r-119380,97155l3512185,1884680r-20320,22860l3474720,1932940r-13970,27940l3450590,1990090r-6350,29845l3441700,2051050r1270,31115l3449320,2708275r-10160,-29210l3141980,2204085r-635,-1905l3140075,2200910r-3175,-1905l3134995,2198370r-3810,-635l3129280,2197735r-3810,1270l3124200,2199640r-250190,203200l2870835,2406015r-2540,3810l2867025,2418080r635,5080l2869565,2426970r581025,928370l3453765,3357245r3175,635l3460750,3357880r3175,-1270l3596640,3249295r22860,-20320l3639185,3205480r17145,-25400l3669665,3152140r10160,-29210l3686175,3093085r1905,-31115l3686810,3031489r-20320,-629284l3676650,2433955r306070,487680l3985260,2923540r3810,1270l3990975,2924810r1905,l3996690,2923540r1905,-635l4248785,2719705r3175,-3175l4253865,2712720r1270,-8890xm5041900,1870075r-3810,-41275l5034280,1811655r-6350,-22225l5017770,1762125r-13970,-33020l4984750,1689735r-24130,-46990l4930140,1588769r-36195,-62229l4871720,1490980r-21590,-34926l4799330,1376045r-7620,-8890l4766310,1329690r-29210,-34925l4736465,1294130r,715010l4728845,2042795r-13970,31115l4695190,2101850r-24130,24130l4648835,2146300r-25400,15875l4596765,2174875r-29210,8255l4549775,2183765r-17780,-635l4514850,2179955r-17145,-5080l4481195,2167255r-15240,-8890l4451350,2147570r-12700,-12065l4424680,2117090r-20955,-31750l4377055,2043430r-29845,-48260l4316730,1945005r-80010,-133350l4215765,1773555r-12700,-41275l4197985,1689735r3175,-43180l4211320,1615440r14605,-29210l4245610,1560830r23495,-22225l4291330,1520825r23495,-13336l4340860,1497330r27305,-6350l4385310,1490980r17145,2540l4418965,1497965r15875,5715l4450080,1511935r13970,10160l4477385,1533525r11430,12700l4497705,1558924r15875,22861l4535805,1615440r27940,44450l4598670,1714500r40640,64135l4685665,1852930r3175,4445l4709795,1892300r15240,37465l4733925,1968500r2540,40640l4736465,1294130r-31750,-30481l4668520,1235710r-44450,-24765l4578350,1195069r-46355,-6984l4485005,1188720r-46355,7620l4392295,1209040r-45720,17780l4302760,1248410r-42545,24765l4220210,1299845r-38100,27305l4154805,1349374r-47625,40641l4064000,1431290r-38100,40640l3992245,1513205r-28575,41274l3939540,1596390r-19685,41910l3905250,1680210r-10160,41910l3889375,1764029r-635,42546l3892550,1848485r10160,41275l3921125,1938020r24765,53975l3975100,2047875r31115,56515l4038600,2158365r30480,50165l4096385,2251710r22225,33655l4133215,2307590r5715,8890l4166870,2355215r31115,35560l4233545,2421890r38735,27940l4317365,2470785r46355,12700l4410075,2487295r46355,-2540l4502785,2475865r45085,-14605l4591685,2443480r41910,-21590l4672965,2398395r36830,-24765l4742815,2348865r29845,-23495l4820920,2284730r43180,-41275l4902200,2202180r15240,-18415l4936490,2160905r28575,-41275l4989830,2077720r19685,-41275l5024755,1994535r10160,-41275l5040630,1911985r1270,-41910xm5994400,1217930r-3175,-39370l5977890,1135379r-24765,-46989l5462270,304165r-635,-1905l5460365,300990r-2540,-1905l5455920,298450r-3810,-635l5450205,298450r-3810,1270l5445125,301625r-1270,1270l5213350,544195r-2540,4445l5210175,558165r635,5080l5213350,567055r203200,323850l5424805,904239r-242570,196850l4944745,722630r-1270,-1270l4940300,718820r-1270,-635l4937125,718185r-1905,l4933950,718185r-3175,1270l4929505,720725,4697095,963294r-1905,4446l4694555,977265r635,4444l4697730,986155r562610,894080l5261610,1881505r3175,1905l5266690,1884680r3175,635l5271770,1884680r3810,-635l5277485,1883410r250190,-203200l5530850,1677035r2540,-3810l5534660,1663700r-1270,-4445l5307330,1297304r-1905,-2539l5547995,1097915r227965,363855l5777230,1463040r3175,1905l5781675,1465580r3810,635l5787390,1466215r3810,-635l5792470,1464310r64135,-51435l5893435,1381760r32385,-30480l5953125,1320165r20955,-32385l5988050,1254124r6350,-36194xm6469380,276860r-635,-7620l6466840,261620r-2540,-7620l6460490,247650r-4445,-6350l6450330,236220r-6350,-4445l6436995,227965,5871210,3810r-6985,-1905l5857240,635,5850255,r-7620,635l5835650,2540r-6985,2540l5822315,8255r-5715,3810l5610225,179705r-8255,8890l5600065,198120r3175,8255l5612765,212725r566420,223520l6179185,1120775r1270,10795l6185535,1137285r8255,l6203950,1131570,6441440,938529r10795,-12064l6460490,913765r5080,-14605l6468110,883285r,-606425l6469380,276860xe" fillcolor="#f2f0ed" stroked="f" strokeweight="1pt">
              <v:path arrowok="t" textboxrect="0,0,6469380,5652135"/>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3B14EC3"/>
    <w:multiLevelType w:val="multilevel"/>
    <w:tmpl w:val="903817F2"/>
    <w:lvl w:ilvl="0">
      <w:start w:val="1"/>
      <w:numFmt w:val="decimal"/>
      <w:lvlText w:val="%1."/>
      <w:lvlJc w:val="left"/>
      <w:pPr>
        <w:ind w:left="0" w:firstLine="0"/>
      </w:pPr>
      <w:rPr>
        <w:rFonts w:ascii="Times New Roman" w:hAnsi="Times New Roman" w:cs="Times New Roman"/>
        <w:b/>
        <w:bCs/>
        <w:sz w:val="22"/>
        <w:szCs w:val="22"/>
      </w:rPr>
    </w:lvl>
    <w:lvl w:ilvl="1">
      <w:start w:val="1"/>
      <w:numFmt w:val="decimal"/>
      <w:lvlText w:val="%1.%2."/>
      <w:lvlJc w:val="left"/>
      <w:pPr>
        <w:ind w:left="0" w:firstLine="0"/>
      </w:pPr>
      <w:rPr>
        <w:rFonts w:ascii="Times New Roman" w:hAnsi="Times New Roman" w:cs="Times New Roman"/>
        <w:b w:val="0"/>
        <w:sz w:val="22"/>
        <w:szCs w:val="22"/>
      </w:rPr>
    </w:lvl>
    <w:lvl w:ilvl="2">
      <w:start w:val="1"/>
      <w:numFmt w:val="decimal"/>
      <w:lvlText w:val="%1.%2.%3."/>
      <w:lvlJc w:val="left"/>
      <w:pPr>
        <w:ind w:left="0" w:firstLine="0"/>
      </w:pPr>
      <w:rPr>
        <w:rFonts w:ascii="Times New Roman" w:hAnsi="Times New Roman" w:cs="Times New Roman"/>
        <w:sz w:val="22"/>
        <w:szCs w:val="22"/>
      </w:rPr>
    </w:lvl>
    <w:lvl w:ilvl="3">
      <w:start w:val="1"/>
      <w:numFmt w:val="decimal"/>
      <w:lvlText w:val="%1.%2.%3.%4."/>
      <w:lvlJc w:val="left"/>
      <w:pPr>
        <w:ind w:left="990" w:firstLine="0"/>
      </w:pPr>
      <w:rPr>
        <w:rFonts w:ascii="Times New Roman" w:hAnsi="Times New Roman" w:cs="Times New Roman"/>
        <w:sz w:val="24"/>
        <w:szCs w:val="24"/>
      </w:rPr>
    </w:lvl>
    <w:lvl w:ilvl="4">
      <w:start w:val="1"/>
      <w:numFmt w:val="decimal"/>
      <w:lvlText w:val="%1.%2.%3.%4.%5."/>
      <w:lvlJc w:val="left"/>
      <w:pPr>
        <w:ind w:left="0" w:firstLine="0"/>
      </w:pPr>
      <w:rPr>
        <w:rFonts w:ascii="Times New Roman" w:hAnsi="Times New Roman" w:cs="Times New Roman"/>
        <w:sz w:val="24"/>
        <w:szCs w:val="24"/>
      </w:rPr>
    </w:lvl>
    <w:lvl w:ilvl="5">
      <w:start w:val="1"/>
      <w:numFmt w:val="decimal"/>
      <w:lvlText w:val="%1.%2.%3.%4.%5.%6."/>
      <w:lvlJc w:val="left"/>
      <w:pPr>
        <w:ind w:left="0" w:firstLine="0"/>
      </w:pPr>
      <w:rPr>
        <w:rFonts w:ascii="Times New Roman" w:hAnsi="Times New Roman" w:cs="Times New Roman"/>
        <w:sz w:val="24"/>
        <w:szCs w:val="24"/>
      </w:rPr>
    </w:lvl>
    <w:lvl w:ilvl="6">
      <w:start w:val="1"/>
      <w:numFmt w:val="decimal"/>
      <w:lvlText w:val="%1.%2.%3.%4.%5.%6.%7."/>
      <w:lvlJc w:val="left"/>
      <w:pPr>
        <w:ind w:left="0" w:firstLine="0"/>
      </w:pPr>
      <w:rPr>
        <w:rFonts w:ascii="Times New Roman" w:hAnsi="Times New Roman" w:cs="Times New Roman"/>
        <w:sz w:val="24"/>
        <w:szCs w:val="24"/>
      </w:rPr>
    </w:lvl>
    <w:lvl w:ilvl="7">
      <w:start w:val="1"/>
      <w:numFmt w:val="decimal"/>
      <w:lvlText w:val="%1.%2.%3.%4.%5.%6.%7.%8."/>
      <w:lvlJc w:val="left"/>
      <w:pPr>
        <w:ind w:left="0" w:firstLine="0"/>
      </w:pPr>
      <w:rPr>
        <w:rFonts w:ascii="Times New Roman" w:hAnsi="Times New Roman" w:cs="Times New Roman"/>
        <w:sz w:val="24"/>
        <w:szCs w:val="24"/>
      </w:rPr>
    </w:lvl>
    <w:lvl w:ilvl="8">
      <w:start w:val="1"/>
      <w:numFmt w:val="decimal"/>
      <w:lvlText w:val="%1.%2.%3.%4.%5.%6.%7.%8.%9."/>
      <w:lvlJc w:val="left"/>
      <w:pPr>
        <w:ind w:left="0" w:firstLine="0"/>
      </w:pPr>
      <w:rPr>
        <w:rFonts w:ascii="Times New Roman" w:hAnsi="Times New Roman" w:cs="Times New Roman"/>
        <w:sz w:val="24"/>
        <w:szCs w:val="24"/>
      </w:rPr>
    </w:lvl>
  </w:abstractNum>
  <w:abstractNum w:abstractNumId="5" w15:restartNumberingAfterBreak="0">
    <w:nsid w:val="07266422"/>
    <w:multiLevelType w:val="hybridMultilevel"/>
    <w:tmpl w:val="71EABA22"/>
    <w:name w:val="Нумерованный список 3"/>
    <w:lvl w:ilvl="0" w:tplc="641AD94A">
      <w:numFmt w:val="bullet"/>
      <w:lvlText w:val=""/>
      <w:lvlJc w:val="left"/>
      <w:pPr>
        <w:ind w:left="710" w:firstLine="0"/>
      </w:pPr>
      <w:rPr>
        <w:rFonts w:ascii="Wingdings" w:eastAsia="Wingdings" w:hAnsi="Wingdings" w:cs="Wingdings"/>
        <w:sz w:val="24"/>
      </w:rPr>
    </w:lvl>
    <w:lvl w:ilvl="1" w:tplc="9DA657BE">
      <w:numFmt w:val="bullet"/>
      <w:lvlText w:val="o"/>
      <w:lvlJc w:val="left"/>
      <w:pPr>
        <w:ind w:left="1080" w:firstLine="0"/>
      </w:pPr>
      <w:rPr>
        <w:rFonts w:ascii="Courier New" w:hAnsi="Courier New"/>
      </w:rPr>
    </w:lvl>
    <w:lvl w:ilvl="2" w:tplc="6BEEF544">
      <w:numFmt w:val="bullet"/>
      <w:lvlText w:val=""/>
      <w:lvlJc w:val="left"/>
      <w:pPr>
        <w:ind w:left="1800" w:firstLine="0"/>
      </w:pPr>
      <w:rPr>
        <w:rFonts w:ascii="Wingdings" w:eastAsia="Wingdings" w:hAnsi="Wingdings" w:cs="Wingdings"/>
      </w:rPr>
    </w:lvl>
    <w:lvl w:ilvl="3" w:tplc="E63AC3F6">
      <w:numFmt w:val="bullet"/>
      <w:lvlText w:val="·"/>
      <w:lvlJc w:val="left"/>
      <w:pPr>
        <w:ind w:left="2520" w:firstLine="0"/>
      </w:pPr>
      <w:rPr>
        <w:rFonts w:ascii="Symbol" w:hAnsi="Symbol"/>
      </w:rPr>
    </w:lvl>
    <w:lvl w:ilvl="4" w:tplc="4366F8A8">
      <w:numFmt w:val="bullet"/>
      <w:lvlText w:val="o"/>
      <w:lvlJc w:val="left"/>
      <w:pPr>
        <w:ind w:left="3240" w:firstLine="0"/>
      </w:pPr>
      <w:rPr>
        <w:rFonts w:ascii="Courier New" w:hAnsi="Courier New"/>
      </w:rPr>
    </w:lvl>
    <w:lvl w:ilvl="5" w:tplc="07AEDA82">
      <w:numFmt w:val="bullet"/>
      <w:lvlText w:val=""/>
      <w:lvlJc w:val="left"/>
      <w:pPr>
        <w:ind w:left="3960" w:firstLine="0"/>
      </w:pPr>
      <w:rPr>
        <w:rFonts w:ascii="Wingdings" w:eastAsia="Wingdings" w:hAnsi="Wingdings" w:cs="Wingdings"/>
      </w:rPr>
    </w:lvl>
    <w:lvl w:ilvl="6" w:tplc="5B9E1474">
      <w:numFmt w:val="bullet"/>
      <w:lvlText w:val="·"/>
      <w:lvlJc w:val="left"/>
      <w:pPr>
        <w:ind w:left="4680" w:firstLine="0"/>
      </w:pPr>
      <w:rPr>
        <w:rFonts w:ascii="Symbol" w:hAnsi="Symbol"/>
      </w:rPr>
    </w:lvl>
    <w:lvl w:ilvl="7" w:tplc="084A5738">
      <w:numFmt w:val="bullet"/>
      <w:lvlText w:val="o"/>
      <w:lvlJc w:val="left"/>
      <w:pPr>
        <w:ind w:left="5400" w:firstLine="0"/>
      </w:pPr>
      <w:rPr>
        <w:rFonts w:ascii="Courier New" w:hAnsi="Courier New"/>
      </w:rPr>
    </w:lvl>
    <w:lvl w:ilvl="8" w:tplc="99A49BDA">
      <w:numFmt w:val="bullet"/>
      <w:lvlText w:val=""/>
      <w:lvlJc w:val="left"/>
      <w:pPr>
        <w:ind w:left="6120" w:firstLine="0"/>
      </w:pPr>
      <w:rPr>
        <w:rFonts w:ascii="Wingdings" w:eastAsia="Wingdings" w:hAnsi="Wingdings" w:cs="Wingdings"/>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CB45035"/>
    <w:multiLevelType w:val="hybridMultilevel"/>
    <w:tmpl w:val="9B7EC86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37B6F63"/>
    <w:multiLevelType w:val="hybridMultilevel"/>
    <w:tmpl w:val="CE6A725C"/>
    <w:name w:val="Нумерованный список 1"/>
    <w:lvl w:ilvl="0" w:tplc="B8B485CE">
      <w:start w:val="1"/>
      <w:numFmt w:val="none"/>
      <w:suff w:val="nothing"/>
      <w:lvlText w:val=""/>
      <w:lvlJc w:val="left"/>
      <w:pPr>
        <w:ind w:left="0" w:firstLine="0"/>
      </w:pPr>
      <w:rPr>
        <w:rFonts w:cs="Times New Roman"/>
      </w:rPr>
    </w:lvl>
    <w:lvl w:ilvl="1" w:tplc="D3EED3FC">
      <w:start w:val="1"/>
      <w:numFmt w:val="none"/>
      <w:suff w:val="nothing"/>
      <w:lvlText w:val=""/>
      <w:lvlJc w:val="left"/>
      <w:pPr>
        <w:ind w:left="0" w:firstLine="0"/>
      </w:pPr>
      <w:rPr>
        <w:rFonts w:cs="Times New Roman"/>
      </w:rPr>
    </w:lvl>
    <w:lvl w:ilvl="2" w:tplc="EBDE5ED0">
      <w:start w:val="1"/>
      <w:numFmt w:val="none"/>
      <w:suff w:val="nothing"/>
      <w:lvlText w:val=""/>
      <w:lvlJc w:val="left"/>
      <w:pPr>
        <w:ind w:left="0" w:firstLine="0"/>
      </w:pPr>
      <w:rPr>
        <w:rFonts w:cs="Times New Roman"/>
      </w:rPr>
    </w:lvl>
    <w:lvl w:ilvl="3" w:tplc="C9C2AB7A">
      <w:start w:val="1"/>
      <w:numFmt w:val="none"/>
      <w:suff w:val="nothing"/>
      <w:lvlText w:val=""/>
      <w:lvlJc w:val="left"/>
      <w:pPr>
        <w:ind w:left="0" w:firstLine="0"/>
      </w:pPr>
      <w:rPr>
        <w:rFonts w:cs="Times New Roman"/>
      </w:rPr>
    </w:lvl>
    <w:lvl w:ilvl="4" w:tplc="03764534">
      <w:start w:val="1"/>
      <w:numFmt w:val="none"/>
      <w:suff w:val="nothing"/>
      <w:lvlText w:val=""/>
      <w:lvlJc w:val="left"/>
      <w:pPr>
        <w:ind w:left="0" w:firstLine="0"/>
      </w:pPr>
      <w:rPr>
        <w:rFonts w:cs="Times New Roman"/>
      </w:rPr>
    </w:lvl>
    <w:lvl w:ilvl="5" w:tplc="71289752">
      <w:start w:val="1"/>
      <w:numFmt w:val="none"/>
      <w:suff w:val="nothing"/>
      <w:lvlText w:val=""/>
      <w:lvlJc w:val="left"/>
      <w:pPr>
        <w:ind w:left="0" w:firstLine="0"/>
      </w:pPr>
      <w:rPr>
        <w:rFonts w:cs="Times New Roman"/>
      </w:rPr>
    </w:lvl>
    <w:lvl w:ilvl="6" w:tplc="8EC23CE4">
      <w:start w:val="1"/>
      <w:numFmt w:val="none"/>
      <w:suff w:val="nothing"/>
      <w:lvlText w:val=""/>
      <w:lvlJc w:val="left"/>
      <w:pPr>
        <w:ind w:left="0" w:firstLine="0"/>
      </w:pPr>
      <w:rPr>
        <w:rFonts w:cs="Times New Roman"/>
      </w:rPr>
    </w:lvl>
    <w:lvl w:ilvl="7" w:tplc="652E35D4">
      <w:start w:val="1"/>
      <w:numFmt w:val="none"/>
      <w:suff w:val="nothing"/>
      <w:lvlText w:val=""/>
      <w:lvlJc w:val="left"/>
      <w:pPr>
        <w:ind w:left="0" w:firstLine="0"/>
      </w:pPr>
      <w:rPr>
        <w:rFonts w:cs="Times New Roman"/>
      </w:rPr>
    </w:lvl>
    <w:lvl w:ilvl="8" w:tplc="83F85652">
      <w:start w:val="1"/>
      <w:numFmt w:val="none"/>
      <w:suff w:val="nothing"/>
      <w:lvlText w:val=""/>
      <w:lvlJc w:val="left"/>
      <w:pPr>
        <w:ind w:left="0" w:firstLine="0"/>
      </w:pPr>
      <w:rPr>
        <w:rFonts w:cs="Times New Roman"/>
      </w:rPr>
    </w:lvl>
  </w:abstractNum>
  <w:abstractNum w:abstractNumId="9" w15:restartNumberingAfterBreak="0">
    <w:nsid w:val="257779C3"/>
    <w:multiLevelType w:val="hybridMultilevel"/>
    <w:tmpl w:val="082E0D4E"/>
    <w:name w:val="Нумерованный список 4"/>
    <w:lvl w:ilvl="0" w:tplc="C91E1342">
      <w:start w:val="7"/>
      <w:numFmt w:val="decimal"/>
      <w:lvlText w:val="%1."/>
      <w:lvlJc w:val="left"/>
      <w:pPr>
        <w:ind w:left="720" w:firstLine="0"/>
      </w:pPr>
    </w:lvl>
    <w:lvl w:ilvl="1" w:tplc="2AE276E0">
      <w:start w:val="1"/>
      <w:numFmt w:val="lowerLetter"/>
      <w:lvlText w:val="%2."/>
      <w:lvlJc w:val="left"/>
      <w:pPr>
        <w:ind w:left="1440" w:firstLine="0"/>
      </w:pPr>
    </w:lvl>
    <w:lvl w:ilvl="2" w:tplc="EE7E1C66">
      <w:start w:val="1"/>
      <w:numFmt w:val="lowerRoman"/>
      <w:lvlText w:val="%3."/>
      <w:lvlJc w:val="right"/>
      <w:pPr>
        <w:ind w:left="2340" w:firstLine="0"/>
      </w:pPr>
    </w:lvl>
    <w:lvl w:ilvl="3" w:tplc="EE9ECD90">
      <w:start w:val="1"/>
      <w:numFmt w:val="decimal"/>
      <w:lvlText w:val="%4."/>
      <w:lvlJc w:val="left"/>
      <w:pPr>
        <w:ind w:left="2880" w:firstLine="0"/>
      </w:pPr>
    </w:lvl>
    <w:lvl w:ilvl="4" w:tplc="A5CAB0A2">
      <w:start w:val="1"/>
      <w:numFmt w:val="lowerLetter"/>
      <w:lvlText w:val="%5."/>
      <w:lvlJc w:val="left"/>
      <w:pPr>
        <w:ind w:left="3600" w:firstLine="0"/>
      </w:pPr>
    </w:lvl>
    <w:lvl w:ilvl="5" w:tplc="D444BBDC">
      <w:start w:val="1"/>
      <w:numFmt w:val="lowerRoman"/>
      <w:lvlText w:val="%6."/>
      <w:lvlJc w:val="right"/>
      <w:pPr>
        <w:ind w:left="4500" w:firstLine="0"/>
      </w:pPr>
    </w:lvl>
    <w:lvl w:ilvl="6" w:tplc="68005278">
      <w:start w:val="1"/>
      <w:numFmt w:val="decimal"/>
      <w:lvlText w:val="%7."/>
      <w:lvlJc w:val="left"/>
      <w:pPr>
        <w:ind w:left="5040" w:firstLine="0"/>
      </w:pPr>
    </w:lvl>
    <w:lvl w:ilvl="7" w:tplc="3BFA3082">
      <w:start w:val="1"/>
      <w:numFmt w:val="lowerLetter"/>
      <w:lvlText w:val="%8."/>
      <w:lvlJc w:val="left"/>
      <w:pPr>
        <w:ind w:left="5760" w:firstLine="0"/>
      </w:pPr>
    </w:lvl>
    <w:lvl w:ilvl="8" w:tplc="6728E628">
      <w:start w:val="1"/>
      <w:numFmt w:val="lowerRoman"/>
      <w:lvlText w:val="%9."/>
      <w:lvlJc w:val="right"/>
      <w:pPr>
        <w:ind w:left="6660" w:firstLine="0"/>
      </w:pPr>
    </w:lvl>
  </w:abstractNum>
  <w:abstractNum w:abstractNumId="10"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5"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9"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12"/>
  </w:num>
  <w:num w:numId="2" w16cid:durableId="537743627">
    <w:abstractNumId w:val="14"/>
  </w:num>
  <w:num w:numId="3" w16cid:durableId="699860110">
    <w:abstractNumId w:val="17"/>
  </w:num>
  <w:num w:numId="4" w16cid:durableId="139107165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8"/>
  </w:num>
  <w:num w:numId="6" w16cid:durableId="1771772906">
    <w:abstractNumId w:val="16"/>
  </w:num>
  <w:num w:numId="7" w16cid:durableId="395862144">
    <w:abstractNumId w:val="10"/>
  </w:num>
  <w:num w:numId="8" w16cid:durableId="1017659193">
    <w:abstractNumId w:val="11"/>
  </w:num>
  <w:num w:numId="9" w16cid:durableId="828132141">
    <w:abstractNumId w:val="19"/>
  </w:num>
  <w:num w:numId="10" w16cid:durableId="1222836958">
    <w:abstractNumId w:val="13"/>
  </w:num>
  <w:num w:numId="11" w16cid:durableId="1958515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3335319">
    <w:abstractNumId w:val="7"/>
  </w:num>
  <w:num w:numId="13" w16cid:durableId="1432511753">
    <w:abstractNumId w:val="8"/>
  </w:num>
  <w:num w:numId="14" w16cid:durableId="1499619338">
    <w:abstractNumId w:val="5"/>
  </w:num>
  <w:num w:numId="15" w16cid:durableId="17970935">
    <w:abstractNumId w:val="9"/>
  </w:num>
  <w:num w:numId="16" w16cid:durableId="135221967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1FDE"/>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07E67"/>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700"/>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4D2"/>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87DD9"/>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3808"/>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0FF"/>
    <w:rsid w:val="00202216"/>
    <w:rsid w:val="002033F7"/>
    <w:rsid w:val="00204393"/>
    <w:rsid w:val="00204E32"/>
    <w:rsid w:val="00204E67"/>
    <w:rsid w:val="00206125"/>
    <w:rsid w:val="0020645D"/>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375D"/>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2869"/>
    <w:rsid w:val="002B2D17"/>
    <w:rsid w:val="002B3BB5"/>
    <w:rsid w:val="002B3F9A"/>
    <w:rsid w:val="002B516B"/>
    <w:rsid w:val="002B6105"/>
    <w:rsid w:val="002B6D9B"/>
    <w:rsid w:val="002B7476"/>
    <w:rsid w:val="002B77F5"/>
    <w:rsid w:val="002C0990"/>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16E2"/>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705"/>
    <w:rsid w:val="00334289"/>
    <w:rsid w:val="00334BB9"/>
    <w:rsid w:val="00334E62"/>
    <w:rsid w:val="0033565B"/>
    <w:rsid w:val="00335DA6"/>
    <w:rsid w:val="003360F8"/>
    <w:rsid w:val="00336483"/>
    <w:rsid w:val="00337007"/>
    <w:rsid w:val="00337AAC"/>
    <w:rsid w:val="00337CC6"/>
    <w:rsid w:val="00337F37"/>
    <w:rsid w:val="00337FEC"/>
    <w:rsid w:val="00340ECE"/>
    <w:rsid w:val="0034226A"/>
    <w:rsid w:val="003427EB"/>
    <w:rsid w:val="00345425"/>
    <w:rsid w:val="0034636B"/>
    <w:rsid w:val="00346AEA"/>
    <w:rsid w:val="00347C5B"/>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57C9"/>
    <w:rsid w:val="003669EC"/>
    <w:rsid w:val="00366D13"/>
    <w:rsid w:val="00367B02"/>
    <w:rsid w:val="00367FFA"/>
    <w:rsid w:val="00370201"/>
    <w:rsid w:val="003702F0"/>
    <w:rsid w:val="0037030C"/>
    <w:rsid w:val="00370718"/>
    <w:rsid w:val="00371368"/>
    <w:rsid w:val="00372030"/>
    <w:rsid w:val="00372EC4"/>
    <w:rsid w:val="00374921"/>
    <w:rsid w:val="00374CAB"/>
    <w:rsid w:val="0037569A"/>
    <w:rsid w:val="00375C67"/>
    <w:rsid w:val="003762BE"/>
    <w:rsid w:val="00377F15"/>
    <w:rsid w:val="003814F3"/>
    <w:rsid w:val="0038199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D789E"/>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555"/>
    <w:rsid w:val="003F0928"/>
    <w:rsid w:val="003F0990"/>
    <w:rsid w:val="003F231D"/>
    <w:rsid w:val="003F39AB"/>
    <w:rsid w:val="003F470F"/>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4F"/>
    <w:rsid w:val="0041235B"/>
    <w:rsid w:val="00412D73"/>
    <w:rsid w:val="00413C7F"/>
    <w:rsid w:val="00414308"/>
    <w:rsid w:val="00414E77"/>
    <w:rsid w:val="00415909"/>
    <w:rsid w:val="00415942"/>
    <w:rsid w:val="004209E7"/>
    <w:rsid w:val="00423D95"/>
    <w:rsid w:val="00424900"/>
    <w:rsid w:val="00425F74"/>
    <w:rsid w:val="00427432"/>
    <w:rsid w:val="00427CA5"/>
    <w:rsid w:val="004309AF"/>
    <w:rsid w:val="00431B5D"/>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1A20"/>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6AD2"/>
    <w:rsid w:val="00546B72"/>
    <w:rsid w:val="00546D7A"/>
    <w:rsid w:val="00546E95"/>
    <w:rsid w:val="00547623"/>
    <w:rsid w:val="00551709"/>
    <w:rsid w:val="00551D64"/>
    <w:rsid w:val="0055220F"/>
    <w:rsid w:val="0055404F"/>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6001"/>
    <w:rsid w:val="005977C8"/>
    <w:rsid w:val="005A06A4"/>
    <w:rsid w:val="005A2962"/>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C95"/>
    <w:rsid w:val="005E0D64"/>
    <w:rsid w:val="005E11B4"/>
    <w:rsid w:val="005E130B"/>
    <w:rsid w:val="005E1BD7"/>
    <w:rsid w:val="005E21D0"/>
    <w:rsid w:val="005E2B92"/>
    <w:rsid w:val="005E3353"/>
    <w:rsid w:val="005E41F7"/>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14D"/>
    <w:rsid w:val="00615AE1"/>
    <w:rsid w:val="006160EA"/>
    <w:rsid w:val="00616FA8"/>
    <w:rsid w:val="00620D83"/>
    <w:rsid w:val="00621512"/>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BC9"/>
    <w:rsid w:val="006B2FAE"/>
    <w:rsid w:val="006B488D"/>
    <w:rsid w:val="006B5239"/>
    <w:rsid w:val="006B74F8"/>
    <w:rsid w:val="006C140C"/>
    <w:rsid w:val="006C2CDA"/>
    <w:rsid w:val="006C340E"/>
    <w:rsid w:val="006C3798"/>
    <w:rsid w:val="006C7265"/>
    <w:rsid w:val="006C75E6"/>
    <w:rsid w:val="006D0341"/>
    <w:rsid w:val="006D18F1"/>
    <w:rsid w:val="006D19B7"/>
    <w:rsid w:val="006D29F4"/>
    <w:rsid w:val="006D2A36"/>
    <w:rsid w:val="006D42AE"/>
    <w:rsid w:val="006D449A"/>
    <w:rsid w:val="006D64A0"/>
    <w:rsid w:val="006D697B"/>
    <w:rsid w:val="006D75DD"/>
    <w:rsid w:val="006D77C1"/>
    <w:rsid w:val="006E0116"/>
    <w:rsid w:val="006E1CD7"/>
    <w:rsid w:val="006E2FEB"/>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A79"/>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426B"/>
    <w:rsid w:val="007D5BB0"/>
    <w:rsid w:val="007D6FEE"/>
    <w:rsid w:val="007D7C1D"/>
    <w:rsid w:val="007E04CA"/>
    <w:rsid w:val="007E0535"/>
    <w:rsid w:val="007E12F1"/>
    <w:rsid w:val="007E1BD3"/>
    <w:rsid w:val="007E1D6F"/>
    <w:rsid w:val="007E28DB"/>
    <w:rsid w:val="007E4C5D"/>
    <w:rsid w:val="007E4DB5"/>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2186"/>
    <w:rsid w:val="008429D9"/>
    <w:rsid w:val="00843ED7"/>
    <w:rsid w:val="00844377"/>
    <w:rsid w:val="00844A65"/>
    <w:rsid w:val="00844F00"/>
    <w:rsid w:val="0084564D"/>
    <w:rsid w:val="00846E02"/>
    <w:rsid w:val="00847392"/>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1A15"/>
    <w:rsid w:val="008B1A3D"/>
    <w:rsid w:val="008B1E09"/>
    <w:rsid w:val="008B4392"/>
    <w:rsid w:val="008B4C15"/>
    <w:rsid w:val="008B68FC"/>
    <w:rsid w:val="008B7CCE"/>
    <w:rsid w:val="008C1846"/>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5D40"/>
    <w:rsid w:val="00936C74"/>
    <w:rsid w:val="00937D83"/>
    <w:rsid w:val="00937DD4"/>
    <w:rsid w:val="009411A6"/>
    <w:rsid w:val="009411E6"/>
    <w:rsid w:val="00941599"/>
    <w:rsid w:val="00941AAD"/>
    <w:rsid w:val="00941E1F"/>
    <w:rsid w:val="009423AE"/>
    <w:rsid w:val="00942C64"/>
    <w:rsid w:val="00945425"/>
    <w:rsid w:val="009460E4"/>
    <w:rsid w:val="00946402"/>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5CA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5498"/>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0CE"/>
    <w:rsid w:val="00A432F0"/>
    <w:rsid w:val="00A441C7"/>
    <w:rsid w:val="00A44223"/>
    <w:rsid w:val="00A45845"/>
    <w:rsid w:val="00A4595E"/>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57F"/>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42B8"/>
    <w:rsid w:val="00AF50DA"/>
    <w:rsid w:val="00AF53FF"/>
    <w:rsid w:val="00AF54F8"/>
    <w:rsid w:val="00AF698B"/>
    <w:rsid w:val="00AF6B59"/>
    <w:rsid w:val="00B00389"/>
    <w:rsid w:val="00B00BF8"/>
    <w:rsid w:val="00B0186A"/>
    <w:rsid w:val="00B01C46"/>
    <w:rsid w:val="00B0203F"/>
    <w:rsid w:val="00B02328"/>
    <w:rsid w:val="00B02F4C"/>
    <w:rsid w:val="00B0519F"/>
    <w:rsid w:val="00B0537C"/>
    <w:rsid w:val="00B06385"/>
    <w:rsid w:val="00B064DD"/>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E1F"/>
    <w:rsid w:val="00B51F8A"/>
    <w:rsid w:val="00B52A51"/>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5030"/>
    <w:rsid w:val="00B85320"/>
    <w:rsid w:val="00B855FE"/>
    <w:rsid w:val="00B90038"/>
    <w:rsid w:val="00B905DD"/>
    <w:rsid w:val="00B90B52"/>
    <w:rsid w:val="00B9428A"/>
    <w:rsid w:val="00B94574"/>
    <w:rsid w:val="00B95751"/>
    <w:rsid w:val="00BA0CD3"/>
    <w:rsid w:val="00BA2456"/>
    <w:rsid w:val="00BA5CA8"/>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47C"/>
    <w:rsid w:val="00BD7E70"/>
    <w:rsid w:val="00BE0B5B"/>
    <w:rsid w:val="00BE1060"/>
    <w:rsid w:val="00BE1467"/>
    <w:rsid w:val="00BE1C4F"/>
    <w:rsid w:val="00BE1C8F"/>
    <w:rsid w:val="00BE2C17"/>
    <w:rsid w:val="00BE3065"/>
    <w:rsid w:val="00BE344A"/>
    <w:rsid w:val="00BE37E9"/>
    <w:rsid w:val="00BE3A60"/>
    <w:rsid w:val="00BE59D0"/>
    <w:rsid w:val="00BE6DED"/>
    <w:rsid w:val="00BE6E44"/>
    <w:rsid w:val="00BE7A4A"/>
    <w:rsid w:val="00BF052F"/>
    <w:rsid w:val="00BF09BB"/>
    <w:rsid w:val="00BF1266"/>
    <w:rsid w:val="00BF22C4"/>
    <w:rsid w:val="00BF293C"/>
    <w:rsid w:val="00BF2A57"/>
    <w:rsid w:val="00BF2F70"/>
    <w:rsid w:val="00BF3479"/>
    <w:rsid w:val="00BF3548"/>
    <w:rsid w:val="00BF47CB"/>
    <w:rsid w:val="00BF4E64"/>
    <w:rsid w:val="00BF6A40"/>
    <w:rsid w:val="00BF715F"/>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E89"/>
    <w:rsid w:val="00CC1AA6"/>
    <w:rsid w:val="00CC3A95"/>
    <w:rsid w:val="00CC3E8D"/>
    <w:rsid w:val="00CC5EBF"/>
    <w:rsid w:val="00CC6300"/>
    <w:rsid w:val="00CC7073"/>
    <w:rsid w:val="00CC775C"/>
    <w:rsid w:val="00CC77ED"/>
    <w:rsid w:val="00CD0B63"/>
    <w:rsid w:val="00CD21BC"/>
    <w:rsid w:val="00CD3B13"/>
    <w:rsid w:val="00CD4A78"/>
    <w:rsid w:val="00CD5CDE"/>
    <w:rsid w:val="00CD6071"/>
    <w:rsid w:val="00CD642C"/>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16BF8"/>
    <w:rsid w:val="00D214D9"/>
    <w:rsid w:val="00D22647"/>
    <w:rsid w:val="00D22E86"/>
    <w:rsid w:val="00D23A22"/>
    <w:rsid w:val="00D23CB2"/>
    <w:rsid w:val="00D2407F"/>
    <w:rsid w:val="00D246EC"/>
    <w:rsid w:val="00D256DD"/>
    <w:rsid w:val="00D25F3C"/>
    <w:rsid w:val="00D260F3"/>
    <w:rsid w:val="00D27B88"/>
    <w:rsid w:val="00D3217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A51"/>
    <w:rsid w:val="00D60ECF"/>
    <w:rsid w:val="00D61EF0"/>
    <w:rsid w:val="00D62185"/>
    <w:rsid w:val="00D62A50"/>
    <w:rsid w:val="00D62D6A"/>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1678"/>
    <w:rsid w:val="00DA2950"/>
    <w:rsid w:val="00DA33F4"/>
    <w:rsid w:val="00DA41B6"/>
    <w:rsid w:val="00DA47E1"/>
    <w:rsid w:val="00DA5218"/>
    <w:rsid w:val="00DA7E4D"/>
    <w:rsid w:val="00DB03E2"/>
    <w:rsid w:val="00DB23E3"/>
    <w:rsid w:val="00DB2BBA"/>
    <w:rsid w:val="00DB3BBE"/>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D60FE"/>
    <w:rsid w:val="00DD7FB3"/>
    <w:rsid w:val="00DE0D04"/>
    <w:rsid w:val="00DE314C"/>
    <w:rsid w:val="00DE3CCD"/>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B05"/>
    <w:rsid w:val="00E02EFD"/>
    <w:rsid w:val="00E03227"/>
    <w:rsid w:val="00E057A5"/>
    <w:rsid w:val="00E063AA"/>
    <w:rsid w:val="00E06DF9"/>
    <w:rsid w:val="00E07A8E"/>
    <w:rsid w:val="00E07FCA"/>
    <w:rsid w:val="00E10C91"/>
    <w:rsid w:val="00E114F1"/>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05BD"/>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096F"/>
    <w:rsid w:val="00EF14ED"/>
    <w:rsid w:val="00EF205A"/>
    <w:rsid w:val="00EF2853"/>
    <w:rsid w:val="00EF3EC5"/>
    <w:rsid w:val="00EF46D7"/>
    <w:rsid w:val="00EF50F0"/>
    <w:rsid w:val="00EF547F"/>
    <w:rsid w:val="00EF5684"/>
    <w:rsid w:val="00EF6276"/>
    <w:rsid w:val="00EF6665"/>
    <w:rsid w:val="00EF7A36"/>
    <w:rsid w:val="00EF7C02"/>
    <w:rsid w:val="00F00083"/>
    <w:rsid w:val="00F008BA"/>
    <w:rsid w:val="00F011E5"/>
    <w:rsid w:val="00F047F4"/>
    <w:rsid w:val="00F0518F"/>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1BB"/>
    <w:rsid w:val="00FB1254"/>
    <w:rsid w:val="00FB1974"/>
    <w:rsid w:val="00FB261F"/>
    <w:rsid w:val="00FB30BA"/>
    <w:rsid w:val="00FB43B8"/>
    <w:rsid w:val="00FB4802"/>
    <w:rsid w:val="00FC04B6"/>
    <w:rsid w:val="00FC193C"/>
    <w:rsid w:val="00FC299D"/>
    <w:rsid w:val="00FC2B96"/>
    <w:rsid w:val="00FC43B9"/>
    <w:rsid w:val="00FC5270"/>
    <w:rsid w:val="00FC5304"/>
    <w:rsid w:val="00FC559D"/>
    <w:rsid w:val="00FC5D87"/>
    <w:rsid w:val="00FC6809"/>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qFormat/>
    <w:rsid w:val="00F143C9"/>
    <w:pPr>
      <w:tabs>
        <w:tab w:val="center" w:pos="4677"/>
        <w:tab w:val="right" w:pos="9355"/>
      </w:tabs>
    </w:pPr>
  </w:style>
  <w:style w:type="character" w:styleId="ab">
    <w:name w:val="page number"/>
    <w:basedOn w:val="a1"/>
    <w:rsid w:val="00F143C9"/>
  </w:style>
  <w:style w:type="paragraph" w:styleId="ac">
    <w:name w:val="footer"/>
    <w:basedOn w:val="a"/>
    <w:link w:val="ad"/>
    <w:qFormat/>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 w:type="paragraph" w:customStyle="1" w:styleId="228bf8a64b8551e1msonormal">
    <w:name w:val="228bf8a64b8551e1msonormal"/>
    <w:basedOn w:val="a"/>
    <w:rsid w:val="00D16BF8"/>
    <w:pPr>
      <w:widowControl/>
      <w:autoSpaceDE/>
      <w:autoSpaceDN/>
      <w:adjustRightInd/>
      <w:spacing w:before="100" w:beforeAutospacing="1" w:after="100" w:afterAutospacing="1"/>
    </w:pPr>
    <w:rPr>
      <w:sz w:val="24"/>
      <w:szCs w:val="24"/>
    </w:rPr>
  </w:style>
  <w:style w:type="paragraph" w:customStyle="1" w:styleId="ParagraphStyle">
    <w:name w:val="Paragraph Style"/>
    <w:qFormat/>
    <w:rsid w:val="00E905BD"/>
    <w:pPr>
      <w:widowControl w:val="0"/>
    </w:pPr>
    <w:rPr>
      <w:sz w:val="24"/>
      <w:szCs w:val="24"/>
    </w:rPr>
  </w:style>
  <w:style w:type="character" w:customStyle="1" w:styleId="Normaltext">
    <w:name w:val="Normal text"/>
    <w:rsid w:val="00E905BD"/>
    <w:rPr>
      <w:sz w:val="20"/>
    </w:rPr>
  </w:style>
  <w:style w:type="character" w:customStyle="1" w:styleId="Heading">
    <w:name w:val="Heading"/>
    <w:rsid w:val="00E905BD"/>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TotalTime>
  <Pages>9</Pages>
  <Words>3156</Words>
  <Characters>17995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21109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6</cp:revision>
  <cp:lastPrinted>2023-10-09T06:53:00Z</cp:lastPrinted>
  <dcterms:created xsi:type="dcterms:W3CDTF">2026-10-16T13:18:00Z</dcterms:created>
  <dcterms:modified xsi:type="dcterms:W3CDTF">2026-10-19T07:19:00Z</dcterms:modified>
</cp:coreProperties>
</file>