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0C4F0A12"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771251">
        <w:rPr>
          <w:b/>
          <w:bCs/>
          <w:i/>
          <w:iCs/>
          <w:sz w:val="24"/>
          <w:szCs w:val="24"/>
        </w:rPr>
        <w:t>канцелярских принадлежностей</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39BC0F72"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9031C3" w:rsidRPr="009031C3">
        <w:rPr>
          <w:rFonts w:asciiTheme="majorBidi" w:hAnsiTheme="majorBidi" w:cstheme="majorBidi"/>
          <w:b/>
          <w:bCs/>
          <w:i/>
          <w:iCs/>
          <w:sz w:val="22"/>
          <w:szCs w:val="22"/>
        </w:rPr>
        <w:t>380 196</w:t>
      </w:r>
      <w:r w:rsidR="00A20128" w:rsidRPr="009031C3">
        <w:rPr>
          <w:b/>
          <w:i/>
          <w:sz w:val="24"/>
          <w:szCs w:val="24"/>
        </w:rPr>
        <w:t xml:space="preserve"> </w:t>
      </w:r>
      <w:r w:rsidR="00703D33" w:rsidRPr="009031C3">
        <w:rPr>
          <w:b/>
          <w:i/>
          <w:sz w:val="24"/>
          <w:szCs w:val="24"/>
        </w:rPr>
        <w:t>(</w:t>
      </w:r>
      <w:r w:rsidR="009031C3" w:rsidRPr="009031C3">
        <w:rPr>
          <w:b/>
          <w:i/>
          <w:sz w:val="24"/>
          <w:szCs w:val="24"/>
        </w:rPr>
        <w:t>триста восемьдесят тысяч сто девяносто шесть</w:t>
      </w:r>
      <w:r w:rsidR="00F31D82" w:rsidRPr="009031C3">
        <w:rPr>
          <w:b/>
          <w:i/>
          <w:sz w:val="24"/>
          <w:szCs w:val="24"/>
        </w:rPr>
        <w:t>)</w:t>
      </w:r>
      <w:r w:rsidR="00222A84" w:rsidRPr="009031C3">
        <w:rPr>
          <w:b/>
          <w:i/>
          <w:sz w:val="24"/>
          <w:szCs w:val="24"/>
        </w:rPr>
        <w:t xml:space="preserve"> </w:t>
      </w:r>
      <w:r w:rsidRPr="009031C3">
        <w:rPr>
          <w:b/>
          <w:i/>
          <w:sz w:val="24"/>
          <w:szCs w:val="24"/>
        </w:rPr>
        <w:t>руб</w:t>
      </w:r>
      <w:r w:rsidR="000F7C3A" w:rsidRPr="009031C3">
        <w:rPr>
          <w:b/>
          <w:i/>
          <w:sz w:val="24"/>
          <w:szCs w:val="24"/>
        </w:rPr>
        <w:t>л</w:t>
      </w:r>
      <w:r w:rsidR="003D5673" w:rsidRPr="009031C3">
        <w:rPr>
          <w:b/>
          <w:i/>
          <w:sz w:val="24"/>
          <w:szCs w:val="24"/>
        </w:rPr>
        <w:t>ей</w:t>
      </w:r>
      <w:r w:rsidR="006E23E5" w:rsidRPr="009031C3">
        <w:rPr>
          <w:b/>
          <w:i/>
          <w:sz w:val="24"/>
          <w:szCs w:val="24"/>
        </w:rPr>
        <w:t xml:space="preserve"> </w:t>
      </w:r>
      <w:r w:rsidR="009031C3" w:rsidRPr="009031C3">
        <w:rPr>
          <w:b/>
          <w:i/>
          <w:sz w:val="24"/>
          <w:szCs w:val="24"/>
        </w:rPr>
        <w:t>33</w:t>
      </w:r>
      <w:r w:rsidR="000F7C3A" w:rsidRPr="009031C3">
        <w:rPr>
          <w:b/>
          <w:i/>
          <w:sz w:val="24"/>
          <w:szCs w:val="24"/>
        </w:rPr>
        <w:t xml:space="preserve"> копе</w:t>
      </w:r>
      <w:r w:rsidR="009031C3" w:rsidRPr="009031C3">
        <w:rPr>
          <w:b/>
          <w:i/>
          <w:sz w:val="24"/>
          <w:szCs w:val="24"/>
        </w:rPr>
        <w:t>йки</w:t>
      </w:r>
      <w:r w:rsidR="000F7C3A" w:rsidRPr="009031C3">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0E55DF8E"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B85B4B">
        <w:rPr>
          <w:b/>
          <w:i/>
          <w:sz w:val="24"/>
          <w:szCs w:val="24"/>
        </w:rPr>
        <w:t>сентябрь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38109717" w:rsidR="00530C20" w:rsidRPr="009031C3"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9031C3" w:rsidRPr="009031C3">
        <w:rPr>
          <w:sz w:val="24"/>
          <w:szCs w:val="24"/>
        </w:rPr>
        <w:t>2</w:t>
      </w:r>
      <w:r w:rsidR="007D5E9B" w:rsidRPr="009031C3">
        <w:rPr>
          <w:sz w:val="24"/>
          <w:szCs w:val="24"/>
        </w:rPr>
        <w:t>4</w:t>
      </w:r>
      <w:r w:rsidR="00E047B8" w:rsidRPr="009031C3">
        <w:rPr>
          <w:sz w:val="24"/>
          <w:szCs w:val="24"/>
        </w:rPr>
        <w:t>.</w:t>
      </w:r>
      <w:r w:rsidR="00CF6563" w:rsidRPr="009031C3">
        <w:rPr>
          <w:sz w:val="24"/>
          <w:szCs w:val="24"/>
        </w:rPr>
        <w:t>0</w:t>
      </w:r>
      <w:r w:rsidR="00B85B4B" w:rsidRPr="009031C3">
        <w:rPr>
          <w:sz w:val="24"/>
          <w:szCs w:val="24"/>
        </w:rPr>
        <w:t>9</w:t>
      </w:r>
      <w:r w:rsidR="00E047B8" w:rsidRPr="009031C3">
        <w:rPr>
          <w:sz w:val="24"/>
          <w:szCs w:val="24"/>
        </w:rPr>
        <w:t>.</w:t>
      </w:r>
      <w:r w:rsidR="00530C20" w:rsidRPr="009031C3">
        <w:rPr>
          <w:sz w:val="24"/>
          <w:szCs w:val="24"/>
        </w:rPr>
        <w:t>20</w:t>
      </w:r>
      <w:r w:rsidR="006E23E5" w:rsidRPr="009031C3">
        <w:rPr>
          <w:sz w:val="24"/>
          <w:szCs w:val="24"/>
        </w:rPr>
        <w:t>2</w:t>
      </w:r>
      <w:r w:rsidR="00CF6563" w:rsidRPr="009031C3">
        <w:rPr>
          <w:sz w:val="24"/>
          <w:szCs w:val="24"/>
        </w:rPr>
        <w:t>6</w:t>
      </w:r>
      <w:r w:rsidR="006E23E5" w:rsidRPr="009031C3">
        <w:rPr>
          <w:sz w:val="24"/>
          <w:szCs w:val="24"/>
        </w:rPr>
        <w:t xml:space="preserve"> г</w:t>
      </w:r>
      <w:r w:rsidR="00530C20" w:rsidRPr="009031C3">
        <w:rPr>
          <w:sz w:val="24"/>
          <w:szCs w:val="24"/>
        </w:rPr>
        <w:t xml:space="preserve">.  </w:t>
      </w:r>
    </w:p>
    <w:p w14:paraId="3B54D573" w14:textId="0A206794" w:rsidR="00236756" w:rsidRPr="004856F6" w:rsidRDefault="00530C20" w:rsidP="00530C20">
      <w:pPr>
        <w:widowControl/>
        <w:autoSpaceDE/>
        <w:autoSpaceDN/>
        <w:adjustRightInd/>
        <w:ind w:firstLine="567"/>
        <w:jc w:val="both"/>
        <w:rPr>
          <w:b/>
          <w:i/>
          <w:sz w:val="24"/>
          <w:szCs w:val="24"/>
        </w:rPr>
      </w:pPr>
      <w:r w:rsidRPr="009031C3">
        <w:rPr>
          <w:sz w:val="24"/>
          <w:szCs w:val="24"/>
        </w:rPr>
        <w:t xml:space="preserve">                                   </w:t>
      </w:r>
      <w:r w:rsidR="00F3581B" w:rsidRPr="009031C3">
        <w:rPr>
          <w:sz w:val="24"/>
          <w:szCs w:val="24"/>
        </w:rPr>
        <w:t xml:space="preserve">                             </w:t>
      </w:r>
      <w:r w:rsidR="00346D56" w:rsidRPr="009031C3">
        <w:rPr>
          <w:sz w:val="24"/>
          <w:szCs w:val="24"/>
        </w:rPr>
        <w:t>Д</w:t>
      </w:r>
      <w:r w:rsidR="00F3581B" w:rsidRPr="009031C3">
        <w:rPr>
          <w:sz w:val="24"/>
          <w:szCs w:val="24"/>
        </w:rPr>
        <w:t>о</w:t>
      </w:r>
      <w:r w:rsidR="00346D56" w:rsidRPr="009031C3">
        <w:rPr>
          <w:sz w:val="24"/>
          <w:szCs w:val="24"/>
        </w:rPr>
        <w:t xml:space="preserve"> </w:t>
      </w:r>
      <w:r w:rsidR="009031C3" w:rsidRPr="009031C3">
        <w:rPr>
          <w:sz w:val="24"/>
          <w:szCs w:val="24"/>
        </w:rPr>
        <w:t>28</w:t>
      </w:r>
      <w:r w:rsidR="00F3581B" w:rsidRPr="009031C3">
        <w:rPr>
          <w:sz w:val="24"/>
          <w:szCs w:val="24"/>
        </w:rPr>
        <w:t>.</w:t>
      </w:r>
      <w:r w:rsidR="00CF6563" w:rsidRPr="009031C3">
        <w:rPr>
          <w:sz w:val="24"/>
          <w:szCs w:val="24"/>
        </w:rPr>
        <w:t>0</w:t>
      </w:r>
      <w:r w:rsidR="00B85B4B" w:rsidRPr="009031C3">
        <w:rPr>
          <w:sz w:val="24"/>
          <w:szCs w:val="24"/>
        </w:rPr>
        <w:t>9</w:t>
      </w:r>
      <w:r w:rsidRPr="009031C3">
        <w:rPr>
          <w:sz w:val="24"/>
          <w:szCs w:val="24"/>
        </w:rPr>
        <w:t>.20</w:t>
      </w:r>
      <w:r w:rsidR="006E23E5" w:rsidRPr="009031C3">
        <w:rPr>
          <w:sz w:val="24"/>
          <w:szCs w:val="24"/>
        </w:rPr>
        <w:t>2</w:t>
      </w:r>
      <w:r w:rsidR="00CF6563" w:rsidRPr="009031C3">
        <w:rPr>
          <w:sz w:val="24"/>
          <w:szCs w:val="24"/>
        </w:rPr>
        <w:t>6</w:t>
      </w:r>
      <w:r w:rsidR="006E23E5" w:rsidRPr="009031C3">
        <w:rPr>
          <w:sz w:val="24"/>
          <w:szCs w:val="24"/>
        </w:rPr>
        <w:t xml:space="preserve"> г.</w:t>
      </w:r>
      <w:r w:rsidRPr="009031C3">
        <w:rPr>
          <w:sz w:val="24"/>
          <w:szCs w:val="24"/>
        </w:rPr>
        <w:t xml:space="preserve"> </w:t>
      </w:r>
      <w:r w:rsidR="00467592" w:rsidRPr="009031C3">
        <w:rPr>
          <w:sz w:val="24"/>
          <w:szCs w:val="24"/>
        </w:rPr>
        <w:t>09</w:t>
      </w:r>
      <w:r w:rsidRPr="009031C3">
        <w:rPr>
          <w:sz w:val="24"/>
          <w:szCs w:val="24"/>
        </w:rPr>
        <w:t xml:space="preserve">ч. </w:t>
      </w:r>
      <w:r w:rsidR="00657C03" w:rsidRPr="009031C3">
        <w:rPr>
          <w:sz w:val="24"/>
          <w:szCs w:val="24"/>
        </w:rPr>
        <w:t>00</w:t>
      </w:r>
      <w:r w:rsidRPr="009031C3">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51"/>
        <w:gridCol w:w="992"/>
        <w:gridCol w:w="1276"/>
      </w:tblGrid>
      <w:tr w:rsidR="00F41BB2" w:rsidRPr="00D62B2A" w14:paraId="7B7FF275" w14:textId="77777777" w:rsidTr="00920320">
        <w:tc>
          <w:tcPr>
            <w:tcW w:w="540" w:type="dxa"/>
          </w:tcPr>
          <w:p w14:paraId="40B501EA" w14:textId="6090C5A0" w:rsidR="00AD0043" w:rsidRPr="00D62B2A" w:rsidRDefault="00AD0043" w:rsidP="007B6766">
            <w:pPr>
              <w:jc w:val="center"/>
              <w:rPr>
                <w:bCs/>
                <w:sz w:val="22"/>
                <w:szCs w:val="22"/>
              </w:rPr>
            </w:pPr>
            <w:r w:rsidRPr="00D62B2A">
              <w:rPr>
                <w:bCs/>
                <w:sz w:val="22"/>
                <w:szCs w:val="22"/>
              </w:rPr>
              <w:t>№ п/п</w:t>
            </w:r>
          </w:p>
        </w:tc>
        <w:tc>
          <w:tcPr>
            <w:tcW w:w="2045" w:type="dxa"/>
          </w:tcPr>
          <w:p w14:paraId="7B173BDB" w14:textId="089F3852" w:rsidR="00AD0043" w:rsidRPr="00D62B2A" w:rsidRDefault="00AD0043" w:rsidP="007B6766">
            <w:pPr>
              <w:jc w:val="center"/>
              <w:rPr>
                <w:bCs/>
                <w:sz w:val="22"/>
                <w:szCs w:val="22"/>
              </w:rPr>
            </w:pPr>
            <w:r w:rsidRPr="00D62B2A">
              <w:rPr>
                <w:bCs/>
                <w:sz w:val="22"/>
                <w:szCs w:val="22"/>
              </w:rPr>
              <w:t>Наименование</w:t>
            </w:r>
          </w:p>
        </w:tc>
        <w:tc>
          <w:tcPr>
            <w:tcW w:w="4073" w:type="dxa"/>
          </w:tcPr>
          <w:p w14:paraId="45603632" w14:textId="2AD0BC4D" w:rsidR="00AD0043" w:rsidRPr="00D62B2A" w:rsidRDefault="00AD0043" w:rsidP="007B6766">
            <w:pPr>
              <w:jc w:val="center"/>
              <w:rPr>
                <w:bCs/>
                <w:sz w:val="22"/>
                <w:szCs w:val="22"/>
              </w:rPr>
            </w:pPr>
            <w:r w:rsidRPr="00D62B2A">
              <w:rPr>
                <w:bCs/>
                <w:sz w:val="22"/>
                <w:szCs w:val="22"/>
              </w:rPr>
              <w:t>Описание</w:t>
            </w:r>
          </w:p>
        </w:tc>
        <w:tc>
          <w:tcPr>
            <w:tcW w:w="708" w:type="dxa"/>
          </w:tcPr>
          <w:p w14:paraId="170BFCE6" w14:textId="2C91290C" w:rsidR="00AD0043" w:rsidRPr="00D62B2A" w:rsidRDefault="00AD0043" w:rsidP="007B6766">
            <w:pPr>
              <w:jc w:val="center"/>
              <w:rPr>
                <w:bCs/>
                <w:sz w:val="22"/>
                <w:szCs w:val="22"/>
              </w:rPr>
            </w:pPr>
            <w:r w:rsidRPr="00D62B2A">
              <w:rPr>
                <w:bCs/>
                <w:sz w:val="22"/>
                <w:szCs w:val="22"/>
              </w:rPr>
              <w:t>Кол-во</w:t>
            </w:r>
          </w:p>
        </w:tc>
        <w:tc>
          <w:tcPr>
            <w:tcW w:w="851" w:type="dxa"/>
          </w:tcPr>
          <w:p w14:paraId="41F1CA23" w14:textId="131E3A0F" w:rsidR="00AD0043" w:rsidRPr="00D62B2A" w:rsidRDefault="00AD0043" w:rsidP="007B6766">
            <w:pPr>
              <w:jc w:val="center"/>
              <w:rPr>
                <w:bCs/>
                <w:sz w:val="22"/>
                <w:szCs w:val="22"/>
              </w:rPr>
            </w:pPr>
            <w:r w:rsidRPr="00D62B2A">
              <w:rPr>
                <w:bCs/>
                <w:sz w:val="22"/>
                <w:szCs w:val="22"/>
              </w:rPr>
              <w:t>Ед. измерения</w:t>
            </w:r>
          </w:p>
        </w:tc>
        <w:tc>
          <w:tcPr>
            <w:tcW w:w="992" w:type="dxa"/>
          </w:tcPr>
          <w:p w14:paraId="73E47E99" w14:textId="71C6251C" w:rsidR="00AD0043" w:rsidRPr="00D62B2A" w:rsidRDefault="00AD0043" w:rsidP="007B6766">
            <w:pPr>
              <w:jc w:val="center"/>
              <w:rPr>
                <w:bCs/>
                <w:sz w:val="22"/>
                <w:szCs w:val="22"/>
              </w:rPr>
            </w:pPr>
            <w:r w:rsidRPr="00D62B2A">
              <w:rPr>
                <w:bCs/>
                <w:sz w:val="22"/>
                <w:szCs w:val="22"/>
              </w:rPr>
              <w:t>Цена за ед. (руб.)</w:t>
            </w:r>
          </w:p>
        </w:tc>
        <w:tc>
          <w:tcPr>
            <w:tcW w:w="1276" w:type="dxa"/>
          </w:tcPr>
          <w:p w14:paraId="3493C3AD" w14:textId="77777777" w:rsidR="00AD0043" w:rsidRPr="00D62B2A" w:rsidRDefault="00AD0043" w:rsidP="007B6766">
            <w:pPr>
              <w:jc w:val="center"/>
              <w:rPr>
                <w:bCs/>
                <w:sz w:val="22"/>
                <w:szCs w:val="22"/>
              </w:rPr>
            </w:pPr>
            <w:r w:rsidRPr="00D62B2A">
              <w:rPr>
                <w:bCs/>
                <w:sz w:val="22"/>
                <w:szCs w:val="22"/>
              </w:rPr>
              <w:t>Общая сумма</w:t>
            </w:r>
          </w:p>
          <w:p w14:paraId="1FD9A447" w14:textId="3F51F1E7" w:rsidR="00AD0043" w:rsidRPr="00D62B2A" w:rsidRDefault="00AD0043" w:rsidP="007B6766">
            <w:pPr>
              <w:jc w:val="center"/>
              <w:rPr>
                <w:bCs/>
                <w:sz w:val="22"/>
                <w:szCs w:val="22"/>
              </w:rPr>
            </w:pPr>
            <w:r w:rsidRPr="00D62B2A">
              <w:rPr>
                <w:bCs/>
                <w:sz w:val="22"/>
                <w:szCs w:val="22"/>
              </w:rPr>
              <w:t>(руб.)</w:t>
            </w:r>
          </w:p>
        </w:tc>
      </w:tr>
      <w:tr w:rsidR="00791EDF" w:rsidRPr="00D62B2A" w14:paraId="5EF1C3FC" w14:textId="77777777" w:rsidTr="00920320">
        <w:tc>
          <w:tcPr>
            <w:tcW w:w="540" w:type="dxa"/>
          </w:tcPr>
          <w:p w14:paraId="2C567A50" w14:textId="0BBD541D" w:rsidR="00791EDF" w:rsidRPr="00D62B2A" w:rsidRDefault="009031C3" w:rsidP="007B6766">
            <w:pPr>
              <w:jc w:val="center"/>
              <w:rPr>
                <w:bCs/>
                <w:sz w:val="22"/>
                <w:szCs w:val="22"/>
              </w:rPr>
            </w:pPr>
            <w:r>
              <w:rPr>
                <w:bCs/>
                <w:sz w:val="22"/>
                <w:szCs w:val="22"/>
              </w:rPr>
              <w:t>1</w:t>
            </w:r>
          </w:p>
        </w:tc>
        <w:tc>
          <w:tcPr>
            <w:tcW w:w="2045" w:type="dxa"/>
          </w:tcPr>
          <w:p w14:paraId="2920E2BC" w14:textId="77777777" w:rsidR="00924534" w:rsidRPr="00D62B2A" w:rsidRDefault="00924534" w:rsidP="00924534">
            <w:pPr>
              <w:jc w:val="center"/>
              <w:rPr>
                <w:sz w:val="22"/>
                <w:szCs w:val="22"/>
              </w:rPr>
            </w:pPr>
            <w:r w:rsidRPr="00D62B2A">
              <w:rPr>
                <w:sz w:val="22"/>
                <w:szCs w:val="22"/>
              </w:rPr>
              <w:t>Папка конверт на кнопке</w:t>
            </w:r>
          </w:p>
          <w:p w14:paraId="0C9F1041" w14:textId="6DA6FE31" w:rsidR="00791EDF" w:rsidRPr="00D62B2A" w:rsidRDefault="00924534" w:rsidP="00924534">
            <w:pPr>
              <w:jc w:val="center"/>
              <w:rPr>
                <w:bCs/>
                <w:sz w:val="22"/>
                <w:szCs w:val="22"/>
              </w:rPr>
            </w:pPr>
            <w:r w:rsidRPr="00D62B2A">
              <w:rPr>
                <w:sz w:val="22"/>
                <w:szCs w:val="22"/>
              </w:rPr>
              <w:t>22.29.25.000</w:t>
            </w:r>
          </w:p>
        </w:tc>
        <w:tc>
          <w:tcPr>
            <w:tcW w:w="4073" w:type="dxa"/>
          </w:tcPr>
          <w:p w14:paraId="39CE4626" w14:textId="77777777" w:rsidR="00924534" w:rsidRPr="00D62B2A" w:rsidRDefault="00924534" w:rsidP="00924534">
            <w:pPr>
              <w:textAlignment w:val="center"/>
              <w:rPr>
                <w:sz w:val="22"/>
                <w:szCs w:val="22"/>
              </w:rPr>
            </w:pPr>
            <w:r w:rsidRPr="00D62B2A">
              <w:rPr>
                <w:sz w:val="22"/>
                <w:szCs w:val="22"/>
              </w:rPr>
              <w:t xml:space="preserve">Формат: А4 </w:t>
            </w:r>
          </w:p>
          <w:p w14:paraId="10443B34" w14:textId="77777777" w:rsidR="00924534" w:rsidRPr="00D62B2A" w:rsidRDefault="00924534" w:rsidP="00924534">
            <w:pPr>
              <w:textAlignment w:val="center"/>
              <w:rPr>
                <w:sz w:val="22"/>
                <w:szCs w:val="22"/>
              </w:rPr>
            </w:pPr>
            <w:r w:rsidRPr="00D62B2A">
              <w:rPr>
                <w:sz w:val="22"/>
                <w:szCs w:val="22"/>
              </w:rPr>
              <w:t xml:space="preserve">Размер: 330*235 мм. </w:t>
            </w:r>
          </w:p>
          <w:p w14:paraId="3D393FB8" w14:textId="77777777" w:rsidR="00924534" w:rsidRPr="00D62B2A" w:rsidRDefault="00924534" w:rsidP="00924534">
            <w:pPr>
              <w:textAlignment w:val="center"/>
              <w:rPr>
                <w:sz w:val="22"/>
                <w:szCs w:val="22"/>
              </w:rPr>
            </w:pPr>
            <w:r w:rsidRPr="00D62B2A">
              <w:rPr>
                <w:sz w:val="22"/>
                <w:szCs w:val="22"/>
              </w:rPr>
              <w:t xml:space="preserve">Толщина: 180 мкм. </w:t>
            </w:r>
          </w:p>
          <w:p w14:paraId="79DC8CB0" w14:textId="77777777" w:rsidR="00924534" w:rsidRPr="00D62B2A" w:rsidRDefault="00924534" w:rsidP="00924534">
            <w:pPr>
              <w:textAlignment w:val="center"/>
              <w:rPr>
                <w:sz w:val="22"/>
                <w:szCs w:val="22"/>
              </w:rPr>
            </w:pPr>
            <w:r w:rsidRPr="00D62B2A">
              <w:rPr>
                <w:sz w:val="22"/>
                <w:szCs w:val="22"/>
              </w:rPr>
              <w:t>Способ фиксации: кнопка</w:t>
            </w:r>
          </w:p>
          <w:p w14:paraId="3F57B073" w14:textId="77777777" w:rsidR="00924534" w:rsidRPr="00D62B2A" w:rsidRDefault="00924534" w:rsidP="00924534">
            <w:pPr>
              <w:textAlignment w:val="center"/>
              <w:rPr>
                <w:sz w:val="22"/>
                <w:szCs w:val="22"/>
              </w:rPr>
            </w:pPr>
            <w:r w:rsidRPr="00D62B2A">
              <w:rPr>
                <w:sz w:val="22"/>
                <w:szCs w:val="22"/>
              </w:rPr>
              <w:t xml:space="preserve">Вместимость: 100 листов </w:t>
            </w:r>
          </w:p>
          <w:p w14:paraId="4D3852B9" w14:textId="0C024FC3" w:rsidR="00924534" w:rsidRPr="00D62B2A" w:rsidRDefault="00924534" w:rsidP="00924534">
            <w:pPr>
              <w:textAlignment w:val="center"/>
              <w:rPr>
                <w:sz w:val="22"/>
                <w:szCs w:val="22"/>
              </w:rPr>
            </w:pPr>
            <w:r w:rsidRPr="00D62B2A">
              <w:rPr>
                <w:sz w:val="22"/>
                <w:szCs w:val="22"/>
              </w:rPr>
              <w:t xml:space="preserve">Ориентация горизонтальная Текстура: глянцевая </w:t>
            </w:r>
          </w:p>
          <w:p w14:paraId="001CA7A4" w14:textId="75A71DC7" w:rsidR="00924534" w:rsidRPr="00D62B2A" w:rsidRDefault="00924534" w:rsidP="00924534">
            <w:pPr>
              <w:textAlignment w:val="center"/>
              <w:rPr>
                <w:sz w:val="22"/>
                <w:szCs w:val="22"/>
              </w:rPr>
            </w:pPr>
            <w:r w:rsidRPr="00D62B2A">
              <w:rPr>
                <w:sz w:val="22"/>
                <w:szCs w:val="22"/>
              </w:rPr>
              <w:t>Материал – пластик</w:t>
            </w:r>
          </w:p>
          <w:p w14:paraId="4D3F4223" w14:textId="5AE12196" w:rsidR="00791EDF" w:rsidRPr="00D62B2A" w:rsidRDefault="00791EDF"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0ED91F38" w14:textId="4A2857E1" w:rsidR="00791EDF" w:rsidRPr="00D62B2A" w:rsidRDefault="00230671" w:rsidP="007B6766">
            <w:pPr>
              <w:jc w:val="center"/>
              <w:rPr>
                <w:bCs/>
                <w:sz w:val="22"/>
                <w:szCs w:val="22"/>
              </w:rPr>
            </w:pPr>
            <w:r>
              <w:rPr>
                <w:bCs/>
                <w:sz w:val="22"/>
                <w:szCs w:val="22"/>
              </w:rPr>
              <w:t>4</w:t>
            </w:r>
            <w:r w:rsidR="00796CDB">
              <w:rPr>
                <w:bCs/>
                <w:sz w:val="22"/>
                <w:szCs w:val="22"/>
              </w:rPr>
              <w:t>8</w:t>
            </w:r>
          </w:p>
        </w:tc>
        <w:tc>
          <w:tcPr>
            <w:tcW w:w="851" w:type="dxa"/>
          </w:tcPr>
          <w:p w14:paraId="3A8F6D67" w14:textId="17163F3B" w:rsidR="00791EDF" w:rsidRPr="00D62B2A" w:rsidRDefault="00924534" w:rsidP="007B6766">
            <w:pPr>
              <w:jc w:val="center"/>
              <w:rPr>
                <w:bCs/>
                <w:sz w:val="22"/>
                <w:szCs w:val="22"/>
              </w:rPr>
            </w:pPr>
            <w:r w:rsidRPr="00D62B2A">
              <w:rPr>
                <w:bCs/>
                <w:sz w:val="22"/>
                <w:szCs w:val="22"/>
              </w:rPr>
              <w:t>шт.</w:t>
            </w:r>
          </w:p>
        </w:tc>
        <w:tc>
          <w:tcPr>
            <w:tcW w:w="992" w:type="dxa"/>
          </w:tcPr>
          <w:p w14:paraId="2B64DBE4" w14:textId="2BA7F895" w:rsidR="00791EDF" w:rsidRPr="00D62B2A" w:rsidRDefault="009031C3" w:rsidP="007B6766">
            <w:pPr>
              <w:jc w:val="center"/>
              <w:rPr>
                <w:bCs/>
                <w:sz w:val="22"/>
                <w:szCs w:val="22"/>
              </w:rPr>
            </w:pPr>
            <w:r>
              <w:rPr>
                <w:bCs/>
                <w:sz w:val="22"/>
                <w:szCs w:val="22"/>
              </w:rPr>
              <w:t>65,00</w:t>
            </w:r>
          </w:p>
        </w:tc>
        <w:tc>
          <w:tcPr>
            <w:tcW w:w="1276" w:type="dxa"/>
          </w:tcPr>
          <w:p w14:paraId="57547AA4" w14:textId="57646D1E" w:rsidR="00791EDF" w:rsidRPr="00D62B2A" w:rsidRDefault="009031C3" w:rsidP="007B6766">
            <w:pPr>
              <w:jc w:val="center"/>
              <w:rPr>
                <w:bCs/>
                <w:sz w:val="22"/>
                <w:szCs w:val="22"/>
              </w:rPr>
            </w:pPr>
            <w:r>
              <w:rPr>
                <w:bCs/>
                <w:sz w:val="22"/>
                <w:szCs w:val="22"/>
              </w:rPr>
              <w:t>3120,00</w:t>
            </w:r>
          </w:p>
        </w:tc>
      </w:tr>
      <w:tr w:rsidR="00791EDF" w:rsidRPr="00D62B2A" w14:paraId="732A3EB3" w14:textId="77777777" w:rsidTr="00920320">
        <w:tc>
          <w:tcPr>
            <w:tcW w:w="540" w:type="dxa"/>
          </w:tcPr>
          <w:p w14:paraId="46A757FC" w14:textId="795086A4" w:rsidR="00791EDF" w:rsidRPr="00D62B2A" w:rsidRDefault="009031C3" w:rsidP="007B6766">
            <w:pPr>
              <w:jc w:val="center"/>
              <w:rPr>
                <w:bCs/>
                <w:sz w:val="22"/>
                <w:szCs w:val="22"/>
              </w:rPr>
            </w:pPr>
            <w:r>
              <w:rPr>
                <w:bCs/>
                <w:sz w:val="22"/>
                <w:szCs w:val="22"/>
              </w:rPr>
              <w:t>2</w:t>
            </w:r>
          </w:p>
        </w:tc>
        <w:tc>
          <w:tcPr>
            <w:tcW w:w="2045" w:type="dxa"/>
          </w:tcPr>
          <w:p w14:paraId="788E3B0C" w14:textId="77777777" w:rsidR="00924534" w:rsidRPr="00D62B2A" w:rsidRDefault="00924534" w:rsidP="00924534">
            <w:pPr>
              <w:jc w:val="center"/>
              <w:rPr>
                <w:sz w:val="22"/>
                <w:szCs w:val="22"/>
              </w:rPr>
            </w:pPr>
            <w:r w:rsidRPr="00D62B2A">
              <w:rPr>
                <w:sz w:val="22"/>
                <w:szCs w:val="22"/>
              </w:rPr>
              <w:t>Папка на резинках А4</w:t>
            </w:r>
          </w:p>
          <w:p w14:paraId="1CE73AB6" w14:textId="037C33EC" w:rsidR="00791EDF" w:rsidRPr="00D62B2A" w:rsidRDefault="00924534" w:rsidP="00924534">
            <w:pPr>
              <w:jc w:val="center"/>
              <w:rPr>
                <w:bCs/>
                <w:sz w:val="22"/>
                <w:szCs w:val="22"/>
              </w:rPr>
            </w:pPr>
            <w:r w:rsidRPr="00D62B2A">
              <w:rPr>
                <w:sz w:val="22"/>
                <w:szCs w:val="22"/>
              </w:rPr>
              <w:t>22.29.25.000</w:t>
            </w:r>
          </w:p>
        </w:tc>
        <w:tc>
          <w:tcPr>
            <w:tcW w:w="4073" w:type="dxa"/>
          </w:tcPr>
          <w:p w14:paraId="34436ABD" w14:textId="1962A98E" w:rsidR="00924534" w:rsidRPr="00D62B2A" w:rsidRDefault="00924534" w:rsidP="00924534">
            <w:pPr>
              <w:textAlignment w:val="center"/>
              <w:rPr>
                <w:sz w:val="22"/>
                <w:szCs w:val="22"/>
              </w:rPr>
            </w:pPr>
            <w:r w:rsidRPr="00D62B2A">
              <w:rPr>
                <w:sz w:val="22"/>
                <w:szCs w:val="22"/>
              </w:rPr>
              <w:t xml:space="preserve">Формат: А4. </w:t>
            </w:r>
          </w:p>
          <w:p w14:paraId="21222E04" w14:textId="69E12BF5" w:rsidR="00924534" w:rsidRPr="00D62B2A" w:rsidRDefault="00924534" w:rsidP="00924534">
            <w:pPr>
              <w:textAlignment w:val="center"/>
              <w:rPr>
                <w:rFonts w:asciiTheme="majorBidi" w:hAnsiTheme="majorBidi" w:cstheme="majorBidi"/>
                <w:sz w:val="22"/>
                <w:szCs w:val="22"/>
              </w:rPr>
            </w:pPr>
            <w:r w:rsidRPr="00D62B2A">
              <w:rPr>
                <w:sz w:val="22"/>
                <w:szCs w:val="22"/>
              </w:rPr>
              <w:t>Расположение резинок: на углах Материал: пластик 500 мкм Вместимость: 300 листов.</w:t>
            </w:r>
          </w:p>
          <w:p w14:paraId="6DC41BA0" w14:textId="7FE57764" w:rsidR="00791EDF" w:rsidRPr="00D62B2A" w:rsidRDefault="00791EDF"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1764BC38" w14:textId="336F9954" w:rsidR="00791EDF" w:rsidRPr="00D62B2A" w:rsidRDefault="00230671" w:rsidP="007B6766">
            <w:pPr>
              <w:jc w:val="center"/>
              <w:rPr>
                <w:bCs/>
                <w:sz w:val="22"/>
                <w:szCs w:val="22"/>
              </w:rPr>
            </w:pPr>
            <w:r>
              <w:rPr>
                <w:bCs/>
                <w:sz w:val="22"/>
                <w:szCs w:val="22"/>
              </w:rPr>
              <w:t>49</w:t>
            </w:r>
          </w:p>
        </w:tc>
        <w:tc>
          <w:tcPr>
            <w:tcW w:w="851" w:type="dxa"/>
          </w:tcPr>
          <w:p w14:paraId="0E9563D3" w14:textId="50930407" w:rsidR="00791EDF" w:rsidRPr="00D62B2A" w:rsidRDefault="00924534" w:rsidP="007B6766">
            <w:pPr>
              <w:jc w:val="center"/>
              <w:rPr>
                <w:bCs/>
                <w:sz w:val="22"/>
                <w:szCs w:val="22"/>
              </w:rPr>
            </w:pPr>
            <w:r w:rsidRPr="00D62B2A">
              <w:rPr>
                <w:bCs/>
                <w:sz w:val="22"/>
                <w:szCs w:val="22"/>
              </w:rPr>
              <w:t>шт.</w:t>
            </w:r>
          </w:p>
        </w:tc>
        <w:tc>
          <w:tcPr>
            <w:tcW w:w="992" w:type="dxa"/>
          </w:tcPr>
          <w:p w14:paraId="142340F7" w14:textId="047897E8" w:rsidR="00791EDF" w:rsidRPr="00D62B2A" w:rsidRDefault="009031C3" w:rsidP="007B6766">
            <w:pPr>
              <w:jc w:val="center"/>
              <w:rPr>
                <w:bCs/>
                <w:sz w:val="22"/>
                <w:szCs w:val="22"/>
              </w:rPr>
            </w:pPr>
            <w:r>
              <w:rPr>
                <w:bCs/>
                <w:sz w:val="22"/>
                <w:szCs w:val="22"/>
              </w:rPr>
              <w:t>263,48</w:t>
            </w:r>
          </w:p>
        </w:tc>
        <w:tc>
          <w:tcPr>
            <w:tcW w:w="1276" w:type="dxa"/>
          </w:tcPr>
          <w:p w14:paraId="277FF6C2" w14:textId="327C0CC9" w:rsidR="00791EDF" w:rsidRPr="00D62B2A" w:rsidRDefault="009031C3" w:rsidP="007B6766">
            <w:pPr>
              <w:jc w:val="center"/>
              <w:rPr>
                <w:bCs/>
                <w:sz w:val="22"/>
                <w:szCs w:val="22"/>
              </w:rPr>
            </w:pPr>
            <w:r>
              <w:rPr>
                <w:bCs/>
                <w:sz w:val="22"/>
                <w:szCs w:val="22"/>
              </w:rPr>
              <w:t>12910,52</w:t>
            </w:r>
          </w:p>
        </w:tc>
      </w:tr>
      <w:tr w:rsidR="00791EDF" w:rsidRPr="00D62B2A" w14:paraId="6D435BF9" w14:textId="77777777" w:rsidTr="00920320">
        <w:tc>
          <w:tcPr>
            <w:tcW w:w="540" w:type="dxa"/>
          </w:tcPr>
          <w:p w14:paraId="7D717EAF" w14:textId="214A44EE" w:rsidR="00791EDF" w:rsidRPr="00D62B2A" w:rsidRDefault="009031C3" w:rsidP="007B6766">
            <w:pPr>
              <w:jc w:val="center"/>
              <w:rPr>
                <w:bCs/>
                <w:sz w:val="22"/>
                <w:szCs w:val="22"/>
              </w:rPr>
            </w:pPr>
            <w:r>
              <w:rPr>
                <w:bCs/>
                <w:sz w:val="22"/>
                <w:szCs w:val="22"/>
              </w:rPr>
              <w:t>3</w:t>
            </w:r>
          </w:p>
        </w:tc>
        <w:tc>
          <w:tcPr>
            <w:tcW w:w="2045" w:type="dxa"/>
          </w:tcPr>
          <w:p w14:paraId="3BCE808A" w14:textId="77777777" w:rsidR="00924534" w:rsidRPr="00D62B2A" w:rsidRDefault="00924534" w:rsidP="00924534">
            <w:pPr>
              <w:jc w:val="center"/>
              <w:rPr>
                <w:sz w:val="22"/>
                <w:szCs w:val="22"/>
              </w:rPr>
            </w:pPr>
            <w:r w:rsidRPr="00D62B2A">
              <w:rPr>
                <w:sz w:val="22"/>
                <w:szCs w:val="22"/>
              </w:rPr>
              <w:t>Папка Панорама 4 х кольцах</w:t>
            </w:r>
          </w:p>
          <w:p w14:paraId="0615F4C4" w14:textId="7C25F563" w:rsidR="00791EDF" w:rsidRPr="00D62B2A" w:rsidRDefault="00924534" w:rsidP="00924534">
            <w:pPr>
              <w:jc w:val="center"/>
              <w:rPr>
                <w:bCs/>
                <w:sz w:val="22"/>
                <w:szCs w:val="22"/>
              </w:rPr>
            </w:pPr>
            <w:r w:rsidRPr="00D62B2A">
              <w:rPr>
                <w:sz w:val="22"/>
                <w:szCs w:val="22"/>
              </w:rPr>
              <w:t>22.29.25.000</w:t>
            </w:r>
          </w:p>
        </w:tc>
        <w:tc>
          <w:tcPr>
            <w:tcW w:w="4073" w:type="dxa"/>
          </w:tcPr>
          <w:p w14:paraId="32F0E8E1" w14:textId="3799513E" w:rsidR="00924534" w:rsidRPr="00D62B2A" w:rsidRDefault="00924534" w:rsidP="00924534">
            <w:pPr>
              <w:textAlignment w:val="center"/>
              <w:rPr>
                <w:sz w:val="22"/>
                <w:szCs w:val="22"/>
              </w:rPr>
            </w:pPr>
            <w:r w:rsidRPr="00D62B2A">
              <w:rPr>
                <w:sz w:val="22"/>
                <w:szCs w:val="22"/>
              </w:rPr>
              <w:t>Формат: А4</w:t>
            </w:r>
          </w:p>
          <w:p w14:paraId="5F22C57F" w14:textId="0FCE7EB5" w:rsidR="00924534" w:rsidRPr="00D62B2A" w:rsidRDefault="00924534" w:rsidP="00924534">
            <w:pPr>
              <w:textAlignment w:val="center"/>
              <w:rPr>
                <w:sz w:val="22"/>
                <w:szCs w:val="22"/>
              </w:rPr>
            </w:pPr>
            <w:r w:rsidRPr="00D62B2A">
              <w:rPr>
                <w:sz w:val="22"/>
                <w:szCs w:val="22"/>
              </w:rPr>
              <w:t>Материал: пластик</w:t>
            </w:r>
          </w:p>
          <w:p w14:paraId="53FF7719" w14:textId="7FDFAEA8" w:rsidR="00924534" w:rsidRPr="00D62B2A" w:rsidRDefault="00924534" w:rsidP="00924534">
            <w:pPr>
              <w:textAlignment w:val="center"/>
              <w:rPr>
                <w:sz w:val="22"/>
                <w:szCs w:val="22"/>
              </w:rPr>
            </w:pPr>
            <w:r w:rsidRPr="00D62B2A">
              <w:rPr>
                <w:sz w:val="22"/>
                <w:szCs w:val="22"/>
              </w:rPr>
              <w:t>Толщина материала: 1.75 мм</w:t>
            </w:r>
          </w:p>
          <w:p w14:paraId="0A88CB62" w14:textId="433C591E" w:rsidR="00924534" w:rsidRPr="00D62B2A" w:rsidRDefault="00924534" w:rsidP="00924534">
            <w:pPr>
              <w:textAlignment w:val="center"/>
              <w:rPr>
                <w:sz w:val="22"/>
                <w:szCs w:val="22"/>
              </w:rPr>
            </w:pPr>
            <w:r w:rsidRPr="00D62B2A">
              <w:rPr>
                <w:sz w:val="22"/>
                <w:szCs w:val="22"/>
              </w:rPr>
              <w:t>Фактура: гладкая</w:t>
            </w:r>
          </w:p>
          <w:p w14:paraId="3CEF2526" w14:textId="3117C08D" w:rsidR="00924534" w:rsidRPr="00D62B2A" w:rsidRDefault="00924534" w:rsidP="00924534">
            <w:pPr>
              <w:textAlignment w:val="center"/>
              <w:rPr>
                <w:sz w:val="22"/>
                <w:szCs w:val="22"/>
              </w:rPr>
            </w:pPr>
            <w:r w:rsidRPr="00D62B2A">
              <w:rPr>
                <w:sz w:val="22"/>
                <w:szCs w:val="22"/>
              </w:rPr>
              <w:t>Ширина корешка: 35 мм</w:t>
            </w:r>
          </w:p>
          <w:p w14:paraId="3D7105A3" w14:textId="32843352" w:rsidR="00924534" w:rsidRPr="00D62B2A" w:rsidRDefault="00924534" w:rsidP="00924534">
            <w:pPr>
              <w:textAlignment w:val="center"/>
              <w:rPr>
                <w:sz w:val="22"/>
                <w:szCs w:val="22"/>
              </w:rPr>
            </w:pPr>
            <w:r w:rsidRPr="00D62B2A">
              <w:rPr>
                <w:sz w:val="22"/>
                <w:szCs w:val="22"/>
              </w:rPr>
              <w:t>Цвет: черный/белый</w:t>
            </w:r>
          </w:p>
          <w:p w14:paraId="33F20818" w14:textId="14B18E29" w:rsidR="00924534" w:rsidRPr="00D62B2A" w:rsidRDefault="00924534" w:rsidP="00924534">
            <w:pPr>
              <w:textAlignment w:val="center"/>
              <w:rPr>
                <w:sz w:val="22"/>
                <w:szCs w:val="22"/>
              </w:rPr>
            </w:pPr>
            <w:r w:rsidRPr="00D62B2A">
              <w:rPr>
                <w:sz w:val="22"/>
                <w:szCs w:val="22"/>
              </w:rPr>
              <w:t xml:space="preserve">Вид механизма: </w:t>
            </w:r>
            <w:r w:rsidRPr="00D62B2A">
              <w:rPr>
                <w:sz w:val="22"/>
                <w:szCs w:val="22"/>
                <w:lang w:val="en-US"/>
              </w:rPr>
              <w:t>D</w:t>
            </w:r>
            <w:r w:rsidRPr="00D62B2A">
              <w:rPr>
                <w:sz w:val="22"/>
                <w:szCs w:val="22"/>
              </w:rPr>
              <w:t>-кольца</w:t>
            </w:r>
          </w:p>
          <w:p w14:paraId="672D5E4D" w14:textId="2761F3E7" w:rsidR="00924534" w:rsidRPr="00D62B2A" w:rsidRDefault="00924534" w:rsidP="00924534">
            <w:pPr>
              <w:textAlignment w:val="center"/>
              <w:rPr>
                <w:sz w:val="22"/>
                <w:szCs w:val="22"/>
              </w:rPr>
            </w:pPr>
            <w:r w:rsidRPr="00D62B2A">
              <w:rPr>
                <w:sz w:val="22"/>
                <w:szCs w:val="22"/>
              </w:rPr>
              <w:t>Вместимость: 180 листов</w:t>
            </w:r>
          </w:p>
          <w:p w14:paraId="5CFB6224" w14:textId="500E5880" w:rsidR="00924534" w:rsidRPr="00D62B2A" w:rsidRDefault="00924534" w:rsidP="00924534">
            <w:pPr>
              <w:textAlignment w:val="center"/>
              <w:rPr>
                <w:sz w:val="22"/>
                <w:szCs w:val="22"/>
              </w:rPr>
            </w:pPr>
            <w:r w:rsidRPr="00D62B2A">
              <w:rPr>
                <w:sz w:val="22"/>
                <w:szCs w:val="22"/>
              </w:rPr>
              <w:t>Наличие кармана на корешке папки</w:t>
            </w:r>
          </w:p>
          <w:p w14:paraId="135BB9FB" w14:textId="571508B1" w:rsidR="00791EDF" w:rsidRPr="00D62B2A" w:rsidRDefault="00791EDF"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40FA7D31" w14:textId="14E4D6CE" w:rsidR="00791EDF" w:rsidRPr="00D62B2A" w:rsidRDefault="00230671" w:rsidP="007B6766">
            <w:pPr>
              <w:jc w:val="center"/>
              <w:rPr>
                <w:bCs/>
                <w:sz w:val="22"/>
                <w:szCs w:val="22"/>
              </w:rPr>
            </w:pPr>
            <w:r>
              <w:rPr>
                <w:bCs/>
                <w:sz w:val="22"/>
                <w:szCs w:val="22"/>
              </w:rPr>
              <w:t>41</w:t>
            </w:r>
          </w:p>
        </w:tc>
        <w:tc>
          <w:tcPr>
            <w:tcW w:w="851" w:type="dxa"/>
          </w:tcPr>
          <w:p w14:paraId="64A1A4AE" w14:textId="4AC1340C" w:rsidR="00791EDF" w:rsidRPr="00D62B2A" w:rsidRDefault="00924534" w:rsidP="007B6766">
            <w:pPr>
              <w:jc w:val="center"/>
              <w:rPr>
                <w:bCs/>
                <w:sz w:val="22"/>
                <w:szCs w:val="22"/>
              </w:rPr>
            </w:pPr>
            <w:r w:rsidRPr="00D62B2A">
              <w:rPr>
                <w:bCs/>
                <w:sz w:val="22"/>
                <w:szCs w:val="22"/>
              </w:rPr>
              <w:t>шт.</w:t>
            </w:r>
          </w:p>
        </w:tc>
        <w:tc>
          <w:tcPr>
            <w:tcW w:w="992" w:type="dxa"/>
          </w:tcPr>
          <w:p w14:paraId="283785EC" w14:textId="533DBB5E" w:rsidR="00791EDF" w:rsidRPr="00D62B2A" w:rsidRDefault="009031C3" w:rsidP="007B6766">
            <w:pPr>
              <w:jc w:val="center"/>
              <w:rPr>
                <w:bCs/>
                <w:sz w:val="22"/>
                <w:szCs w:val="22"/>
              </w:rPr>
            </w:pPr>
            <w:r>
              <w:rPr>
                <w:bCs/>
                <w:sz w:val="22"/>
                <w:szCs w:val="22"/>
              </w:rPr>
              <w:t>513,56</w:t>
            </w:r>
          </w:p>
        </w:tc>
        <w:tc>
          <w:tcPr>
            <w:tcW w:w="1276" w:type="dxa"/>
          </w:tcPr>
          <w:p w14:paraId="751978FC" w14:textId="57FDCBE8" w:rsidR="00791EDF" w:rsidRPr="00D62B2A" w:rsidRDefault="009031C3" w:rsidP="007B6766">
            <w:pPr>
              <w:jc w:val="center"/>
              <w:rPr>
                <w:bCs/>
                <w:sz w:val="22"/>
                <w:szCs w:val="22"/>
              </w:rPr>
            </w:pPr>
            <w:r>
              <w:rPr>
                <w:bCs/>
                <w:sz w:val="22"/>
                <w:szCs w:val="22"/>
              </w:rPr>
              <w:t>21055,96</w:t>
            </w:r>
          </w:p>
        </w:tc>
      </w:tr>
      <w:tr w:rsidR="00870B82" w:rsidRPr="00D62B2A" w14:paraId="5BB5EFB7" w14:textId="77777777" w:rsidTr="00920320">
        <w:tc>
          <w:tcPr>
            <w:tcW w:w="540" w:type="dxa"/>
          </w:tcPr>
          <w:p w14:paraId="41F5F6B8" w14:textId="394321F9" w:rsidR="00870B82" w:rsidRPr="00D62B2A" w:rsidRDefault="009031C3" w:rsidP="007B6766">
            <w:pPr>
              <w:jc w:val="center"/>
              <w:rPr>
                <w:bCs/>
                <w:sz w:val="22"/>
                <w:szCs w:val="22"/>
              </w:rPr>
            </w:pPr>
            <w:r>
              <w:rPr>
                <w:bCs/>
                <w:sz w:val="22"/>
                <w:szCs w:val="22"/>
              </w:rPr>
              <w:t>4</w:t>
            </w:r>
          </w:p>
        </w:tc>
        <w:tc>
          <w:tcPr>
            <w:tcW w:w="2045" w:type="dxa"/>
          </w:tcPr>
          <w:p w14:paraId="239C5224" w14:textId="77777777" w:rsidR="00924534" w:rsidRPr="00D62B2A" w:rsidRDefault="00924534" w:rsidP="00924534">
            <w:pPr>
              <w:jc w:val="center"/>
              <w:rPr>
                <w:sz w:val="22"/>
                <w:szCs w:val="22"/>
              </w:rPr>
            </w:pPr>
            <w:r w:rsidRPr="00D62B2A">
              <w:rPr>
                <w:sz w:val="22"/>
                <w:szCs w:val="22"/>
              </w:rPr>
              <w:t>Папка Панорама 4 х кольцах</w:t>
            </w:r>
          </w:p>
          <w:p w14:paraId="1406C118" w14:textId="3F07F7C2" w:rsidR="00870B82" w:rsidRPr="00D62B2A" w:rsidRDefault="00924534" w:rsidP="00924534">
            <w:pPr>
              <w:jc w:val="center"/>
              <w:rPr>
                <w:bCs/>
                <w:sz w:val="22"/>
                <w:szCs w:val="22"/>
              </w:rPr>
            </w:pPr>
            <w:r w:rsidRPr="00D62B2A">
              <w:rPr>
                <w:sz w:val="22"/>
                <w:szCs w:val="22"/>
              </w:rPr>
              <w:t>22.29.25.000</w:t>
            </w:r>
          </w:p>
        </w:tc>
        <w:tc>
          <w:tcPr>
            <w:tcW w:w="4073" w:type="dxa"/>
          </w:tcPr>
          <w:p w14:paraId="19782C87" w14:textId="77777777" w:rsidR="00924534" w:rsidRPr="00D62B2A" w:rsidRDefault="00924534" w:rsidP="00924534">
            <w:pPr>
              <w:textAlignment w:val="center"/>
              <w:rPr>
                <w:sz w:val="22"/>
                <w:szCs w:val="22"/>
              </w:rPr>
            </w:pPr>
            <w:r w:rsidRPr="00D62B2A">
              <w:rPr>
                <w:sz w:val="22"/>
                <w:szCs w:val="22"/>
              </w:rPr>
              <w:t>Формат: А4</w:t>
            </w:r>
          </w:p>
          <w:p w14:paraId="3250F756" w14:textId="77777777" w:rsidR="00924534" w:rsidRPr="00D62B2A" w:rsidRDefault="00924534" w:rsidP="00924534">
            <w:pPr>
              <w:textAlignment w:val="center"/>
              <w:rPr>
                <w:sz w:val="22"/>
                <w:szCs w:val="22"/>
              </w:rPr>
            </w:pPr>
            <w:r w:rsidRPr="00D62B2A">
              <w:rPr>
                <w:sz w:val="22"/>
                <w:szCs w:val="22"/>
              </w:rPr>
              <w:t>Материал: пластик</w:t>
            </w:r>
          </w:p>
          <w:p w14:paraId="672D62E0" w14:textId="77777777" w:rsidR="00924534" w:rsidRPr="00D62B2A" w:rsidRDefault="00924534" w:rsidP="00924534">
            <w:pPr>
              <w:textAlignment w:val="center"/>
              <w:rPr>
                <w:sz w:val="22"/>
                <w:szCs w:val="22"/>
              </w:rPr>
            </w:pPr>
            <w:r w:rsidRPr="00D62B2A">
              <w:rPr>
                <w:sz w:val="22"/>
                <w:szCs w:val="22"/>
              </w:rPr>
              <w:t>Толщина материала: 1.75 мм</w:t>
            </w:r>
          </w:p>
          <w:p w14:paraId="533713E6" w14:textId="77777777" w:rsidR="00924534" w:rsidRPr="00D62B2A" w:rsidRDefault="00924534" w:rsidP="00924534">
            <w:pPr>
              <w:textAlignment w:val="center"/>
              <w:rPr>
                <w:sz w:val="22"/>
                <w:szCs w:val="22"/>
              </w:rPr>
            </w:pPr>
            <w:r w:rsidRPr="00D62B2A">
              <w:rPr>
                <w:sz w:val="22"/>
                <w:szCs w:val="22"/>
              </w:rPr>
              <w:t>Фактура: гладкая</w:t>
            </w:r>
          </w:p>
          <w:p w14:paraId="0303474F" w14:textId="0B7E8269" w:rsidR="00924534" w:rsidRPr="00D62B2A" w:rsidRDefault="00924534" w:rsidP="00924534">
            <w:pPr>
              <w:textAlignment w:val="center"/>
              <w:rPr>
                <w:sz w:val="22"/>
                <w:szCs w:val="22"/>
              </w:rPr>
            </w:pPr>
            <w:r w:rsidRPr="00D62B2A">
              <w:rPr>
                <w:sz w:val="22"/>
                <w:szCs w:val="22"/>
              </w:rPr>
              <w:t>Ширина корешка: 65 мм</w:t>
            </w:r>
          </w:p>
          <w:p w14:paraId="2FD352A1" w14:textId="77777777" w:rsidR="00924534" w:rsidRPr="00D62B2A" w:rsidRDefault="00924534" w:rsidP="00924534">
            <w:pPr>
              <w:textAlignment w:val="center"/>
              <w:rPr>
                <w:sz w:val="22"/>
                <w:szCs w:val="22"/>
              </w:rPr>
            </w:pPr>
            <w:r w:rsidRPr="00D62B2A">
              <w:rPr>
                <w:sz w:val="22"/>
                <w:szCs w:val="22"/>
              </w:rPr>
              <w:t>Цвет: черный/белый</w:t>
            </w:r>
          </w:p>
          <w:p w14:paraId="5915B56B" w14:textId="77777777" w:rsidR="00924534" w:rsidRPr="00D62B2A" w:rsidRDefault="00924534" w:rsidP="00924534">
            <w:pPr>
              <w:textAlignment w:val="center"/>
              <w:rPr>
                <w:sz w:val="22"/>
                <w:szCs w:val="22"/>
              </w:rPr>
            </w:pPr>
            <w:r w:rsidRPr="00D62B2A">
              <w:rPr>
                <w:sz w:val="22"/>
                <w:szCs w:val="22"/>
              </w:rPr>
              <w:t xml:space="preserve">Вид механизма: </w:t>
            </w:r>
            <w:r w:rsidRPr="00D62B2A">
              <w:rPr>
                <w:sz w:val="22"/>
                <w:szCs w:val="22"/>
                <w:lang w:val="en-US"/>
              </w:rPr>
              <w:t>D</w:t>
            </w:r>
            <w:r w:rsidRPr="00D62B2A">
              <w:rPr>
                <w:sz w:val="22"/>
                <w:szCs w:val="22"/>
              </w:rPr>
              <w:t>-кольца</w:t>
            </w:r>
          </w:p>
          <w:p w14:paraId="30DDACED" w14:textId="15A31D0F" w:rsidR="00924534" w:rsidRPr="00D62B2A" w:rsidRDefault="00924534" w:rsidP="00924534">
            <w:pPr>
              <w:textAlignment w:val="center"/>
              <w:rPr>
                <w:sz w:val="22"/>
                <w:szCs w:val="22"/>
              </w:rPr>
            </w:pPr>
            <w:r w:rsidRPr="00D62B2A">
              <w:rPr>
                <w:sz w:val="22"/>
                <w:szCs w:val="22"/>
              </w:rPr>
              <w:t>Вместимость: 400 листов</w:t>
            </w:r>
          </w:p>
          <w:p w14:paraId="01C5B9DE" w14:textId="04565554" w:rsidR="00924534" w:rsidRPr="00D62B2A" w:rsidRDefault="00924534" w:rsidP="00924534">
            <w:pPr>
              <w:textAlignment w:val="center"/>
              <w:rPr>
                <w:sz w:val="22"/>
                <w:szCs w:val="22"/>
              </w:rPr>
            </w:pPr>
            <w:r w:rsidRPr="00D62B2A">
              <w:rPr>
                <w:sz w:val="22"/>
                <w:szCs w:val="22"/>
              </w:rPr>
              <w:t>Наличие кармана на корешке папки</w:t>
            </w:r>
          </w:p>
          <w:p w14:paraId="622A7DCC" w14:textId="7BFBB117" w:rsidR="00870B82" w:rsidRPr="00D62B2A" w:rsidRDefault="0092453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1328F146" w14:textId="5FDC4103" w:rsidR="00870B82" w:rsidRPr="00D62B2A" w:rsidRDefault="00230671" w:rsidP="007B6766">
            <w:pPr>
              <w:jc w:val="center"/>
              <w:rPr>
                <w:bCs/>
                <w:sz w:val="22"/>
                <w:szCs w:val="22"/>
              </w:rPr>
            </w:pPr>
            <w:r>
              <w:rPr>
                <w:bCs/>
                <w:sz w:val="22"/>
                <w:szCs w:val="22"/>
              </w:rPr>
              <w:t>23</w:t>
            </w:r>
          </w:p>
        </w:tc>
        <w:tc>
          <w:tcPr>
            <w:tcW w:w="851" w:type="dxa"/>
          </w:tcPr>
          <w:p w14:paraId="24BCCF11" w14:textId="70F692F6" w:rsidR="00870B82" w:rsidRPr="00D62B2A" w:rsidRDefault="00924534" w:rsidP="007B6766">
            <w:pPr>
              <w:jc w:val="center"/>
              <w:rPr>
                <w:bCs/>
                <w:sz w:val="22"/>
                <w:szCs w:val="22"/>
              </w:rPr>
            </w:pPr>
            <w:r w:rsidRPr="00D62B2A">
              <w:rPr>
                <w:bCs/>
                <w:sz w:val="22"/>
                <w:szCs w:val="22"/>
              </w:rPr>
              <w:t>шт.</w:t>
            </w:r>
          </w:p>
        </w:tc>
        <w:tc>
          <w:tcPr>
            <w:tcW w:w="992" w:type="dxa"/>
          </w:tcPr>
          <w:p w14:paraId="7A608156" w14:textId="66A84745" w:rsidR="00870B82" w:rsidRPr="00D62B2A" w:rsidRDefault="009031C3" w:rsidP="007B6766">
            <w:pPr>
              <w:jc w:val="center"/>
              <w:rPr>
                <w:bCs/>
                <w:sz w:val="22"/>
                <w:szCs w:val="22"/>
              </w:rPr>
            </w:pPr>
            <w:r>
              <w:rPr>
                <w:bCs/>
                <w:sz w:val="22"/>
                <w:szCs w:val="22"/>
              </w:rPr>
              <w:t>486,62</w:t>
            </w:r>
          </w:p>
        </w:tc>
        <w:tc>
          <w:tcPr>
            <w:tcW w:w="1276" w:type="dxa"/>
          </w:tcPr>
          <w:p w14:paraId="634EA8FD" w14:textId="743E7ED4" w:rsidR="00870B82" w:rsidRPr="00D62B2A" w:rsidRDefault="009031C3" w:rsidP="007B6766">
            <w:pPr>
              <w:jc w:val="center"/>
              <w:rPr>
                <w:bCs/>
                <w:sz w:val="22"/>
                <w:szCs w:val="22"/>
              </w:rPr>
            </w:pPr>
            <w:r>
              <w:rPr>
                <w:bCs/>
                <w:sz w:val="22"/>
                <w:szCs w:val="22"/>
              </w:rPr>
              <w:t>11192,26</w:t>
            </w:r>
          </w:p>
        </w:tc>
      </w:tr>
      <w:tr w:rsidR="00870B82" w:rsidRPr="00D62B2A" w14:paraId="445F4A88" w14:textId="77777777" w:rsidTr="00920320">
        <w:tc>
          <w:tcPr>
            <w:tcW w:w="540" w:type="dxa"/>
          </w:tcPr>
          <w:p w14:paraId="7ECF731B" w14:textId="5F7B1A2F" w:rsidR="00870B82" w:rsidRPr="00D62B2A" w:rsidRDefault="009031C3" w:rsidP="007B6766">
            <w:pPr>
              <w:jc w:val="center"/>
              <w:rPr>
                <w:bCs/>
                <w:sz w:val="22"/>
                <w:szCs w:val="22"/>
              </w:rPr>
            </w:pPr>
            <w:r>
              <w:rPr>
                <w:bCs/>
                <w:sz w:val="22"/>
                <w:szCs w:val="22"/>
              </w:rPr>
              <w:t>5</w:t>
            </w:r>
          </w:p>
        </w:tc>
        <w:tc>
          <w:tcPr>
            <w:tcW w:w="2045" w:type="dxa"/>
          </w:tcPr>
          <w:p w14:paraId="0B35AEB2" w14:textId="77777777" w:rsidR="0060245B" w:rsidRPr="00D62B2A" w:rsidRDefault="0060245B" w:rsidP="0060245B">
            <w:pPr>
              <w:jc w:val="center"/>
              <w:rPr>
                <w:sz w:val="22"/>
                <w:szCs w:val="22"/>
              </w:rPr>
            </w:pPr>
            <w:r w:rsidRPr="00D62B2A">
              <w:rPr>
                <w:sz w:val="22"/>
                <w:szCs w:val="22"/>
              </w:rPr>
              <w:t>Папка регистратор</w:t>
            </w:r>
          </w:p>
          <w:p w14:paraId="777FC359" w14:textId="257B964B" w:rsidR="00870B82" w:rsidRPr="00D62B2A" w:rsidRDefault="0060245B" w:rsidP="0060245B">
            <w:pPr>
              <w:jc w:val="center"/>
              <w:rPr>
                <w:bCs/>
                <w:sz w:val="22"/>
                <w:szCs w:val="22"/>
              </w:rPr>
            </w:pPr>
            <w:r w:rsidRPr="00D62B2A">
              <w:rPr>
                <w:sz w:val="22"/>
                <w:szCs w:val="22"/>
              </w:rPr>
              <w:t>17.23.13.130</w:t>
            </w:r>
          </w:p>
        </w:tc>
        <w:tc>
          <w:tcPr>
            <w:tcW w:w="4073" w:type="dxa"/>
          </w:tcPr>
          <w:p w14:paraId="3023665C" w14:textId="7FAE2FAA" w:rsidR="0060245B" w:rsidRPr="00D62B2A" w:rsidRDefault="0060245B" w:rsidP="0060245B">
            <w:pPr>
              <w:ind w:hanging="5"/>
              <w:textAlignment w:val="center"/>
              <w:rPr>
                <w:color w:val="000000" w:themeColor="text1"/>
                <w:sz w:val="22"/>
                <w:szCs w:val="22"/>
              </w:rPr>
            </w:pPr>
            <w:r w:rsidRPr="00D62B2A">
              <w:rPr>
                <w:color w:val="000000" w:themeColor="text1"/>
                <w:sz w:val="22"/>
                <w:szCs w:val="22"/>
              </w:rPr>
              <w:t>Формат: </w:t>
            </w:r>
            <w:hyperlink r:id="rId11" w:tooltip="Показать все товары с этой характеристикой" w:history="1">
              <w:r w:rsidRPr="00D62B2A">
                <w:rPr>
                  <w:rStyle w:val="af"/>
                  <w:color w:val="000000" w:themeColor="text1"/>
                  <w:sz w:val="22"/>
                  <w:szCs w:val="22"/>
                  <w:u w:val="none"/>
                </w:rPr>
                <w:t>А4</w:t>
              </w:r>
            </w:hyperlink>
            <w:r w:rsidRPr="00D62B2A">
              <w:rPr>
                <w:color w:val="000000" w:themeColor="text1"/>
                <w:sz w:val="22"/>
                <w:szCs w:val="22"/>
              </w:rPr>
              <w:t>.</w:t>
            </w:r>
          </w:p>
          <w:p w14:paraId="591AB023" w14:textId="3516F43C" w:rsidR="0060245B" w:rsidRPr="00D62B2A" w:rsidRDefault="0060245B" w:rsidP="0060245B">
            <w:pPr>
              <w:ind w:hanging="5"/>
              <w:textAlignment w:val="center"/>
              <w:rPr>
                <w:color w:val="000000" w:themeColor="text1"/>
                <w:sz w:val="22"/>
                <w:szCs w:val="22"/>
              </w:rPr>
            </w:pPr>
            <w:r w:rsidRPr="00D62B2A">
              <w:rPr>
                <w:color w:val="000000" w:themeColor="text1"/>
                <w:sz w:val="22"/>
                <w:szCs w:val="22"/>
              </w:rPr>
              <w:t>Ширина корешка: </w:t>
            </w:r>
            <w:hyperlink r:id="rId12" w:tooltip="Показать все товары с этой характеристикой" w:history="1">
              <w:r w:rsidRPr="00D62B2A">
                <w:rPr>
                  <w:rStyle w:val="af"/>
                  <w:color w:val="000000" w:themeColor="text1"/>
                  <w:sz w:val="22"/>
                  <w:szCs w:val="22"/>
                  <w:u w:val="none"/>
                </w:rPr>
                <w:t>75 мм</w:t>
              </w:r>
            </w:hyperlink>
            <w:r w:rsidRPr="00D62B2A">
              <w:rPr>
                <w:color w:val="000000" w:themeColor="text1"/>
                <w:sz w:val="22"/>
                <w:szCs w:val="22"/>
              </w:rPr>
              <w:t>.</w:t>
            </w:r>
          </w:p>
          <w:p w14:paraId="6FE40AF3" w14:textId="534584FA" w:rsidR="0060245B" w:rsidRPr="00D62B2A" w:rsidRDefault="0060245B" w:rsidP="0060245B">
            <w:pPr>
              <w:ind w:hanging="5"/>
              <w:textAlignment w:val="center"/>
              <w:rPr>
                <w:color w:val="000000" w:themeColor="text1"/>
                <w:sz w:val="22"/>
                <w:szCs w:val="22"/>
              </w:rPr>
            </w:pPr>
            <w:r w:rsidRPr="00D62B2A">
              <w:rPr>
                <w:color w:val="000000" w:themeColor="text1"/>
                <w:sz w:val="22"/>
                <w:szCs w:val="22"/>
              </w:rPr>
              <w:t>Материал внешнего покрытия: </w:t>
            </w:r>
            <w:hyperlink r:id="rId13" w:tooltip="Показать все товары с этой характеристикой" w:history="1">
              <w:r w:rsidRPr="00D62B2A">
                <w:rPr>
                  <w:rStyle w:val="af"/>
                  <w:color w:val="000000" w:themeColor="text1"/>
                  <w:sz w:val="22"/>
                  <w:szCs w:val="22"/>
                  <w:u w:val="none"/>
                </w:rPr>
                <w:t>полипропилен</w:t>
              </w:r>
            </w:hyperlink>
          </w:p>
          <w:p w14:paraId="1A84FD1F" w14:textId="2D0B5223" w:rsidR="0060245B" w:rsidRPr="00D62B2A" w:rsidRDefault="0060245B" w:rsidP="0060245B">
            <w:pPr>
              <w:ind w:hanging="5"/>
              <w:textAlignment w:val="center"/>
              <w:rPr>
                <w:color w:val="000000" w:themeColor="text1"/>
                <w:sz w:val="22"/>
                <w:szCs w:val="22"/>
              </w:rPr>
            </w:pPr>
            <w:r w:rsidRPr="00D62B2A">
              <w:rPr>
                <w:color w:val="000000" w:themeColor="text1"/>
                <w:sz w:val="22"/>
                <w:szCs w:val="22"/>
              </w:rPr>
              <w:t>Материал внутреннего покрытия: </w:t>
            </w:r>
            <w:hyperlink r:id="rId14" w:tooltip="Показать все товары с этой характеристикой" w:history="1">
              <w:r w:rsidRPr="00D62B2A">
                <w:rPr>
                  <w:rStyle w:val="af"/>
                  <w:color w:val="000000" w:themeColor="text1"/>
                  <w:sz w:val="22"/>
                  <w:szCs w:val="22"/>
                  <w:u w:val="none"/>
                </w:rPr>
                <w:t>бумага</w:t>
              </w:r>
            </w:hyperlink>
          </w:p>
          <w:p w14:paraId="7AEF5704" w14:textId="265AE5C7" w:rsidR="0060245B" w:rsidRPr="00D62B2A" w:rsidRDefault="0060245B" w:rsidP="0060245B">
            <w:pPr>
              <w:ind w:hanging="5"/>
              <w:textAlignment w:val="center"/>
              <w:rPr>
                <w:color w:val="000000" w:themeColor="text1"/>
                <w:sz w:val="22"/>
                <w:szCs w:val="22"/>
              </w:rPr>
            </w:pPr>
            <w:r w:rsidRPr="00D62B2A">
              <w:rPr>
                <w:color w:val="000000" w:themeColor="text1"/>
                <w:sz w:val="22"/>
                <w:szCs w:val="22"/>
              </w:rPr>
              <w:t>Вместимость: </w:t>
            </w:r>
            <w:hyperlink r:id="rId15" w:tooltip="Показать все товары с этой характеристикой" w:history="1">
              <w:r w:rsidRPr="00D62B2A">
                <w:rPr>
                  <w:rStyle w:val="af"/>
                  <w:color w:val="000000" w:themeColor="text1"/>
                  <w:sz w:val="22"/>
                  <w:szCs w:val="22"/>
                  <w:u w:val="none"/>
                </w:rPr>
                <w:t>500 листов</w:t>
              </w:r>
            </w:hyperlink>
          </w:p>
          <w:p w14:paraId="4AEA1C9A" w14:textId="082DCDB3" w:rsidR="0060245B" w:rsidRPr="00D62B2A" w:rsidRDefault="0060245B" w:rsidP="0060245B">
            <w:pPr>
              <w:ind w:hanging="5"/>
              <w:textAlignment w:val="center"/>
              <w:rPr>
                <w:color w:val="000000" w:themeColor="text1"/>
                <w:sz w:val="22"/>
                <w:szCs w:val="22"/>
              </w:rPr>
            </w:pPr>
            <w:r w:rsidRPr="00D62B2A">
              <w:rPr>
                <w:color w:val="000000" w:themeColor="text1"/>
                <w:sz w:val="22"/>
                <w:szCs w:val="22"/>
              </w:rPr>
              <w:t>Металлический протектор нижней кромки: </w:t>
            </w:r>
            <w:hyperlink r:id="rId16" w:tooltip="Показать все товары с этой характеристикой" w:history="1">
              <w:r w:rsidRPr="00D62B2A">
                <w:rPr>
                  <w:rStyle w:val="af"/>
                  <w:color w:val="000000" w:themeColor="text1"/>
                  <w:sz w:val="22"/>
                  <w:szCs w:val="22"/>
                  <w:u w:val="none"/>
                </w:rPr>
                <w:t>да</w:t>
              </w:r>
            </w:hyperlink>
          </w:p>
          <w:p w14:paraId="5BAAE59E" w14:textId="231FDB5F" w:rsidR="0060245B" w:rsidRPr="00D62B2A" w:rsidRDefault="0060245B" w:rsidP="0060245B">
            <w:pPr>
              <w:ind w:hanging="5"/>
              <w:textAlignment w:val="center"/>
              <w:rPr>
                <w:color w:val="000000" w:themeColor="text1"/>
                <w:sz w:val="22"/>
                <w:szCs w:val="22"/>
              </w:rPr>
            </w:pPr>
            <w:r w:rsidRPr="00D62B2A">
              <w:rPr>
                <w:color w:val="000000" w:themeColor="text1"/>
                <w:sz w:val="22"/>
                <w:szCs w:val="22"/>
              </w:rPr>
              <w:t>Наличие кармана на корешке</w:t>
            </w:r>
            <w:r w:rsidR="00A54904" w:rsidRPr="00D62B2A">
              <w:rPr>
                <w:color w:val="000000" w:themeColor="text1"/>
                <w:sz w:val="22"/>
                <w:szCs w:val="22"/>
              </w:rPr>
              <w:t>:</w:t>
            </w:r>
            <w:r w:rsidRPr="00D62B2A">
              <w:rPr>
                <w:color w:val="000000" w:themeColor="text1"/>
                <w:sz w:val="22"/>
                <w:szCs w:val="22"/>
              </w:rPr>
              <w:t> </w:t>
            </w:r>
            <w:hyperlink r:id="rId17" w:tooltip="Показать все товары с этой характеристикой" w:history="1">
              <w:r w:rsidRPr="00D62B2A">
                <w:rPr>
                  <w:rStyle w:val="af"/>
                  <w:color w:val="000000" w:themeColor="text1"/>
                  <w:sz w:val="22"/>
                  <w:szCs w:val="22"/>
                  <w:u w:val="none"/>
                </w:rPr>
                <w:t>да</w:t>
              </w:r>
            </w:hyperlink>
          </w:p>
          <w:p w14:paraId="64A376CF" w14:textId="07CE1119" w:rsidR="0060245B" w:rsidRPr="00D62B2A" w:rsidRDefault="0060245B" w:rsidP="0060245B">
            <w:pPr>
              <w:ind w:hanging="5"/>
              <w:textAlignment w:val="center"/>
              <w:rPr>
                <w:color w:val="000000" w:themeColor="text1"/>
                <w:sz w:val="22"/>
                <w:szCs w:val="22"/>
              </w:rPr>
            </w:pPr>
            <w:r w:rsidRPr="00D62B2A">
              <w:rPr>
                <w:color w:val="000000" w:themeColor="text1"/>
                <w:sz w:val="22"/>
                <w:szCs w:val="22"/>
              </w:rPr>
              <w:t xml:space="preserve">Цвет папки: </w:t>
            </w:r>
            <w:hyperlink r:id="rId18" w:tooltip="Показать все товары с этой характеристикой" w:history="1">
              <w:r w:rsidRPr="00D62B2A">
                <w:rPr>
                  <w:rStyle w:val="af"/>
                  <w:color w:val="000000" w:themeColor="text1"/>
                  <w:sz w:val="22"/>
                  <w:szCs w:val="22"/>
                  <w:u w:val="none"/>
                </w:rPr>
                <w:t>черный</w:t>
              </w:r>
            </w:hyperlink>
          </w:p>
          <w:p w14:paraId="6E11DE4E" w14:textId="671071F5" w:rsidR="0060245B" w:rsidRPr="00D62B2A" w:rsidRDefault="0060245B" w:rsidP="0060245B">
            <w:pPr>
              <w:ind w:hanging="5"/>
              <w:textAlignment w:val="center"/>
              <w:rPr>
                <w:color w:val="000000" w:themeColor="text1"/>
                <w:sz w:val="22"/>
                <w:szCs w:val="22"/>
              </w:rPr>
            </w:pPr>
            <w:r w:rsidRPr="00D62B2A">
              <w:rPr>
                <w:color w:val="000000" w:themeColor="text1"/>
                <w:sz w:val="22"/>
                <w:szCs w:val="22"/>
              </w:rPr>
              <w:t>Формат папки</w:t>
            </w:r>
            <w:r w:rsidR="00A54904" w:rsidRPr="00D62B2A">
              <w:rPr>
                <w:color w:val="000000" w:themeColor="text1"/>
                <w:sz w:val="22"/>
                <w:szCs w:val="22"/>
              </w:rPr>
              <w:t xml:space="preserve"> о</w:t>
            </w:r>
            <w:r w:rsidRPr="00D62B2A">
              <w:rPr>
                <w:color w:val="000000" w:themeColor="text1"/>
                <w:sz w:val="22"/>
                <w:szCs w:val="22"/>
              </w:rPr>
              <w:t>риентирован: </w:t>
            </w:r>
            <w:hyperlink r:id="rId19" w:tooltip="Показать все товары с этой характеристикой" w:history="1">
              <w:r w:rsidRPr="00D62B2A">
                <w:rPr>
                  <w:rStyle w:val="af"/>
                  <w:color w:val="000000" w:themeColor="text1"/>
                  <w:sz w:val="22"/>
                  <w:szCs w:val="22"/>
                  <w:u w:val="none"/>
                </w:rPr>
                <w:t>вертикально</w:t>
              </w:r>
            </w:hyperlink>
          </w:p>
          <w:p w14:paraId="7B7626F0" w14:textId="797622A8" w:rsidR="00870B82" w:rsidRPr="00D62B2A" w:rsidRDefault="0092453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7EC0BDE5" w14:textId="2F4E4982" w:rsidR="00870B82" w:rsidRPr="00D62B2A" w:rsidRDefault="00230671" w:rsidP="007B6766">
            <w:pPr>
              <w:jc w:val="center"/>
              <w:rPr>
                <w:bCs/>
                <w:sz w:val="22"/>
                <w:szCs w:val="22"/>
              </w:rPr>
            </w:pPr>
            <w:r>
              <w:rPr>
                <w:bCs/>
                <w:sz w:val="22"/>
                <w:szCs w:val="22"/>
              </w:rPr>
              <w:t>65</w:t>
            </w:r>
          </w:p>
        </w:tc>
        <w:tc>
          <w:tcPr>
            <w:tcW w:w="851" w:type="dxa"/>
          </w:tcPr>
          <w:p w14:paraId="4341EC02" w14:textId="3E70E912" w:rsidR="00870B82" w:rsidRPr="00D62B2A" w:rsidRDefault="00924534" w:rsidP="007B6766">
            <w:pPr>
              <w:jc w:val="center"/>
              <w:rPr>
                <w:bCs/>
                <w:sz w:val="22"/>
                <w:szCs w:val="22"/>
              </w:rPr>
            </w:pPr>
            <w:r w:rsidRPr="00D62B2A">
              <w:rPr>
                <w:bCs/>
                <w:sz w:val="22"/>
                <w:szCs w:val="22"/>
              </w:rPr>
              <w:t>шт.</w:t>
            </w:r>
          </w:p>
        </w:tc>
        <w:tc>
          <w:tcPr>
            <w:tcW w:w="992" w:type="dxa"/>
          </w:tcPr>
          <w:p w14:paraId="5307DF45" w14:textId="4000D4DF" w:rsidR="00870B82" w:rsidRPr="00D62B2A" w:rsidRDefault="009031C3" w:rsidP="007B6766">
            <w:pPr>
              <w:jc w:val="center"/>
              <w:rPr>
                <w:bCs/>
                <w:sz w:val="22"/>
                <w:szCs w:val="22"/>
              </w:rPr>
            </w:pPr>
            <w:r>
              <w:rPr>
                <w:bCs/>
                <w:sz w:val="22"/>
                <w:szCs w:val="22"/>
              </w:rPr>
              <w:t>273,97</w:t>
            </w:r>
          </w:p>
        </w:tc>
        <w:tc>
          <w:tcPr>
            <w:tcW w:w="1276" w:type="dxa"/>
          </w:tcPr>
          <w:p w14:paraId="700D2C09" w14:textId="61B4BD05" w:rsidR="00870B82" w:rsidRPr="00D62B2A" w:rsidRDefault="009031C3" w:rsidP="007B6766">
            <w:pPr>
              <w:jc w:val="center"/>
              <w:rPr>
                <w:bCs/>
                <w:sz w:val="22"/>
                <w:szCs w:val="22"/>
              </w:rPr>
            </w:pPr>
            <w:r>
              <w:rPr>
                <w:bCs/>
                <w:sz w:val="22"/>
                <w:szCs w:val="22"/>
              </w:rPr>
              <w:t>17808,05</w:t>
            </w:r>
          </w:p>
        </w:tc>
      </w:tr>
      <w:tr w:rsidR="00870B82" w:rsidRPr="00D62B2A" w14:paraId="40F0510B" w14:textId="77777777" w:rsidTr="00920320">
        <w:tc>
          <w:tcPr>
            <w:tcW w:w="540" w:type="dxa"/>
          </w:tcPr>
          <w:p w14:paraId="653A817B" w14:textId="10A856EB" w:rsidR="00870B82" w:rsidRPr="00D62B2A" w:rsidRDefault="009031C3" w:rsidP="007B6766">
            <w:pPr>
              <w:jc w:val="center"/>
              <w:rPr>
                <w:bCs/>
                <w:sz w:val="22"/>
                <w:szCs w:val="22"/>
              </w:rPr>
            </w:pPr>
            <w:r>
              <w:rPr>
                <w:bCs/>
                <w:sz w:val="22"/>
                <w:szCs w:val="22"/>
              </w:rPr>
              <w:t>6</w:t>
            </w:r>
          </w:p>
        </w:tc>
        <w:tc>
          <w:tcPr>
            <w:tcW w:w="2045" w:type="dxa"/>
          </w:tcPr>
          <w:p w14:paraId="63C6A588" w14:textId="77777777" w:rsidR="00A54904" w:rsidRPr="00D62B2A" w:rsidRDefault="00A54904" w:rsidP="00A54904">
            <w:pPr>
              <w:jc w:val="center"/>
              <w:rPr>
                <w:sz w:val="22"/>
                <w:szCs w:val="22"/>
              </w:rPr>
            </w:pPr>
            <w:r w:rsidRPr="00D62B2A">
              <w:rPr>
                <w:sz w:val="22"/>
                <w:szCs w:val="22"/>
              </w:rPr>
              <w:t>Папка регистратор</w:t>
            </w:r>
          </w:p>
          <w:p w14:paraId="108643F2" w14:textId="56C945CB" w:rsidR="00870B82" w:rsidRPr="00D62B2A" w:rsidRDefault="00A54904" w:rsidP="00A54904">
            <w:pPr>
              <w:jc w:val="center"/>
              <w:rPr>
                <w:bCs/>
                <w:sz w:val="22"/>
                <w:szCs w:val="22"/>
              </w:rPr>
            </w:pPr>
            <w:r w:rsidRPr="00D62B2A">
              <w:rPr>
                <w:sz w:val="22"/>
                <w:szCs w:val="22"/>
              </w:rPr>
              <w:t>17.23.13.130</w:t>
            </w:r>
          </w:p>
        </w:tc>
        <w:tc>
          <w:tcPr>
            <w:tcW w:w="4073" w:type="dxa"/>
          </w:tcPr>
          <w:p w14:paraId="5E4F1D61" w14:textId="77777777" w:rsidR="00A54904" w:rsidRPr="00D62B2A" w:rsidRDefault="00A54904" w:rsidP="00A54904">
            <w:pPr>
              <w:ind w:hanging="5"/>
              <w:textAlignment w:val="center"/>
              <w:rPr>
                <w:color w:val="000000" w:themeColor="text1"/>
                <w:sz w:val="22"/>
                <w:szCs w:val="22"/>
              </w:rPr>
            </w:pPr>
            <w:r w:rsidRPr="00D62B2A">
              <w:rPr>
                <w:color w:val="000000" w:themeColor="text1"/>
                <w:sz w:val="22"/>
                <w:szCs w:val="22"/>
              </w:rPr>
              <w:t>Формат: </w:t>
            </w:r>
            <w:hyperlink r:id="rId20" w:tooltip="Показать все товары с этой характеристикой" w:history="1">
              <w:r w:rsidRPr="00D62B2A">
                <w:rPr>
                  <w:rStyle w:val="af"/>
                  <w:color w:val="000000" w:themeColor="text1"/>
                  <w:sz w:val="22"/>
                  <w:szCs w:val="22"/>
                  <w:u w:val="none"/>
                </w:rPr>
                <w:t>А4</w:t>
              </w:r>
            </w:hyperlink>
            <w:r w:rsidRPr="00D62B2A">
              <w:rPr>
                <w:color w:val="000000" w:themeColor="text1"/>
                <w:sz w:val="22"/>
                <w:szCs w:val="22"/>
              </w:rPr>
              <w:t>.</w:t>
            </w:r>
          </w:p>
          <w:p w14:paraId="1C26F406" w14:textId="05CBC3C4" w:rsidR="00A54904" w:rsidRPr="00D62B2A" w:rsidRDefault="00A54904" w:rsidP="00A54904">
            <w:pPr>
              <w:ind w:hanging="5"/>
              <w:textAlignment w:val="center"/>
              <w:rPr>
                <w:color w:val="000000" w:themeColor="text1"/>
                <w:sz w:val="22"/>
                <w:szCs w:val="22"/>
              </w:rPr>
            </w:pPr>
            <w:r w:rsidRPr="00D62B2A">
              <w:rPr>
                <w:color w:val="000000" w:themeColor="text1"/>
                <w:sz w:val="22"/>
                <w:szCs w:val="22"/>
              </w:rPr>
              <w:t>Ширина корешка: </w:t>
            </w:r>
            <w:hyperlink r:id="rId21" w:tooltip="Показать все товары с этой характеристикой" w:history="1">
              <w:r w:rsidRPr="00D62B2A">
                <w:rPr>
                  <w:rStyle w:val="af"/>
                  <w:color w:val="000000" w:themeColor="text1"/>
                  <w:sz w:val="22"/>
                  <w:szCs w:val="22"/>
                  <w:u w:val="none"/>
                </w:rPr>
                <w:t>90 мм</w:t>
              </w:r>
            </w:hyperlink>
            <w:r w:rsidRPr="00D62B2A">
              <w:rPr>
                <w:color w:val="000000" w:themeColor="text1"/>
                <w:sz w:val="22"/>
                <w:szCs w:val="22"/>
              </w:rPr>
              <w:t>.</w:t>
            </w:r>
          </w:p>
          <w:p w14:paraId="1D6C3F3B" w14:textId="1CC18C9A" w:rsidR="00A54904" w:rsidRPr="00D62B2A" w:rsidRDefault="009031C3" w:rsidP="00A54904">
            <w:pPr>
              <w:ind w:hanging="5"/>
              <w:textAlignment w:val="center"/>
              <w:rPr>
                <w:color w:val="000000" w:themeColor="text1"/>
                <w:sz w:val="22"/>
                <w:szCs w:val="22"/>
              </w:rPr>
            </w:pPr>
            <w:r>
              <w:rPr>
                <w:color w:val="000000" w:themeColor="text1"/>
                <w:sz w:val="22"/>
                <w:szCs w:val="22"/>
              </w:rPr>
              <w:lastRenderedPageBreak/>
              <w:t>7</w:t>
            </w:r>
            <w:r w:rsidR="00A54904" w:rsidRPr="00D62B2A">
              <w:rPr>
                <w:color w:val="000000" w:themeColor="text1"/>
                <w:sz w:val="22"/>
                <w:szCs w:val="22"/>
              </w:rPr>
              <w:t>Материал внешнего п</w:t>
            </w:r>
            <w:r>
              <w:rPr>
                <w:color w:val="000000" w:themeColor="text1"/>
                <w:sz w:val="22"/>
                <w:szCs w:val="22"/>
              </w:rPr>
              <w:t>8</w:t>
            </w:r>
            <w:r w:rsidR="00A54904" w:rsidRPr="00D62B2A">
              <w:rPr>
                <w:color w:val="000000" w:themeColor="text1"/>
                <w:sz w:val="22"/>
                <w:szCs w:val="22"/>
              </w:rPr>
              <w:t>окрытия: </w:t>
            </w:r>
            <w:hyperlink r:id="rId22" w:tooltip="Показать все товары с этой характеристикой" w:history="1">
              <w:r w:rsidR="00A54904" w:rsidRPr="00D62B2A">
                <w:rPr>
                  <w:rStyle w:val="af"/>
                  <w:color w:val="000000" w:themeColor="text1"/>
                  <w:sz w:val="22"/>
                  <w:szCs w:val="22"/>
                  <w:u w:val="none"/>
                </w:rPr>
                <w:t>полипропилен</w:t>
              </w:r>
            </w:hyperlink>
          </w:p>
          <w:p w14:paraId="5CC284FC" w14:textId="7E98DD96" w:rsidR="00A54904" w:rsidRPr="00D62B2A" w:rsidRDefault="00A54904" w:rsidP="00A54904">
            <w:pPr>
              <w:ind w:hanging="5"/>
              <w:textAlignment w:val="center"/>
              <w:rPr>
                <w:color w:val="000000" w:themeColor="text1"/>
                <w:sz w:val="22"/>
                <w:szCs w:val="22"/>
              </w:rPr>
            </w:pPr>
            <w:r w:rsidRPr="00D62B2A">
              <w:rPr>
                <w:color w:val="000000" w:themeColor="text1"/>
                <w:sz w:val="22"/>
                <w:szCs w:val="22"/>
              </w:rPr>
              <w:t>Материал внутреннего покрытия: </w:t>
            </w:r>
            <w:hyperlink r:id="rId23" w:tooltip="Показать все товары с этой характеристикой" w:history="1">
              <w:r w:rsidRPr="00D62B2A">
                <w:rPr>
                  <w:rStyle w:val="af"/>
                  <w:color w:val="000000" w:themeColor="text1"/>
                  <w:sz w:val="22"/>
                  <w:szCs w:val="22"/>
                  <w:u w:val="none"/>
                </w:rPr>
                <w:t>бумага</w:t>
              </w:r>
            </w:hyperlink>
          </w:p>
          <w:p w14:paraId="2D74AD7C" w14:textId="33F3A878" w:rsidR="00A54904" w:rsidRPr="00D62B2A" w:rsidRDefault="00A54904" w:rsidP="00A54904">
            <w:pPr>
              <w:ind w:hanging="5"/>
              <w:textAlignment w:val="center"/>
              <w:rPr>
                <w:color w:val="000000" w:themeColor="text1"/>
                <w:sz w:val="22"/>
                <w:szCs w:val="22"/>
              </w:rPr>
            </w:pPr>
            <w:r w:rsidRPr="00D62B2A">
              <w:rPr>
                <w:color w:val="000000" w:themeColor="text1"/>
                <w:sz w:val="22"/>
                <w:szCs w:val="22"/>
              </w:rPr>
              <w:t>Вместимость: </w:t>
            </w:r>
            <w:hyperlink r:id="rId24" w:tooltip="Показать все товары с этой характеристикой" w:history="1">
              <w:r w:rsidRPr="00D62B2A">
                <w:rPr>
                  <w:rStyle w:val="af"/>
                  <w:color w:val="000000" w:themeColor="text1"/>
                  <w:sz w:val="22"/>
                  <w:szCs w:val="22"/>
                  <w:u w:val="none"/>
                </w:rPr>
                <w:t>750 листов</w:t>
              </w:r>
            </w:hyperlink>
          </w:p>
          <w:p w14:paraId="70304423" w14:textId="77777777" w:rsidR="00A54904" w:rsidRPr="00D62B2A" w:rsidRDefault="00A54904" w:rsidP="00A54904">
            <w:pPr>
              <w:ind w:hanging="5"/>
              <w:textAlignment w:val="center"/>
              <w:rPr>
                <w:color w:val="000000" w:themeColor="text1"/>
                <w:sz w:val="22"/>
                <w:szCs w:val="22"/>
              </w:rPr>
            </w:pPr>
            <w:r w:rsidRPr="00D62B2A">
              <w:rPr>
                <w:color w:val="000000" w:themeColor="text1"/>
                <w:sz w:val="22"/>
                <w:szCs w:val="22"/>
              </w:rPr>
              <w:t>Металлический протектор нижней кромки: </w:t>
            </w:r>
            <w:hyperlink r:id="rId25" w:tooltip="Показать все товары с этой характеристикой" w:history="1">
              <w:r w:rsidRPr="00D62B2A">
                <w:rPr>
                  <w:rStyle w:val="af"/>
                  <w:color w:val="000000" w:themeColor="text1"/>
                  <w:sz w:val="22"/>
                  <w:szCs w:val="22"/>
                  <w:u w:val="none"/>
                </w:rPr>
                <w:t>да</w:t>
              </w:r>
            </w:hyperlink>
          </w:p>
          <w:p w14:paraId="06B2E79B" w14:textId="77777777" w:rsidR="00A54904" w:rsidRPr="00D62B2A" w:rsidRDefault="00A54904" w:rsidP="00A54904">
            <w:pPr>
              <w:ind w:hanging="5"/>
              <w:textAlignment w:val="center"/>
              <w:rPr>
                <w:color w:val="000000" w:themeColor="text1"/>
                <w:sz w:val="22"/>
                <w:szCs w:val="22"/>
              </w:rPr>
            </w:pPr>
            <w:r w:rsidRPr="00D62B2A">
              <w:rPr>
                <w:color w:val="000000" w:themeColor="text1"/>
                <w:sz w:val="22"/>
                <w:szCs w:val="22"/>
              </w:rPr>
              <w:t>Наличие кармана на корешке: </w:t>
            </w:r>
            <w:hyperlink r:id="rId26" w:tooltip="Показать все товары с этой характеристикой" w:history="1">
              <w:r w:rsidRPr="00D62B2A">
                <w:rPr>
                  <w:rStyle w:val="af"/>
                  <w:color w:val="000000" w:themeColor="text1"/>
                  <w:sz w:val="22"/>
                  <w:szCs w:val="22"/>
                  <w:u w:val="none"/>
                </w:rPr>
                <w:t>да</w:t>
              </w:r>
            </w:hyperlink>
          </w:p>
          <w:p w14:paraId="186BE693" w14:textId="77777777" w:rsidR="00A54904" w:rsidRPr="00D62B2A" w:rsidRDefault="00A54904" w:rsidP="00A54904">
            <w:pPr>
              <w:ind w:hanging="5"/>
              <w:textAlignment w:val="center"/>
              <w:rPr>
                <w:color w:val="000000" w:themeColor="text1"/>
                <w:sz w:val="22"/>
                <w:szCs w:val="22"/>
              </w:rPr>
            </w:pPr>
            <w:r w:rsidRPr="00D62B2A">
              <w:rPr>
                <w:color w:val="000000" w:themeColor="text1"/>
                <w:sz w:val="22"/>
                <w:szCs w:val="22"/>
              </w:rPr>
              <w:t xml:space="preserve">Цвет папки: </w:t>
            </w:r>
            <w:hyperlink r:id="rId27" w:tooltip="Показать все товары с этой характеристикой" w:history="1">
              <w:r w:rsidRPr="00D62B2A">
                <w:rPr>
                  <w:rStyle w:val="af"/>
                  <w:color w:val="000000" w:themeColor="text1"/>
                  <w:sz w:val="22"/>
                  <w:szCs w:val="22"/>
                  <w:u w:val="none"/>
                </w:rPr>
                <w:t>черный</w:t>
              </w:r>
            </w:hyperlink>
          </w:p>
          <w:p w14:paraId="353C1DC7" w14:textId="5D49F35B" w:rsidR="00A54904" w:rsidRPr="00D62B2A" w:rsidRDefault="00A54904" w:rsidP="00A54904">
            <w:pPr>
              <w:ind w:hanging="5"/>
              <w:textAlignment w:val="center"/>
              <w:rPr>
                <w:color w:val="000000" w:themeColor="text1"/>
                <w:sz w:val="22"/>
                <w:szCs w:val="22"/>
              </w:rPr>
            </w:pPr>
            <w:r w:rsidRPr="00D62B2A">
              <w:rPr>
                <w:color w:val="000000" w:themeColor="text1"/>
                <w:sz w:val="22"/>
                <w:szCs w:val="22"/>
              </w:rPr>
              <w:t>Формат папки ориентирован: </w:t>
            </w:r>
            <w:hyperlink r:id="rId28" w:tooltip="Показать все товары с этой характеристикой" w:history="1">
              <w:r w:rsidRPr="00D62B2A">
                <w:rPr>
                  <w:rStyle w:val="af"/>
                  <w:color w:val="000000" w:themeColor="text1"/>
                  <w:sz w:val="22"/>
                  <w:szCs w:val="22"/>
                  <w:u w:val="none"/>
                </w:rPr>
                <w:t>вертикально</w:t>
              </w:r>
            </w:hyperlink>
          </w:p>
          <w:p w14:paraId="09E962D9" w14:textId="50BE7284" w:rsidR="00870B82" w:rsidRPr="00D62B2A" w:rsidRDefault="0092453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5981E0B1" w14:textId="674A7824" w:rsidR="00870B82" w:rsidRPr="00D62B2A" w:rsidRDefault="00230671" w:rsidP="007B6766">
            <w:pPr>
              <w:jc w:val="center"/>
              <w:rPr>
                <w:bCs/>
                <w:sz w:val="22"/>
                <w:szCs w:val="22"/>
              </w:rPr>
            </w:pPr>
            <w:r>
              <w:rPr>
                <w:bCs/>
                <w:sz w:val="22"/>
                <w:szCs w:val="22"/>
              </w:rPr>
              <w:lastRenderedPageBreak/>
              <w:t>30</w:t>
            </w:r>
          </w:p>
        </w:tc>
        <w:tc>
          <w:tcPr>
            <w:tcW w:w="851" w:type="dxa"/>
          </w:tcPr>
          <w:p w14:paraId="6695D98A" w14:textId="0CAA1B34" w:rsidR="00870B82" w:rsidRPr="00D62B2A" w:rsidRDefault="00924534" w:rsidP="007B6766">
            <w:pPr>
              <w:jc w:val="center"/>
              <w:rPr>
                <w:bCs/>
                <w:sz w:val="22"/>
                <w:szCs w:val="22"/>
              </w:rPr>
            </w:pPr>
            <w:r w:rsidRPr="00D62B2A">
              <w:rPr>
                <w:bCs/>
                <w:sz w:val="22"/>
                <w:szCs w:val="22"/>
              </w:rPr>
              <w:t>шт.</w:t>
            </w:r>
          </w:p>
        </w:tc>
        <w:tc>
          <w:tcPr>
            <w:tcW w:w="992" w:type="dxa"/>
          </w:tcPr>
          <w:p w14:paraId="1DC76AE9" w14:textId="47FD4630" w:rsidR="00870B82" w:rsidRPr="00D62B2A" w:rsidRDefault="00623F7A" w:rsidP="007B6766">
            <w:pPr>
              <w:jc w:val="center"/>
              <w:rPr>
                <w:bCs/>
                <w:sz w:val="22"/>
                <w:szCs w:val="22"/>
              </w:rPr>
            </w:pPr>
            <w:r>
              <w:rPr>
                <w:bCs/>
                <w:sz w:val="22"/>
                <w:szCs w:val="22"/>
              </w:rPr>
              <w:t>506,46</w:t>
            </w:r>
          </w:p>
        </w:tc>
        <w:tc>
          <w:tcPr>
            <w:tcW w:w="1276" w:type="dxa"/>
          </w:tcPr>
          <w:p w14:paraId="065D3614" w14:textId="17036450" w:rsidR="00870B82" w:rsidRPr="00D62B2A" w:rsidRDefault="00623F7A" w:rsidP="007B6766">
            <w:pPr>
              <w:jc w:val="center"/>
              <w:rPr>
                <w:bCs/>
                <w:sz w:val="22"/>
                <w:szCs w:val="22"/>
              </w:rPr>
            </w:pPr>
            <w:r>
              <w:rPr>
                <w:bCs/>
                <w:sz w:val="22"/>
                <w:szCs w:val="22"/>
              </w:rPr>
              <w:t>15193,80</w:t>
            </w:r>
          </w:p>
        </w:tc>
      </w:tr>
      <w:tr w:rsidR="00870B82" w:rsidRPr="00D62B2A" w14:paraId="6743A90B" w14:textId="77777777" w:rsidTr="00920320">
        <w:tc>
          <w:tcPr>
            <w:tcW w:w="540" w:type="dxa"/>
          </w:tcPr>
          <w:p w14:paraId="4025D0AA" w14:textId="4979B4EF" w:rsidR="00870B82" w:rsidRPr="00D62B2A" w:rsidRDefault="009031C3" w:rsidP="007B6766">
            <w:pPr>
              <w:jc w:val="center"/>
              <w:rPr>
                <w:bCs/>
                <w:sz w:val="22"/>
                <w:szCs w:val="22"/>
              </w:rPr>
            </w:pPr>
            <w:r>
              <w:rPr>
                <w:bCs/>
                <w:sz w:val="22"/>
                <w:szCs w:val="22"/>
              </w:rPr>
              <w:t>7</w:t>
            </w:r>
          </w:p>
        </w:tc>
        <w:tc>
          <w:tcPr>
            <w:tcW w:w="2045" w:type="dxa"/>
          </w:tcPr>
          <w:p w14:paraId="6A6BDFCA" w14:textId="77777777" w:rsidR="00F760F5" w:rsidRPr="00D62B2A" w:rsidRDefault="00F760F5" w:rsidP="00F760F5">
            <w:pPr>
              <w:jc w:val="center"/>
              <w:rPr>
                <w:sz w:val="22"/>
                <w:szCs w:val="22"/>
              </w:rPr>
            </w:pPr>
            <w:r w:rsidRPr="00D62B2A">
              <w:rPr>
                <w:sz w:val="22"/>
                <w:szCs w:val="22"/>
              </w:rPr>
              <w:t>Папка скоросшиватель картон «Дело»</w:t>
            </w:r>
          </w:p>
          <w:p w14:paraId="05C2EEB1" w14:textId="75E736A3" w:rsidR="00870B82" w:rsidRPr="00D62B2A" w:rsidRDefault="00F760F5" w:rsidP="00F760F5">
            <w:pPr>
              <w:jc w:val="center"/>
              <w:rPr>
                <w:bCs/>
                <w:sz w:val="22"/>
                <w:szCs w:val="22"/>
              </w:rPr>
            </w:pPr>
            <w:r w:rsidRPr="00D62B2A">
              <w:rPr>
                <w:sz w:val="22"/>
                <w:szCs w:val="22"/>
              </w:rPr>
              <w:t>17.23.13.193</w:t>
            </w:r>
          </w:p>
        </w:tc>
        <w:tc>
          <w:tcPr>
            <w:tcW w:w="4073" w:type="dxa"/>
          </w:tcPr>
          <w:p w14:paraId="4A57C638" w14:textId="10A06B1F" w:rsidR="00F760F5" w:rsidRPr="00D62B2A" w:rsidRDefault="00F760F5" w:rsidP="00F760F5">
            <w:pPr>
              <w:textAlignment w:val="center"/>
              <w:rPr>
                <w:sz w:val="22"/>
                <w:szCs w:val="22"/>
              </w:rPr>
            </w:pPr>
            <w:r w:rsidRPr="00D62B2A">
              <w:rPr>
                <w:sz w:val="22"/>
                <w:szCs w:val="22"/>
              </w:rPr>
              <w:t>Формат: А4</w:t>
            </w:r>
          </w:p>
          <w:p w14:paraId="245C3C85" w14:textId="753A4034" w:rsidR="00F760F5" w:rsidRPr="00D62B2A" w:rsidRDefault="00F760F5" w:rsidP="00F760F5">
            <w:pPr>
              <w:textAlignment w:val="center"/>
              <w:rPr>
                <w:sz w:val="22"/>
                <w:szCs w:val="22"/>
              </w:rPr>
            </w:pPr>
            <w:r w:rsidRPr="00D62B2A">
              <w:rPr>
                <w:sz w:val="22"/>
                <w:szCs w:val="22"/>
              </w:rPr>
              <w:t>Вид механизма: стандартный (усики)</w:t>
            </w:r>
          </w:p>
          <w:p w14:paraId="018A7C8F" w14:textId="56BDF0B8" w:rsidR="00F760F5" w:rsidRPr="00D62B2A" w:rsidRDefault="00F760F5" w:rsidP="00F760F5">
            <w:pPr>
              <w:textAlignment w:val="center"/>
              <w:rPr>
                <w:sz w:val="22"/>
                <w:szCs w:val="22"/>
              </w:rPr>
            </w:pPr>
            <w:r w:rsidRPr="00D62B2A">
              <w:rPr>
                <w:sz w:val="22"/>
                <w:szCs w:val="22"/>
              </w:rPr>
              <w:t>Материал механизма: металл</w:t>
            </w:r>
          </w:p>
          <w:p w14:paraId="38D91CF1" w14:textId="4FC896FD" w:rsidR="00F760F5" w:rsidRPr="00D62B2A" w:rsidRDefault="00F760F5" w:rsidP="00F760F5">
            <w:pPr>
              <w:textAlignment w:val="center"/>
              <w:rPr>
                <w:sz w:val="22"/>
                <w:szCs w:val="22"/>
              </w:rPr>
            </w:pPr>
            <w:r w:rsidRPr="00D62B2A">
              <w:rPr>
                <w:sz w:val="22"/>
                <w:szCs w:val="22"/>
              </w:rPr>
              <w:t>Материал: мелованный картон</w:t>
            </w:r>
          </w:p>
          <w:p w14:paraId="7C381CB8" w14:textId="5D554113" w:rsidR="00F760F5" w:rsidRPr="00D62B2A" w:rsidRDefault="00F760F5" w:rsidP="00F760F5">
            <w:pPr>
              <w:textAlignment w:val="center"/>
              <w:rPr>
                <w:sz w:val="22"/>
                <w:szCs w:val="22"/>
              </w:rPr>
            </w:pPr>
            <w:r w:rsidRPr="00D62B2A">
              <w:rPr>
                <w:sz w:val="22"/>
                <w:szCs w:val="22"/>
              </w:rPr>
              <w:t>Плотность/толщина материала: 440 г/</w:t>
            </w:r>
            <w:proofErr w:type="spellStart"/>
            <w:proofErr w:type="gramStart"/>
            <w:r w:rsidRPr="00D62B2A">
              <w:rPr>
                <w:sz w:val="22"/>
                <w:szCs w:val="22"/>
              </w:rPr>
              <w:t>кв.м</w:t>
            </w:r>
            <w:proofErr w:type="spellEnd"/>
            <w:proofErr w:type="gramEnd"/>
          </w:p>
          <w:p w14:paraId="0FB2BBFA" w14:textId="2AAE5596" w:rsidR="00F760F5" w:rsidRPr="00D62B2A" w:rsidRDefault="00F760F5" w:rsidP="00F760F5">
            <w:pPr>
              <w:textAlignment w:val="center"/>
              <w:rPr>
                <w:sz w:val="22"/>
                <w:szCs w:val="22"/>
              </w:rPr>
            </w:pPr>
            <w:r w:rsidRPr="00D62B2A">
              <w:rPr>
                <w:sz w:val="22"/>
                <w:szCs w:val="22"/>
              </w:rPr>
              <w:t>Надпись: Дело</w:t>
            </w:r>
          </w:p>
          <w:p w14:paraId="56E2267B" w14:textId="7D16339B" w:rsidR="00F760F5" w:rsidRPr="00D62B2A" w:rsidRDefault="00F760F5" w:rsidP="00F760F5">
            <w:pPr>
              <w:textAlignment w:val="center"/>
              <w:rPr>
                <w:sz w:val="22"/>
                <w:szCs w:val="22"/>
              </w:rPr>
            </w:pPr>
            <w:r w:rsidRPr="00D62B2A">
              <w:rPr>
                <w:sz w:val="22"/>
                <w:szCs w:val="22"/>
              </w:rPr>
              <w:t>Фактура: гладкая</w:t>
            </w:r>
          </w:p>
          <w:p w14:paraId="3CEB3385" w14:textId="57C6B286" w:rsidR="00F760F5" w:rsidRPr="00D62B2A" w:rsidRDefault="00F760F5" w:rsidP="00F760F5">
            <w:pPr>
              <w:textAlignment w:val="center"/>
              <w:rPr>
                <w:sz w:val="22"/>
                <w:szCs w:val="22"/>
              </w:rPr>
            </w:pPr>
            <w:r w:rsidRPr="00D62B2A">
              <w:rPr>
                <w:sz w:val="22"/>
                <w:szCs w:val="22"/>
              </w:rPr>
              <w:t>Цвет: белый</w:t>
            </w:r>
          </w:p>
          <w:p w14:paraId="2624524E" w14:textId="7CBBAA33" w:rsidR="00F760F5" w:rsidRPr="00D62B2A" w:rsidRDefault="00F760F5" w:rsidP="00F760F5">
            <w:pPr>
              <w:textAlignment w:val="center"/>
              <w:rPr>
                <w:sz w:val="22"/>
                <w:szCs w:val="22"/>
              </w:rPr>
            </w:pPr>
            <w:r w:rsidRPr="00D62B2A">
              <w:rPr>
                <w:sz w:val="22"/>
                <w:szCs w:val="22"/>
              </w:rPr>
              <w:t>Ширина корешка: 20 мм</w:t>
            </w:r>
          </w:p>
          <w:p w14:paraId="0F97B718" w14:textId="4F4E2275" w:rsidR="00F760F5" w:rsidRPr="00D62B2A" w:rsidRDefault="00F760F5" w:rsidP="00F760F5">
            <w:pPr>
              <w:textAlignment w:val="center"/>
              <w:rPr>
                <w:sz w:val="22"/>
                <w:szCs w:val="22"/>
              </w:rPr>
            </w:pPr>
            <w:r w:rsidRPr="00D62B2A">
              <w:rPr>
                <w:sz w:val="22"/>
                <w:szCs w:val="22"/>
              </w:rPr>
              <w:t>Вместимость: 200 листов</w:t>
            </w:r>
          </w:p>
          <w:p w14:paraId="224BA31E" w14:textId="4EE057DE" w:rsidR="00870B82" w:rsidRPr="00D62B2A" w:rsidRDefault="0092453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4ABD6CD2" w14:textId="65F436DD" w:rsidR="00870B82" w:rsidRPr="00D62B2A" w:rsidRDefault="00230671" w:rsidP="007B6766">
            <w:pPr>
              <w:jc w:val="center"/>
              <w:rPr>
                <w:bCs/>
                <w:sz w:val="22"/>
                <w:szCs w:val="22"/>
              </w:rPr>
            </w:pPr>
            <w:r>
              <w:rPr>
                <w:bCs/>
                <w:sz w:val="22"/>
                <w:szCs w:val="22"/>
              </w:rPr>
              <w:t>380</w:t>
            </w:r>
          </w:p>
        </w:tc>
        <w:tc>
          <w:tcPr>
            <w:tcW w:w="851" w:type="dxa"/>
          </w:tcPr>
          <w:p w14:paraId="60049399" w14:textId="4C24AAFB" w:rsidR="00870B82" w:rsidRPr="00D62B2A" w:rsidRDefault="00F760F5" w:rsidP="007B6766">
            <w:pPr>
              <w:jc w:val="center"/>
              <w:rPr>
                <w:bCs/>
                <w:sz w:val="22"/>
                <w:szCs w:val="22"/>
              </w:rPr>
            </w:pPr>
            <w:r w:rsidRPr="00D62B2A">
              <w:rPr>
                <w:bCs/>
                <w:sz w:val="22"/>
                <w:szCs w:val="22"/>
              </w:rPr>
              <w:t>шт.</w:t>
            </w:r>
          </w:p>
        </w:tc>
        <w:tc>
          <w:tcPr>
            <w:tcW w:w="992" w:type="dxa"/>
          </w:tcPr>
          <w:p w14:paraId="2A9F3039" w14:textId="73028683" w:rsidR="00870B82" w:rsidRPr="00D62B2A" w:rsidRDefault="00623F7A" w:rsidP="007B6766">
            <w:pPr>
              <w:jc w:val="center"/>
              <w:rPr>
                <w:bCs/>
                <w:sz w:val="22"/>
                <w:szCs w:val="22"/>
              </w:rPr>
            </w:pPr>
            <w:r>
              <w:rPr>
                <w:bCs/>
                <w:sz w:val="22"/>
                <w:szCs w:val="22"/>
              </w:rPr>
              <w:t>31,08</w:t>
            </w:r>
          </w:p>
        </w:tc>
        <w:tc>
          <w:tcPr>
            <w:tcW w:w="1276" w:type="dxa"/>
          </w:tcPr>
          <w:p w14:paraId="3809B3CE" w14:textId="5BF7F254" w:rsidR="00870B82" w:rsidRPr="00D62B2A" w:rsidRDefault="00623F7A" w:rsidP="007B6766">
            <w:pPr>
              <w:jc w:val="center"/>
              <w:rPr>
                <w:bCs/>
                <w:sz w:val="22"/>
                <w:szCs w:val="22"/>
              </w:rPr>
            </w:pPr>
            <w:r>
              <w:rPr>
                <w:bCs/>
                <w:sz w:val="22"/>
                <w:szCs w:val="22"/>
              </w:rPr>
              <w:t>11810,40</w:t>
            </w:r>
          </w:p>
        </w:tc>
      </w:tr>
      <w:tr w:rsidR="00870B82" w:rsidRPr="00D62B2A" w14:paraId="2ADB81F6" w14:textId="77777777" w:rsidTr="00920320">
        <w:tc>
          <w:tcPr>
            <w:tcW w:w="540" w:type="dxa"/>
          </w:tcPr>
          <w:p w14:paraId="431DEA91" w14:textId="5D1F0EF6" w:rsidR="00870B82" w:rsidRPr="00D62B2A" w:rsidRDefault="009031C3" w:rsidP="007B6766">
            <w:pPr>
              <w:jc w:val="center"/>
              <w:rPr>
                <w:bCs/>
                <w:sz w:val="22"/>
                <w:szCs w:val="22"/>
              </w:rPr>
            </w:pPr>
            <w:r>
              <w:rPr>
                <w:bCs/>
                <w:sz w:val="22"/>
                <w:szCs w:val="22"/>
              </w:rPr>
              <w:t>8</w:t>
            </w:r>
          </w:p>
        </w:tc>
        <w:tc>
          <w:tcPr>
            <w:tcW w:w="2045" w:type="dxa"/>
          </w:tcPr>
          <w:p w14:paraId="6DBC9936" w14:textId="067916B3" w:rsidR="00870B82" w:rsidRPr="00D62B2A" w:rsidRDefault="00F760F5" w:rsidP="00F760F5">
            <w:pPr>
              <w:jc w:val="center"/>
              <w:rPr>
                <w:bCs/>
                <w:sz w:val="22"/>
                <w:szCs w:val="22"/>
              </w:rPr>
            </w:pPr>
            <w:r w:rsidRPr="00D62B2A">
              <w:rPr>
                <w:sz w:val="22"/>
                <w:szCs w:val="22"/>
              </w:rPr>
              <w:t>Скоросшиватель пластиковый 22.29.25.000</w:t>
            </w:r>
          </w:p>
        </w:tc>
        <w:tc>
          <w:tcPr>
            <w:tcW w:w="4073" w:type="dxa"/>
          </w:tcPr>
          <w:p w14:paraId="3B14B602" w14:textId="786744F9" w:rsidR="00F760F5" w:rsidRPr="00D62B2A" w:rsidRDefault="00F760F5" w:rsidP="00F760F5">
            <w:pPr>
              <w:textAlignment w:val="center"/>
              <w:rPr>
                <w:sz w:val="22"/>
                <w:szCs w:val="22"/>
              </w:rPr>
            </w:pPr>
            <w:r w:rsidRPr="00D62B2A">
              <w:rPr>
                <w:sz w:val="22"/>
                <w:szCs w:val="22"/>
              </w:rPr>
              <w:t xml:space="preserve">Формат: А4 </w:t>
            </w:r>
          </w:p>
          <w:p w14:paraId="63871408" w14:textId="53C3F42E" w:rsidR="00F760F5" w:rsidRPr="00D62B2A" w:rsidRDefault="00F760F5" w:rsidP="00F760F5">
            <w:pPr>
              <w:textAlignment w:val="center"/>
              <w:rPr>
                <w:sz w:val="22"/>
                <w:szCs w:val="22"/>
              </w:rPr>
            </w:pPr>
            <w:r w:rsidRPr="00D62B2A">
              <w:rPr>
                <w:sz w:val="22"/>
                <w:szCs w:val="22"/>
              </w:rPr>
              <w:t xml:space="preserve">Материал: пластик, толщиной 0,15 мм. </w:t>
            </w:r>
          </w:p>
          <w:p w14:paraId="5B817116" w14:textId="21992265" w:rsidR="00F760F5" w:rsidRPr="00D62B2A" w:rsidRDefault="00F760F5" w:rsidP="00F760F5">
            <w:pPr>
              <w:textAlignment w:val="center"/>
              <w:rPr>
                <w:sz w:val="22"/>
                <w:szCs w:val="22"/>
              </w:rPr>
            </w:pPr>
            <w:r w:rsidRPr="00D62B2A">
              <w:rPr>
                <w:sz w:val="22"/>
                <w:szCs w:val="22"/>
              </w:rPr>
              <w:t xml:space="preserve">Вид механизма: усики </w:t>
            </w:r>
          </w:p>
          <w:p w14:paraId="0F62D25D" w14:textId="220DECCB" w:rsidR="00F760F5" w:rsidRPr="00D62B2A" w:rsidRDefault="00F760F5" w:rsidP="00F760F5">
            <w:pPr>
              <w:textAlignment w:val="center"/>
              <w:rPr>
                <w:sz w:val="22"/>
                <w:szCs w:val="22"/>
              </w:rPr>
            </w:pPr>
            <w:r w:rsidRPr="00D62B2A">
              <w:rPr>
                <w:sz w:val="22"/>
                <w:szCs w:val="22"/>
              </w:rPr>
              <w:t>Вместимость в листах: 100 шт</w:t>
            </w:r>
            <w:r w:rsidR="00230671">
              <w:rPr>
                <w:sz w:val="22"/>
                <w:szCs w:val="22"/>
              </w:rPr>
              <w:t>.</w:t>
            </w:r>
            <w:r w:rsidRPr="00D62B2A">
              <w:rPr>
                <w:sz w:val="22"/>
                <w:szCs w:val="22"/>
              </w:rPr>
              <w:t xml:space="preserve"> </w:t>
            </w:r>
          </w:p>
          <w:p w14:paraId="268C4F53" w14:textId="65A55110" w:rsidR="00F760F5" w:rsidRPr="00D62B2A" w:rsidRDefault="00F760F5" w:rsidP="00F760F5">
            <w:pPr>
              <w:textAlignment w:val="center"/>
              <w:rPr>
                <w:sz w:val="22"/>
                <w:szCs w:val="22"/>
              </w:rPr>
            </w:pPr>
            <w:r w:rsidRPr="00D62B2A">
              <w:rPr>
                <w:sz w:val="22"/>
                <w:szCs w:val="22"/>
              </w:rPr>
              <w:t xml:space="preserve">Цвет: красный/желтый/зеленый </w:t>
            </w:r>
          </w:p>
          <w:p w14:paraId="774EA0D4" w14:textId="183D83CF" w:rsidR="00870B82" w:rsidRPr="00D62B2A" w:rsidRDefault="0092453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1E7CDABB" w14:textId="00D4A269" w:rsidR="00870B82" w:rsidRPr="00D62B2A" w:rsidRDefault="00230671" w:rsidP="007B6766">
            <w:pPr>
              <w:jc w:val="center"/>
              <w:rPr>
                <w:bCs/>
                <w:sz w:val="22"/>
                <w:szCs w:val="22"/>
              </w:rPr>
            </w:pPr>
            <w:r>
              <w:rPr>
                <w:bCs/>
                <w:sz w:val="22"/>
                <w:szCs w:val="22"/>
              </w:rPr>
              <w:t>203</w:t>
            </w:r>
          </w:p>
        </w:tc>
        <w:tc>
          <w:tcPr>
            <w:tcW w:w="851" w:type="dxa"/>
          </w:tcPr>
          <w:p w14:paraId="36DFF932" w14:textId="1923716D" w:rsidR="00870B82" w:rsidRPr="00D62B2A" w:rsidRDefault="00F760F5" w:rsidP="007B6766">
            <w:pPr>
              <w:jc w:val="center"/>
              <w:rPr>
                <w:bCs/>
                <w:sz w:val="22"/>
                <w:szCs w:val="22"/>
              </w:rPr>
            </w:pPr>
            <w:r w:rsidRPr="00D62B2A">
              <w:rPr>
                <w:bCs/>
                <w:sz w:val="22"/>
                <w:szCs w:val="22"/>
              </w:rPr>
              <w:t>шт.</w:t>
            </w:r>
          </w:p>
        </w:tc>
        <w:tc>
          <w:tcPr>
            <w:tcW w:w="992" w:type="dxa"/>
          </w:tcPr>
          <w:p w14:paraId="4967D505" w14:textId="61C222E4" w:rsidR="00870B82" w:rsidRPr="00D62B2A" w:rsidRDefault="00623F7A" w:rsidP="007B6766">
            <w:pPr>
              <w:jc w:val="center"/>
              <w:rPr>
                <w:bCs/>
                <w:sz w:val="22"/>
                <w:szCs w:val="22"/>
              </w:rPr>
            </w:pPr>
            <w:r>
              <w:rPr>
                <w:bCs/>
                <w:sz w:val="22"/>
                <w:szCs w:val="22"/>
              </w:rPr>
              <w:t>36,60</w:t>
            </w:r>
          </w:p>
        </w:tc>
        <w:tc>
          <w:tcPr>
            <w:tcW w:w="1276" w:type="dxa"/>
          </w:tcPr>
          <w:p w14:paraId="2F640333" w14:textId="5CBEF9F9" w:rsidR="00870B82" w:rsidRPr="00D62B2A" w:rsidRDefault="00623F7A" w:rsidP="007B6766">
            <w:pPr>
              <w:jc w:val="center"/>
              <w:rPr>
                <w:bCs/>
                <w:sz w:val="22"/>
                <w:szCs w:val="22"/>
              </w:rPr>
            </w:pPr>
            <w:r>
              <w:rPr>
                <w:bCs/>
                <w:sz w:val="22"/>
                <w:szCs w:val="22"/>
              </w:rPr>
              <w:t>7429,80</w:t>
            </w:r>
          </w:p>
        </w:tc>
      </w:tr>
      <w:tr w:rsidR="00870B82" w:rsidRPr="00D62B2A" w14:paraId="33BEAFD2" w14:textId="77777777" w:rsidTr="00920320">
        <w:tc>
          <w:tcPr>
            <w:tcW w:w="540" w:type="dxa"/>
          </w:tcPr>
          <w:p w14:paraId="0B9F0A1E" w14:textId="0B8DE0EA" w:rsidR="00870B82" w:rsidRPr="00D62B2A" w:rsidRDefault="009031C3" w:rsidP="007B6766">
            <w:pPr>
              <w:jc w:val="center"/>
              <w:rPr>
                <w:bCs/>
                <w:sz w:val="22"/>
                <w:szCs w:val="22"/>
              </w:rPr>
            </w:pPr>
            <w:r>
              <w:rPr>
                <w:bCs/>
                <w:sz w:val="22"/>
                <w:szCs w:val="22"/>
              </w:rPr>
              <w:t>9</w:t>
            </w:r>
          </w:p>
        </w:tc>
        <w:tc>
          <w:tcPr>
            <w:tcW w:w="2045" w:type="dxa"/>
          </w:tcPr>
          <w:p w14:paraId="6F53D5A5" w14:textId="5FBFD48C" w:rsidR="00870B82" w:rsidRPr="00D62B2A" w:rsidRDefault="003C66A5" w:rsidP="003C66A5">
            <w:pPr>
              <w:jc w:val="center"/>
              <w:rPr>
                <w:bCs/>
                <w:sz w:val="22"/>
                <w:szCs w:val="22"/>
              </w:rPr>
            </w:pPr>
            <w:r w:rsidRPr="00D62B2A">
              <w:rPr>
                <w:sz w:val="22"/>
                <w:szCs w:val="22"/>
              </w:rPr>
              <w:t>Папка уголок пластиковая 22.29.25.000</w:t>
            </w:r>
          </w:p>
        </w:tc>
        <w:tc>
          <w:tcPr>
            <w:tcW w:w="4073" w:type="dxa"/>
          </w:tcPr>
          <w:p w14:paraId="78CA825C" w14:textId="76A06A76" w:rsidR="003C66A5" w:rsidRPr="00D62B2A" w:rsidRDefault="003C66A5" w:rsidP="003C66A5">
            <w:pPr>
              <w:textAlignment w:val="center"/>
              <w:rPr>
                <w:sz w:val="22"/>
                <w:szCs w:val="22"/>
              </w:rPr>
            </w:pPr>
            <w:r w:rsidRPr="00D62B2A">
              <w:rPr>
                <w:sz w:val="22"/>
                <w:szCs w:val="22"/>
              </w:rPr>
              <w:t xml:space="preserve">Формат: А4 </w:t>
            </w:r>
          </w:p>
          <w:p w14:paraId="6F66CB4F" w14:textId="77777777" w:rsidR="003C66A5" w:rsidRPr="00D62B2A" w:rsidRDefault="003C66A5" w:rsidP="003C66A5">
            <w:pPr>
              <w:textAlignment w:val="center"/>
              <w:rPr>
                <w:sz w:val="22"/>
                <w:szCs w:val="22"/>
              </w:rPr>
            </w:pPr>
            <w:r w:rsidRPr="00D62B2A">
              <w:rPr>
                <w:sz w:val="22"/>
                <w:szCs w:val="22"/>
              </w:rPr>
              <w:t>Материал: пластик</w:t>
            </w:r>
          </w:p>
          <w:p w14:paraId="4D67DB17" w14:textId="77777777" w:rsidR="003C66A5" w:rsidRPr="00D62B2A" w:rsidRDefault="003C66A5" w:rsidP="003C66A5">
            <w:pPr>
              <w:textAlignment w:val="center"/>
              <w:rPr>
                <w:sz w:val="22"/>
                <w:szCs w:val="22"/>
              </w:rPr>
            </w:pPr>
            <w:r w:rsidRPr="00D62B2A">
              <w:rPr>
                <w:sz w:val="22"/>
                <w:szCs w:val="22"/>
              </w:rPr>
              <w:t xml:space="preserve">Плотность: 180 мкм. </w:t>
            </w:r>
          </w:p>
          <w:p w14:paraId="742A143B" w14:textId="1C37BE73" w:rsidR="003C66A5" w:rsidRPr="00D62B2A" w:rsidRDefault="003C66A5" w:rsidP="003C66A5">
            <w:pPr>
              <w:textAlignment w:val="center"/>
              <w:rPr>
                <w:sz w:val="22"/>
                <w:szCs w:val="22"/>
              </w:rPr>
            </w:pPr>
            <w:r w:rsidRPr="00D62B2A">
              <w:rPr>
                <w:sz w:val="22"/>
                <w:szCs w:val="22"/>
              </w:rPr>
              <w:t>Вместимость: 40 листов</w:t>
            </w:r>
          </w:p>
          <w:p w14:paraId="0509771F" w14:textId="2192024B" w:rsidR="003C66A5" w:rsidRPr="00D62B2A" w:rsidRDefault="003C66A5" w:rsidP="003C66A5">
            <w:pPr>
              <w:textAlignment w:val="center"/>
              <w:rPr>
                <w:sz w:val="22"/>
                <w:szCs w:val="22"/>
              </w:rPr>
            </w:pPr>
            <w:r w:rsidRPr="00D62B2A">
              <w:rPr>
                <w:sz w:val="22"/>
                <w:szCs w:val="22"/>
              </w:rPr>
              <w:t>В упаковке: 10 штук</w:t>
            </w:r>
          </w:p>
          <w:p w14:paraId="2EA17BDB" w14:textId="118204E2" w:rsidR="003C66A5" w:rsidRPr="00D62B2A" w:rsidRDefault="003C66A5" w:rsidP="003C66A5">
            <w:pPr>
              <w:textAlignment w:val="center"/>
              <w:rPr>
                <w:sz w:val="22"/>
                <w:szCs w:val="22"/>
              </w:rPr>
            </w:pPr>
            <w:r w:rsidRPr="00D62B2A">
              <w:rPr>
                <w:sz w:val="22"/>
                <w:szCs w:val="22"/>
              </w:rPr>
              <w:t>Цвет:</w:t>
            </w:r>
            <w:r w:rsidR="009E71CE" w:rsidRPr="00D62B2A">
              <w:rPr>
                <w:sz w:val="22"/>
                <w:szCs w:val="22"/>
              </w:rPr>
              <w:t xml:space="preserve"> красный, зеленый, синий, желтый</w:t>
            </w:r>
          </w:p>
          <w:p w14:paraId="7E381658" w14:textId="6E72367E" w:rsidR="00870B82" w:rsidRPr="00D62B2A" w:rsidRDefault="0092453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48BE3477" w14:textId="4A6129BE" w:rsidR="00870B82" w:rsidRPr="00D62B2A" w:rsidRDefault="00230671" w:rsidP="007B6766">
            <w:pPr>
              <w:jc w:val="center"/>
              <w:rPr>
                <w:bCs/>
                <w:sz w:val="22"/>
                <w:szCs w:val="22"/>
              </w:rPr>
            </w:pPr>
            <w:r>
              <w:rPr>
                <w:bCs/>
                <w:sz w:val="22"/>
                <w:szCs w:val="22"/>
              </w:rPr>
              <w:t>23</w:t>
            </w:r>
          </w:p>
        </w:tc>
        <w:tc>
          <w:tcPr>
            <w:tcW w:w="851" w:type="dxa"/>
          </w:tcPr>
          <w:p w14:paraId="43EF94DE" w14:textId="30A25FED" w:rsidR="00870B82" w:rsidRPr="00D62B2A" w:rsidRDefault="00676B85"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992" w:type="dxa"/>
          </w:tcPr>
          <w:p w14:paraId="592EE81B" w14:textId="23B7E934" w:rsidR="00870B82" w:rsidRPr="00D62B2A" w:rsidRDefault="00623F7A" w:rsidP="007B6766">
            <w:pPr>
              <w:jc w:val="center"/>
              <w:rPr>
                <w:bCs/>
                <w:sz w:val="22"/>
                <w:szCs w:val="22"/>
              </w:rPr>
            </w:pPr>
            <w:r>
              <w:rPr>
                <w:bCs/>
                <w:sz w:val="22"/>
                <w:szCs w:val="22"/>
              </w:rPr>
              <w:t>405,40</w:t>
            </w:r>
          </w:p>
        </w:tc>
        <w:tc>
          <w:tcPr>
            <w:tcW w:w="1276" w:type="dxa"/>
          </w:tcPr>
          <w:p w14:paraId="778B3D61" w14:textId="0AE1622A" w:rsidR="00870B82" w:rsidRPr="00D62B2A" w:rsidRDefault="00623F7A" w:rsidP="007B6766">
            <w:pPr>
              <w:jc w:val="center"/>
              <w:rPr>
                <w:bCs/>
                <w:sz w:val="22"/>
                <w:szCs w:val="22"/>
              </w:rPr>
            </w:pPr>
            <w:r>
              <w:rPr>
                <w:bCs/>
                <w:sz w:val="22"/>
                <w:szCs w:val="22"/>
              </w:rPr>
              <w:t>9324,20</w:t>
            </w:r>
          </w:p>
        </w:tc>
      </w:tr>
      <w:tr w:rsidR="00676B85" w:rsidRPr="00D62B2A" w14:paraId="218BFB87" w14:textId="77777777" w:rsidTr="00920320">
        <w:tc>
          <w:tcPr>
            <w:tcW w:w="540" w:type="dxa"/>
          </w:tcPr>
          <w:p w14:paraId="58BA3887" w14:textId="068C95BC" w:rsidR="00676B85" w:rsidRPr="00D62B2A" w:rsidRDefault="009031C3" w:rsidP="007B6766">
            <w:pPr>
              <w:jc w:val="center"/>
              <w:rPr>
                <w:bCs/>
                <w:sz w:val="22"/>
                <w:szCs w:val="22"/>
              </w:rPr>
            </w:pPr>
            <w:r>
              <w:rPr>
                <w:bCs/>
                <w:sz w:val="22"/>
                <w:szCs w:val="22"/>
              </w:rPr>
              <w:t>10</w:t>
            </w:r>
          </w:p>
        </w:tc>
        <w:tc>
          <w:tcPr>
            <w:tcW w:w="2045" w:type="dxa"/>
          </w:tcPr>
          <w:p w14:paraId="7B176E14" w14:textId="72178BE0" w:rsidR="00676B85" w:rsidRPr="00D62B2A" w:rsidRDefault="00676B85" w:rsidP="003C66A5">
            <w:pPr>
              <w:jc w:val="center"/>
              <w:rPr>
                <w:sz w:val="22"/>
                <w:szCs w:val="22"/>
              </w:rPr>
            </w:pPr>
            <w:r w:rsidRPr="00D62B2A">
              <w:rPr>
                <w:sz w:val="22"/>
                <w:szCs w:val="22"/>
              </w:rPr>
              <w:t>Папка уголок пластиковая 22.29.25.000</w:t>
            </w:r>
          </w:p>
        </w:tc>
        <w:tc>
          <w:tcPr>
            <w:tcW w:w="4073" w:type="dxa"/>
          </w:tcPr>
          <w:p w14:paraId="376EC9B3" w14:textId="77777777" w:rsidR="00676B85" w:rsidRPr="00D62B2A" w:rsidRDefault="00676B85" w:rsidP="00676B85">
            <w:pPr>
              <w:textAlignment w:val="center"/>
              <w:rPr>
                <w:sz w:val="22"/>
                <w:szCs w:val="22"/>
              </w:rPr>
            </w:pPr>
            <w:r w:rsidRPr="00D62B2A">
              <w:rPr>
                <w:sz w:val="22"/>
                <w:szCs w:val="22"/>
              </w:rPr>
              <w:t xml:space="preserve">Формат: А4 </w:t>
            </w:r>
          </w:p>
          <w:p w14:paraId="303CBBAF" w14:textId="77777777" w:rsidR="00676B85" w:rsidRPr="00D62B2A" w:rsidRDefault="00676B85" w:rsidP="00676B85">
            <w:pPr>
              <w:textAlignment w:val="center"/>
              <w:rPr>
                <w:sz w:val="22"/>
                <w:szCs w:val="22"/>
              </w:rPr>
            </w:pPr>
            <w:r w:rsidRPr="00D62B2A">
              <w:rPr>
                <w:sz w:val="22"/>
                <w:szCs w:val="22"/>
              </w:rPr>
              <w:t>Материал: пластик</w:t>
            </w:r>
          </w:p>
          <w:p w14:paraId="24F8F261" w14:textId="77777777" w:rsidR="00676B85" w:rsidRPr="00D62B2A" w:rsidRDefault="00676B85" w:rsidP="00676B85">
            <w:pPr>
              <w:textAlignment w:val="center"/>
              <w:rPr>
                <w:sz w:val="22"/>
                <w:szCs w:val="22"/>
              </w:rPr>
            </w:pPr>
            <w:r w:rsidRPr="00D62B2A">
              <w:rPr>
                <w:sz w:val="22"/>
                <w:szCs w:val="22"/>
              </w:rPr>
              <w:t xml:space="preserve">Плотность: 180 мкм. </w:t>
            </w:r>
          </w:p>
          <w:p w14:paraId="7D7749DA" w14:textId="77777777" w:rsidR="00676B85" w:rsidRPr="00D62B2A" w:rsidRDefault="00676B85" w:rsidP="00676B85">
            <w:pPr>
              <w:textAlignment w:val="center"/>
              <w:rPr>
                <w:sz w:val="22"/>
                <w:szCs w:val="22"/>
              </w:rPr>
            </w:pPr>
            <w:r w:rsidRPr="00D62B2A">
              <w:rPr>
                <w:sz w:val="22"/>
                <w:szCs w:val="22"/>
              </w:rPr>
              <w:t>Вместимость: 40 листов</w:t>
            </w:r>
          </w:p>
          <w:p w14:paraId="64592F7F" w14:textId="77777777" w:rsidR="00676B85" w:rsidRPr="00D62B2A" w:rsidRDefault="00676B85" w:rsidP="00676B85">
            <w:pPr>
              <w:textAlignment w:val="center"/>
              <w:rPr>
                <w:sz w:val="22"/>
                <w:szCs w:val="22"/>
              </w:rPr>
            </w:pPr>
            <w:r w:rsidRPr="00D62B2A">
              <w:rPr>
                <w:sz w:val="22"/>
                <w:szCs w:val="22"/>
              </w:rPr>
              <w:t>В упаковке: 10 штук</w:t>
            </w:r>
          </w:p>
          <w:p w14:paraId="4C800C5A" w14:textId="57E5DB8F" w:rsidR="00676B85" w:rsidRPr="00D62B2A" w:rsidRDefault="00676B85" w:rsidP="00676B85">
            <w:pPr>
              <w:textAlignment w:val="center"/>
              <w:rPr>
                <w:sz w:val="22"/>
                <w:szCs w:val="22"/>
              </w:rPr>
            </w:pPr>
            <w:r w:rsidRPr="00D62B2A">
              <w:rPr>
                <w:sz w:val="22"/>
                <w:szCs w:val="22"/>
              </w:rPr>
              <w:t>Цвет: прозрачный</w:t>
            </w:r>
          </w:p>
          <w:p w14:paraId="4CE6E9B4" w14:textId="6766C424" w:rsidR="00676B85" w:rsidRPr="00D62B2A" w:rsidRDefault="00676B85" w:rsidP="00676B85">
            <w:pPr>
              <w:textAlignment w:val="center"/>
              <w:rPr>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51A082B8" w14:textId="3B6323E0" w:rsidR="00676B85" w:rsidRPr="00D62B2A" w:rsidRDefault="00230671" w:rsidP="007B6766">
            <w:pPr>
              <w:jc w:val="center"/>
              <w:rPr>
                <w:bCs/>
                <w:sz w:val="22"/>
                <w:szCs w:val="22"/>
              </w:rPr>
            </w:pPr>
            <w:r>
              <w:rPr>
                <w:bCs/>
                <w:sz w:val="22"/>
                <w:szCs w:val="22"/>
              </w:rPr>
              <w:t>1</w:t>
            </w:r>
          </w:p>
        </w:tc>
        <w:tc>
          <w:tcPr>
            <w:tcW w:w="851" w:type="dxa"/>
          </w:tcPr>
          <w:p w14:paraId="15C3AF01" w14:textId="6046E355" w:rsidR="00676B85" w:rsidRPr="00D62B2A" w:rsidRDefault="00676B85"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992" w:type="dxa"/>
          </w:tcPr>
          <w:p w14:paraId="0F1D6AE5" w14:textId="4AD4C7F5" w:rsidR="00676B85" w:rsidRPr="00D62B2A" w:rsidRDefault="00623F7A" w:rsidP="007B6766">
            <w:pPr>
              <w:jc w:val="center"/>
              <w:rPr>
                <w:bCs/>
                <w:sz w:val="22"/>
                <w:szCs w:val="22"/>
              </w:rPr>
            </w:pPr>
            <w:r>
              <w:rPr>
                <w:bCs/>
                <w:sz w:val="22"/>
                <w:szCs w:val="22"/>
              </w:rPr>
              <w:t>317,90</w:t>
            </w:r>
          </w:p>
        </w:tc>
        <w:tc>
          <w:tcPr>
            <w:tcW w:w="1276" w:type="dxa"/>
          </w:tcPr>
          <w:p w14:paraId="769A8923" w14:textId="03AAB31D" w:rsidR="00676B85" w:rsidRPr="00D62B2A" w:rsidRDefault="00623F7A" w:rsidP="007B6766">
            <w:pPr>
              <w:jc w:val="center"/>
              <w:rPr>
                <w:bCs/>
                <w:sz w:val="22"/>
                <w:szCs w:val="22"/>
              </w:rPr>
            </w:pPr>
            <w:r>
              <w:rPr>
                <w:bCs/>
                <w:sz w:val="22"/>
                <w:szCs w:val="22"/>
              </w:rPr>
              <w:t>317,90</w:t>
            </w:r>
          </w:p>
        </w:tc>
      </w:tr>
      <w:tr w:rsidR="00870B82" w:rsidRPr="00D62B2A" w14:paraId="177D47F4" w14:textId="77777777" w:rsidTr="00920320">
        <w:tc>
          <w:tcPr>
            <w:tcW w:w="540" w:type="dxa"/>
          </w:tcPr>
          <w:p w14:paraId="2CA83A19" w14:textId="25066C04" w:rsidR="00870B82" w:rsidRPr="00D62B2A" w:rsidRDefault="009031C3" w:rsidP="007B6766">
            <w:pPr>
              <w:jc w:val="center"/>
              <w:rPr>
                <w:bCs/>
                <w:sz w:val="22"/>
                <w:szCs w:val="22"/>
              </w:rPr>
            </w:pPr>
            <w:r>
              <w:rPr>
                <w:bCs/>
                <w:sz w:val="22"/>
                <w:szCs w:val="22"/>
              </w:rPr>
              <w:t>11</w:t>
            </w:r>
          </w:p>
        </w:tc>
        <w:tc>
          <w:tcPr>
            <w:tcW w:w="2045" w:type="dxa"/>
          </w:tcPr>
          <w:p w14:paraId="29667652" w14:textId="32210694" w:rsidR="00870B82" w:rsidRPr="00D62B2A" w:rsidRDefault="009C543E" w:rsidP="007B6766">
            <w:pPr>
              <w:jc w:val="center"/>
              <w:rPr>
                <w:bCs/>
                <w:sz w:val="22"/>
                <w:szCs w:val="22"/>
              </w:rPr>
            </w:pPr>
            <w:r w:rsidRPr="00D62B2A">
              <w:rPr>
                <w:bCs/>
                <w:sz w:val="22"/>
                <w:szCs w:val="22"/>
              </w:rPr>
              <w:t xml:space="preserve">Папки-файлы, </w:t>
            </w:r>
            <w:r w:rsidR="00752B16">
              <w:rPr>
                <w:bCs/>
                <w:sz w:val="22"/>
                <w:szCs w:val="22"/>
              </w:rPr>
              <w:t>90</w:t>
            </w:r>
            <w:r w:rsidRPr="00D62B2A">
              <w:rPr>
                <w:bCs/>
                <w:sz w:val="22"/>
                <w:szCs w:val="22"/>
              </w:rPr>
              <w:t xml:space="preserve"> мкм</w:t>
            </w:r>
          </w:p>
          <w:p w14:paraId="4CC9AA2C" w14:textId="2D0A7508" w:rsidR="009C543E" w:rsidRPr="00D62B2A" w:rsidRDefault="009C543E" w:rsidP="007B6766">
            <w:pPr>
              <w:jc w:val="center"/>
              <w:rPr>
                <w:bCs/>
                <w:sz w:val="22"/>
                <w:szCs w:val="22"/>
              </w:rPr>
            </w:pPr>
            <w:r w:rsidRPr="00D62B2A">
              <w:rPr>
                <w:bCs/>
                <w:sz w:val="22"/>
                <w:szCs w:val="22"/>
              </w:rPr>
              <w:t>22.29.25.000</w:t>
            </w:r>
          </w:p>
        </w:tc>
        <w:tc>
          <w:tcPr>
            <w:tcW w:w="4073" w:type="dxa"/>
          </w:tcPr>
          <w:p w14:paraId="00CA7509" w14:textId="0C626512" w:rsidR="009C543E" w:rsidRPr="00D62B2A" w:rsidRDefault="009C543E" w:rsidP="009C543E">
            <w:pPr>
              <w:ind w:left="-5" w:firstLine="5"/>
              <w:rPr>
                <w:rFonts w:asciiTheme="majorBidi" w:hAnsiTheme="majorBidi" w:cstheme="majorBidi"/>
                <w:b/>
                <w:bCs/>
                <w:sz w:val="22"/>
                <w:szCs w:val="22"/>
              </w:rPr>
            </w:pPr>
            <w:r w:rsidRPr="00D62B2A">
              <w:rPr>
                <w:rFonts w:asciiTheme="majorBidi" w:hAnsiTheme="majorBidi" w:cstheme="majorBidi"/>
                <w:b/>
                <w:bCs/>
                <w:sz w:val="22"/>
                <w:szCs w:val="22"/>
              </w:rPr>
              <w:t xml:space="preserve">Папки-файлы перфорированные </w:t>
            </w:r>
          </w:p>
          <w:p w14:paraId="3EE779C0" w14:textId="0FB39971" w:rsidR="009C543E" w:rsidRPr="00D62B2A" w:rsidRDefault="009C543E" w:rsidP="009C543E">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Формат: </w:t>
            </w:r>
            <w:hyperlink r:id="rId2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А4</w:t>
              </w:r>
            </w:hyperlink>
          </w:p>
          <w:p w14:paraId="51368321" w14:textId="65CFDAA5" w:rsidR="009C543E" w:rsidRPr="00D62B2A" w:rsidRDefault="009C543E" w:rsidP="009C543E">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Количество в комплекте: </w:t>
            </w:r>
            <w:hyperlink r:id="rId3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50 шт.</w:t>
              </w:r>
            </w:hyperlink>
          </w:p>
          <w:p w14:paraId="335174A9" w14:textId="4E88C583" w:rsidR="009C543E" w:rsidRPr="00D62B2A" w:rsidRDefault="009C543E" w:rsidP="009C543E">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Толщина пленки: </w:t>
            </w:r>
            <w:hyperlink r:id="rId31" w:tooltip="Показать все товары с этой характеристикой" w:history="1">
              <w:r w:rsidR="00752B16" w:rsidRPr="00752B16">
                <w:rPr>
                  <w:rStyle w:val="af"/>
                  <w:rFonts w:asciiTheme="majorBidi" w:hAnsiTheme="majorBidi" w:cstheme="majorBidi"/>
                  <w:color w:val="000000" w:themeColor="text1"/>
                  <w:sz w:val="22"/>
                  <w:szCs w:val="22"/>
                  <w:u w:val="none"/>
                </w:rPr>
                <w:t>90</w:t>
              </w:r>
              <w:r w:rsidRPr="00D62B2A">
                <w:rPr>
                  <w:rStyle w:val="af"/>
                  <w:rFonts w:asciiTheme="majorBidi" w:hAnsiTheme="majorBidi" w:cstheme="majorBidi"/>
                  <w:color w:val="000000" w:themeColor="text1"/>
                  <w:sz w:val="22"/>
                  <w:szCs w:val="22"/>
                  <w:u w:val="none"/>
                </w:rPr>
                <w:t xml:space="preserve"> мкм</w:t>
              </w:r>
            </w:hyperlink>
            <w:r w:rsidRPr="00D62B2A">
              <w:rPr>
                <w:rFonts w:asciiTheme="majorBidi" w:hAnsiTheme="majorBidi" w:cstheme="majorBidi"/>
                <w:color w:val="000000" w:themeColor="text1"/>
                <w:sz w:val="22"/>
                <w:szCs w:val="22"/>
              </w:rPr>
              <w:t>.</w:t>
            </w:r>
          </w:p>
          <w:p w14:paraId="56F551E8" w14:textId="1F22AB33" w:rsidR="009C543E" w:rsidRPr="00D62B2A" w:rsidRDefault="009C543E" w:rsidP="009C543E">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Ориентация: </w:t>
            </w:r>
            <w:hyperlink r:id="rId3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вертикальная</w:t>
              </w:r>
            </w:hyperlink>
          </w:p>
          <w:p w14:paraId="1C541B4F" w14:textId="1796FD97" w:rsidR="009C543E" w:rsidRPr="00D62B2A" w:rsidRDefault="009C543E" w:rsidP="009C543E">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Фактура: </w:t>
            </w:r>
            <w:hyperlink r:id="rId3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гладкая</w:t>
              </w:r>
            </w:hyperlink>
          </w:p>
          <w:p w14:paraId="59F40CE9" w14:textId="6AC7AAA6" w:rsidR="009C543E" w:rsidRPr="00D62B2A" w:rsidRDefault="009C543E" w:rsidP="00BF0FB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w:t>
            </w:r>
            <w:hyperlink r:id="rId3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прозрачный</w:t>
              </w:r>
            </w:hyperlink>
            <w:r w:rsidRPr="00D62B2A">
              <w:rPr>
                <w:rFonts w:asciiTheme="majorBidi" w:hAnsiTheme="majorBidi" w:cstheme="majorBidi"/>
                <w:color w:val="000000" w:themeColor="text1"/>
                <w:sz w:val="22"/>
                <w:szCs w:val="22"/>
              </w:rPr>
              <w:t>.</w:t>
            </w:r>
          </w:p>
          <w:p w14:paraId="6F9232B2" w14:textId="63FC1D11" w:rsidR="00870B82" w:rsidRPr="00D62B2A" w:rsidRDefault="0092453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56AFD943" w14:textId="3AA0A248" w:rsidR="00870B82" w:rsidRPr="00D62B2A" w:rsidRDefault="00230671" w:rsidP="007B6766">
            <w:pPr>
              <w:jc w:val="center"/>
              <w:rPr>
                <w:bCs/>
                <w:sz w:val="22"/>
                <w:szCs w:val="22"/>
              </w:rPr>
            </w:pPr>
            <w:r>
              <w:rPr>
                <w:bCs/>
                <w:sz w:val="22"/>
                <w:szCs w:val="22"/>
              </w:rPr>
              <w:t>9</w:t>
            </w:r>
            <w:r w:rsidR="006D1716">
              <w:rPr>
                <w:bCs/>
                <w:sz w:val="22"/>
                <w:szCs w:val="22"/>
              </w:rPr>
              <w:t>7</w:t>
            </w:r>
          </w:p>
        </w:tc>
        <w:tc>
          <w:tcPr>
            <w:tcW w:w="851" w:type="dxa"/>
          </w:tcPr>
          <w:p w14:paraId="332ED042" w14:textId="520B0805" w:rsidR="00870B82" w:rsidRPr="00D62B2A" w:rsidRDefault="009C543E"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992" w:type="dxa"/>
          </w:tcPr>
          <w:p w14:paraId="25F8438D" w14:textId="416865E2" w:rsidR="00870B82" w:rsidRPr="00D62B2A" w:rsidRDefault="00623F7A" w:rsidP="007B6766">
            <w:pPr>
              <w:jc w:val="center"/>
              <w:rPr>
                <w:bCs/>
                <w:sz w:val="22"/>
                <w:szCs w:val="22"/>
              </w:rPr>
            </w:pPr>
            <w:r>
              <w:rPr>
                <w:bCs/>
                <w:sz w:val="22"/>
                <w:szCs w:val="22"/>
              </w:rPr>
              <w:t>820,26</w:t>
            </w:r>
          </w:p>
        </w:tc>
        <w:tc>
          <w:tcPr>
            <w:tcW w:w="1276" w:type="dxa"/>
          </w:tcPr>
          <w:p w14:paraId="40444E51" w14:textId="30251F13" w:rsidR="00870B82" w:rsidRPr="00D62B2A" w:rsidRDefault="00623F7A" w:rsidP="007B6766">
            <w:pPr>
              <w:jc w:val="center"/>
              <w:rPr>
                <w:bCs/>
                <w:sz w:val="22"/>
                <w:szCs w:val="22"/>
              </w:rPr>
            </w:pPr>
            <w:r>
              <w:rPr>
                <w:bCs/>
                <w:sz w:val="22"/>
                <w:szCs w:val="22"/>
              </w:rPr>
              <w:t>79565,22</w:t>
            </w:r>
          </w:p>
        </w:tc>
      </w:tr>
      <w:tr w:rsidR="00A54904" w:rsidRPr="00D62B2A" w14:paraId="1DF7D7CA" w14:textId="77777777" w:rsidTr="00920320">
        <w:tc>
          <w:tcPr>
            <w:tcW w:w="540" w:type="dxa"/>
          </w:tcPr>
          <w:p w14:paraId="7A6DC259" w14:textId="4E418B0B" w:rsidR="00A54904" w:rsidRPr="00D62B2A" w:rsidRDefault="009031C3" w:rsidP="007B6766">
            <w:pPr>
              <w:jc w:val="center"/>
              <w:rPr>
                <w:bCs/>
                <w:sz w:val="22"/>
                <w:szCs w:val="22"/>
              </w:rPr>
            </w:pPr>
            <w:r>
              <w:rPr>
                <w:bCs/>
                <w:sz w:val="22"/>
                <w:szCs w:val="22"/>
              </w:rPr>
              <w:t>12</w:t>
            </w:r>
          </w:p>
        </w:tc>
        <w:tc>
          <w:tcPr>
            <w:tcW w:w="2045" w:type="dxa"/>
          </w:tcPr>
          <w:p w14:paraId="3296931A" w14:textId="77777777" w:rsidR="009C543E" w:rsidRPr="00D62B2A" w:rsidRDefault="009C543E" w:rsidP="009C543E">
            <w:pPr>
              <w:jc w:val="center"/>
              <w:rPr>
                <w:sz w:val="22"/>
                <w:szCs w:val="22"/>
              </w:rPr>
            </w:pPr>
            <w:r w:rsidRPr="00D62B2A">
              <w:rPr>
                <w:sz w:val="22"/>
                <w:szCs w:val="22"/>
              </w:rPr>
              <w:t>Планшет с зажимом</w:t>
            </w:r>
          </w:p>
          <w:p w14:paraId="5FC5C0A6" w14:textId="55962695" w:rsidR="00A54904" w:rsidRPr="00D62B2A" w:rsidRDefault="009C543E" w:rsidP="009C543E">
            <w:pPr>
              <w:jc w:val="center"/>
              <w:rPr>
                <w:bCs/>
                <w:sz w:val="22"/>
                <w:szCs w:val="22"/>
              </w:rPr>
            </w:pPr>
            <w:r w:rsidRPr="00D62B2A">
              <w:rPr>
                <w:sz w:val="22"/>
                <w:szCs w:val="22"/>
              </w:rPr>
              <w:lastRenderedPageBreak/>
              <w:t>22.29.25.000</w:t>
            </w:r>
          </w:p>
        </w:tc>
        <w:tc>
          <w:tcPr>
            <w:tcW w:w="4073" w:type="dxa"/>
          </w:tcPr>
          <w:p w14:paraId="54B39DD2" w14:textId="7FBD71B1" w:rsidR="009C543E" w:rsidRPr="00D62B2A" w:rsidRDefault="009C543E" w:rsidP="009C543E">
            <w:pPr>
              <w:textAlignment w:val="center"/>
              <w:rPr>
                <w:sz w:val="22"/>
                <w:szCs w:val="22"/>
              </w:rPr>
            </w:pPr>
            <w:r w:rsidRPr="00D62B2A">
              <w:rPr>
                <w:sz w:val="22"/>
                <w:szCs w:val="22"/>
              </w:rPr>
              <w:lastRenderedPageBreak/>
              <w:t xml:space="preserve">Формат: А4 </w:t>
            </w:r>
          </w:p>
          <w:p w14:paraId="4EE1E02A" w14:textId="2AA232B6" w:rsidR="009C543E" w:rsidRPr="00D62B2A" w:rsidRDefault="009C543E" w:rsidP="009C543E">
            <w:pPr>
              <w:textAlignment w:val="center"/>
              <w:rPr>
                <w:sz w:val="22"/>
                <w:szCs w:val="22"/>
              </w:rPr>
            </w:pPr>
            <w:r w:rsidRPr="00D62B2A">
              <w:rPr>
                <w:sz w:val="22"/>
                <w:szCs w:val="22"/>
              </w:rPr>
              <w:t>Размер: 232x345 мм.</w:t>
            </w:r>
          </w:p>
          <w:p w14:paraId="1DD6983E" w14:textId="03648060" w:rsidR="009C543E" w:rsidRPr="00D62B2A" w:rsidRDefault="009C543E" w:rsidP="009C543E">
            <w:pPr>
              <w:textAlignment w:val="center"/>
              <w:rPr>
                <w:sz w:val="22"/>
                <w:szCs w:val="22"/>
              </w:rPr>
            </w:pPr>
            <w:r w:rsidRPr="00D62B2A">
              <w:rPr>
                <w:sz w:val="22"/>
                <w:szCs w:val="22"/>
              </w:rPr>
              <w:lastRenderedPageBreak/>
              <w:t xml:space="preserve">Материал: картон/ПВХ </w:t>
            </w:r>
          </w:p>
          <w:p w14:paraId="7C5BEE2C" w14:textId="4BF5E770" w:rsidR="009C543E" w:rsidRPr="00D62B2A" w:rsidRDefault="009C543E" w:rsidP="009C543E">
            <w:pPr>
              <w:textAlignment w:val="center"/>
              <w:rPr>
                <w:sz w:val="22"/>
                <w:szCs w:val="22"/>
              </w:rPr>
            </w:pPr>
            <w:r w:rsidRPr="00D62B2A">
              <w:rPr>
                <w:sz w:val="22"/>
                <w:szCs w:val="22"/>
              </w:rPr>
              <w:t xml:space="preserve">Толщина материала: 2500 мкм. </w:t>
            </w:r>
          </w:p>
          <w:p w14:paraId="6F9A6E1D" w14:textId="768AF292" w:rsidR="009C543E" w:rsidRPr="00D62B2A" w:rsidRDefault="009C543E" w:rsidP="009C543E">
            <w:pPr>
              <w:textAlignment w:val="center"/>
              <w:rPr>
                <w:sz w:val="22"/>
                <w:szCs w:val="22"/>
              </w:rPr>
            </w:pPr>
            <w:r w:rsidRPr="00D62B2A">
              <w:rPr>
                <w:sz w:val="22"/>
                <w:szCs w:val="22"/>
              </w:rPr>
              <w:t xml:space="preserve">Вместимость в листах: 100 шт. </w:t>
            </w:r>
          </w:p>
          <w:p w14:paraId="35560358" w14:textId="57944357" w:rsidR="009C543E" w:rsidRPr="00D62B2A" w:rsidRDefault="009C543E" w:rsidP="009C543E">
            <w:pPr>
              <w:textAlignment w:val="center"/>
              <w:rPr>
                <w:sz w:val="22"/>
                <w:szCs w:val="22"/>
              </w:rPr>
            </w:pPr>
            <w:r w:rsidRPr="00D62B2A">
              <w:rPr>
                <w:sz w:val="22"/>
                <w:szCs w:val="22"/>
              </w:rPr>
              <w:t>Механизм: прижим.</w:t>
            </w:r>
          </w:p>
          <w:p w14:paraId="407C84EF" w14:textId="0BE04224"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04049C7F" w14:textId="39EC79E9" w:rsidR="00A54904" w:rsidRPr="00D62B2A" w:rsidRDefault="00230671" w:rsidP="007B6766">
            <w:pPr>
              <w:jc w:val="center"/>
              <w:rPr>
                <w:bCs/>
                <w:sz w:val="22"/>
                <w:szCs w:val="22"/>
              </w:rPr>
            </w:pPr>
            <w:r>
              <w:rPr>
                <w:bCs/>
                <w:sz w:val="22"/>
                <w:szCs w:val="22"/>
              </w:rPr>
              <w:lastRenderedPageBreak/>
              <w:t>32</w:t>
            </w:r>
          </w:p>
        </w:tc>
        <w:tc>
          <w:tcPr>
            <w:tcW w:w="851" w:type="dxa"/>
          </w:tcPr>
          <w:p w14:paraId="3FF4552E" w14:textId="6929B268" w:rsidR="00A54904" w:rsidRPr="00D62B2A" w:rsidRDefault="009C543E" w:rsidP="007B6766">
            <w:pPr>
              <w:jc w:val="center"/>
              <w:rPr>
                <w:bCs/>
                <w:sz w:val="22"/>
                <w:szCs w:val="22"/>
              </w:rPr>
            </w:pPr>
            <w:r w:rsidRPr="00D62B2A">
              <w:rPr>
                <w:bCs/>
                <w:sz w:val="22"/>
                <w:szCs w:val="22"/>
              </w:rPr>
              <w:t>шт.</w:t>
            </w:r>
          </w:p>
        </w:tc>
        <w:tc>
          <w:tcPr>
            <w:tcW w:w="992" w:type="dxa"/>
          </w:tcPr>
          <w:p w14:paraId="1B74A386" w14:textId="2AC449D2" w:rsidR="00A54904" w:rsidRPr="00D62B2A" w:rsidRDefault="00623F7A" w:rsidP="007B6766">
            <w:pPr>
              <w:jc w:val="center"/>
              <w:rPr>
                <w:bCs/>
                <w:sz w:val="22"/>
                <w:szCs w:val="22"/>
              </w:rPr>
            </w:pPr>
            <w:r>
              <w:rPr>
                <w:bCs/>
                <w:sz w:val="22"/>
                <w:szCs w:val="22"/>
              </w:rPr>
              <w:t>234,71</w:t>
            </w:r>
          </w:p>
        </w:tc>
        <w:tc>
          <w:tcPr>
            <w:tcW w:w="1276" w:type="dxa"/>
          </w:tcPr>
          <w:p w14:paraId="64B20F0A" w14:textId="4DFADB16" w:rsidR="00A54904" w:rsidRPr="00D62B2A" w:rsidRDefault="00623F7A" w:rsidP="007B6766">
            <w:pPr>
              <w:jc w:val="center"/>
              <w:rPr>
                <w:bCs/>
                <w:sz w:val="22"/>
                <w:szCs w:val="22"/>
              </w:rPr>
            </w:pPr>
            <w:r>
              <w:rPr>
                <w:bCs/>
                <w:sz w:val="22"/>
                <w:szCs w:val="22"/>
              </w:rPr>
              <w:t>7510,72</w:t>
            </w:r>
          </w:p>
        </w:tc>
      </w:tr>
      <w:tr w:rsidR="00A54904" w:rsidRPr="00D62B2A" w14:paraId="10C548FC" w14:textId="77777777" w:rsidTr="00920320">
        <w:tc>
          <w:tcPr>
            <w:tcW w:w="540" w:type="dxa"/>
          </w:tcPr>
          <w:p w14:paraId="7744FFFE" w14:textId="213AB697" w:rsidR="00A54904" w:rsidRPr="00D62B2A" w:rsidRDefault="009031C3" w:rsidP="007B6766">
            <w:pPr>
              <w:jc w:val="center"/>
              <w:rPr>
                <w:bCs/>
                <w:sz w:val="22"/>
                <w:szCs w:val="22"/>
              </w:rPr>
            </w:pPr>
            <w:r>
              <w:rPr>
                <w:bCs/>
                <w:sz w:val="22"/>
                <w:szCs w:val="22"/>
              </w:rPr>
              <w:t>13</w:t>
            </w:r>
          </w:p>
        </w:tc>
        <w:tc>
          <w:tcPr>
            <w:tcW w:w="2045" w:type="dxa"/>
          </w:tcPr>
          <w:p w14:paraId="1149509B" w14:textId="77777777" w:rsidR="009C543E" w:rsidRPr="00D62B2A" w:rsidRDefault="009C543E" w:rsidP="009C543E">
            <w:pPr>
              <w:jc w:val="center"/>
              <w:rPr>
                <w:sz w:val="22"/>
                <w:szCs w:val="22"/>
              </w:rPr>
            </w:pPr>
            <w:r w:rsidRPr="00D62B2A">
              <w:rPr>
                <w:sz w:val="22"/>
                <w:szCs w:val="22"/>
              </w:rPr>
              <w:t xml:space="preserve">Пленка для ламинирования </w:t>
            </w:r>
          </w:p>
          <w:p w14:paraId="42DEE235" w14:textId="77777777" w:rsidR="00A54904" w:rsidRPr="00D62B2A" w:rsidRDefault="009C543E" w:rsidP="009C543E">
            <w:pPr>
              <w:jc w:val="center"/>
              <w:rPr>
                <w:sz w:val="22"/>
                <w:szCs w:val="22"/>
              </w:rPr>
            </w:pPr>
            <w:r w:rsidRPr="00D62B2A">
              <w:rPr>
                <w:sz w:val="22"/>
                <w:szCs w:val="22"/>
              </w:rPr>
              <w:t>22.21.42.120</w:t>
            </w:r>
          </w:p>
          <w:p w14:paraId="3403F69B" w14:textId="77777777" w:rsidR="009C543E" w:rsidRPr="00D62B2A" w:rsidRDefault="009C543E" w:rsidP="009C543E">
            <w:pPr>
              <w:jc w:val="center"/>
              <w:rPr>
                <w:sz w:val="22"/>
                <w:szCs w:val="22"/>
                <w:highlight w:val="yellow"/>
              </w:rPr>
            </w:pPr>
          </w:p>
          <w:p w14:paraId="2D1D9F8C" w14:textId="25605FA2" w:rsidR="009C543E" w:rsidRPr="00D62B2A" w:rsidRDefault="009C543E" w:rsidP="009C543E">
            <w:pPr>
              <w:jc w:val="center"/>
              <w:rPr>
                <w:bCs/>
                <w:sz w:val="22"/>
                <w:szCs w:val="22"/>
              </w:rPr>
            </w:pPr>
          </w:p>
        </w:tc>
        <w:tc>
          <w:tcPr>
            <w:tcW w:w="4073" w:type="dxa"/>
          </w:tcPr>
          <w:p w14:paraId="79CF9C8D" w14:textId="6C11AFEB" w:rsidR="00F00478" w:rsidRPr="00D62B2A" w:rsidRDefault="00F00478" w:rsidP="009C543E">
            <w:pPr>
              <w:textAlignment w:val="center"/>
              <w:rPr>
                <w:sz w:val="22"/>
                <w:szCs w:val="22"/>
              </w:rPr>
            </w:pPr>
            <w:r w:rsidRPr="00D62B2A">
              <w:rPr>
                <w:sz w:val="22"/>
                <w:szCs w:val="22"/>
              </w:rPr>
              <w:t>Формат: А4</w:t>
            </w:r>
          </w:p>
          <w:p w14:paraId="2260DD77" w14:textId="61A8BBEE" w:rsidR="009C543E" w:rsidRPr="00D62B2A" w:rsidRDefault="009C543E" w:rsidP="009C543E">
            <w:pPr>
              <w:textAlignment w:val="center"/>
              <w:rPr>
                <w:sz w:val="22"/>
                <w:szCs w:val="22"/>
              </w:rPr>
            </w:pPr>
            <w:r w:rsidRPr="00D62B2A">
              <w:rPr>
                <w:sz w:val="22"/>
                <w:szCs w:val="22"/>
              </w:rPr>
              <w:t>Размер: 216x303 мм</w:t>
            </w:r>
            <w:r w:rsidR="00302B74" w:rsidRPr="00D62B2A">
              <w:rPr>
                <w:sz w:val="22"/>
                <w:szCs w:val="22"/>
              </w:rPr>
              <w:t>.</w:t>
            </w:r>
          </w:p>
          <w:p w14:paraId="560B52B7" w14:textId="3CF74359" w:rsidR="009C543E" w:rsidRPr="00D62B2A" w:rsidRDefault="009C543E" w:rsidP="009C543E">
            <w:pPr>
              <w:textAlignment w:val="center"/>
              <w:rPr>
                <w:sz w:val="22"/>
                <w:szCs w:val="22"/>
              </w:rPr>
            </w:pPr>
            <w:r w:rsidRPr="00D62B2A">
              <w:rPr>
                <w:sz w:val="22"/>
                <w:szCs w:val="22"/>
              </w:rPr>
              <w:t>Толщина</w:t>
            </w:r>
            <w:r w:rsidR="00302B74" w:rsidRPr="00D62B2A">
              <w:rPr>
                <w:sz w:val="22"/>
                <w:szCs w:val="22"/>
              </w:rPr>
              <w:t>:</w:t>
            </w:r>
            <w:r w:rsidRPr="00D62B2A">
              <w:rPr>
                <w:sz w:val="22"/>
                <w:szCs w:val="22"/>
              </w:rPr>
              <w:t xml:space="preserve"> 125 мкм. </w:t>
            </w:r>
          </w:p>
          <w:p w14:paraId="0AAE956C" w14:textId="44D725FF" w:rsidR="009C543E" w:rsidRPr="00D62B2A" w:rsidRDefault="009C543E" w:rsidP="009C543E">
            <w:pPr>
              <w:textAlignment w:val="center"/>
              <w:rPr>
                <w:sz w:val="22"/>
                <w:szCs w:val="22"/>
              </w:rPr>
            </w:pPr>
            <w:r w:rsidRPr="00D62B2A">
              <w:rPr>
                <w:sz w:val="22"/>
                <w:szCs w:val="22"/>
              </w:rPr>
              <w:t>Покрытие</w:t>
            </w:r>
            <w:r w:rsidR="00302B74" w:rsidRPr="00D62B2A">
              <w:rPr>
                <w:sz w:val="22"/>
                <w:szCs w:val="22"/>
              </w:rPr>
              <w:t>:</w:t>
            </w:r>
            <w:r w:rsidRPr="00D62B2A">
              <w:rPr>
                <w:sz w:val="22"/>
                <w:szCs w:val="22"/>
              </w:rPr>
              <w:t xml:space="preserve"> глянцевое </w:t>
            </w:r>
          </w:p>
          <w:p w14:paraId="39387E59" w14:textId="59E4A3DB" w:rsidR="009C543E" w:rsidRPr="00D62B2A" w:rsidRDefault="00302B74" w:rsidP="00302B74">
            <w:pPr>
              <w:textAlignment w:val="center"/>
              <w:rPr>
                <w:rFonts w:asciiTheme="majorBidi" w:hAnsiTheme="majorBidi" w:cstheme="majorBidi"/>
                <w:sz w:val="22"/>
                <w:szCs w:val="22"/>
              </w:rPr>
            </w:pPr>
            <w:r w:rsidRPr="00D62B2A">
              <w:rPr>
                <w:sz w:val="22"/>
                <w:szCs w:val="22"/>
              </w:rPr>
              <w:t xml:space="preserve">В упаковке: </w:t>
            </w:r>
            <w:r w:rsidR="009C543E" w:rsidRPr="00D62B2A">
              <w:rPr>
                <w:sz w:val="22"/>
                <w:szCs w:val="22"/>
              </w:rPr>
              <w:t>100 листов</w:t>
            </w:r>
          </w:p>
          <w:p w14:paraId="647E8377" w14:textId="5FA432AA"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6486629E" w14:textId="6A716F90" w:rsidR="00A54904" w:rsidRPr="00D62B2A" w:rsidRDefault="00230671" w:rsidP="007B6766">
            <w:pPr>
              <w:jc w:val="center"/>
              <w:rPr>
                <w:bCs/>
                <w:sz w:val="22"/>
                <w:szCs w:val="22"/>
              </w:rPr>
            </w:pPr>
            <w:r>
              <w:rPr>
                <w:bCs/>
                <w:sz w:val="22"/>
                <w:szCs w:val="22"/>
              </w:rPr>
              <w:t>5</w:t>
            </w:r>
          </w:p>
        </w:tc>
        <w:tc>
          <w:tcPr>
            <w:tcW w:w="851" w:type="dxa"/>
          </w:tcPr>
          <w:p w14:paraId="128220F1" w14:textId="1E2F637E" w:rsidR="00A54904" w:rsidRPr="00D62B2A" w:rsidRDefault="00302B74"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992" w:type="dxa"/>
          </w:tcPr>
          <w:p w14:paraId="2536735A" w14:textId="39A51724" w:rsidR="00A54904" w:rsidRPr="00D62B2A" w:rsidRDefault="00623F7A" w:rsidP="007B6766">
            <w:pPr>
              <w:jc w:val="center"/>
              <w:rPr>
                <w:bCs/>
                <w:sz w:val="22"/>
                <w:szCs w:val="22"/>
              </w:rPr>
            </w:pPr>
            <w:r>
              <w:rPr>
                <w:bCs/>
                <w:sz w:val="22"/>
                <w:szCs w:val="22"/>
              </w:rPr>
              <w:t>1228,55</w:t>
            </w:r>
          </w:p>
        </w:tc>
        <w:tc>
          <w:tcPr>
            <w:tcW w:w="1276" w:type="dxa"/>
          </w:tcPr>
          <w:p w14:paraId="34F40735" w14:textId="0DEB31D5" w:rsidR="00A54904" w:rsidRPr="00D62B2A" w:rsidRDefault="00623F7A" w:rsidP="007B6766">
            <w:pPr>
              <w:jc w:val="center"/>
              <w:rPr>
                <w:bCs/>
                <w:sz w:val="22"/>
                <w:szCs w:val="22"/>
              </w:rPr>
            </w:pPr>
            <w:r>
              <w:rPr>
                <w:bCs/>
                <w:sz w:val="22"/>
                <w:szCs w:val="22"/>
              </w:rPr>
              <w:t>6142,75</w:t>
            </w:r>
          </w:p>
        </w:tc>
      </w:tr>
      <w:tr w:rsidR="00A54904" w:rsidRPr="00D62B2A" w14:paraId="7E5BFB7C" w14:textId="77777777" w:rsidTr="00920320">
        <w:tc>
          <w:tcPr>
            <w:tcW w:w="540" w:type="dxa"/>
          </w:tcPr>
          <w:p w14:paraId="2EF1C6F6" w14:textId="723F319F" w:rsidR="00A54904" w:rsidRPr="00D62B2A" w:rsidRDefault="009031C3" w:rsidP="007B6766">
            <w:pPr>
              <w:jc w:val="center"/>
              <w:rPr>
                <w:bCs/>
                <w:sz w:val="22"/>
                <w:szCs w:val="22"/>
              </w:rPr>
            </w:pPr>
            <w:r>
              <w:rPr>
                <w:bCs/>
                <w:sz w:val="22"/>
                <w:szCs w:val="22"/>
              </w:rPr>
              <w:t>14</w:t>
            </w:r>
          </w:p>
        </w:tc>
        <w:tc>
          <w:tcPr>
            <w:tcW w:w="2045" w:type="dxa"/>
          </w:tcPr>
          <w:p w14:paraId="2A8709B0" w14:textId="77777777" w:rsidR="00302B74" w:rsidRPr="00D62B2A" w:rsidRDefault="00302B74" w:rsidP="00302B74">
            <w:pPr>
              <w:jc w:val="center"/>
              <w:rPr>
                <w:sz w:val="22"/>
                <w:szCs w:val="22"/>
              </w:rPr>
            </w:pPr>
            <w:r w:rsidRPr="00D62B2A">
              <w:rPr>
                <w:sz w:val="22"/>
                <w:szCs w:val="22"/>
              </w:rPr>
              <w:t>Ручка гелевая красная</w:t>
            </w:r>
          </w:p>
          <w:p w14:paraId="0C6A9DDE" w14:textId="198B5E1C" w:rsidR="00A54904" w:rsidRPr="00D62B2A" w:rsidRDefault="00302B74" w:rsidP="00302B74">
            <w:pPr>
              <w:jc w:val="center"/>
              <w:rPr>
                <w:bCs/>
                <w:sz w:val="22"/>
                <w:szCs w:val="22"/>
              </w:rPr>
            </w:pPr>
            <w:r w:rsidRPr="00D62B2A">
              <w:rPr>
                <w:sz w:val="22"/>
                <w:szCs w:val="22"/>
              </w:rPr>
              <w:t>32.99.12.110</w:t>
            </w:r>
          </w:p>
        </w:tc>
        <w:tc>
          <w:tcPr>
            <w:tcW w:w="4073" w:type="dxa"/>
          </w:tcPr>
          <w:p w14:paraId="44855C9D" w14:textId="3EF70A56" w:rsidR="00302B74" w:rsidRPr="00D62B2A" w:rsidRDefault="00302B74" w:rsidP="00BF0FB2">
            <w:pPr>
              <w:rPr>
                <w:rFonts w:asciiTheme="majorBidi" w:hAnsiTheme="majorBidi" w:cstheme="majorBidi"/>
                <w:b/>
                <w:bCs/>
                <w:sz w:val="22"/>
                <w:szCs w:val="22"/>
              </w:rPr>
            </w:pPr>
            <w:r w:rsidRPr="00D62B2A">
              <w:rPr>
                <w:rFonts w:asciiTheme="majorBidi" w:hAnsiTheme="majorBidi" w:cstheme="majorBidi"/>
                <w:b/>
                <w:bCs/>
                <w:sz w:val="22"/>
                <w:szCs w:val="22"/>
              </w:rPr>
              <w:t xml:space="preserve">Ручка гелевая с </w:t>
            </w:r>
            <w:proofErr w:type="spellStart"/>
            <w:r w:rsidRPr="00D62B2A">
              <w:rPr>
                <w:rFonts w:asciiTheme="majorBidi" w:hAnsiTheme="majorBidi" w:cstheme="majorBidi"/>
                <w:b/>
                <w:bCs/>
                <w:sz w:val="22"/>
                <w:szCs w:val="22"/>
              </w:rPr>
              <w:t>грипом</w:t>
            </w:r>
            <w:proofErr w:type="spellEnd"/>
            <w:r w:rsidRPr="00D62B2A">
              <w:rPr>
                <w:rFonts w:asciiTheme="majorBidi" w:hAnsiTheme="majorBidi" w:cstheme="majorBidi"/>
                <w:b/>
                <w:bCs/>
                <w:sz w:val="22"/>
                <w:szCs w:val="22"/>
              </w:rPr>
              <w:t xml:space="preserve"> BRAUBERG «Fine </w:t>
            </w:r>
            <w:proofErr w:type="spellStart"/>
            <w:r w:rsidRPr="00D62B2A">
              <w:rPr>
                <w:rFonts w:asciiTheme="majorBidi" w:hAnsiTheme="majorBidi" w:cstheme="majorBidi"/>
                <w:b/>
                <w:bCs/>
                <w:sz w:val="22"/>
                <w:szCs w:val="22"/>
              </w:rPr>
              <w:t>Gel</w:t>
            </w:r>
            <w:proofErr w:type="spellEnd"/>
            <w:r w:rsidRPr="00D62B2A">
              <w:rPr>
                <w:rFonts w:asciiTheme="majorBidi" w:hAnsiTheme="majorBidi" w:cstheme="majorBidi"/>
                <w:b/>
                <w:bCs/>
                <w:sz w:val="22"/>
                <w:szCs w:val="22"/>
              </w:rPr>
              <w:t>», КРАСНАЯ</w:t>
            </w:r>
          </w:p>
          <w:p w14:paraId="3168914F" w14:textId="71B6A3A1"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чернил: </w:t>
            </w:r>
            <w:hyperlink r:id="rId3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красный</w:t>
              </w:r>
            </w:hyperlink>
          </w:p>
          <w:p w14:paraId="139B4FFB" w14:textId="72234D45"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Толщина линии письма: </w:t>
            </w:r>
            <w:hyperlink r:id="rId3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0.35 мм</w:t>
              </w:r>
            </w:hyperlink>
            <w:r w:rsidRPr="00D62B2A">
              <w:rPr>
                <w:rFonts w:asciiTheme="majorBidi" w:hAnsiTheme="majorBidi" w:cstheme="majorBidi"/>
                <w:color w:val="000000" w:themeColor="text1"/>
                <w:sz w:val="22"/>
                <w:szCs w:val="22"/>
              </w:rPr>
              <w:t>.</w:t>
            </w:r>
          </w:p>
          <w:p w14:paraId="48580036" w14:textId="499B9BD9"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Диаметр пишущего узла: </w:t>
            </w:r>
            <w:hyperlink r:id="rId3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0.5 мм</w:t>
              </w:r>
            </w:hyperlink>
            <w:r w:rsidRPr="00D62B2A">
              <w:rPr>
                <w:rFonts w:asciiTheme="majorBidi" w:hAnsiTheme="majorBidi" w:cstheme="majorBidi"/>
                <w:color w:val="000000" w:themeColor="text1"/>
                <w:sz w:val="22"/>
                <w:szCs w:val="22"/>
              </w:rPr>
              <w:t>.</w:t>
            </w:r>
          </w:p>
          <w:p w14:paraId="730D0203" w14:textId="29A790AD"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наконечника: </w:t>
            </w:r>
            <w:hyperlink r:id="rId3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игольчатый</w:t>
              </w:r>
            </w:hyperlink>
          </w:p>
          <w:p w14:paraId="5B55ECA6" w14:textId="254FFCD2"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Серия: </w:t>
            </w:r>
            <w:hyperlink r:id="rId3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 xml:space="preserve">Fine </w:t>
              </w:r>
              <w:proofErr w:type="spellStart"/>
              <w:r w:rsidRPr="00D62B2A">
                <w:rPr>
                  <w:rStyle w:val="af"/>
                  <w:rFonts w:asciiTheme="majorBidi" w:hAnsiTheme="majorBidi" w:cstheme="majorBidi"/>
                  <w:color w:val="000000" w:themeColor="text1"/>
                  <w:sz w:val="22"/>
                  <w:szCs w:val="22"/>
                  <w:u w:val="none"/>
                </w:rPr>
                <w:t>Gel</w:t>
              </w:r>
              <w:proofErr w:type="spellEnd"/>
            </w:hyperlink>
            <w:r w:rsidRPr="00D62B2A">
              <w:rPr>
                <w:rFonts w:asciiTheme="majorBidi" w:hAnsiTheme="majorBidi" w:cstheme="majorBidi"/>
                <w:color w:val="000000" w:themeColor="text1"/>
                <w:sz w:val="22"/>
                <w:szCs w:val="22"/>
              </w:rPr>
              <w:t>.</w:t>
            </w:r>
          </w:p>
          <w:p w14:paraId="0A647792" w14:textId="0FE5E365"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Длина сменного стержня: </w:t>
            </w:r>
            <w:hyperlink r:id="rId4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130 мм</w:t>
              </w:r>
            </w:hyperlink>
            <w:r w:rsidRPr="00D62B2A">
              <w:rPr>
                <w:rFonts w:asciiTheme="majorBidi" w:hAnsiTheme="majorBidi" w:cstheme="majorBidi"/>
                <w:color w:val="000000" w:themeColor="text1"/>
                <w:sz w:val="22"/>
                <w:szCs w:val="22"/>
              </w:rPr>
              <w:t>.</w:t>
            </w:r>
          </w:p>
          <w:p w14:paraId="4B4BD8A8" w14:textId="403A1935"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Эргономичная зона захвата: </w:t>
            </w:r>
            <w:hyperlink r:id="rId4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резиновый держатель</w:t>
              </w:r>
            </w:hyperlink>
          </w:p>
          <w:p w14:paraId="37C37CD9" w14:textId="1CE6C728"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корпуса: </w:t>
            </w:r>
            <w:hyperlink r:id="rId4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прозрачный</w:t>
              </w:r>
            </w:hyperlink>
          </w:p>
          <w:p w14:paraId="0F951CC5" w14:textId="5C7305B2"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корпуса: </w:t>
            </w:r>
            <w:hyperlink r:id="rId4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круглая</w:t>
              </w:r>
            </w:hyperlink>
          </w:p>
          <w:p w14:paraId="71370099" w14:textId="775CF73A"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661EDB33" w14:textId="61055911" w:rsidR="00A54904" w:rsidRPr="00D62B2A" w:rsidRDefault="00230671" w:rsidP="007B6766">
            <w:pPr>
              <w:jc w:val="center"/>
              <w:rPr>
                <w:bCs/>
                <w:sz w:val="22"/>
                <w:szCs w:val="22"/>
              </w:rPr>
            </w:pPr>
            <w:r>
              <w:rPr>
                <w:bCs/>
                <w:sz w:val="22"/>
                <w:szCs w:val="22"/>
              </w:rPr>
              <w:t>76</w:t>
            </w:r>
          </w:p>
        </w:tc>
        <w:tc>
          <w:tcPr>
            <w:tcW w:w="851" w:type="dxa"/>
          </w:tcPr>
          <w:p w14:paraId="48CC29D7" w14:textId="174DA8C4" w:rsidR="00A54904" w:rsidRPr="00D62B2A" w:rsidRDefault="00302B74" w:rsidP="007B6766">
            <w:pPr>
              <w:jc w:val="center"/>
              <w:rPr>
                <w:bCs/>
                <w:sz w:val="22"/>
                <w:szCs w:val="22"/>
              </w:rPr>
            </w:pPr>
            <w:r w:rsidRPr="00D62B2A">
              <w:rPr>
                <w:bCs/>
                <w:sz w:val="22"/>
                <w:szCs w:val="22"/>
              </w:rPr>
              <w:t>шт.</w:t>
            </w:r>
          </w:p>
        </w:tc>
        <w:tc>
          <w:tcPr>
            <w:tcW w:w="992" w:type="dxa"/>
          </w:tcPr>
          <w:p w14:paraId="5B6DEFAD" w14:textId="3D3008CF" w:rsidR="00A54904" w:rsidRPr="00D62B2A" w:rsidRDefault="00623F7A" w:rsidP="007B6766">
            <w:pPr>
              <w:jc w:val="center"/>
              <w:rPr>
                <w:bCs/>
                <w:sz w:val="22"/>
                <w:szCs w:val="22"/>
              </w:rPr>
            </w:pPr>
            <w:r>
              <w:rPr>
                <w:bCs/>
                <w:sz w:val="22"/>
                <w:szCs w:val="22"/>
              </w:rPr>
              <w:t>64,66</w:t>
            </w:r>
          </w:p>
        </w:tc>
        <w:tc>
          <w:tcPr>
            <w:tcW w:w="1276" w:type="dxa"/>
          </w:tcPr>
          <w:p w14:paraId="2390A022" w14:textId="41271369" w:rsidR="00A54904" w:rsidRPr="00D62B2A" w:rsidRDefault="00623F7A" w:rsidP="007B6766">
            <w:pPr>
              <w:jc w:val="center"/>
              <w:rPr>
                <w:bCs/>
                <w:sz w:val="22"/>
                <w:szCs w:val="22"/>
              </w:rPr>
            </w:pPr>
            <w:r>
              <w:rPr>
                <w:bCs/>
                <w:sz w:val="22"/>
                <w:szCs w:val="22"/>
              </w:rPr>
              <w:t>4914,16</w:t>
            </w:r>
          </w:p>
        </w:tc>
      </w:tr>
      <w:tr w:rsidR="00A54904" w:rsidRPr="00D62B2A" w14:paraId="7452F34D" w14:textId="77777777" w:rsidTr="00920320">
        <w:tc>
          <w:tcPr>
            <w:tcW w:w="540" w:type="dxa"/>
          </w:tcPr>
          <w:p w14:paraId="7C7550A6" w14:textId="56B22C71" w:rsidR="00A54904" w:rsidRPr="00D62B2A" w:rsidRDefault="009031C3" w:rsidP="007B6766">
            <w:pPr>
              <w:jc w:val="center"/>
              <w:rPr>
                <w:bCs/>
                <w:sz w:val="22"/>
                <w:szCs w:val="22"/>
              </w:rPr>
            </w:pPr>
            <w:r>
              <w:rPr>
                <w:bCs/>
                <w:sz w:val="22"/>
                <w:szCs w:val="22"/>
              </w:rPr>
              <w:t>15</w:t>
            </w:r>
          </w:p>
        </w:tc>
        <w:tc>
          <w:tcPr>
            <w:tcW w:w="2045" w:type="dxa"/>
          </w:tcPr>
          <w:p w14:paraId="64C2E01E" w14:textId="6D1F147E" w:rsidR="00302B74" w:rsidRPr="00D62B2A" w:rsidRDefault="00302B74" w:rsidP="00302B74">
            <w:pPr>
              <w:jc w:val="center"/>
              <w:rPr>
                <w:sz w:val="22"/>
                <w:szCs w:val="22"/>
              </w:rPr>
            </w:pPr>
            <w:r w:rsidRPr="00D62B2A">
              <w:rPr>
                <w:sz w:val="22"/>
                <w:szCs w:val="22"/>
              </w:rPr>
              <w:t>Ручка гелевая черная</w:t>
            </w:r>
          </w:p>
          <w:p w14:paraId="3BA3F77A" w14:textId="231CD716" w:rsidR="00A54904" w:rsidRPr="00D62B2A" w:rsidRDefault="00302B74" w:rsidP="00302B74">
            <w:pPr>
              <w:jc w:val="center"/>
              <w:rPr>
                <w:bCs/>
                <w:sz w:val="22"/>
                <w:szCs w:val="22"/>
              </w:rPr>
            </w:pPr>
            <w:r w:rsidRPr="00D62B2A">
              <w:rPr>
                <w:sz w:val="22"/>
                <w:szCs w:val="22"/>
              </w:rPr>
              <w:t>32.99.12.110</w:t>
            </w:r>
          </w:p>
        </w:tc>
        <w:tc>
          <w:tcPr>
            <w:tcW w:w="4073" w:type="dxa"/>
          </w:tcPr>
          <w:p w14:paraId="7016D88B" w14:textId="6BE0A820" w:rsidR="00302B74" w:rsidRPr="00D62B2A" w:rsidRDefault="00302B74" w:rsidP="00302B74">
            <w:pPr>
              <w:rPr>
                <w:rFonts w:asciiTheme="majorBidi" w:hAnsiTheme="majorBidi" w:cstheme="majorBidi"/>
                <w:b/>
                <w:bCs/>
                <w:sz w:val="22"/>
                <w:szCs w:val="22"/>
              </w:rPr>
            </w:pPr>
            <w:r w:rsidRPr="00D62B2A">
              <w:rPr>
                <w:rFonts w:asciiTheme="majorBidi" w:hAnsiTheme="majorBidi" w:cstheme="majorBidi"/>
                <w:b/>
                <w:bCs/>
                <w:sz w:val="22"/>
                <w:szCs w:val="22"/>
              </w:rPr>
              <w:t xml:space="preserve">Ручка гелевая с </w:t>
            </w:r>
            <w:proofErr w:type="spellStart"/>
            <w:r w:rsidRPr="00D62B2A">
              <w:rPr>
                <w:rFonts w:asciiTheme="majorBidi" w:hAnsiTheme="majorBidi" w:cstheme="majorBidi"/>
                <w:b/>
                <w:bCs/>
                <w:sz w:val="22"/>
                <w:szCs w:val="22"/>
              </w:rPr>
              <w:t>грипом</w:t>
            </w:r>
            <w:proofErr w:type="spellEnd"/>
            <w:r w:rsidRPr="00D62B2A">
              <w:rPr>
                <w:rFonts w:asciiTheme="majorBidi" w:hAnsiTheme="majorBidi" w:cstheme="majorBidi"/>
                <w:b/>
                <w:bCs/>
                <w:sz w:val="22"/>
                <w:szCs w:val="22"/>
              </w:rPr>
              <w:t xml:space="preserve"> BRAUBERG «Fine </w:t>
            </w:r>
            <w:proofErr w:type="spellStart"/>
            <w:r w:rsidRPr="00D62B2A">
              <w:rPr>
                <w:rFonts w:asciiTheme="majorBidi" w:hAnsiTheme="majorBidi" w:cstheme="majorBidi"/>
                <w:b/>
                <w:bCs/>
                <w:sz w:val="22"/>
                <w:szCs w:val="22"/>
              </w:rPr>
              <w:t>Gel</w:t>
            </w:r>
            <w:proofErr w:type="spellEnd"/>
            <w:r w:rsidRPr="00D62B2A">
              <w:rPr>
                <w:rFonts w:asciiTheme="majorBidi" w:hAnsiTheme="majorBidi" w:cstheme="majorBidi"/>
                <w:b/>
                <w:bCs/>
                <w:sz w:val="22"/>
                <w:szCs w:val="22"/>
              </w:rPr>
              <w:t>», ЧЕРНАЯ</w:t>
            </w:r>
          </w:p>
          <w:p w14:paraId="377E51B8" w14:textId="603A05B6"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Цвет чернил: черный </w:t>
            </w:r>
          </w:p>
          <w:p w14:paraId="0411D830" w14:textId="77777777"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Толщина линии письма: </w:t>
            </w:r>
            <w:hyperlink r:id="rId4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0.35 мм</w:t>
              </w:r>
            </w:hyperlink>
            <w:r w:rsidRPr="00D62B2A">
              <w:rPr>
                <w:rFonts w:asciiTheme="majorBidi" w:hAnsiTheme="majorBidi" w:cstheme="majorBidi"/>
                <w:color w:val="000000" w:themeColor="text1"/>
                <w:sz w:val="22"/>
                <w:szCs w:val="22"/>
              </w:rPr>
              <w:t>.</w:t>
            </w:r>
          </w:p>
          <w:p w14:paraId="3B9F62D5" w14:textId="77777777"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Диаметр пишущего узла: </w:t>
            </w:r>
            <w:hyperlink r:id="rId4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0.5 мм</w:t>
              </w:r>
            </w:hyperlink>
            <w:r w:rsidRPr="00D62B2A">
              <w:rPr>
                <w:rFonts w:asciiTheme="majorBidi" w:hAnsiTheme="majorBidi" w:cstheme="majorBidi"/>
                <w:color w:val="000000" w:themeColor="text1"/>
                <w:sz w:val="22"/>
                <w:szCs w:val="22"/>
              </w:rPr>
              <w:t>.</w:t>
            </w:r>
          </w:p>
          <w:p w14:paraId="6C9F6476" w14:textId="77777777"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наконечника: </w:t>
            </w:r>
            <w:hyperlink r:id="rId4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игольчатый</w:t>
              </w:r>
            </w:hyperlink>
          </w:p>
          <w:p w14:paraId="39DDEFF7" w14:textId="77777777"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Серия: </w:t>
            </w:r>
            <w:hyperlink r:id="rId4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 xml:space="preserve">Fine </w:t>
              </w:r>
              <w:proofErr w:type="spellStart"/>
              <w:r w:rsidRPr="00D62B2A">
                <w:rPr>
                  <w:rStyle w:val="af"/>
                  <w:rFonts w:asciiTheme="majorBidi" w:hAnsiTheme="majorBidi" w:cstheme="majorBidi"/>
                  <w:color w:val="000000" w:themeColor="text1"/>
                  <w:sz w:val="22"/>
                  <w:szCs w:val="22"/>
                  <w:u w:val="none"/>
                </w:rPr>
                <w:t>Gel</w:t>
              </w:r>
              <w:proofErr w:type="spellEnd"/>
            </w:hyperlink>
            <w:r w:rsidRPr="00D62B2A">
              <w:rPr>
                <w:rFonts w:asciiTheme="majorBidi" w:hAnsiTheme="majorBidi" w:cstheme="majorBidi"/>
                <w:color w:val="000000" w:themeColor="text1"/>
                <w:sz w:val="22"/>
                <w:szCs w:val="22"/>
              </w:rPr>
              <w:t>.</w:t>
            </w:r>
          </w:p>
          <w:p w14:paraId="124B9C31" w14:textId="77777777"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Длина сменного стержня: </w:t>
            </w:r>
            <w:hyperlink r:id="rId4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130 мм</w:t>
              </w:r>
            </w:hyperlink>
            <w:r w:rsidRPr="00D62B2A">
              <w:rPr>
                <w:rFonts w:asciiTheme="majorBidi" w:hAnsiTheme="majorBidi" w:cstheme="majorBidi"/>
                <w:color w:val="000000" w:themeColor="text1"/>
                <w:sz w:val="22"/>
                <w:szCs w:val="22"/>
              </w:rPr>
              <w:t>.</w:t>
            </w:r>
          </w:p>
          <w:p w14:paraId="79B3C5E2" w14:textId="77777777"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Эргономичная зона захвата: </w:t>
            </w:r>
            <w:hyperlink r:id="rId4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резиновый держатель</w:t>
              </w:r>
            </w:hyperlink>
          </w:p>
          <w:p w14:paraId="00BB7740" w14:textId="77777777"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корпуса: </w:t>
            </w:r>
            <w:hyperlink r:id="rId5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прозрачный</w:t>
              </w:r>
            </w:hyperlink>
          </w:p>
          <w:p w14:paraId="3C5DA885" w14:textId="2CFA123A" w:rsidR="00302B74" w:rsidRPr="00D62B2A" w:rsidRDefault="00302B74" w:rsidP="00302B74">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корпуса: </w:t>
            </w:r>
            <w:hyperlink r:id="rId5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круглая</w:t>
              </w:r>
            </w:hyperlink>
          </w:p>
          <w:p w14:paraId="1C59D0E0" w14:textId="6DBB0FE5"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3CAED4C7" w14:textId="484904C7" w:rsidR="00A54904" w:rsidRPr="00D62B2A" w:rsidRDefault="00230671" w:rsidP="007B6766">
            <w:pPr>
              <w:jc w:val="center"/>
              <w:rPr>
                <w:bCs/>
                <w:sz w:val="22"/>
                <w:szCs w:val="22"/>
              </w:rPr>
            </w:pPr>
            <w:r>
              <w:rPr>
                <w:bCs/>
                <w:sz w:val="22"/>
                <w:szCs w:val="22"/>
              </w:rPr>
              <w:t>134</w:t>
            </w:r>
          </w:p>
        </w:tc>
        <w:tc>
          <w:tcPr>
            <w:tcW w:w="851" w:type="dxa"/>
          </w:tcPr>
          <w:p w14:paraId="1A25A100" w14:textId="1950142A" w:rsidR="00A54904" w:rsidRPr="00D62B2A" w:rsidRDefault="00302B74" w:rsidP="007B6766">
            <w:pPr>
              <w:jc w:val="center"/>
              <w:rPr>
                <w:bCs/>
                <w:sz w:val="22"/>
                <w:szCs w:val="22"/>
              </w:rPr>
            </w:pPr>
            <w:r w:rsidRPr="00D62B2A">
              <w:rPr>
                <w:bCs/>
                <w:sz w:val="22"/>
                <w:szCs w:val="22"/>
              </w:rPr>
              <w:t>шт.</w:t>
            </w:r>
          </w:p>
        </w:tc>
        <w:tc>
          <w:tcPr>
            <w:tcW w:w="992" w:type="dxa"/>
          </w:tcPr>
          <w:p w14:paraId="309E3426" w14:textId="46CA7F5D" w:rsidR="00A54904" w:rsidRPr="00D62B2A" w:rsidRDefault="00623F7A" w:rsidP="007B6766">
            <w:pPr>
              <w:jc w:val="center"/>
              <w:rPr>
                <w:bCs/>
                <w:sz w:val="22"/>
                <w:szCs w:val="22"/>
              </w:rPr>
            </w:pPr>
            <w:r>
              <w:rPr>
                <w:bCs/>
                <w:sz w:val="22"/>
                <w:szCs w:val="22"/>
              </w:rPr>
              <w:t>46,10</w:t>
            </w:r>
          </w:p>
        </w:tc>
        <w:tc>
          <w:tcPr>
            <w:tcW w:w="1276" w:type="dxa"/>
          </w:tcPr>
          <w:p w14:paraId="404363A8" w14:textId="140CB76D" w:rsidR="00A54904" w:rsidRPr="00D62B2A" w:rsidRDefault="00623F7A" w:rsidP="007B6766">
            <w:pPr>
              <w:jc w:val="center"/>
              <w:rPr>
                <w:bCs/>
                <w:sz w:val="22"/>
                <w:szCs w:val="22"/>
              </w:rPr>
            </w:pPr>
            <w:r>
              <w:rPr>
                <w:bCs/>
                <w:sz w:val="22"/>
                <w:szCs w:val="22"/>
              </w:rPr>
              <w:t>6177,40</w:t>
            </w:r>
          </w:p>
        </w:tc>
      </w:tr>
      <w:tr w:rsidR="00A54904" w:rsidRPr="00D62B2A" w14:paraId="49E26FE0" w14:textId="77777777" w:rsidTr="00920320">
        <w:tc>
          <w:tcPr>
            <w:tcW w:w="540" w:type="dxa"/>
          </w:tcPr>
          <w:p w14:paraId="6FE1C454" w14:textId="532D9830" w:rsidR="00A54904" w:rsidRPr="00D62B2A" w:rsidRDefault="009031C3" w:rsidP="007B6766">
            <w:pPr>
              <w:jc w:val="center"/>
              <w:rPr>
                <w:bCs/>
                <w:sz w:val="22"/>
                <w:szCs w:val="22"/>
              </w:rPr>
            </w:pPr>
            <w:r>
              <w:rPr>
                <w:bCs/>
                <w:sz w:val="22"/>
                <w:szCs w:val="22"/>
              </w:rPr>
              <w:t>16</w:t>
            </w:r>
          </w:p>
        </w:tc>
        <w:tc>
          <w:tcPr>
            <w:tcW w:w="2045" w:type="dxa"/>
          </w:tcPr>
          <w:p w14:paraId="006A58FB" w14:textId="77777777" w:rsidR="00D84608" w:rsidRPr="00D62B2A" w:rsidRDefault="00D84608" w:rsidP="00D84608">
            <w:pPr>
              <w:jc w:val="center"/>
              <w:rPr>
                <w:bCs/>
                <w:sz w:val="22"/>
                <w:szCs w:val="22"/>
              </w:rPr>
            </w:pPr>
            <w:r w:rsidRPr="00D62B2A">
              <w:rPr>
                <w:bCs/>
                <w:sz w:val="22"/>
                <w:szCs w:val="22"/>
              </w:rPr>
              <w:t xml:space="preserve">Ручка шариковая неавтоматическая </w:t>
            </w:r>
            <w:proofErr w:type="spellStart"/>
            <w:r w:rsidRPr="00D62B2A">
              <w:rPr>
                <w:bCs/>
                <w:sz w:val="22"/>
                <w:szCs w:val="22"/>
              </w:rPr>
              <w:t>Pensan</w:t>
            </w:r>
            <w:proofErr w:type="spellEnd"/>
            <w:r w:rsidRPr="00D62B2A">
              <w:rPr>
                <w:bCs/>
                <w:sz w:val="22"/>
                <w:szCs w:val="22"/>
              </w:rPr>
              <w:t xml:space="preserve"> Star Tech синяя</w:t>
            </w:r>
          </w:p>
          <w:p w14:paraId="4335C074" w14:textId="1227FDF1" w:rsidR="00A54904" w:rsidRPr="00D62B2A" w:rsidRDefault="00D84608" w:rsidP="007B6766">
            <w:pPr>
              <w:jc w:val="center"/>
              <w:rPr>
                <w:bCs/>
                <w:sz w:val="22"/>
                <w:szCs w:val="22"/>
              </w:rPr>
            </w:pPr>
            <w:r w:rsidRPr="00D62B2A">
              <w:rPr>
                <w:bCs/>
                <w:sz w:val="22"/>
                <w:szCs w:val="22"/>
              </w:rPr>
              <w:t>32.99.12.110</w:t>
            </w:r>
          </w:p>
        </w:tc>
        <w:tc>
          <w:tcPr>
            <w:tcW w:w="4073" w:type="dxa"/>
          </w:tcPr>
          <w:p w14:paraId="370016C1" w14:textId="5CE2A845" w:rsidR="00D84608" w:rsidRPr="00D62B2A" w:rsidRDefault="00D84608" w:rsidP="00D84608">
            <w:pPr>
              <w:rPr>
                <w:rFonts w:asciiTheme="majorBidi" w:hAnsiTheme="majorBidi" w:cstheme="majorBidi"/>
                <w:b/>
                <w:bCs/>
                <w:sz w:val="22"/>
                <w:szCs w:val="22"/>
              </w:rPr>
            </w:pPr>
            <w:r w:rsidRPr="00D62B2A">
              <w:rPr>
                <w:rFonts w:asciiTheme="majorBidi" w:hAnsiTheme="majorBidi" w:cstheme="majorBidi"/>
                <w:b/>
                <w:bCs/>
                <w:sz w:val="22"/>
                <w:szCs w:val="22"/>
              </w:rPr>
              <w:t xml:space="preserve">Ручка шариковая неавтоматическая </w:t>
            </w:r>
            <w:proofErr w:type="spellStart"/>
            <w:r w:rsidRPr="00D62B2A">
              <w:rPr>
                <w:rFonts w:asciiTheme="majorBidi" w:hAnsiTheme="majorBidi" w:cstheme="majorBidi"/>
                <w:b/>
                <w:bCs/>
                <w:sz w:val="22"/>
                <w:szCs w:val="22"/>
              </w:rPr>
              <w:t>Pensan</w:t>
            </w:r>
            <w:proofErr w:type="spellEnd"/>
            <w:r w:rsidRPr="00D62B2A">
              <w:rPr>
                <w:rFonts w:asciiTheme="majorBidi" w:hAnsiTheme="majorBidi" w:cstheme="majorBidi"/>
                <w:b/>
                <w:bCs/>
                <w:sz w:val="22"/>
                <w:szCs w:val="22"/>
              </w:rPr>
              <w:t xml:space="preserve"> Star Tech, синяя</w:t>
            </w:r>
          </w:p>
          <w:p w14:paraId="77AD5030" w14:textId="1744D0E0" w:rsidR="00D84608" w:rsidRPr="00D62B2A" w:rsidRDefault="00D84608" w:rsidP="00D8460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Торговая марка: </w:t>
            </w:r>
            <w:hyperlink r:id="rId52" w:tgtFrame="_self" w:history="1">
              <w:proofErr w:type="spellStart"/>
              <w:r w:rsidRPr="00D62B2A">
                <w:rPr>
                  <w:rStyle w:val="af"/>
                  <w:rFonts w:asciiTheme="majorBidi" w:hAnsiTheme="majorBidi" w:cstheme="majorBidi"/>
                  <w:color w:val="000000" w:themeColor="text1"/>
                  <w:sz w:val="22"/>
                  <w:szCs w:val="22"/>
                  <w:u w:val="none"/>
                </w:rPr>
                <w:t>Pensan</w:t>
              </w:r>
              <w:proofErr w:type="spellEnd"/>
            </w:hyperlink>
          </w:p>
          <w:p w14:paraId="244AE5A7" w14:textId="20EC0ED9" w:rsidR="00D84608" w:rsidRPr="00D62B2A" w:rsidRDefault="00D84608" w:rsidP="00D8460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Цвет чернил: </w:t>
            </w:r>
            <w:hyperlink r:id="rId53" w:tgtFrame="_self" w:history="1">
              <w:r w:rsidRPr="00D62B2A">
                <w:rPr>
                  <w:rStyle w:val="af"/>
                  <w:rFonts w:asciiTheme="majorBidi" w:hAnsiTheme="majorBidi" w:cstheme="majorBidi"/>
                  <w:color w:val="000000" w:themeColor="text1"/>
                  <w:sz w:val="22"/>
                  <w:szCs w:val="22"/>
                  <w:u w:val="none"/>
                </w:rPr>
                <w:t>синий</w:t>
              </w:r>
            </w:hyperlink>
          </w:p>
          <w:p w14:paraId="3866C36A" w14:textId="694DE2D8" w:rsidR="00D84608" w:rsidRPr="00D62B2A" w:rsidRDefault="00D84608" w:rsidP="00D8460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Толщина линии письма, мм: </w:t>
            </w:r>
            <w:hyperlink r:id="rId54" w:tgtFrame="_self" w:history="1">
              <w:r w:rsidRPr="00D62B2A">
                <w:rPr>
                  <w:rStyle w:val="af"/>
                  <w:rFonts w:asciiTheme="majorBidi" w:hAnsiTheme="majorBidi" w:cstheme="majorBidi"/>
                  <w:color w:val="000000" w:themeColor="text1"/>
                  <w:sz w:val="22"/>
                  <w:szCs w:val="22"/>
                  <w:u w:val="none"/>
                </w:rPr>
                <w:t>0.7</w:t>
              </w:r>
            </w:hyperlink>
          </w:p>
          <w:p w14:paraId="590D920D" w14:textId="7E1B43C1" w:rsidR="00D84608" w:rsidRPr="00D62B2A" w:rsidRDefault="00D84608" w:rsidP="00D8460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Диаметр шарика, мм: </w:t>
            </w:r>
            <w:hyperlink r:id="rId55" w:tgtFrame="_self" w:history="1">
              <w:r w:rsidRPr="00D62B2A">
                <w:rPr>
                  <w:rStyle w:val="af"/>
                  <w:rFonts w:asciiTheme="majorBidi" w:hAnsiTheme="majorBidi" w:cstheme="majorBidi"/>
                  <w:color w:val="000000" w:themeColor="text1"/>
                  <w:sz w:val="22"/>
                  <w:szCs w:val="22"/>
                  <w:u w:val="none"/>
                </w:rPr>
                <w:t>1</w:t>
              </w:r>
            </w:hyperlink>
          </w:p>
          <w:p w14:paraId="00CEBD65" w14:textId="41A1A4BA" w:rsidR="00D84608" w:rsidRPr="00D62B2A" w:rsidRDefault="00D84608" w:rsidP="00D8460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Масляная: да</w:t>
            </w:r>
          </w:p>
          <w:p w14:paraId="5A00C6A0" w14:textId="4E700DC0" w:rsidR="00D84608" w:rsidRPr="00D62B2A" w:rsidRDefault="00D84608" w:rsidP="00D8460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Длина стержня: 142 мм</w:t>
            </w:r>
          </w:p>
          <w:p w14:paraId="668138EF" w14:textId="2994C8D9" w:rsidR="00D84608" w:rsidRPr="00D62B2A" w:rsidRDefault="00D84608" w:rsidP="00D8460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Возможность смены стержня: </w:t>
            </w:r>
            <w:hyperlink r:id="rId56" w:tgtFrame="_self" w:history="1">
              <w:r w:rsidRPr="00D62B2A">
                <w:rPr>
                  <w:rStyle w:val="af"/>
                  <w:rFonts w:asciiTheme="majorBidi" w:hAnsiTheme="majorBidi" w:cstheme="majorBidi"/>
                  <w:color w:val="000000" w:themeColor="text1"/>
                  <w:sz w:val="22"/>
                  <w:szCs w:val="22"/>
                  <w:u w:val="none"/>
                </w:rPr>
                <w:t>да</w:t>
              </w:r>
            </w:hyperlink>
          </w:p>
          <w:p w14:paraId="5FF0F903" w14:textId="065852C7" w:rsidR="00D84608" w:rsidRPr="00D62B2A" w:rsidRDefault="00D84608" w:rsidP="00D8460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Форма наконечника: </w:t>
            </w:r>
            <w:hyperlink r:id="rId57" w:tgtFrame="_self" w:history="1">
              <w:r w:rsidRPr="00D62B2A">
                <w:rPr>
                  <w:rStyle w:val="af"/>
                  <w:rFonts w:asciiTheme="majorBidi" w:hAnsiTheme="majorBidi" w:cstheme="majorBidi"/>
                  <w:color w:val="000000" w:themeColor="text1"/>
                  <w:sz w:val="22"/>
                  <w:szCs w:val="22"/>
                  <w:u w:val="none"/>
                </w:rPr>
                <w:t>игольчатая</w:t>
              </w:r>
            </w:hyperlink>
          </w:p>
          <w:p w14:paraId="35766A9F" w14:textId="1B55D2CC" w:rsidR="00D84608" w:rsidRPr="00D62B2A" w:rsidRDefault="00D84608" w:rsidP="00D8460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Цвет корпуса: </w:t>
            </w:r>
            <w:hyperlink r:id="rId58" w:tgtFrame="_self" w:history="1">
              <w:r w:rsidRPr="00D62B2A">
                <w:rPr>
                  <w:rStyle w:val="af"/>
                  <w:rFonts w:asciiTheme="majorBidi" w:hAnsiTheme="majorBidi" w:cstheme="majorBidi"/>
                  <w:color w:val="000000" w:themeColor="text1"/>
                  <w:sz w:val="22"/>
                  <w:szCs w:val="22"/>
                  <w:u w:val="none"/>
                </w:rPr>
                <w:t>синий</w:t>
              </w:r>
            </w:hyperlink>
          </w:p>
          <w:p w14:paraId="22E69A9C" w14:textId="63CE7AD9" w:rsidR="00D84608" w:rsidRPr="00D62B2A" w:rsidRDefault="00D84608" w:rsidP="00D8460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корпуса: пластик</w:t>
            </w:r>
          </w:p>
          <w:p w14:paraId="63B4FA20" w14:textId="11162AE8" w:rsidR="00D84608" w:rsidRPr="00D62B2A" w:rsidRDefault="00D84608" w:rsidP="00D8460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наконечника: пластик</w:t>
            </w:r>
          </w:p>
          <w:p w14:paraId="26FF6A38" w14:textId="5A604D2A" w:rsidR="00D84608" w:rsidRPr="00D62B2A" w:rsidRDefault="00D84608" w:rsidP="00D8460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корпуса: круглая</w:t>
            </w:r>
          </w:p>
          <w:p w14:paraId="0024F863" w14:textId="2345B5C2"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2559A411" w14:textId="2AFF7B76" w:rsidR="00A54904" w:rsidRPr="00D62B2A" w:rsidRDefault="00796CDB" w:rsidP="007B6766">
            <w:pPr>
              <w:jc w:val="center"/>
              <w:rPr>
                <w:bCs/>
                <w:sz w:val="22"/>
                <w:szCs w:val="22"/>
              </w:rPr>
            </w:pPr>
            <w:r>
              <w:rPr>
                <w:bCs/>
                <w:sz w:val="22"/>
                <w:szCs w:val="22"/>
              </w:rPr>
              <w:t>609</w:t>
            </w:r>
          </w:p>
        </w:tc>
        <w:tc>
          <w:tcPr>
            <w:tcW w:w="851" w:type="dxa"/>
          </w:tcPr>
          <w:p w14:paraId="7AF7D932" w14:textId="30224223" w:rsidR="00A54904" w:rsidRPr="00D62B2A" w:rsidRDefault="00302B74" w:rsidP="007B6766">
            <w:pPr>
              <w:jc w:val="center"/>
              <w:rPr>
                <w:bCs/>
                <w:sz w:val="22"/>
                <w:szCs w:val="22"/>
              </w:rPr>
            </w:pPr>
            <w:r w:rsidRPr="00D62B2A">
              <w:rPr>
                <w:bCs/>
                <w:sz w:val="22"/>
                <w:szCs w:val="22"/>
              </w:rPr>
              <w:t>шт.</w:t>
            </w:r>
          </w:p>
        </w:tc>
        <w:tc>
          <w:tcPr>
            <w:tcW w:w="992" w:type="dxa"/>
          </w:tcPr>
          <w:p w14:paraId="11544429" w14:textId="2B5ECCB6" w:rsidR="00A54904" w:rsidRPr="00D62B2A" w:rsidRDefault="00623F7A" w:rsidP="007B6766">
            <w:pPr>
              <w:jc w:val="center"/>
              <w:rPr>
                <w:bCs/>
                <w:sz w:val="22"/>
                <w:szCs w:val="22"/>
              </w:rPr>
            </w:pPr>
            <w:r>
              <w:rPr>
                <w:bCs/>
                <w:sz w:val="22"/>
                <w:szCs w:val="22"/>
              </w:rPr>
              <w:t>32,43</w:t>
            </w:r>
          </w:p>
        </w:tc>
        <w:tc>
          <w:tcPr>
            <w:tcW w:w="1276" w:type="dxa"/>
          </w:tcPr>
          <w:p w14:paraId="68C78912" w14:textId="0F06D4CE" w:rsidR="00A54904" w:rsidRPr="00D62B2A" w:rsidRDefault="00623F7A" w:rsidP="007B6766">
            <w:pPr>
              <w:jc w:val="center"/>
              <w:rPr>
                <w:bCs/>
                <w:sz w:val="22"/>
                <w:szCs w:val="22"/>
              </w:rPr>
            </w:pPr>
            <w:r>
              <w:rPr>
                <w:bCs/>
                <w:sz w:val="22"/>
                <w:szCs w:val="22"/>
              </w:rPr>
              <w:t>19749,87</w:t>
            </w:r>
          </w:p>
        </w:tc>
      </w:tr>
      <w:tr w:rsidR="000F4E40" w:rsidRPr="00D62B2A" w14:paraId="56316863" w14:textId="77777777" w:rsidTr="00920320">
        <w:tc>
          <w:tcPr>
            <w:tcW w:w="540" w:type="dxa"/>
          </w:tcPr>
          <w:p w14:paraId="78F94BB9" w14:textId="49D51A2C" w:rsidR="000F4E40" w:rsidRPr="00D62B2A" w:rsidRDefault="009031C3" w:rsidP="007B6766">
            <w:pPr>
              <w:jc w:val="center"/>
              <w:rPr>
                <w:bCs/>
                <w:sz w:val="22"/>
                <w:szCs w:val="22"/>
              </w:rPr>
            </w:pPr>
            <w:r>
              <w:rPr>
                <w:bCs/>
                <w:sz w:val="22"/>
                <w:szCs w:val="22"/>
              </w:rPr>
              <w:t>17</w:t>
            </w:r>
          </w:p>
        </w:tc>
        <w:tc>
          <w:tcPr>
            <w:tcW w:w="2045" w:type="dxa"/>
          </w:tcPr>
          <w:p w14:paraId="47B6C131" w14:textId="42EC761E" w:rsidR="000F4E40" w:rsidRPr="00D62B2A" w:rsidRDefault="000F4E40" w:rsidP="000F4E40">
            <w:pPr>
              <w:jc w:val="center"/>
              <w:rPr>
                <w:bCs/>
                <w:sz w:val="22"/>
                <w:szCs w:val="22"/>
              </w:rPr>
            </w:pPr>
            <w:r w:rsidRPr="00D62B2A">
              <w:rPr>
                <w:bCs/>
                <w:sz w:val="22"/>
                <w:szCs w:val="22"/>
              </w:rPr>
              <w:t xml:space="preserve">Ручка шариковая неавтоматическая </w:t>
            </w:r>
            <w:proofErr w:type="spellStart"/>
            <w:r w:rsidRPr="000F4E40">
              <w:rPr>
                <w:rFonts w:asciiTheme="majorBidi" w:hAnsiTheme="majorBidi" w:cstheme="majorBidi"/>
                <w:sz w:val="22"/>
                <w:szCs w:val="22"/>
              </w:rPr>
              <w:t>Munhwa</w:t>
            </w:r>
            <w:proofErr w:type="spellEnd"/>
            <w:r w:rsidRPr="000F4E40">
              <w:rPr>
                <w:rFonts w:asciiTheme="majorBidi" w:hAnsiTheme="majorBidi" w:cstheme="majorBidi"/>
                <w:sz w:val="22"/>
                <w:szCs w:val="22"/>
              </w:rPr>
              <w:t xml:space="preserve"> MC Gold</w:t>
            </w:r>
            <w:r w:rsidRPr="000F4E40">
              <w:rPr>
                <w:rFonts w:asciiTheme="majorBidi" w:hAnsiTheme="majorBidi" w:cstheme="majorBidi"/>
                <w:b/>
                <w:bCs/>
                <w:sz w:val="22"/>
                <w:szCs w:val="22"/>
              </w:rPr>
              <w:t xml:space="preserve"> </w:t>
            </w:r>
            <w:r w:rsidRPr="00D62B2A">
              <w:rPr>
                <w:bCs/>
                <w:sz w:val="22"/>
                <w:szCs w:val="22"/>
              </w:rPr>
              <w:lastRenderedPageBreak/>
              <w:t>синяя</w:t>
            </w:r>
          </w:p>
          <w:p w14:paraId="0EDB00E1" w14:textId="491E480C" w:rsidR="000F4E40" w:rsidRPr="00D62B2A" w:rsidRDefault="000F4E40" w:rsidP="000F4E40">
            <w:pPr>
              <w:jc w:val="center"/>
              <w:rPr>
                <w:bCs/>
                <w:sz w:val="22"/>
                <w:szCs w:val="22"/>
              </w:rPr>
            </w:pPr>
            <w:r w:rsidRPr="00D62B2A">
              <w:rPr>
                <w:bCs/>
                <w:sz w:val="22"/>
                <w:szCs w:val="22"/>
              </w:rPr>
              <w:t>32.99.12.110</w:t>
            </w:r>
          </w:p>
        </w:tc>
        <w:tc>
          <w:tcPr>
            <w:tcW w:w="4073" w:type="dxa"/>
          </w:tcPr>
          <w:p w14:paraId="615702BF" w14:textId="1D4A3E46" w:rsidR="000F4E40" w:rsidRPr="00D62B2A" w:rsidRDefault="000F4E40" w:rsidP="000F4E40">
            <w:pPr>
              <w:rPr>
                <w:rFonts w:asciiTheme="majorBidi" w:hAnsiTheme="majorBidi" w:cstheme="majorBidi"/>
                <w:b/>
                <w:bCs/>
                <w:sz w:val="22"/>
                <w:szCs w:val="22"/>
              </w:rPr>
            </w:pPr>
            <w:r w:rsidRPr="000F4E40">
              <w:rPr>
                <w:rFonts w:asciiTheme="majorBidi" w:hAnsiTheme="majorBidi" w:cstheme="majorBidi"/>
                <w:b/>
                <w:bCs/>
                <w:sz w:val="22"/>
                <w:szCs w:val="22"/>
              </w:rPr>
              <w:lastRenderedPageBreak/>
              <w:t xml:space="preserve">Шариковая ручка </w:t>
            </w:r>
            <w:proofErr w:type="spellStart"/>
            <w:r w:rsidRPr="000F4E40">
              <w:rPr>
                <w:rFonts w:asciiTheme="majorBidi" w:hAnsiTheme="majorBidi" w:cstheme="majorBidi"/>
                <w:b/>
                <w:bCs/>
                <w:sz w:val="22"/>
                <w:szCs w:val="22"/>
              </w:rPr>
              <w:t>Munhwa</w:t>
            </w:r>
            <w:proofErr w:type="spellEnd"/>
            <w:r w:rsidRPr="000F4E40">
              <w:rPr>
                <w:rFonts w:asciiTheme="majorBidi" w:hAnsiTheme="majorBidi" w:cstheme="majorBidi"/>
                <w:b/>
                <w:bCs/>
                <w:sz w:val="22"/>
                <w:szCs w:val="22"/>
              </w:rPr>
              <w:t xml:space="preserve"> MC Gold синяя, 0.5 мм</w:t>
            </w:r>
          </w:p>
          <w:p w14:paraId="25C98CD5" w14:textId="07FF1F0E" w:rsidR="000F4E40" w:rsidRPr="000F4E40" w:rsidRDefault="000F4E40" w:rsidP="000F4E40">
            <w:pPr>
              <w:rPr>
                <w:rFonts w:asciiTheme="majorBidi" w:hAnsiTheme="majorBidi" w:cstheme="majorBidi"/>
                <w:sz w:val="22"/>
                <w:szCs w:val="22"/>
              </w:rPr>
            </w:pPr>
            <w:r w:rsidRPr="000F4E40">
              <w:rPr>
                <w:rFonts w:asciiTheme="majorBidi" w:hAnsiTheme="majorBidi" w:cstheme="majorBidi"/>
                <w:sz w:val="22"/>
                <w:szCs w:val="22"/>
              </w:rPr>
              <w:t>Тип</w:t>
            </w:r>
            <w:r w:rsidRPr="00D62B2A">
              <w:rPr>
                <w:rFonts w:asciiTheme="majorBidi" w:hAnsiTheme="majorBidi" w:cstheme="majorBidi"/>
                <w:sz w:val="22"/>
                <w:szCs w:val="22"/>
              </w:rPr>
              <w:t xml:space="preserve">: </w:t>
            </w:r>
            <w:r w:rsidRPr="000F4E40">
              <w:rPr>
                <w:rFonts w:asciiTheme="majorBidi" w:hAnsiTheme="majorBidi" w:cstheme="majorBidi"/>
                <w:sz w:val="22"/>
                <w:szCs w:val="22"/>
              </w:rPr>
              <w:t>шариковая ручка</w:t>
            </w:r>
          </w:p>
          <w:p w14:paraId="0FA0A4D5" w14:textId="70EB12A1" w:rsidR="000F4E40" w:rsidRPr="000F4E40" w:rsidRDefault="000F4E40" w:rsidP="000F4E40">
            <w:pPr>
              <w:rPr>
                <w:rFonts w:asciiTheme="majorBidi" w:hAnsiTheme="majorBidi" w:cstheme="majorBidi"/>
                <w:sz w:val="22"/>
                <w:szCs w:val="22"/>
              </w:rPr>
            </w:pPr>
            <w:r w:rsidRPr="000F4E40">
              <w:rPr>
                <w:rFonts w:asciiTheme="majorBidi" w:hAnsiTheme="majorBidi" w:cstheme="majorBidi"/>
                <w:sz w:val="22"/>
                <w:szCs w:val="22"/>
              </w:rPr>
              <w:lastRenderedPageBreak/>
              <w:t>Масляная</w:t>
            </w:r>
            <w:r w:rsidRPr="00D62B2A">
              <w:rPr>
                <w:rFonts w:asciiTheme="majorBidi" w:hAnsiTheme="majorBidi" w:cstheme="majorBidi"/>
                <w:sz w:val="22"/>
                <w:szCs w:val="22"/>
              </w:rPr>
              <w:t xml:space="preserve">: </w:t>
            </w:r>
            <w:r w:rsidRPr="000F4E40">
              <w:rPr>
                <w:rFonts w:asciiTheme="majorBidi" w:hAnsiTheme="majorBidi" w:cstheme="majorBidi"/>
                <w:sz w:val="22"/>
                <w:szCs w:val="22"/>
              </w:rPr>
              <w:t>есть</w:t>
            </w:r>
          </w:p>
          <w:p w14:paraId="522EA2B3" w14:textId="4094877E" w:rsidR="000F4E40" w:rsidRPr="000F4E40" w:rsidRDefault="000F4E40" w:rsidP="000F4E40">
            <w:pPr>
              <w:rPr>
                <w:rFonts w:asciiTheme="majorBidi" w:hAnsiTheme="majorBidi" w:cstheme="majorBidi"/>
                <w:sz w:val="22"/>
                <w:szCs w:val="22"/>
              </w:rPr>
            </w:pPr>
            <w:r w:rsidRPr="000F4E40">
              <w:rPr>
                <w:rFonts w:asciiTheme="majorBidi" w:hAnsiTheme="majorBidi" w:cstheme="majorBidi"/>
                <w:sz w:val="22"/>
                <w:szCs w:val="22"/>
              </w:rPr>
              <w:t>Стираемая</w:t>
            </w:r>
            <w:r w:rsidRPr="00D62B2A">
              <w:rPr>
                <w:rFonts w:asciiTheme="majorBidi" w:hAnsiTheme="majorBidi" w:cstheme="majorBidi"/>
                <w:sz w:val="22"/>
                <w:szCs w:val="22"/>
              </w:rPr>
              <w:t xml:space="preserve">: </w:t>
            </w:r>
            <w:r w:rsidRPr="000F4E40">
              <w:rPr>
                <w:rFonts w:asciiTheme="majorBidi" w:hAnsiTheme="majorBidi" w:cstheme="majorBidi"/>
                <w:sz w:val="22"/>
                <w:szCs w:val="22"/>
              </w:rPr>
              <w:t>нет</w:t>
            </w:r>
          </w:p>
          <w:p w14:paraId="105BCD24" w14:textId="165B2604" w:rsidR="000F4E40" w:rsidRPr="000F4E40" w:rsidRDefault="000F4E40" w:rsidP="000F4E40">
            <w:pPr>
              <w:rPr>
                <w:rFonts w:asciiTheme="majorBidi" w:hAnsiTheme="majorBidi" w:cstheme="majorBidi"/>
                <w:color w:val="000000" w:themeColor="text1"/>
                <w:sz w:val="22"/>
                <w:szCs w:val="22"/>
              </w:rPr>
            </w:pPr>
            <w:r w:rsidRPr="000F4E40">
              <w:rPr>
                <w:rFonts w:asciiTheme="majorBidi" w:hAnsiTheme="majorBidi" w:cstheme="majorBidi"/>
                <w:sz w:val="22"/>
                <w:szCs w:val="22"/>
              </w:rPr>
              <w:t>Толщина пишущего узла</w:t>
            </w:r>
            <w:r w:rsidRPr="00D62B2A">
              <w:rPr>
                <w:rFonts w:asciiTheme="majorBidi" w:hAnsiTheme="majorBidi" w:cstheme="majorBidi"/>
                <w:sz w:val="22"/>
                <w:szCs w:val="22"/>
              </w:rPr>
              <w:t xml:space="preserve">: </w:t>
            </w:r>
            <w:hyperlink r:id="rId59" w:history="1">
              <w:r w:rsidRPr="000F4E40">
                <w:rPr>
                  <w:rStyle w:val="af"/>
                  <w:rFonts w:asciiTheme="majorBidi" w:hAnsiTheme="majorBidi" w:cstheme="majorBidi"/>
                  <w:color w:val="000000" w:themeColor="text1"/>
                  <w:sz w:val="22"/>
                  <w:szCs w:val="22"/>
                  <w:u w:val="none"/>
                </w:rPr>
                <w:t>0.5</w:t>
              </w:r>
            </w:hyperlink>
          </w:p>
          <w:p w14:paraId="2FEB9AB1" w14:textId="52179513" w:rsidR="000F4E40" w:rsidRPr="000F4E40" w:rsidRDefault="000F4E40" w:rsidP="000F4E40">
            <w:pPr>
              <w:rPr>
                <w:rFonts w:asciiTheme="majorBidi" w:hAnsiTheme="majorBidi" w:cstheme="majorBidi"/>
                <w:color w:val="000000" w:themeColor="text1"/>
                <w:sz w:val="22"/>
                <w:szCs w:val="22"/>
              </w:rPr>
            </w:pPr>
            <w:r w:rsidRPr="000F4E40">
              <w:rPr>
                <w:rFonts w:asciiTheme="majorBidi" w:hAnsiTheme="majorBidi" w:cstheme="majorBidi"/>
                <w:color w:val="000000" w:themeColor="text1"/>
                <w:sz w:val="22"/>
                <w:szCs w:val="22"/>
              </w:rPr>
              <w:t>Цвет пишущего узла</w:t>
            </w:r>
            <w:r w:rsidRPr="00D62B2A">
              <w:rPr>
                <w:rFonts w:asciiTheme="majorBidi" w:hAnsiTheme="majorBidi" w:cstheme="majorBidi"/>
                <w:color w:val="000000" w:themeColor="text1"/>
                <w:sz w:val="22"/>
                <w:szCs w:val="22"/>
              </w:rPr>
              <w:t xml:space="preserve">: </w:t>
            </w:r>
            <w:hyperlink r:id="rId60" w:history="1">
              <w:r w:rsidRPr="000F4E40">
                <w:rPr>
                  <w:rStyle w:val="af"/>
                  <w:rFonts w:asciiTheme="majorBidi" w:hAnsiTheme="majorBidi" w:cstheme="majorBidi"/>
                  <w:color w:val="000000" w:themeColor="text1"/>
                  <w:sz w:val="22"/>
                  <w:szCs w:val="22"/>
                  <w:u w:val="none"/>
                </w:rPr>
                <w:t>синий</w:t>
              </w:r>
            </w:hyperlink>
          </w:p>
          <w:p w14:paraId="47148356" w14:textId="543510A8" w:rsidR="000F4E40" w:rsidRPr="000F4E40" w:rsidRDefault="000F4E40" w:rsidP="000F4E40">
            <w:pPr>
              <w:rPr>
                <w:rFonts w:asciiTheme="majorBidi" w:hAnsiTheme="majorBidi" w:cstheme="majorBidi"/>
                <w:color w:val="000000" w:themeColor="text1"/>
                <w:sz w:val="22"/>
                <w:szCs w:val="22"/>
              </w:rPr>
            </w:pPr>
            <w:r w:rsidRPr="000F4E40">
              <w:rPr>
                <w:rFonts w:asciiTheme="majorBidi" w:hAnsiTheme="majorBidi" w:cstheme="majorBidi"/>
                <w:color w:val="000000" w:themeColor="text1"/>
                <w:sz w:val="22"/>
                <w:szCs w:val="22"/>
              </w:rPr>
              <w:t>Цвет корпуса</w:t>
            </w:r>
            <w:r w:rsidRPr="00D62B2A">
              <w:rPr>
                <w:rFonts w:asciiTheme="majorBidi" w:hAnsiTheme="majorBidi" w:cstheme="majorBidi"/>
                <w:color w:val="000000" w:themeColor="text1"/>
                <w:sz w:val="22"/>
                <w:szCs w:val="22"/>
              </w:rPr>
              <w:t xml:space="preserve">: </w:t>
            </w:r>
            <w:hyperlink r:id="rId61" w:history="1">
              <w:r w:rsidRPr="000F4E40">
                <w:rPr>
                  <w:rStyle w:val="af"/>
                  <w:rFonts w:asciiTheme="majorBidi" w:hAnsiTheme="majorBidi" w:cstheme="majorBidi"/>
                  <w:color w:val="000000" w:themeColor="text1"/>
                  <w:sz w:val="22"/>
                  <w:szCs w:val="22"/>
                  <w:u w:val="none"/>
                </w:rPr>
                <w:t>прозрачный</w:t>
              </w:r>
            </w:hyperlink>
          </w:p>
          <w:p w14:paraId="63A5966D" w14:textId="62B62BE4" w:rsidR="000F4E40" w:rsidRPr="000F4E40" w:rsidRDefault="000F4E40" w:rsidP="000F4E40">
            <w:pPr>
              <w:rPr>
                <w:rFonts w:asciiTheme="majorBidi" w:hAnsiTheme="majorBidi" w:cstheme="majorBidi"/>
                <w:color w:val="000000" w:themeColor="text1"/>
                <w:sz w:val="22"/>
                <w:szCs w:val="22"/>
              </w:rPr>
            </w:pPr>
            <w:r w:rsidRPr="000F4E40">
              <w:rPr>
                <w:rFonts w:asciiTheme="majorBidi" w:hAnsiTheme="majorBidi" w:cstheme="majorBidi"/>
                <w:color w:val="000000" w:themeColor="text1"/>
                <w:sz w:val="22"/>
                <w:szCs w:val="22"/>
              </w:rPr>
              <w:t>Материал корпуса</w:t>
            </w:r>
            <w:r w:rsidRPr="00D62B2A">
              <w:rPr>
                <w:rFonts w:asciiTheme="majorBidi" w:hAnsiTheme="majorBidi" w:cstheme="majorBidi"/>
                <w:color w:val="000000" w:themeColor="text1"/>
                <w:sz w:val="22"/>
                <w:szCs w:val="22"/>
              </w:rPr>
              <w:t xml:space="preserve">: </w:t>
            </w:r>
            <w:hyperlink r:id="rId62" w:history="1">
              <w:r w:rsidRPr="000F4E40">
                <w:rPr>
                  <w:rStyle w:val="af"/>
                  <w:rFonts w:asciiTheme="majorBidi" w:hAnsiTheme="majorBidi" w:cstheme="majorBidi"/>
                  <w:color w:val="000000" w:themeColor="text1"/>
                  <w:sz w:val="22"/>
                  <w:szCs w:val="22"/>
                  <w:u w:val="none"/>
                </w:rPr>
                <w:t>пластик</w:t>
              </w:r>
            </w:hyperlink>
          </w:p>
          <w:p w14:paraId="3066F3E1" w14:textId="09A5CAB8" w:rsidR="000F4E40" w:rsidRPr="000F4E40" w:rsidRDefault="000F4E40" w:rsidP="000F4E40">
            <w:pPr>
              <w:rPr>
                <w:rFonts w:asciiTheme="majorBidi" w:hAnsiTheme="majorBidi" w:cstheme="majorBidi"/>
                <w:color w:val="000000" w:themeColor="text1"/>
                <w:sz w:val="22"/>
                <w:szCs w:val="22"/>
              </w:rPr>
            </w:pPr>
            <w:r w:rsidRPr="000F4E40">
              <w:rPr>
                <w:rFonts w:asciiTheme="majorBidi" w:hAnsiTheme="majorBidi" w:cstheme="majorBidi"/>
                <w:color w:val="000000" w:themeColor="text1"/>
                <w:sz w:val="22"/>
                <w:szCs w:val="22"/>
              </w:rPr>
              <w:t>Резиновая манжетка</w:t>
            </w:r>
            <w:r w:rsidRPr="00D62B2A">
              <w:rPr>
                <w:rFonts w:asciiTheme="majorBidi" w:hAnsiTheme="majorBidi" w:cstheme="majorBidi"/>
                <w:color w:val="000000" w:themeColor="text1"/>
                <w:sz w:val="22"/>
                <w:szCs w:val="22"/>
              </w:rPr>
              <w:t xml:space="preserve">: </w:t>
            </w:r>
            <w:hyperlink r:id="rId63" w:history="1">
              <w:r w:rsidRPr="000F4E40">
                <w:rPr>
                  <w:rStyle w:val="af"/>
                  <w:rFonts w:asciiTheme="majorBidi" w:hAnsiTheme="majorBidi" w:cstheme="majorBidi"/>
                  <w:color w:val="000000" w:themeColor="text1"/>
                  <w:sz w:val="22"/>
                  <w:szCs w:val="22"/>
                  <w:u w:val="none"/>
                </w:rPr>
                <w:t>есть</w:t>
              </w:r>
            </w:hyperlink>
          </w:p>
          <w:p w14:paraId="3076DDFA" w14:textId="1DB37273" w:rsidR="000F4E40" w:rsidRPr="000F4E40" w:rsidRDefault="000F4E40" w:rsidP="000F4E40">
            <w:pPr>
              <w:rPr>
                <w:rFonts w:asciiTheme="majorBidi" w:hAnsiTheme="majorBidi" w:cstheme="majorBidi"/>
                <w:sz w:val="22"/>
                <w:szCs w:val="22"/>
              </w:rPr>
            </w:pPr>
            <w:r w:rsidRPr="000F4E40">
              <w:rPr>
                <w:rFonts w:asciiTheme="majorBidi" w:hAnsiTheme="majorBidi" w:cstheme="majorBidi"/>
                <w:sz w:val="22"/>
                <w:szCs w:val="22"/>
              </w:rPr>
              <w:t>Возможность смены стержня</w:t>
            </w:r>
            <w:r w:rsidRPr="00D62B2A">
              <w:rPr>
                <w:rFonts w:asciiTheme="majorBidi" w:hAnsiTheme="majorBidi" w:cstheme="majorBidi"/>
                <w:sz w:val="22"/>
                <w:szCs w:val="22"/>
              </w:rPr>
              <w:t xml:space="preserve">: </w:t>
            </w:r>
            <w:r w:rsidRPr="000F4E40">
              <w:rPr>
                <w:rFonts w:asciiTheme="majorBidi" w:hAnsiTheme="majorBidi" w:cstheme="majorBidi"/>
                <w:sz w:val="22"/>
                <w:szCs w:val="22"/>
              </w:rPr>
              <w:t>есть</w:t>
            </w:r>
          </w:p>
          <w:p w14:paraId="47FDBC87" w14:textId="4443C537" w:rsidR="000F4E40" w:rsidRPr="00D62B2A" w:rsidRDefault="000F4E40" w:rsidP="00D84608">
            <w:pPr>
              <w:rPr>
                <w:rFonts w:asciiTheme="majorBidi" w:hAnsiTheme="majorBidi" w:cstheme="majorBidi"/>
                <w:sz w:val="22"/>
                <w:szCs w:val="22"/>
              </w:rPr>
            </w:pPr>
            <w:r w:rsidRPr="000F4E40">
              <w:rPr>
                <w:rFonts w:asciiTheme="majorBidi" w:hAnsiTheme="majorBidi" w:cstheme="majorBidi"/>
                <w:sz w:val="22"/>
                <w:szCs w:val="22"/>
              </w:rPr>
              <w:t>Форма наконечника</w:t>
            </w:r>
            <w:r w:rsidRPr="00D62B2A">
              <w:rPr>
                <w:rFonts w:asciiTheme="majorBidi" w:hAnsiTheme="majorBidi" w:cstheme="majorBidi"/>
                <w:sz w:val="22"/>
                <w:szCs w:val="22"/>
              </w:rPr>
              <w:t xml:space="preserve">: </w:t>
            </w:r>
            <w:proofErr w:type="spellStart"/>
            <w:r w:rsidRPr="000F4E40">
              <w:rPr>
                <w:rFonts w:asciiTheme="majorBidi" w:hAnsiTheme="majorBidi" w:cstheme="majorBidi"/>
                <w:sz w:val="22"/>
                <w:szCs w:val="22"/>
              </w:rPr>
              <w:t>пулевидный</w:t>
            </w:r>
            <w:proofErr w:type="spellEnd"/>
          </w:p>
          <w:p w14:paraId="02BD7735" w14:textId="225F95AC" w:rsidR="000F4E40" w:rsidRPr="00D62B2A" w:rsidRDefault="000F4E40" w:rsidP="00D84608">
            <w:pPr>
              <w:rPr>
                <w:rFonts w:asciiTheme="majorBidi" w:hAnsiTheme="majorBidi" w:cstheme="majorBidi"/>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3992D9F6" w14:textId="67AC5315" w:rsidR="000F4E40" w:rsidRPr="00D62B2A" w:rsidRDefault="00230671" w:rsidP="007B6766">
            <w:pPr>
              <w:jc w:val="center"/>
              <w:rPr>
                <w:bCs/>
                <w:sz w:val="22"/>
                <w:szCs w:val="22"/>
              </w:rPr>
            </w:pPr>
            <w:r>
              <w:rPr>
                <w:bCs/>
                <w:sz w:val="22"/>
                <w:szCs w:val="22"/>
              </w:rPr>
              <w:lastRenderedPageBreak/>
              <w:t>80</w:t>
            </w:r>
          </w:p>
        </w:tc>
        <w:tc>
          <w:tcPr>
            <w:tcW w:w="851" w:type="dxa"/>
          </w:tcPr>
          <w:p w14:paraId="51C08491" w14:textId="3A4B4421" w:rsidR="000F4E40" w:rsidRPr="00D62B2A" w:rsidRDefault="00230671" w:rsidP="007B6766">
            <w:pPr>
              <w:jc w:val="center"/>
              <w:rPr>
                <w:bCs/>
                <w:sz w:val="22"/>
                <w:szCs w:val="22"/>
              </w:rPr>
            </w:pPr>
            <w:r w:rsidRPr="00D62B2A">
              <w:rPr>
                <w:bCs/>
                <w:sz w:val="22"/>
                <w:szCs w:val="22"/>
              </w:rPr>
              <w:t>шт.</w:t>
            </w:r>
          </w:p>
        </w:tc>
        <w:tc>
          <w:tcPr>
            <w:tcW w:w="992" w:type="dxa"/>
          </w:tcPr>
          <w:p w14:paraId="61AA831E" w14:textId="636CE9B9" w:rsidR="000F4E40" w:rsidRPr="00D62B2A" w:rsidRDefault="00623F7A" w:rsidP="007B6766">
            <w:pPr>
              <w:jc w:val="center"/>
              <w:rPr>
                <w:bCs/>
                <w:sz w:val="22"/>
                <w:szCs w:val="22"/>
              </w:rPr>
            </w:pPr>
            <w:r>
              <w:rPr>
                <w:bCs/>
                <w:sz w:val="22"/>
                <w:szCs w:val="22"/>
              </w:rPr>
              <w:t>79,35</w:t>
            </w:r>
          </w:p>
        </w:tc>
        <w:tc>
          <w:tcPr>
            <w:tcW w:w="1276" w:type="dxa"/>
          </w:tcPr>
          <w:p w14:paraId="65750AEF" w14:textId="66ADE278" w:rsidR="000F4E40" w:rsidRPr="00D62B2A" w:rsidRDefault="00623F7A" w:rsidP="007B6766">
            <w:pPr>
              <w:jc w:val="center"/>
              <w:rPr>
                <w:bCs/>
                <w:sz w:val="22"/>
                <w:szCs w:val="22"/>
              </w:rPr>
            </w:pPr>
            <w:r>
              <w:rPr>
                <w:bCs/>
                <w:sz w:val="22"/>
                <w:szCs w:val="22"/>
              </w:rPr>
              <w:t>6348,00</w:t>
            </w:r>
          </w:p>
        </w:tc>
      </w:tr>
      <w:tr w:rsidR="00A54904" w:rsidRPr="00D62B2A" w14:paraId="2CE6A0B4" w14:textId="77777777" w:rsidTr="00920320">
        <w:tc>
          <w:tcPr>
            <w:tcW w:w="540" w:type="dxa"/>
          </w:tcPr>
          <w:p w14:paraId="14534370" w14:textId="08ADCE7F" w:rsidR="00A54904" w:rsidRPr="00D62B2A" w:rsidRDefault="009031C3" w:rsidP="007B6766">
            <w:pPr>
              <w:jc w:val="center"/>
              <w:rPr>
                <w:bCs/>
                <w:sz w:val="22"/>
                <w:szCs w:val="22"/>
              </w:rPr>
            </w:pPr>
            <w:r>
              <w:rPr>
                <w:bCs/>
                <w:sz w:val="22"/>
                <w:szCs w:val="22"/>
              </w:rPr>
              <w:t>18</w:t>
            </w:r>
          </w:p>
        </w:tc>
        <w:tc>
          <w:tcPr>
            <w:tcW w:w="2045" w:type="dxa"/>
          </w:tcPr>
          <w:p w14:paraId="3AE494DD" w14:textId="14D3F344" w:rsidR="007B08D2" w:rsidRPr="00D62B2A" w:rsidRDefault="007B08D2" w:rsidP="007B08D2">
            <w:pPr>
              <w:jc w:val="center"/>
              <w:rPr>
                <w:sz w:val="22"/>
                <w:szCs w:val="22"/>
              </w:rPr>
            </w:pPr>
            <w:r w:rsidRPr="00D62B2A">
              <w:rPr>
                <w:sz w:val="22"/>
                <w:szCs w:val="22"/>
              </w:rPr>
              <w:t>Скобы для степлера № 24/6</w:t>
            </w:r>
          </w:p>
          <w:p w14:paraId="594ED9CB" w14:textId="6E2FB4DB" w:rsidR="00A54904" w:rsidRPr="00D62B2A" w:rsidRDefault="007B08D2" w:rsidP="007B08D2">
            <w:pPr>
              <w:jc w:val="center"/>
              <w:rPr>
                <w:bCs/>
                <w:sz w:val="22"/>
                <w:szCs w:val="22"/>
              </w:rPr>
            </w:pPr>
            <w:r w:rsidRPr="00D62B2A">
              <w:rPr>
                <w:sz w:val="22"/>
                <w:szCs w:val="22"/>
              </w:rPr>
              <w:t>25.99.23.000</w:t>
            </w:r>
          </w:p>
        </w:tc>
        <w:tc>
          <w:tcPr>
            <w:tcW w:w="4073" w:type="dxa"/>
          </w:tcPr>
          <w:p w14:paraId="24335557" w14:textId="28DFF991" w:rsidR="007B08D2" w:rsidRPr="00D62B2A" w:rsidRDefault="007B08D2" w:rsidP="007B08D2">
            <w:pPr>
              <w:textAlignment w:val="center"/>
              <w:rPr>
                <w:sz w:val="22"/>
                <w:szCs w:val="22"/>
              </w:rPr>
            </w:pPr>
            <w:r w:rsidRPr="00D62B2A">
              <w:rPr>
                <w:sz w:val="22"/>
                <w:szCs w:val="22"/>
              </w:rPr>
              <w:t xml:space="preserve">Скобы № 24/6 </w:t>
            </w:r>
          </w:p>
          <w:p w14:paraId="07492678" w14:textId="2E213BF4" w:rsidR="007B08D2" w:rsidRPr="00D62B2A" w:rsidRDefault="007B08D2" w:rsidP="007B08D2">
            <w:pPr>
              <w:textAlignment w:val="center"/>
              <w:rPr>
                <w:sz w:val="22"/>
                <w:szCs w:val="22"/>
              </w:rPr>
            </w:pPr>
            <w:r w:rsidRPr="00D62B2A">
              <w:rPr>
                <w:sz w:val="22"/>
                <w:szCs w:val="22"/>
              </w:rPr>
              <w:t xml:space="preserve">Оцинкованные </w:t>
            </w:r>
          </w:p>
          <w:p w14:paraId="000C93EF" w14:textId="395D2081" w:rsidR="007B08D2" w:rsidRPr="00230671" w:rsidRDefault="007B08D2" w:rsidP="00230671">
            <w:pPr>
              <w:textAlignment w:val="center"/>
              <w:rPr>
                <w:sz w:val="22"/>
                <w:szCs w:val="22"/>
              </w:rPr>
            </w:pPr>
            <w:r w:rsidRPr="00D62B2A">
              <w:rPr>
                <w:sz w:val="22"/>
                <w:szCs w:val="22"/>
              </w:rPr>
              <w:t>В упаковке: 1000 шт.</w:t>
            </w:r>
          </w:p>
          <w:p w14:paraId="4106287C" w14:textId="01C5103D"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244BF637" w14:textId="5DDA2184" w:rsidR="00A54904" w:rsidRPr="00D62B2A" w:rsidRDefault="00230671" w:rsidP="007B6766">
            <w:pPr>
              <w:jc w:val="center"/>
              <w:rPr>
                <w:bCs/>
                <w:sz w:val="22"/>
                <w:szCs w:val="22"/>
              </w:rPr>
            </w:pPr>
            <w:r>
              <w:rPr>
                <w:bCs/>
                <w:sz w:val="22"/>
                <w:szCs w:val="22"/>
              </w:rPr>
              <w:t>118</w:t>
            </w:r>
          </w:p>
        </w:tc>
        <w:tc>
          <w:tcPr>
            <w:tcW w:w="851" w:type="dxa"/>
          </w:tcPr>
          <w:p w14:paraId="1131554E" w14:textId="2ABE7A31" w:rsidR="00A54904" w:rsidRPr="00D62B2A" w:rsidRDefault="007B08D2" w:rsidP="007B08D2">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992" w:type="dxa"/>
          </w:tcPr>
          <w:p w14:paraId="2CA24317" w14:textId="4E258AFB" w:rsidR="00A54904" w:rsidRPr="00D62B2A" w:rsidRDefault="00623F7A" w:rsidP="007B6766">
            <w:pPr>
              <w:jc w:val="center"/>
              <w:rPr>
                <w:bCs/>
                <w:sz w:val="22"/>
                <w:szCs w:val="22"/>
              </w:rPr>
            </w:pPr>
            <w:r>
              <w:rPr>
                <w:bCs/>
                <w:sz w:val="22"/>
                <w:szCs w:val="22"/>
              </w:rPr>
              <w:t>43,00</w:t>
            </w:r>
          </w:p>
        </w:tc>
        <w:tc>
          <w:tcPr>
            <w:tcW w:w="1276" w:type="dxa"/>
          </w:tcPr>
          <w:p w14:paraId="67F49435" w14:textId="25D85693" w:rsidR="00A54904" w:rsidRPr="00D62B2A" w:rsidRDefault="00623F7A" w:rsidP="007B6766">
            <w:pPr>
              <w:jc w:val="center"/>
              <w:rPr>
                <w:bCs/>
                <w:sz w:val="22"/>
                <w:szCs w:val="22"/>
              </w:rPr>
            </w:pPr>
            <w:r>
              <w:rPr>
                <w:bCs/>
                <w:sz w:val="22"/>
                <w:szCs w:val="22"/>
              </w:rPr>
              <w:t>5074,00</w:t>
            </w:r>
          </w:p>
        </w:tc>
      </w:tr>
      <w:tr w:rsidR="00A54904" w:rsidRPr="00D62B2A" w14:paraId="17ABC65D" w14:textId="77777777" w:rsidTr="00920320">
        <w:tc>
          <w:tcPr>
            <w:tcW w:w="540" w:type="dxa"/>
          </w:tcPr>
          <w:p w14:paraId="3EFE956A" w14:textId="0110ADA8" w:rsidR="00A54904" w:rsidRPr="00D62B2A" w:rsidRDefault="009031C3" w:rsidP="007B6766">
            <w:pPr>
              <w:jc w:val="center"/>
              <w:rPr>
                <w:bCs/>
                <w:sz w:val="22"/>
                <w:szCs w:val="22"/>
              </w:rPr>
            </w:pPr>
            <w:r>
              <w:rPr>
                <w:bCs/>
                <w:sz w:val="22"/>
                <w:szCs w:val="22"/>
              </w:rPr>
              <w:t>19</w:t>
            </w:r>
          </w:p>
        </w:tc>
        <w:tc>
          <w:tcPr>
            <w:tcW w:w="2045" w:type="dxa"/>
          </w:tcPr>
          <w:p w14:paraId="0F88417C" w14:textId="6EE17A2A" w:rsidR="007B08D2" w:rsidRPr="00D62B2A" w:rsidRDefault="007B08D2" w:rsidP="007B08D2">
            <w:pPr>
              <w:jc w:val="center"/>
              <w:rPr>
                <w:sz w:val="22"/>
                <w:szCs w:val="22"/>
              </w:rPr>
            </w:pPr>
            <w:r w:rsidRPr="00D62B2A">
              <w:rPr>
                <w:sz w:val="22"/>
                <w:szCs w:val="22"/>
              </w:rPr>
              <w:t>Скобы для степлера № 10</w:t>
            </w:r>
          </w:p>
          <w:p w14:paraId="47B6D5DB" w14:textId="7944FD32" w:rsidR="00A54904" w:rsidRPr="00D62B2A" w:rsidRDefault="007B08D2" w:rsidP="007B08D2">
            <w:pPr>
              <w:jc w:val="center"/>
              <w:rPr>
                <w:bCs/>
                <w:sz w:val="22"/>
                <w:szCs w:val="22"/>
              </w:rPr>
            </w:pPr>
            <w:r w:rsidRPr="00D62B2A">
              <w:rPr>
                <w:sz w:val="22"/>
                <w:szCs w:val="22"/>
              </w:rPr>
              <w:t>25.99.23.000</w:t>
            </w:r>
          </w:p>
        </w:tc>
        <w:tc>
          <w:tcPr>
            <w:tcW w:w="4073" w:type="dxa"/>
          </w:tcPr>
          <w:p w14:paraId="2386B2F4" w14:textId="77777777" w:rsidR="007B08D2" w:rsidRPr="00D62B2A" w:rsidRDefault="007B08D2" w:rsidP="007B08D2">
            <w:pPr>
              <w:textAlignment w:val="center"/>
              <w:rPr>
                <w:sz w:val="22"/>
                <w:szCs w:val="22"/>
              </w:rPr>
            </w:pPr>
            <w:r w:rsidRPr="00D62B2A">
              <w:rPr>
                <w:sz w:val="22"/>
                <w:szCs w:val="22"/>
              </w:rPr>
              <w:t xml:space="preserve">Скобы № 10 </w:t>
            </w:r>
          </w:p>
          <w:p w14:paraId="018BF012" w14:textId="77777777" w:rsidR="007B08D2" w:rsidRPr="00D62B2A" w:rsidRDefault="007B08D2" w:rsidP="007B08D2">
            <w:pPr>
              <w:textAlignment w:val="center"/>
              <w:rPr>
                <w:sz w:val="22"/>
                <w:szCs w:val="22"/>
              </w:rPr>
            </w:pPr>
            <w:r w:rsidRPr="00D62B2A">
              <w:rPr>
                <w:sz w:val="22"/>
                <w:szCs w:val="22"/>
              </w:rPr>
              <w:t xml:space="preserve">Оцинкованные </w:t>
            </w:r>
          </w:p>
          <w:p w14:paraId="38E29F5C" w14:textId="19DD16DE" w:rsidR="007B08D2" w:rsidRPr="00230671" w:rsidRDefault="007B08D2" w:rsidP="00230671">
            <w:pPr>
              <w:textAlignment w:val="center"/>
              <w:rPr>
                <w:sz w:val="22"/>
                <w:szCs w:val="22"/>
              </w:rPr>
            </w:pPr>
            <w:r w:rsidRPr="00D62B2A">
              <w:rPr>
                <w:sz w:val="22"/>
                <w:szCs w:val="22"/>
              </w:rPr>
              <w:t>В упаковке: 1000 шт.</w:t>
            </w:r>
          </w:p>
          <w:p w14:paraId="4C36FDF0" w14:textId="33435362"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74B8AFAF" w14:textId="41C78002" w:rsidR="00A54904" w:rsidRPr="00D62B2A" w:rsidRDefault="00230671" w:rsidP="007B6766">
            <w:pPr>
              <w:jc w:val="center"/>
              <w:rPr>
                <w:bCs/>
                <w:sz w:val="22"/>
                <w:szCs w:val="22"/>
              </w:rPr>
            </w:pPr>
            <w:r>
              <w:rPr>
                <w:bCs/>
                <w:sz w:val="22"/>
                <w:szCs w:val="22"/>
              </w:rPr>
              <w:t>56</w:t>
            </w:r>
          </w:p>
        </w:tc>
        <w:tc>
          <w:tcPr>
            <w:tcW w:w="851" w:type="dxa"/>
          </w:tcPr>
          <w:p w14:paraId="6C38C20F" w14:textId="5D20A7EF" w:rsidR="00A54904" w:rsidRPr="00D62B2A" w:rsidRDefault="007B08D2"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992" w:type="dxa"/>
          </w:tcPr>
          <w:p w14:paraId="5879B275" w14:textId="669307C3" w:rsidR="00A54904" w:rsidRPr="00D62B2A" w:rsidRDefault="00623F7A" w:rsidP="007B6766">
            <w:pPr>
              <w:jc w:val="center"/>
              <w:rPr>
                <w:bCs/>
                <w:sz w:val="22"/>
                <w:szCs w:val="22"/>
              </w:rPr>
            </w:pPr>
            <w:r>
              <w:rPr>
                <w:bCs/>
                <w:sz w:val="22"/>
                <w:szCs w:val="22"/>
              </w:rPr>
              <w:t>59,17</w:t>
            </w:r>
          </w:p>
        </w:tc>
        <w:tc>
          <w:tcPr>
            <w:tcW w:w="1276" w:type="dxa"/>
          </w:tcPr>
          <w:p w14:paraId="4FC019D4" w14:textId="46BF8589" w:rsidR="00A54904" w:rsidRPr="00D62B2A" w:rsidRDefault="00623F7A" w:rsidP="007B6766">
            <w:pPr>
              <w:jc w:val="center"/>
              <w:rPr>
                <w:bCs/>
                <w:sz w:val="22"/>
                <w:szCs w:val="22"/>
              </w:rPr>
            </w:pPr>
            <w:r>
              <w:rPr>
                <w:bCs/>
                <w:sz w:val="22"/>
                <w:szCs w:val="22"/>
              </w:rPr>
              <w:t>3313,52</w:t>
            </w:r>
          </w:p>
        </w:tc>
      </w:tr>
      <w:tr w:rsidR="00A54904" w:rsidRPr="00D62B2A" w14:paraId="17E2B95A" w14:textId="77777777" w:rsidTr="00920320">
        <w:tc>
          <w:tcPr>
            <w:tcW w:w="540" w:type="dxa"/>
          </w:tcPr>
          <w:p w14:paraId="3E8C6138" w14:textId="4FFF0162" w:rsidR="00A54904" w:rsidRPr="00D62B2A" w:rsidRDefault="009031C3" w:rsidP="007B6766">
            <w:pPr>
              <w:jc w:val="center"/>
              <w:rPr>
                <w:bCs/>
                <w:sz w:val="22"/>
                <w:szCs w:val="22"/>
              </w:rPr>
            </w:pPr>
            <w:r>
              <w:rPr>
                <w:bCs/>
                <w:sz w:val="22"/>
                <w:szCs w:val="22"/>
              </w:rPr>
              <w:t>20</w:t>
            </w:r>
          </w:p>
        </w:tc>
        <w:tc>
          <w:tcPr>
            <w:tcW w:w="2045" w:type="dxa"/>
          </w:tcPr>
          <w:p w14:paraId="5904D8B3" w14:textId="77777777" w:rsidR="00A54904" w:rsidRPr="00D62B2A" w:rsidRDefault="007B08D2" w:rsidP="007B6766">
            <w:pPr>
              <w:jc w:val="center"/>
              <w:rPr>
                <w:bCs/>
                <w:sz w:val="22"/>
                <w:szCs w:val="22"/>
              </w:rPr>
            </w:pPr>
            <w:r w:rsidRPr="00D62B2A">
              <w:rPr>
                <w:bCs/>
                <w:sz w:val="22"/>
                <w:szCs w:val="22"/>
              </w:rPr>
              <w:t>Скотч двухсторонний UNIBOB</w:t>
            </w:r>
          </w:p>
          <w:p w14:paraId="2A7A780A" w14:textId="564D727A" w:rsidR="007B08D2" w:rsidRPr="00D62B2A" w:rsidRDefault="007B08D2" w:rsidP="007B6766">
            <w:pPr>
              <w:jc w:val="center"/>
              <w:rPr>
                <w:bCs/>
                <w:sz w:val="22"/>
                <w:szCs w:val="22"/>
              </w:rPr>
            </w:pPr>
            <w:r w:rsidRPr="00D62B2A">
              <w:rPr>
                <w:bCs/>
                <w:sz w:val="22"/>
                <w:szCs w:val="22"/>
              </w:rPr>
              <w:t>22.29.21.000</w:t>
            </w:r>
          </w:p>
        </w:tc>
        <w:tc>
          <w:tcPr>
            <w:tcW w:w="4073" w:type="dxa"/>
          </w:tcPr>
          <w:p w14:paraId="12E00802" w14:textId="77777777" w:rsidR="007B08D2" w:rsidRPr="00D62B2A" w:rsidRDefault="007B08D2" w:rsidP="007B08D2">
            <w:pPr>
              <w:rPr>
                <w:b/>
                <w:sz w:val="22"/>
                <w:szCs w:val="22"/>
              </w:rPr>
            </w:pPr>
            <w:r w:rsidRPr="00D62B2A">
              <w:rPr>
                <w:b/>
                <w:sz w:val="22"/>
                <w:szCs w:val="22"/>
              </w:rPr>
              <w:t>Скотч двухсторонний UNIBOB</w:t>
            </w:r>
          </w:p>
          <w:p w14:paraId="5796F674" w14:textId="393E01B3" w:rsidR="007B08D2" w:rsidRPr="00D62B2A" w:rsidRDefault="007B08D2" w:rsidP="007B08D2">
            <w:pPr>
              <w:rPr>
                <w:bCs/>
                <w:color w:val="000000" w:themeColor="text1"/>
                <w:sz w:val="22"/>
                <w:szCs w:val="22"/>
              </w:rPr>
            </w:pPr>
            <w:r w:rsidRPr="00D62B2A">
              <w:rPr>
                <w:bCs/>
                <w:color w:val="000000" w:themeColor="text1"/>
                <w:sz w:val="22"/>
                <w:szCs w:val="22"/>
              </w:rPr>
              <w:t xml:space="preserve">Вид: </w:t>
            </w:r>
            <w:hyperlink r:id="rId64" w:tooltip="Показать все товары с этой характеристикой" w:history="1">
              <w:r w:rsidRPr="00D62B2A">
                <w:rPr>
                  <w:rStyle w:val="af"/>
                  <w:bCs/>
                  <w:color w:val="000000" w:themeColor="text1"/>
                  <w:sz w:val="22"/>
                  <w:szCs w:val="22"/>
                  <w:u w:val="none"/>
                </w:rPr>
                <w:t>двусторонняя</w:t>
              </w:r>
            </w:hyperlink>
          </w:p>
          <w:p w14:paraId="55799615" w14:textId="1972B76A" w:rsidR="007B08D2" w:rsidRPr="00D62B2A" w:rsidRDefault="007B08D2" w:rsidP="007B08D2">
            <w:pPr>
              <w:rPr>
                <w:bCs/>
                <w:color w:val="000000" w:themeColor="text1"/>
                <w:sz w:val="22"/>
                <w:szCs w:val="22"/>
              </w:rPr>
            </w:pPr>
            <w:r w:rsidRPr="00D62B2A">
              <w:rPr>
                <w:bCs/>
                <w:color w:val="000000" w:themeColor="text1"/>
                <w:sz w:val="22"/>
                <w:szCs w:val="22"/>
              </w:rPr>
              <w:t xml:space="preserve">Длина намотки: </w:t>
            </w:r>
            <w:hyperlink r:id="rId65" w:tooltip="Показать все товары с этой характеристикой" w:history="1">
              <w:r w:rsidRPr="00D62B2A">
                <w:rPr>
                  <w:rStyle w:val="af"/>
                  <w:bCs/>
                  <w:color w:val="000000" w:themeColor="text1"/>
                  <w:sz w:val="22"/>
                  <w:szCs w:val="22"/>
                  <w:u w:val="none"/>
                </w:rPr>
                <w:t>25 м</w:t>
              </w:r>
            </w:hyperlink>
            <w:r w:rsidRPr="00D62B2A">
              <w:rPr>
                <w:bCs/>
                <w:color w:val="000000" w:themeColor="text1"/>
                <w:sz w:val="22"/>
                <w:szCs w:val="22"/>
              </w:rPr>
              <w:t>.</w:t>
            </w:r>
          </w:p>
          <w:p w14:paraId="347F8A95" w14:textId="421B3FE9" w:rsidR="007B08D2" w:rsidRPr="00D62B2A" w:rsidRDefault="007B08D2" w:rsidP="007B08D2">
            <w:pPr>
              <w:rPr>
                <w:bCs/>
                <w:color w:val="000000" w:themeColor="text1"/>
                <w:sz w:val="22"/>
                <w:szCs w:val="22"/>
              </w:rPr>
            </w:pPr>
            <w:r w:rsidRPr="00D62B2A">
              <w:rPr>
                <w:bCs/>
                <w:color w:val="000000" w:themeColor="text1"/>
                <w:sz w:val="22"/>
                <w:szCs w:val="22"/>
              </w:rPr>
              <w:t xml:space="preserve">Ширина: </w:t>
            </w:r>
            <w:hyperlink r:id="rId66" w:tooltip="Показать все товары с этой характеристикой" w:history="1">
              <w:r w:rsidRPr="00D62B2A">
                <w:rPr>
                  <w:rStyle w:val="af"/>
                  <w:bCs/>
                  <w:color w:val="000000" w:themeColor="text1"/>
                  <w:sz w:val="22"/>
                  <w:szCs w:val="22"/>
                  <w:u w:val="none"/>
                </w:rPr>
                <w:t>50 мм</w:t>
              </w:r>
            </w:hyperlink>
            <w:r w:rsidRPr="00D62B2A">
              <w:rPr>
                <w:bCs/>
                <w:color w:val="000000" w:themeColor="text1"/>
                <w:sz w:val="22"/>
                <w:szCs w:val="22"/>
              </w:rPr>
              <w:t>.</w:t>
            </w:r>
          </w:p>
          <w:p w14:paraId="1BF43FA3" w14:textId="2AD05A64" w:rsidR="007B08D2" w:rsidRPr="00D62B2A" w:rsidRDefault="007B08D2" w:rsidP="007B08D2">
            <w:pPr>
              <w:rPr>
                <w:bCs/>
                <w:color w:val="000000" w:themeColor="text1"/>
                <w:sz w:val="22"/>
                <w:szCs w:val="22"/>
              </w:rPr>
            </w:pPr>
            <w:r w:rsidRPr="00D62B2A">
              <w:rPr>
                <w:bCs/>
                <w:color w:val="000000" w:themeColor="text1"/>
                <w:sz w:val="22"/>
                <w:szCs w:val="22"/>
              </w:rPr>
              <w:t>Толщина: </w:t>
            </w:r>
            <w:hyperlink r:id="rId67" w:tooltip="Показать все товары с этой характеристикой" w:history="1">
              <w:r w:rsidRPr="00D62B2A">
                <w:rPr>
                  <w:rStyle w:val="af"/>
                  <w:bCs/>
                  <w:color w:val="000000" w:themeColor="text1"/>
                  <w:sz w:val="22"/>
                  <w:szCs w:val="22"/>
                  <w:u w:val="none"/>
                </w:rPr>
                <w:t>80 мкм</w:t>
              </w:r>
            </w:hyperlink>
            <w:r w:rsidRPr="00D62B2A">
              <w:rPr>
                <w:bCs/>
                <w:color w:val="000000" w:themeColor="text1"/>
                <w:sz w:val="22"/>
                <w:szCs w:val="22"/>
              </w:rPr>
              <w:t>.</w:t>
            </w:r>
          </w:p>
          <w:p w14:paraId="41C3426E" w14:textId="0B1F1028" w:rsidR="007B08D2" w:rsidRPr="00D62B2A" w:rsidRDefault="007B08D2" w:rsidP="007B08D2">
            <w:pPr>
              <w:rPr>
                <w:bCs/>
                <w:color w:val="000000" w:themeColor="text1"/>
                <w:sz w:val="22"/>
                <w:szCs w:val="22"/>
              </w:rPr>
            </w:pPr>
            <w:r w:rsidRPr="00D62B2A">
              <w:rPr>
                <w:bCs/>
                <w:color w:val="000000" w:themeColor="text1"/>
                <w:sz w:val="22"/>
                <w:szCs w:val="22"/>
              </w:rPr>
              <w:t xml:space="preserve">Основа ленты: </w:t>
            </w:r>
            <w:hyperlink r:id="rId68" w:tooltip="Показать все товары с этой характеристикой" w:history="1">
              <w:r w:rsidRPr="00D62B2A">
                <w:rPr>
                  <w:rStyle w:val="af"/>
                  <w:bCs/>
                  <w:color w:val="000000" w:themeColor="text1"/>
                  <w:sz w:val="22"/>
                  <w:szCs w:val="22"/>
                  <w:u w:val="none"/>
                </w:rPr>
                <w:t>полипропилен</w:t>
              </w:r>
            </w:hyperlink>
          </w:p>
          <w:p w14:paraId="7AD83F3D" w14:textId="1D6461CA" w:rsidR="007B08D2" w:rsidRPr="00D62B2A" w:rsidRDefault="007B08D2" w:rsidP="007B08D2">
            <w:pPr>
              <w:rPr>
                <w:bCs/>
                <w:color w:val="000000" w:themeColor="text1"/>
                <w:sz w:val="22"/>
                <w:szCs w:val="22"/>
              </w:rPr>
            </w:pPr>
            <w:r w:rsidRPr="00D62B2A">
              <w:rPr>
                <w:bCs/>
                <w:color w:val="000000" w:themeColor="text1"/>
                <w:sz w:val="22"/>
                <w:szCs w:val="22"/>
              </w:rPr>
              <w:t>Основа клеевого слоя: </w:t>
            </w:r>
            <w:hyperlink r:id="rId69" w:tooltip="Показать все товары с этой характеристикой" w:history="1">
              <w:r w:rsidRPr="00D62B2A">
                <w:rPr>
                  <w:rStyle w:val="af"/>
                  <w:bCs/>
                  <w:color w:val="000000" w:themeColor="text1"/>
                  <w:sz w:val="22"/>
                  <w:szCs w:val="22"/>
                  <w:u w:val="none"/>
                </w:rPr>
                <w:t>синтетический каучук</w:t>
              </w:r>
            </w:hyperlink>
          </w:p>
          <w:p w14:paraId="54BF2411" w14:textId="71441781" w:rsidR="007B08D2" w:rsidRPr="00D62B2A" w:rsidRDefault="007B08D2" w:rsidP="007B08D2">
            <w:pPr>
              <w:rPr>
                <w:bCs/>
                <w:color w:val="000000" w:themeColor="text1"/>
                <w:sz w:val="22"/>
                <w:szCs w:val="22"/>
              </w:rPr>
            </w:pPr>
            <w:r w:rsidRPr="00D62B2A">
              <w:rPr>
                <w:bCs/>
                <w:color w:val="000000" w:themeColor="text1"/>
                <w:sz w:val="22"/>
                <w:szCs w:val="22"/>
              </w:rPr>
              <w:t>Цвет: </w:t>
            </w:r>
            <w:hyperlink r:id="rId70" w:tooltip="Показать все товары с этой характеристикой" w:history="1">
              <w:r w:rsidRPr="00D62B2A">
                <w:rPr>
                  <w:rStyle w:val="af"/>
                  <w:bCs/>
                  <w:color w:val="000000" w:themeColor="text1"/>
                  <w:sz w:val="22"/>
                  <w:szCs w:val="22"/>
                  <w:u w:val="none"/>
                </w:rPr>
                <w:t>белый/прозрачный матовый</w:t>
              </w:r>
            </w:hyperlink>
            <w:r w:rsidRPr="00D62B2A">
              <w:rPr>
                <w:bCs/>
                <w:color w:val="000000" w:themeColor="text1"/>
                <w:sz w:val="22"/>
                <w:szCs w:val="22"/>
              </w:rPr>
              <w:t>.</w:t>
            </w:r>
          </w:p>
          <w:p w14:paraId="167A43A0" w14:textId="1C7BE958" w:rsidR="007B08D2" w:rsidRPr="00D62B2A" w:rsidRDefault="007B08D2" w:rsidP="00BF0FB2">
            <w:pPr>
              <w:rPr>
                <w:rFonts w:asciiTheme="majorBidi" w:hAnsiTheme="majorBidi" w:cstheme="majorBidi"/>
                <w:sz w:val="22"/>
                <w:szCs w:val="22"/>
              </w:rPr>
            </w:pPr>
            <w:r w:rsidRPr="00D62B2A">
              <w:rPr>
                <w:bCs/>
                <w:color w:val="000000" w:themeColor="text1"/>
                <w:sz w:val="22"/>
                <w:szCs w:val="22"/>
              </w:rPr>
              <w:t>Упаковка — </w:t>
            </w:r>
            <w:hyperlink r:id="rId71" w:tooltip="Показать все товары с этой характеристикой" w:history="1">
              <w:r w:rsidRPr="00D62B2A">
                <w:rPr>
                  <w:rStyle w:val="af"/>
                  <w:bCs/>
                  <w:color w:val="000000" w:themeColor="text1"/>
                  <w:sz w:val="22"/>
                  <w:szCs w:val="22"/>
                  <w:u w:val="none"/>
                </w:rPr>
                <w:t>термоусадочная пленка с подвесом</w:t>
              </w:r>
            </w:hyperlink>
            <w:r w:rsidRPr="00D62B2A">
              <w:rPr>
                <w:bCs/>
                <w:color w:val="000000" w:themeColor="text1"/>
                <w:sz w:val="22"/>
                <w:szCs w:val="22"/>
              </w:rPr>
              <w:t>.</w:t>
            </w:r>
          </w:p>
          <w:p w14:paraId="375BD12E" w14:textId="742DA75B"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5874985E" w14:textId="51A275E3" w:rsidR="00A54904" w:rsidRPr="00D62B2A" w:rsidRDefault="00230671" w:rsidP="007B6766">
            <w:pPr>
              <w:jc w:val="center"/>
              <w:rPr>
                <w:bCs/>
                <w:sz w:val="22"/>
                <w:szCs w:val="22"/>
              </w:rPr>
            </w:pPr>
            <w:r>
              <w:rPr>
                <w:bCs/>
                <w:sz w:val="22"/>
                <w:szCs w:val="22"/>
              </w:rPr>
              <w:t>24</w:t>
            </w:r>
          </w:p>
        </w:tc>
        <w:tc>
          <w:tcPr>
            <w:tcW w:w="851" w:type="dxa"/>
          </w:tcPr>
          <w:p w14:paraId="0C063301" w14:textId="418CE7A6" w:rsidR="00A54904" w:rsidRPr="00D62B2A" w:rsidRDefault="00302B74" w:rsidP="007B6766">
            <w:pPr>
              <w:jc w:val="center"/>
              <w:rPr>
                <w:bCs/>
                <w:sz w:val="22"/>
                <w:szCs w:val="22"/>
              </w:rPr>
            </w:pPr>
            <w:r w:rsidRPr="00D62B2A">
              <w:rPr>
                <w:bCs/>
                <w:sz w:val="22"/>
                <w:szCs w:val="22"/>
              </w:rPr>
              <w:t>шт.</w:t>
            </w:r>
          </w:p>
        </w:tc>
        <w:tc>
          <w:tcPr>
            <w:tcW w:w="992" w:type="dxa"/>
          </w:tcPr>
          <w:p w14:paraId="64DF7392" w14:textId="2BAAFA3A" w:rsidR="00A54904" w:rsidRPr="00D62B2A" w:rsidRDefault="00623F7A" w:rsidP="007B6766">
            <w:pPr>
              <w:jc w:val="center"/>
              <w:rPr>
                <w:bCs/>
                <w:sz w:val="22"/>
                <w:szCs w:val="22"/>
              </w:rPr>
            </w:pPr>
            <w:r>
              <w:rPr>
                <w:bCs/>
                <w:sz w:val="22"/>
                <w:szCs w:val="22"/>
              </w:rPr>
              <w:t>489,91</w:t>
            </w:r>
          </w:p>
        </w:tc>
        <w:tc>
          <w:tcPr>
            <w:tcW w:w="1276" w:type="dxa"/>
          </w:tcPr>
          <w:p w14:paraId="6B618972" w14:textId="1A79D422" w:rsidR="00A54904" w:rsidRPr="00D62B2A" w:rsidRDefault="00623F7A" w:rsidP="007B6766">
            <w:pPr>
              <w:jc w:val="center"/>
              <w:rPr>
                <w:bCs/>
                <w:sz w:val="22"/>
                <w:szCs w:val="22"/>
              </w:rPr>
            </w:pPr>
            <w:r>
              <w:rPr>
                <w:bCs/>
                <w:sz w:val="22"/>
                <w:szCs w:val="22"/>
              </w:rPr>
              <w:t>11757,84</w:t>
            </w:r>
          </w:p>
        </w:tc>
      </w:tr>
      <w:tr w:rsidR="00A54904" w:rsidRPr="00D62B2A" w14:paraId="0A2220D4" w14:textId="77777777" w:rsidTr="00920320">
        <w:tc>
          <w:tcPr>
            <w:tcW w:w="540" w:type="dxa"/>
          </w:tcPr>
          <w:p w14:paraId="0E5B648B" w14:textId="5B9A5808" w:rsidR="00A54904" w:rsidRPr="00D62B2A" w:rsidRDefault="009031C3" w:rsidP="007B6766">
            <w:pPr>
              <w:jc w:val="center"/>
              <w:rPr>
                <w:bCs/>
                <w:sz w:val="22"/>
                <w:szCs w:val="22"/>
              </w:rPr>
            </w:pPr>
            <w:r>
              <w:rPr>
                <w:bCs/>
                <w:sz w:val="22"/>
                <w:szCs w:val="22"/>
              </w:rPr>
              <w:t>21</w:t>
            </w:r>
          </w:p>
        </w:tc>
        <w:tc>
          <w:tcPr>
            <w:tcW w:w="2045" w:type="dxa"/>
          </w:tcPr>
          <w:p w14:paraId="717365AF" w14:textId="17D0A43E" w:rsidR="007F6A68" w:rsidRPr="00D62B2A" w:rsidRDefault="007F6A68" w:rsidP="007F6A68">
            <w:pPr>
              <w:jc w:val="center"/>
              <w:rPr>
                <w:bCs/>
                <w:sz w:val="22"/>
                <w:szCs w:val="22"/>
              </w:rPr>
            </w:pPr>
            <w:r w:rsidRPr="00D62B2A">
              <w:rPr>
                <w:bCs/>
                <w:sz w:val="22"/>
                <w:szCs w:val="22"/>
              </w:rPr>
              <w:t>Скотч малярный UNIBOB</w:t>
            </w:r>
          </w:p>
          <w:p w14:paraId="51407207" w14:textId="30D74A09" w:rsidR="007F6A68" w:rsidRPr="00D62B2A" w:rsidRDefault="007F6A68" w:rsidP="007F6A68">
            <w:pPr>
              <w:jc w:val="center"/>
              <w:rPr>
                <w:bCs/>
                <w:sz w:val="22"/>
                <w:szCs w:val="22"/>
              </w:rPr>
            </w:pPr>
            <w:r w:rsidRPr="00D62B2A">
              <w:rPr>
                <w:bCs/>
                <w:sz w:val="22"/>
                <w:szCs w:val="22"/>
              </w:rPr>
              <w:t>17.23.11.150</w:t>
            </w:r>
          </w:p>
          <w:p w14:paraId="632CED21" w14:textId="77777777" w:rsidR="00A54904" w:rsidRPr="00D62B2A" w:rsidRDefault="00A54904" w:rsidP="007B6766">
            <w:pPr>
              <w:jc w:val="center"/>
              <w:rPr>
                <w:bCs/>
                <w:sz w:val="22"/>
                <w:szCs w:val="22"/>
              </w:rPr>
            </w:pPr>
          </w:p>
        </w:tc>
        <w:tc>
          <w:tcPr>
            <w:tcW w:w="4073" w:type="dxa"/>
          </w:tcPr>
          <w:p w14:paraId="27D57962" w14:textId="77777777" w:rsidR="007F6A68" w:rsidRPr="00D62B2A" w:rsidRDefault="007F6A68" w:rsidP="007F6A68">
            <w:pPr>
              <w:rPr>
                <w:b/>
                <w:sz w:val="22"/>
                <w:szCs w:val="22"/>
              </w:rPr>
            </w:pPr>
            <w:r w:rsidRPr="00D62B2A">
              <w:rPr>
                <w:b/>
                <w:sz w:val="22"/>
                <w:szCs w:val="22"/>
              </w:rPr>
              <w:t>Скотч малярный UNIBOB</w:t>
            </w:r>
          </w:p>
          <w:p w14:paraId="5A125ED8" w14:textId="4A39E00E" w:rsidR="007F6A68" w:rsidRPr="00D62B2A" w:rsidRDefault="007F6A68" w:rsidP="007F6A68">
            <w:pPr>
              <w:ind w:left="-5" w:firstLine="5"/>
              <w:rPr>
                <w:bCs/>
                <w:color w:val="000000" w:themeColor="text1"/>
                <w:sz w:val="22"/>
                <w:szCs w:val="22"/>
              </w:rPr>
            </w:pPr>
            <w:r w:rsidRPr="00D62B2A">
              <w:rPr>
                <w:bCs/>
                <w:color w:val="000000" w:themeColor="text1"/>
                <w:sz w:val="22"/>
                <w:szCs w:val="22"/>
              </w:rPr>
              <w:t xml:space="preserve">Вид: </w:t>
            </w:r>
            <w:hyperlink r:id="rId72" w:tooltip="Показать все товары с этой характеристикой" w:history="1">
              <w:r w:rsidRPr="00D62B2A">
                <w:rPr>
                  <w:rStyle w:val="af"/>
                  <w:bCs/>
                  <w:color w:val="000000" w:themeColor="text1"/>
                  <w:sz w:val="22"/>
                  <w:szCs w:val="22"/>
                  <w:u w:val="none"/>
                </w:rPr>
                <w:t>малярная</w:t>
              </w:r>
            </w:hyperlink>
          </w:p>
          <w:p w14:paraId="0DCD71B8" w14:textId="68EE75AE" w:rsidR="007F6A68" w:rsidRPr="00D62B2A" w:rsidRDefault="007F6A68" w:rsidP="007F6A68">
            <w:pPr>
              <w:ind w:left="-5" w:firstLine="5"/>
              <w:rPr>
                <w:bCs/>
                <w:color w:val="000000" w:themeColor="text1"/>
                <w:sz w:val="22"/>
                <w:szCs w:val="22"/>
              </w:rPr>
            </w:pPr>
            <w:r w:rsidRPr="00D62B2A">
              <w:rPr>
                <w:bCs/>
                <w:color w:val="000000" w:themeColor="text1"/>
                <w:sz w:val="22"/>
                <w:szCs w:val="22"/>
              </w:rPr>
              <w:t>Длина намотки: </w:t>
            </w:r>
            <w:hyperlink r:id="rId73" w:tooltip="Показать все товары с этой характеристикой" w:history="1">
              <w:r w:rsidRPr="00D62B2A">
                <w:rPr>
                  <w:rStyle w:val="af"/>
                  <w:bCs/>
                  <w:color w:val="000000" w:themeColor="text1"/>
                  <w:sz w:val="22"/>
                  <w:szCs w:val="22"/>
                  <w:u w:val="none"/>
                </w:rPr>
                <w:t>50 м</w:t>
              </w:r>
            </w:hyperlink>
            <w:r w:rsidRPr="00D62B2A">
              <w:rPr>
                <w:bCs/>
                <w:color w:val="000000" w:themeColor="text1"/>
                <w:sz w:val="22"/>
                <w:szCs w:val="22"/>
              </w:rPr>
              <w:t>.</w:t>
            </w:r>
          </w:p>
          <w:p w14:paraId="1D904CE1" w14:textId="1D03CBA6" w:rsidR="007F6A68" w:rsidRPr="00D62B2A" w:rsidRDefault="007F6A68" w:rsidP="007F6A68">
            <w:pPr>
              <w:ind w:left="-5" w:firstLine="5"/>
              <w:rPr>
                <w:bCs/>
                <w:color w:val="000000" w:themeColor="text1"/>
                <w:sz w:val="22"/>
                <w:szCs w:val="22"/>
              </w:rPr>
            </w:pPr>
            <w:r w:rsidRPr="00D62B2A">
              <w:rPr>
                <w:bCs/>
                <w:color w:val="000000" w:themeColor="text1"/>
                <w:sz w:val="22"/>
                <w:szCs w:val="22"/>
              </w:rPr>
              <w:t>Ширина: </w:t>
            </w:r>
            <w:hyperlink r:id="rId74" w:tooltip="Показать все товары с этой характеристикой" w:history="1">
              <w:r w:rsidRPr="00D62B2A">
                <w:rPr>
                  <w:rStyle w:val="af"/>
                  <w:bCs/>
                  <w:color w:val="000000" w:themeColor="text1"/>
                  <w:sz w:val="22"/>
                  <w:szCs w:val="22"/>
                  <w:u w:val="none"/>
                </w:rPr>
                <w:t>50 мм</w:t>
              </w:r>
            </w:hyperlink>
            <w:r w:rsidRPr="00D62B2A">
              <w:rPr>
                <w:bCs/>
                <w:color w:val="000000" w:themeColor="text1"/>
                <w:sz w:val="22"/>
                <w:szCs w:val="22"/>
              </w:rPr>
              <w:t>.</w:t>
            </w:r>
          </w:p>
          <w:p w14:paraId="43E20D95" w14:textId="12A02A99" w:rsidR="007F6A68" w:rsidRPr="00D62B2A" w:rsidRDefault="007F6A68" w:rsidP="007F6A68">
            <w:pPr>
              <w:ind w:left="-5" w:firstLine="5"/>
              <w:rPr>
                <w:bCs/>
                <w:color w:val="000000" w:themeColor="text1"/>
                <w:sz w:val="22"/>
                <w:szCs w:val="22"/>
              </w:rPr>
            </w:pPr>
            <w:r w:rsidRPr="00D62B2A">
              <w:rPr>
                <w:bCs/>
                <w:color w:val="000000" w:themeColor="text1"/>
                <w:sz w:val="22"/>
                <w:szCs w:val="22"/>
              </w:rPr>
              <w:t>Толщина: </w:t>
            </w:r>
            <w:hyperlink r:id="rId75" w:tooltip="Показать все товары с этой характеристикой" w:history="1">
              <w:r w:rsidRPr="00D62B2A">
                <w:rPr>
                  <w:rStyle w:val="af"/>
                  <w:bCs/>
                  <w:color w:val="000000" w:themeColor="text1"/>
                  <w:sz w:val="22"/>
                  <w:szCs w:val="22"/>
                  <w:u w:val="none"/>
                </w:rPr>
                <w:t>135 мкм</w:t>
              </w:r>
            </w:hyperlink>
            <w:r w:rsidRPr="00D62B2A">
              <w:rPr>
                <w:bCs/>
                <w:color w:val="000000" w:themeColor="text1"/>
                <w:sz w:val="22"/>
                <w:szCs w:val="22"/>
              </w:rPr>
              <w:t>.</w:t>
            </w:r>
          </w:p>
          <w:p w14:paraId="27AAF1AE" w14:textId="640677E0" w:rsidR="007F6A68" w:rsidRPr="00D62B2A" w:rsidRDefault="007F6A68" w:rsidP="007F6A68">
            <w:pPr>
              <w:ind w:left="-5" w:firstLine="5"/>
              <w:rPr>
                <w:bCs/>
                <w:color w:val="000000" w:themeColor="text1"/>
                <w:sz w:val="22"/>
                <w:szCs w:val="22"/>
              </w:rPr>
            </w:pPr>
            <w:r w:rsidRPr="00D62B2A">
              <w:rPr>
                <w:bCs/>
                <w:color w:val="000000" w:themeColor="text1"/>
                <w:sz w:val="22"/>
                <w:szCs w:val="22"/>
              </w:rPr>
              <w:t xml:space="preserve">Основа ленты: </w:t>
            </w:r>
            <w:hyperlink r:id="rId76" w:tooltip="Показать все товары с этой характеристикой" w:history="1">
              <w:r w:rsidRPr="00D62B2A">
                <w:rPr>
                  <w:rStyle w:val="af"/>
                  <w:bCs/>
                  <w:color w:val="000000" w:themeColor="text1"/>
                  <w:sz w:val="22"/>
                  <w:szCs w:val="22"/>
                  <w:u w:val="none"/>
                </w:rPr>
                <w:t>бумага</w:t>
              </w:r>
            </w:hyperlink>
          </w:p>
          <w:p w14:paraId="5A8AD5F7" w14:textId="438EBE25" w:rsidR="007F6A68" w:rsidRPr="00D62B2A" w:rsidRDefault="007F6A68" w:rsidP="007F6A68">
            <w:pPr>
              <w:ind w:left="-5" w:firstLine="5"/>
              <w:rPr>
                <w:bCs/>
                <w:color w:val="000000" w:themeColor="text1"/>
                <w:sz w:val="22"/>
                <w:szCs w:val="22"/>
              </w:rPr>
            </w:pPr>
            <w:r w:rsidRPr="00D62B2A">
              <w:rPr>
                <w:bCs/>
                <w:color w:val="000000" w:themeColor="text1"/>
                <w:sz w:val="22"/>
                <w:szCs w:val="22"/>
              </w:rPr>
              <w:t>Возможность делать надписи на поверхности ленты: </w:t>
            </w:r>
            <w:hyperlink r:id="rId77" w:tooltip="Показать все товары с этой характеристикой" w:history="1">
              <w:r w:rsidRPr="00D62B2A">
                <w:rPr>
                  <w:rStyle w:val="af"/>
                  <w:bCs/>
                  <w:color w:val="000000" w:themeColor="text1"/>
                  <w:sz w:val="22"/>
                  <w:szCs w:val="22"/>
                  <w:u w:val="none"/>
                </w:rPr>
                <w:t>да</w:t>
              </w:r>
            </w:hyperlink>
          </w:p>
          <w:p w14:paraId="1B3F3DF9" w14:textId="3A496314" w:rsidR="007F6A68" w:rsidRPr="00D62B2A" w:rsidRDefault="007F6A68" w:rsidP="007F6A68">
            <w:pPr>
              <w:ind w:left="-5" w:firstLine="5"/>
              <w:rPr>
                <w:bCs/>
                <w:color w:val="000000" w:themeColor="text1"/>
                <w:sz w:val="22"/>
                <w:szCs w:val="22"/>
              </w:rPr>
            </w:pPr>
            <w:r w:rsidRPr="00D62B2A">
              <w:rPr>
                <w:bCs/>
                <w:color w:val="000000" w:themeColor="text1"/>
                <w:sz w:val="22"/>
                <w:szCs w:val="22"/>
              </w:rPr>
              <w:t>Не оставляет следов клея после удаления: </w:t>
            </w:r>
            <w:hyperlink r:id="rId78" w:tooltip="Показать все товары с этой характеристикой" w:history="1">
              <w:r w:rsidRPr="00D62B2A">
                <w:rPr>
                  <w:rStyle w:val="af"/>
                  <w:bCs/>
                  <w:color w:val="000000" w:themeColor="text1"/>
                  <w:sz w:val="22"/>
                  <w:szCs w:val="22"/>
                  <w:u w:val="none"/>
                </w:rPr>
                <w:t>да</w:t>
              </w:r>
            </w:hyperlink>
          </w:p>
          <w:p w14:paraId="643939BE" w14:textId="37545B90" w:rsidR="007F6A68" w:rsidRPr="00D62B2A" w:rsidRDefault="007F6A68" w:rsidP="007F6A68">
            <w:pPr>
              <w:ind w:left="-5" w:firstLine="5"/>
              <w:rPr>
                <w:bCs/>
                <w:color w:val="000000" w:themeColor="text1"/>
                <w:sz w:val="22"/>
                <w:szCs w:val="22"/>
              </w:rPr>
            </w:pPr>
            <w:r w:rsidRPr="00D62B2A">
              <w:rPr>
                <w:bCs/>
                <w:color w:val="000000" w:themeColor="text1"/>
                <w:sz w:val="22"/>
                <w:szCs w:val="22"/>
              </w:rPr>
              <w:t>Основа клеевого слоя: </w:t>
            </w:r>
            <w:hyperlink r:id="rId79" w:tooltip="Показать все товары с этой характеристикой" w:history="1">
              <w:r w:rsidRPr="00D62B2A">
                <w:rPr>
                  <w:rStyle w:val="af"/>
                  <w:bCs/>
                  <w:color w:val="000000" w:themeColor="text1"/>
                  <w:sz w:val="22"/>
                  <w:szCs w:val="22"/>
                  <w:u w:val="none"/>
                </w:rPr>
                <w:t>натуральный каучук</w:t>
              </w:r>
            </w:hyperlink>
          </w:p>
          <w:p w14:paraId="0BB30222" w14:textId="2C6ABFD9" w:rsidR="007F6A68" w:rsidRPr="00D62B2A" w:rsidRDefault="007F6A68" w:rsidP="007F6A68">
            <w:pPr>
              <w:ind w:left="-5" w:firstLine="5"/>
              <w:rPr>
                <w:b/>
                <w:sz w:val="22"/>
                <w:szCs w:val="22"/>
              </w:rPr>
            </w:pPr>
            <w:r w:rsidRPr="00D62B2A">
              <w:rPr>
                <w:bCs/>
                <w:color w:val="000000" w:themeColor="text1"/>
                <w:sz w:val="22"/>
                <w:szCs w:val="22"/>
              </w:rPr>
              <w:t>Цвет — </w:t>
            </w:r>
            <w:hyperlink r:id="rId80" w:tooltip="Показать все товары с этой характеристикой" w:history="1">
              <w:r w:rsidRPr="00D62B2A">
                <w:rPr>
                  <w:rStyle w:val="af"/>
                  <w:bCs/>
                  <w:color w:val="000000" w:themeColor="text1"/>
                  <w:sz w:val="22"/>
                  <w:szCs w:val="22"/>
                  <w:u w:val="none"/>
                </w:rPr>
                <w:t>белый</w:t>
              </w:r>
            </w:hyperlink>
          </w:p>
          <w:p w14:paraId="4D91F383" w14:textId="4E4016AE"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7337D156" w14:textId="35FD0A9D" w:rsidR="00A54904" w:rsidRPr="00D62B2A" w:rsidRDefault="00230671" w:rsidP="007B6766">
            <w:pPr>
              <w:jc w:val="center"/>
              <w:rPr>
                <w:bCs/>
                <w:sz w:val="22"/>
                <w:szCs w:val="22"/>
              </w:rPr>
            </w:pPr>
            <w:r>
              <w:rPr>
                <w:bCs/>
                <w:sz w:val="22"/>
                <w:szCs w:val="22"/>
              </w:rPr>
              <w:t>22</w:t>
            </w:r>
          </w:p>
        </w:tc>
        <w:tc>
          <w:tcPr>
            <w:tcW w:w="851" w:type="dxa"/>
          </w:tcPr>
          <w:p w14:paraId="3F66CDE6" w14:textId="62CB1ECC" w:rsidR="00A54904" w:rsidRPr="00D62B2A" w:rsidRDefault="007F6A68" w:rsidP="007B6766">
            <w:pPr>
              <w:jc w:val="center"/>
              <w:rPr>
                <w:bCs/>
                <w:sz w:val="22"/>
                <w:szCs w:val="22"/>
              </w:rPr>
            </w:pPr>
            <w:r w:rsidRPr="00D62B2A">
              <w:rPr>
                <w:bCs/>
                <w:sz w:val="22"/>
                <w:szCs w:val="22"/>
              </w:rPr>
              <w:t>шт.</w:t>
            </w:r>
          </w:p>
        </w:tc>
        <w:tc>
          <w:tcPr>
            <w:tcW w:w="992" w:type="dxa"/>
          </w:tcPr>
          <w:p w14:paraId="65F5BB8E" w14:textId="18517DEB" w:rsidR="00A54904" w:rsidRPr="00D62B2A" w:rsidRDefault="00623F7A" w:rsidP="007B6766">
            <w:pPr>
              <w:jc w:val="center"/>
              <w:rPr>
                <w:bCs/>
                <w:sz w:val="22"/>
                <w:szCs w:val="22"/>
              </w:rPr>
            </w:pPr>
            <w:r>
              <w:rPr>
                <w:bCs/>
                <w:sz w:val="22"/>
                <w:szCs w:val="22"/>
              </w:rPr>
              <w:t>302,72</w:t>
            </w:r>
          </w:p>
        </w:tc>
        <w:tc>
          <w:tcPr>
            <w:tcW w:w="1276" w:type="dxa"/>
          </w:tcPr>
          <w:p w14:paraId="1F292FF9" w14:textId="73CBABCD" w:rsidR="00A54904" w:rsidRPr="00D62B2A" w:rsidRDefault="00623F7A" w:rsidP="007B6766">
            <w:pPr>
              <w:jc w:val="center"/>
              <w:rPr>
                <w:bCs/>
                <w:sz w:val="22"/>
                <w:szCs w:val="22"/>
              </w:rPr>
            </w:pPr>
            <w:r>
              <w:rPr>
                <w:bCs/>
                <w:sz w:val="22"/>
                <w:szCs w:val="22"/>
              </w:rPr>
              <w:t>6659,84</w:t>
            </w:r>
          </w:p>
        </w:tc>
      </w:tr>
      <w:tr w:rsidR="00A54904" w:rsidRPr="00D62B2A" w14:paraId="1FD3E5EE" w14:textId="77777777" w:rsidTr="00920320">
        <w:tc>
          <w:tcPr>
            <w:tcW w:w="540" w:type="dxa"/>
          </w:tcPr>
          <w:p w14:paraId="65457E8C" w14:textId="105A7536" w:rsidR="00A54904" w:rsidRPr="00D62B2A" w:rsidRDefault="009031C3" w:rsidP="007B6766">
            <w:pPr>
              <w:jc w:val="center"/>
              <w:rPr>
                <w:bCs/>
                <w:sz w:val="22"/>
                <w:szCs w:val="22"/>
              </w:rPr>
            </w:pPr>
            <w:r>
              <w:rPr>
                <w:bCs/>
                <w:sz w:val="22"/>
                <w:szCs w:val="22"/>
              </w:rPr>
              <w:t>22</w:t>
            </w:r>
          </w:p>
        </w:tc>
        <w:tc>
          <w:tcPr>
            <w:tcW w:w="2045" w:type="dxa"/>
          </w:tcPr>
          <w:p w14:paraId="18C7695E" w14:textId="77777777" w:rsidR="007F6A68" w:rsidRPr="00D62B2A" w:rsidRDefault="007F6A68" w:rsidP="007F6A68">
            <w:pPr>
              <w:jc w:val="center"/>
              <w:rPr>
                <w:sz w:val="22"/>
                <w:szCs w:val="22"/>
              </w:rPr>
            </w:pPr>
            <w:r w:rsidRPr="00D62B2A">
              <w:rPr>
                <w:sz w:val="22"/>
                <w:szCs w:val="22"/>
              </w:rPr>
              <w:t>Скотч узкий</w:t>
            </w:r>
          </w:p>
          <w:p w14:paraId="3614BDD7" w14:textId="3522004F" w:rsidR="00A54904" w:rsidRPr="00D62B2A" w:rsidRDefault="007F6A68" w:rsidP="007F6A68">
            <w:pPr>
              <w:jc w:val="center"/>
              <w:rPr>
                <w:bCs/>
                <w:sz w:val="22"/>
                <w:szCs w:val="22"/>
              </w:rPr>
            </w:pPr>
            <w:r w:rsidRPr="00D62B2A">
              <w:rPr>
                <w:sz w:val="22"/>
                <w:szCs w:val="22"/>
              </w:rPr>
              <w:t>22.29.21.000</w:t>
            </w:r>
          </w:p>
        </w:tc>
        <w:tc>
          <w:tcPr>
            <w:tcW w:w="4073" w:type="dxa"/>
          </w:tcPr>
          <w:p w14:paraId="6E4E1DE9" w14:textId="77777777" w:rsidR="007F6A68" w:rsidRPr="00D62B2A" w:rsidRDefault="007F6A68" w:rsidP="007F6A68">
            <w:pPr>
              <w:textAlignment w:val="center"/>
              <w:rPr>
                <w:sz w:val="22"/>
                <w:szCs w:val="22"/>
              </w:rPr>
            </w:pPr>
            <w:r w:rsidRPr="00D62B2A">
              <w:rPr>
                <w:sz w:val="22"/>
                <w:szCs w:val="22"/>
              </w:rPr>
              <w:t>Универсальная, кристально-прозрачная канцелярская клейкая лента</w:t>
            </w:r>
          </w:p>
          <w:p w14:paraId="5107F0B8" w14:textId="3B63EC0B" w:rsidR="007F6A68" w:rsidRPr="00D62B2A" w:rsidRDefault="007F6A68" w:rsidP="007F6A68">
            <w:pPr>
              <w:textAlignment w:val="center"/>
              <w:rPr>
                <w:sz w:val="22"/>
                <w:szCs w:val="22"/>
              </w:rPr>
            </w:pPr>
            <w:r w:rsidRPr="00D62B2A">
              <w:rPr>
                <w:sz w:val="22"/>
                <w:szCs w:val="22"/>
              </w:rPr>
              <w:t xml:space="preserve">Легко разматывается, надежно приклеивается, долго хранится, </w:t>
            </w:r>
          </w:p>
          <w:p w14:paraId="0571C9EE" w14:textId="77777777" w:rsidR="007F6A68" w:rsidRPr="00D62B2A" w:rsidRDefault="007F6A68" w:rsidP="007F6A68">
            <w:pPr>
              <w:textAlignment w:val="center"/>
              <w:rPr>
                <w:sz w:val="22"/>
                <w:szCs w:val="22"/>
              </w:rPr>
            </w:pPr>
            <w:r w:rsidRPr="00D62B2A">
              <w:rPr>
                <w:sz w:val="22"/>
                <w:szCs w:val="22"/>
              </w:rPr>
              <w:t xml:space="preserve">не пачкается клеем и не желтеет со временем. </w:t>
            </w:r>
          </w:p>
          <w:p w14:paraId="65F46FCC" w14:textId="5E1FD29C" w:rsidR="007F6A68" w:rsidRPr="00D62B2A" w:rsidRDefault="007F6A68" w:rsidP="007F6A68">
            <w:pPr>
              <w:textAlignment w:val="center"/>
              <w:rPr>
                <w:sz w:val="22"/>
                <w:szCs w:val="22"/>
              </w:rPr>
            </w:pPr>
            <w:r w:rsidRPr="00D62B2A">
              <w:rPr>
                <w:sz w:val="22"/>
                <w:szCs w:val="22"/>
              </w:rPr>
              <w:t>Размер (</w:t>
            </w:r>
            <w:proofErr w:type="spellStart"/>
            <w:r w:rsidRPr="00D62B2A">
              <w:rPr>
                <w:sz w:val="22"/>
                <w:szCs w:val="22"/>
              </w:rPr>
              <w:t>ШхД</w:t>
            </w:r>
            <w:proofErr w:type="spellEnd"/>
            <w:r w:rsidRPr="00D62B2A">
              <w:rPr>
                <w:sz w:val="22"/>
                <w:szCs w:val="22"/>
              </w:rPr>
              <w:t>) 12мм×10м</w:t>
            </w:r>
          </w:p>
          <w:p w14:paraId="54C3BA0B" w14:textId="5CC0A7DB"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73C52923" w14:textId="498542A8" w:rsidR="00A54904" w:rsidRPr="00D62B2A" w:rsidRDefault="00230671" w:rsidP="007B6766">
            <w:pPr>
              <w:jc w:val="center"/>
              <w:rPr>
                <w:bCs/>
                <w:sz w:val="22"/>
                <w:szCs w:val="22"/>
              </w:rPr>
            </w:pPr>
            <w:r>
              <w:rPr>
                <w:bCs/>
                <w:sz w:val="22"/>
                <w:szCs w:val="22"/>
              </w:rPr>
              <w:t>47</w:t>
            </w:r>
          </w:p>
        </w:tc>
        <w:tc>
          <w:tcPr>
            <w:tcW w:w="851" w:type="dxa"/>
          </w:tcPr>
          <w:p w14:paraId="6DC80831" w14:textId="6AD7482A" w:rsidR="00A54904" w:rsidRPr="00D62B2A" w:rsidRDefault="007F6A68" w:rsidP="007B6766">
            <w:pPr>
              <w:jc w:val="center"/>
              <w:rPr>
                <w:bCs/>
                <w:sz w:val="22"/>
                <w:szCs w:val="22"/>
              </w:rPr>
            </w:pPr>
            <w:r w:rsidRPr="00D62B2A">
              <w:rPr>
                <w:bCs/>
                <w:sz w:val="22"/>
                <w:szCs w:val="22"/>
              </w:rPr>
              <w:t>шт.</w:t>
            </w:r>
          </w:p>
        </w:tc>
        <w:tc>
          <w:tcPr>
            <w:tcW w:w="992" w:type="dxa"/>
          </w:tcPr>
          <w:p w14:paraId="2DEF2FF8" w14:textId="752B966F" w:rsidR="00A54904" w:rsidRPr="00D62B2A" w:rsidRDefault="00623F7A" w:rsidP="007B6766">
            <w:pPr>
              <w:jc w:val="center"/>
              <w:rPr>
                <w:bCs/>
                <w:sz w:val="22"/>
                <w:szCs w:val="22"/>
              </w:rPr>
            </w:pPr>
            <w:r>
              <w:rPr>
                <w:bCs/>
                <w:sz w:val="22"/>
                <w:szCs w:val="22"/>
              </w:rPr>
              <w:t>85,02</w:t>
            </w:r>
          </w:p>
        </w:tc>
        <w:tc>
          <w:tcPr>
            <w:tcW w:w="1276" w:type="dxa"/>
          </w:tcPr>
          <w:p w14:paraId="4C1013C9" w14:textId="169CA625" w:rsidR="00A54904" w:rsidRPr="00D62B2A" w:rsidRDefault="00623F7A" w:rsidP="007B6766">
            <w:pPr>
              <w:jc w:val="center"/>
              <w:rPr>
                <w:bCs/>
                <w:sz w:val="22"/>
                <w:szCs w:val="22"/>
              </w:rPr>
            </w:pPr>
            <w:r>
              <w:rPr>
                <w:bCs/>
                <w:sz w:val="22"/>
                <w:szCs w:val="22"/>
              </w:rPr>
              <w:t>3995,94</w:t>
            </w:r>
          </w:p>
        </w:tc>
      </w:tr>
      <w:tr w:rsidR="00A54904" w:rsidRPr="00D62B2A" w14:paraId="766B35AD" w14:textId="77777777" w:rsidTr="00920320">
        <w:tc>
          <w:tcPr>
            <w:tcW w:w="540" w:type="dxa"/>
          </w:tcPr>
          <w:p w14:paraId="177A5362" w14:textId="738B765A" w:rsidR="00A54904" w:rsidRPr="00D62B2A" w:rsidRDefault="009031C3" w:rsidP="007B6766">
            <w:pPr>
              <w:jc w:val="center"/>
              <w:rPr>
                <w:bCs/>
                <w:sz w:val="22"/>
                <w:szCs w:val="22"/>
              </w:rPr>
            </w:pPr>
            <w:r>
              <w:rPr>
                <w:bCs/>
                <w:sz w:val="22"/>
                <w:szCs w:val="22"/>
              </w:rPr>
              <w:t>23</w:t>
            </w:r>
          </w:p>
        </w:tc>
        <w:tc>
          <w:tcPr>
            <w:tcW w:w="2045" w:type="dxa"/>
          </w:tcPr>
          <w:p w14:paraId="3F67C85D" w14:textId="77777777" w:rsidR="007F6A68" w:rsidRPr="00D62B2A" w:rsidRDefault="007F6A68" w:rsidP="007F6A68">
            <w:pPr>
              <w:jc w:val="center"/>
              <w:rPr>
                <w:sz w:val="22"/>
                <w:szCs w:val="22"/>
              </w:rPr>
            </w:pPr>
            <w:r w:rsidRPr="00D62B2A">
              <w:rPr>
                <w:sz w:val="22"/>
                <w:szCs w:val="22"/>
              </w:rPr>
              <w:t>Скотч широкий</w:t>
            </w:r>
          </w:p>
          <w:p w14:paraId="4ADD8309" w14:textId="0B7E6D6F" w:rsidR="00A54904" w:rsidRPr="00D62B2A" w:rsidRDefault="007F6A68" w:rsidP="007F6A68">
            <w:pPr>
              <w:jc w:val="center"/>
              <w:rPr>
                <w:bCs/>
                <w:sz w:val="22"/>
                <w:szCs w:val="22"/>
              </w:rPr>
            </w:pPr>
            <w:r w:rsidRPr="00D62B2A">
              <w:rPr>
                <w:sz w:val="22"/>
                <w:szCs w:val="22"/>
              </w:rPr>
              <w:t>22.29.21.000</w:t>
            </w:r>
          </w:p>
        </w:tc>
        <w:tc>
          <w:tcPr>
            <w:tcW w:w="4073" w:type="dxa"/>
          </w:tcPr>
          <w:p w14:paraId="1EA656B6" w14:textId="77777777" w:rsidR="007F6A68" w:rsidRPr="00D62B2A" w:rsidRDefault="007F6A68" w:rsidP="007F6A68">
            <w:pPr>
              <w:textAlignment w:val="center"/>
              <w:rPr>
                <w:sz w:val="22"/>
                <w:szCs w:val="22"/>
              </w:rPr>
            </w:pPr>
            <w:r w:rsidRPr="00D62B2A">
              <w:rPr>
                <w:sz w:val="22"/>
                <w:szCs w:val="22"/>
              </w:rPr>
              <w:t xml:space="preserve">Универсальная, кристально-прозрачная канцелярская клейкая лента. </w:t>
            </w:r>
          </w:p>
          <w:p w14:paraId="714621E9" w14:textId="77777777" w:rsidR="007F6A68" w:rsidRPr="00D62B2A" w:rsidRDefault="007F6A68" w:rsidP="007F6A68">
            <w:pPr>
              <w:textAlignment w:val="center"/>
              <w:rPr>
                <w:sz w:val="22"/>
                <w:szCs w:val="22"/>
              </w:rPr>
            </w:pPr>
            <w:r w:rsidRPr="00D62B2A">
              <w:rPr>
                <w:sz w:val="22"/>
                <w:szCs w:val="22"/>
              </w:rPr>
              <w:lastRenderedPageBreak/>
              <w:t xml:space="preserve">Легко разматывается, надежно приклеивается, долго хранится, не пачкается клеем и не желтеет со временем. </w:t>
            </w:r>
          </w:p>
          <w:p w14:paraId="338C6A3B" w14:textId="5844BC12" w:rsidR="007F6A68" w:rsidRPr="00D62B2A" w:rsidRDefault="007F6A68" w:rsidP="007F6A68">
            <w:pPr>
              <w:textAlignment w:val="center"/>
              <w:rPr>
                <w:sz w:val="22"/>
                <w:szCs w:val="22"/>
              </w:rPr>
            </w:pPr>
            <w:r w:rsidRPr="00D62B2A">
              <w:rPr>
                <w:sz w:val="22"/>
                <w:szCs w:val="22"/>
              </w:rPr>
              <w:t>Размер (</w:t>
            </w:r>
            <w:proofErr w:type="spellStart"/>
            <w:r w:rsidRPr="00D62B2A">
              <w:rPr>
                <w:sz w:val="22"/>
                <w:szCs w:val="22"/>
              </w:rPr>
              <w:t>ШхД</w:t>
            </w:r>
            <w:proofErr w:type="spellEnd"/>
            <w:r w:rsidRPr="00D62B2A">
              <w:rPr>
                <w:sz w:val="22"/>
                <w:szCs w:val="22"/>
              </w:rPr>
              <w:t>) 50мм×100м</w:t>
            </w:r>
          </w:p>
          <w:p w14:paraId="2EF8BF18" w14:textId="22305728"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17C7D8DB" w14:textId="5459DBC6" w:rsidR="00A54904" w:rsidRPr="00D62B2A" w:rsidRDefault="00230671" w:rsidP="007B6766">
            <w:pPr>
              <w:jc w:val="center"/>
              <w:rPr>
                <w:bCs/>
                <w:sz w:val="22"/>
                <w:szCs w:val="22"/>
              </w:rPr>
            </w:pPr>
            <w:r>
              <w:rPr>
                <w:bCs/>
                <w:sz w:val="22"/>
                <w:szCs w:val="22"/>
              </w:rPr>
              <w:lastRenderedPageBreak/>
              <w:t>62</w:t>
            </w:r>
          </w:p>
        </w:tc>
        <w:tc>
          <w:tcPr>
            <w:tcW w:w="851" w:type="dxa"/>
          </w:tcPr>
          <w:p w14:paraId="68D71AEE" w14:textId="5FF8697E" w:rsidR="00A54904" w:rsidRPr="00D62B2A" w:rsidRDefault="007F6A68" w:rsidP="007B6766">
            <w:pPr>
              <w:jc w:val="center"/>
              <w:rPr>
                <w:bCs/>
                <w:sz w:val="22"/>
                <w:szCs w:val="22"/>
              </w:rPr>
            </w:pPr>
            <w:r w:rsidRPr="00D62B2A">
              <w:rPr>
                <w:bCs/>
                <w:sz w:val="22"/>
                <w:szCs w:val="22"/>
              </w:rPr>
              <w:t>шт.</w:t>
            </w:r>
          </w:p>
        </w:tc>
        <w:tc>
          <w:tcPr>
            <w:tcW w:w="992" w:type="dxa"/>
          </w:tcPr>
          <w:p w14:paraId="1F310058" w14:textId="0A9B20BF" w:rsidR="00A54904" w:rsidRPr="00D62B2A" w:rsidRDefault="00623F7A" w:rsidP="007B6766">
            <w:pPr>
              <w:jc w:val="center"/>
              <w:rPr>
                <w:bCs/>
                <w:sz w:val="22"/>
                <w:szCs w:val="22"/>
              </w:rPr>
            </w:pPr>
            <w:r>
              <w:rPr>
                <w:bCs/>
                <w:sz w:val="22"/>
                <w:szCs w:val="22"/>
              </w:rPr>
              <w:t>130,56</w:t>
            </w:r>
          </w:p>
        </w:tc>
        <w:tc>
          <w:tcPr>
            <w:tcW w:w="1276" w:type="dxa"/>
          </w:tcPr>
          <w:p w14:paraId="35E6E851" w14:textId="247FB4F4" w:rsidR="00A54904" w:rsidRPr="00D62B2A" w:rsidRDefault="00623F7A" w:rsidP="007B6766">
            <w:pPr>
              <w:jc w:val="center"/>
              <w:rPr>
                <w:bCs/>
                <w:sz w:val="22"/>
                <w:szCs w:val="22"/>
              </w:rPr>
            </w:pPr>
            <w:r>
              <w:rPr>
                <w:bCs/>
                <w:sz w:val="22"/>
                <w:szCs w:val="22"/>
              </w:rPr>
              <w:t>8094,72</w:t>
            </w:r>
          </w:p>
        </w:tc>
      </w:tr>
      <w:tr w:rsidR="00A54904" w:rsidRPr="00D62B2A" w14:paraId="7DC35999" w14:textId="77777777" w:rsidTr="00920320">
        <w:tc>
          <w:tcPr>
            <w:tcW w:w="540" w:type="dxa"/>
          </w:tcPr>
          <w:p w14:paraId="7E5A9827" w14:textId="18F11108" w:rsidR="00A54904" w:rsidRPr="00D62B2A" w:rsidRDefault="009031C3" w:rsidP="007B6766">
            <w:pPr>
              <w:jc w:val="center"/>
              <w:rPr>
                <w:bCs/>
                <w:sz w:val="22"/>
                <w:szCs w:val="22"/>
              </w:rPr>
            </w:pPr>
            <w:r>
              <w:rPr>
                <w:bCs/>
                <w:sz w:val="22"/>
                <w:szCs w:val="22"/>
              </w:rPr>
              <w:t>24</w:t>
            </w:r>
          </w:p>
        </w:tc>
        <w:tc>
          <w:tcPr>
            <w:tcW w:w="2045" w:type="dxa"/>
          </w:tcPr>
          <w:p w14:paraId="5E873844" w14:textId="77777777" w:rsidR="003453AE" w:rsidRPr="00D62B2A" w:rsidRDefault="003453AE" w:rsidP="003453AE">
            <w:pPr>
              <w:jc w:val="center"/>
              <w:rPr>
                <w:sz w:val="22"/>
                <w:szCs w:val="22"/>
              </w:rPr>
            </w:pPr>
            <w:r w:rsidRPr="00D62B2A">
              <w:rPr>
                <w:sz w:val="22"/>
                <w:szCs w:val="22"/>
              </w:rPr>
              <w:t>Скрепки 28 мм</w:t>
            </w:r>
          </w:p>
          <w:p w14:paraId="748C08F3" w14:textId="04866265" w:rsidR="00A54904" w:rsidRPr="00D62B2A" w:rsidRDefault="003453AE" w:rsidP="003453AE">
            <w:pPr>
              <w:jc w:val="center"/>
              <w:rPr>
                <w:bCs/>
                <w:sz w:val="22"/>
                <w:szCs w:val="22"/>
              </w:rPr>
            </w:pPr>
            <w:r w:rsidRPr="00D62B2A">
              <w:rPr>
                <w:sz w:val="22"/>
                <w:szCs w:val="22"/>
              </w:rPr>
              <w:t>25.99.23.000</w:t>
            </w:r>
          </w:p>
        </w:tc>
        <w:tc>
          <w:tcPr>
            <w:tcW w:w="4073" w:type="dxa"/>
          </w:tcPr>
          <w:p w14:paraId="3F20FABD" w14:textId="0C163944" w:rsidR="003453AE" w:rsidRPr="00D62B2A" w:rsidRDefault="003453AE" w:rsidP="003453AE">
            <w:pPr>
              <w:textAlignment w:val="center"/>
              <w:rPr>
                <w:sz w:val="22"/>
                <w:szCs w:val="22"/>
              </w:rPr>
            </w:pPr>
            <w:r w:rsidRPr="00D62B2A">
              <w:rPr>
                <w:sz w:val="22"/>
                <w:szCs w:val="22"/>
              </w:rPr>
              <w:t>Скрепки 28 мм</w:t>
            </w:r>
          </w:p>
          <w:p w14:paraId="0289A367" w14:textId="03E3913D" w:rsidR="003453AE" w:rsidRPr="00D62B2A" w:rsidRDefault="003453AE" w:rsidP="003453AE">
            <w:pPr>
              <w:textAlignment w:val="center"/>
              <w:rPr>
                <w:sz w:val="22"/>
                <w:szCs w:val="22"/>
              </w:rPr>
            </w:pPr>
            <w:r w:rsidRPr="00D62B2A">
              <w:rPr>
                <w:sz w:val="22"/>
                <w:szCs w:val="22"/>
              </w:rPr>
              <w:t xml:space="preserve">Никелированные </w:t>
            </w:r>
          </w:p>
          <w:p w14:paraId="5B626647" w14:textId="2BE85C9B" w:rsidR="003453AE" w:rsidRPr="00D62B2A" w:rsidRDefault="003453AE" w:rsidP="003453AE">
            <w:pPr>
              <w:textAlignment w:val="center"/>
              <w:rPr>
                <w:sz w:val="22"/>
                <w:szCs w:val="22"/>
              </w:rPr>
            </w:pPr>
            <w:r w:rsidRPr="00D62B2A">
              <w:rPr>
                <w:sz w:val="22"/>
                <w:szCs w:val="22"/>
              </w:rPr>
              <w:t>Овальной формы</w:t>
            </w:r>
          </w:p>
          <w:p w14:paraId="09F1F90D" w14:textId="5E836BD4" w:rsidR="003453AE" w:rsidRPr="00D62B2A" w:rsidRDefault="003453AE" w:rsidP="003453AE">
            <w:pPr>
              <w:textAlignment w:val="center"/>
              <w:rPr>
                <w:sz w:val="22"/>
                <w:szCs w:val="22"/>
              </w:rPr>
            </w:pPr>
            <w:r w:rsidRPr="00D62B2A">
              <w:rPr>
                <w:sz w:val="22"/>
                <w:szCs w:val="22"/>
              </w:rPr>
              <w:t>В упаковке: 100 шт.</w:t>
            </w:r>
          </w:p>
          <w:p w14:paraId="3B404AFD" w14:textId="165D0769"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2C89975D" w14:textId="2929E83E" w:rsidR="00A54904" w:rsidRPr="00D62B2A" w:rsidRDefault="00230671" w:rsidP="007B6766">
            <w:pPr>
              <w:jc w:val="center"/>
              <w:rPr>
                <w:bCs/>
                <w:sz w:val="22"/>
                <w:szCs w:val="22"/>
              </w:rPr>
            </w:pPr>
            <w:r>
              <w:rPr>
                <w:bCs/>
                <w:sz w:val="22"/>
                <w:szCs w:val="22"/>
              </w:rPr>
              <w:t>118</w:t>
            </w:r>
          </w:p>
        </w:tc>
        <w:tc>
          <w:tcPr>
            <w:tcW w:w="851" w:type="dxa"/>
          </w:tcPr>
          <w:p w14:paraId="3580A141" w14:textId="367599B5" w:rsidR="00A54904" w:rsidRPr="00D62B2A" w:rsidRDefault="003453AE"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992" w:type="dxa"/>
          </w:tcPr>
          <w:p w14:paraId="22B7059E" w14:textId="6CA94C7A" w:rsidR="00A54904" w:rsidRPr="00D62B2A" w:rsidRDefault="00623F7A" w:rsidP="007B6766">
            <w:pPr>
              <w:jc w:val="center"/>
              <w:rPr>
                <w:bCs/>
                <w:sz w:val="22"/>
                <w:szCs w:val="22"/>
              </w:rPr>
            </w:pPr>
            <w:r>
              <w:rPr>
                <w:bCs/>
                <w:sz w:val="22"/>
                <w:szCs w:val="22"/>
              </w:rPr>
              <w:t>64,39</w:t>
            </w:r>
          </w:p>
        </w:tc>
        <w:tc>
          <w:tcPr>
            <w:tcW w:w="1276" w:type="dxa"/>
          </w:tcPr>
          <w:p w14:paraId="625F516B" w14:textId="37EDC4C4" w:rsidR="00A54904" w:rsidRPr="00D62B2A" w:rsidRDefault="00623F7A" w:rsidP="007B6766">
            <w:pPr>
              <w:jc w:val="center"/>
              <w:rPr>
                <w:bCs/>
                <w:sz w:val="22"/>
                <w:szCs w:val="22"/>
              </w:rPr>
            </w:pPr>
            <w:r>
              <w:rPr>
                <w:bCs/>
                <w:sz w:val="22"/>
                <w:szCs w:val="22"/>
              </w:rPr>
              <w:t>7598,02</w:t>
            </w:r>
          </w:p>
        </w:tc>
      </w:tr>
      <w:tr w:rsidR="00A54904" w:rsidRPr="00D62B2A" w14:paraId="0E484B09" w14:textId="77777777" w:rsidTr="00920320">
        <w:tc>
          <w:tcPr>
            <w:tcW w:w="540" w:type="dxa"/>
          </w:tcPr>
          <w:p w14:paraId="5D665B30" w14:textId="3E5E79EB" w:rsidR="00A54904" w:rsidRPr="00D62B2A" w:rsidRDefault="009031C3" w:rsidP="007B6766">
            <w:pPr>
              <w:jc w:val="center"/>
              <w:rPr>
                <w:bCs/>
                <w:sz w:val="22"/>
                <w:szCs w:val="22"/>
              </w:rPr>
            </w:pPr>
            <w:r>
              <w:rPr>
                <w:bCs/>
                <w:sz w:val="22"/>
                <w:szCs w:val="22"/>
              </w:rPr>
              <w:t>25</w:t>
            </w:r>
          </w:p>
        </w:tc>
        <w:tc>
          <w:tcPr>
            <w:tcW w:w="2045" w:type="dxa"/>
          </w:tcPr>
          <w:p w14:paraId="3A4C6EB9" w14:textId="77777777" w:rsidR="003453AE" w:rsidRPr="00D62B2A" w:rsidRDefault="003453AE" w:rsidP="003453AE">
            <w:pPr>
              <w:jc w:val="center"/>
              <w:rPr>
                <w:sz w:val="22"/>
                <w:szCs w:val="22"/>
              </w:rPr>
            </w:pPr>
            <w:r w:rsidRPr="00D62B2A">
              <w:rPr>
                <w:sz w:val="22"/>
                <w:szCs w:val="22"/>
              </w:rPr>
              <w:t>Скрепки 50 мм</w:t>
            </w:r>
          </w:p>
          <w:p w14:paraId="3AC51B2D" w14:textId="21408560" w:rsidR="00A54904" w:rsidRPr="00D62B2A" w:rsidRDefault="003453AE" w:rsidP="003453AE">
            <w:pPr>
              <w:jc w:val="center"/>
              <w:rPr>
                <w:bCs/>
                <w:sz w:val="22"/>
                <w:szCs w:val="22"/>
              </w:rPr>
            </w:pPr>
            <w:r w:rsidRPr="00D62B2A">
              <w:rPr>
                <w:sz w:val="22"/>
                <w:szCs w:val="22"/>
              </w:rPr>
              <w:t>25.99.23.000</w:t>
            </w:r>
          </w:p>
        </w:tc>
        <w:tc>
          <w:tcPr>
            <w:tcW w:w="4073" w:type="dxa"/>
          </w:tcPr>
          <w:p w14:paraId="1B6EA87D" w14:textId="7ECBB21D" w:rsidR="003453AE" w:rsidRPr="00D62B2A" w:rsidRDefault="003453AE" w:rsidP="003453AE">
            <w:pPr>
              <w:textAlignment w:val="center"/>
              <w:rPr>
                <w:sz w:val="22"/>
                <w:szCs w:val="22"/>
              </w:rPr>
            </w:pPr>
            <w:r w:rsidRPr="00D62B2A">
              <w:rPr>
                <w:sz w:val="22"/>
                <w:szCs w:val="22"/>
              </w:rPr>
              <w:t>Скрепки 50 мм</w:t>
            </w:r>
          </w:p>
          <w:p w14:paraId="7F4279F4" w14:textId="77777777" w:rsidR="003453AE" w:rsidRPr="00D62B2A" w:rsidRDefault="003453AE" w:rsidP="003453AE">
            <w:pPr>
              <w:textAlignment w:val="center"/>
              <w:rPr>
                <w:sz w:val="22"/>
                <w:szCs w:val="22"/>
              </w:rPr>
            </w:pPr>
            <w:r w:rsidRPr="00D62B2A">
              <w:rPr>
                <w:sz w:val="22"/>
                <w:szCs w:val="22"/>
              </w:rPr>
              <w:t xml:space="preserve">Никелированные </w:t>
            </w:r>
          </w:p>
          <w:p w14:paraId="344D8ED6" w14:textId="77777777" w:rsidR="003453AE" w:rsidRPr="00D62B2A" w:rsidRDefault="003453AE" w:rsidP="003453AE">
            <w:pPr>
              <w:textAlignment w:val="center"/>
              <w:rPr>
                <w:sz w:val="22"/>
                <w:szCs w:val="22"/>
              </w:rPr>
            </w:pPr>
            <w:r w:rsidRPr="00D62B2A">
              <w:rPr>
                <w:sz w:val="22"/>
                <w:szCs w:val="22"/>
              </w:rPr>
              <w:t>Овальной формы</w:t>
            </w:r>
          </w:p>
          <w:p w14:paraId="6CCD0F62" w14:textId="677CEFC7" w:rsidR="003453AE" w:rsidRPr="00D62B2A" w:rsidRDefault="003453AE" w:rsidP="003453AE">
            <w:pPr>
              <w:textAlignment w:val="center"/>
              <w:rPr>
                <w:sz w:val="22"/>
                <w:szCs w:val="22"/>
              </w:rPr>
            </w:pPr>
            <w:r w:rsidRPr="00D62B2A">
              <w:rPr>
                <w:sz w:val="22"/>
                <w:szCs w:val="22"/>
              </w:rPr>
              <w:t>В упаковке: 100 шт.</w:t>
            </w:r>
          </w:p>
          <w:p w14:paraId="36B065EA" w14:textId="01D894B2"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2842904F" w14:textId="7C347EEE" w:rsidR="00A54904" w:rsidRPr="00D62B2A" w:rsidRDefault="00230671" w:rsidP="007B6766">
            <w:pPr>
              <w:jc w:val="center"/>
              <w:rPr>
                <w:bCs/>
                <w:sz w:val="22"/>
                <w:szCs w:val="22"/>
              </w:rPr>
            </w:pPr>
            <w:r>
              <w:rPr>
                <w:bCs/>
                <w:sz w:val="22"/>
                <w:szCs w:val="22"/>
              </w:rPr>
              <w:t>45</w:t>
            </w:r>
          </w:p>
        </w:tc>
        <w:tc>
          <w:tcPr>
            <w:tcW w:w="851" w:type="dxa"/>
          </w:tcPr>
          <w:p w14:paraId="1CA6F96C" w14:textId="07F6CD6B" w:rsidR="00A54904" w:rsidRPr="00D62B2A" w:rsidRDefault="003453AE"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992" w:type="dxa"/>
          </w:tcPr>
          <w:p w14:paraId="4CBB6C17" w14:textId="53AB1649" w:rsidR="00A54904" w:rsidRPr="00D62B2A" w:rsidRDefault="00623F7A" w:rsidP="007B6766">
            <w:pPr>
              <w:jc w:val="center"/>
              <w:rPr>
                <w:bCs/>
                <w:sz w:val="22"/>
                <w:szCs w:val="22"/>
              </w:rPr>
            </w:pPr>
            <w:r>
              <w:rPr>
                <w:bCs/>
                <w:sz w:val="22"/>
                <w:szCs w:val="22"/>
              </w:rPr>
              <w:t>202,61</w:t>
            </w:r>
          </w:p>
        </w:tc>
        <w:tc>
          <w:tcPr>
            <w:tcW w:w="1276" w:type="dxa"/>
          </w:tcPr>
          <w:p w14:paraId="4D2E8F9D" w14:textId="641F505F" w:rsidR="00A54904" w:rsidRPr="00D62B2A" w:rsidRDefault="00623F7A" w:rsidP="007B6766">
            <w:pPr>
              <w:jc w:val="center"/>
              <w:rPr>
                <w:bCs/>
                <w:sz w:val="22"/>
                <w:szCs w:val="22"/>
              </w:rPr>
            </w:pPr>
            <w:r>
              <w:rPr>
                <w:bCs/>
                <w:sz w:val="22"/>
                <w:szCs w:val="22"/>
              </w:rPr>
              <w:t>9117,45</w:t>
            </w:r>
          </w:p>
        </w:tc>
      </w:tr>
      <w:tr w:rsidR="00A54904" w:rsidRPr="00D62B2A" w14:paraId="5A3F6888" w14:textId="77777777" w:rsidTr="00920320">
        <w:tc>
          <w:tcPr>
            <w:tcW w:w="540" w:type="dxa"/>
          </w:tcPr>
          <w:p w14:paraId="5E63918F" w14:textId="1CF4D2E5" w:rsidR="00A54904" w:rsidRPr="00D62B2A" w:rsidRDefault="009031C3" w:rsidP="007B6766">
            <w:pPr>
              <w:jc w:val="center"/>
              <w:rPr>
                <w:bCs/>
                <w:sz w:val="22"/>
                <w:szCs w:val="22"/>
              </w:rPr>
            </w:pPr>
            <w:r>
              <w:rPr>
                <w:bCs/>
                <w:sz w:val="22"/>
                <w:szCs w:val="22"/>
              </w:rPr>
              <w:t>26</w:t>
            </w:r>
          </w:p>
        </w:tc>
        <w:tc>
          <w:tcPr>
            <w:tcW w:w="2045" w:type="dxa"/>
          </w:tcPr>
          <w:p w14:paraId="42FF7C59" w14:textId="77777777" w:rsidR="00D87450" w:rsidRPr="00D62B2A" w:rsidRDefault="003453AE" w:rsidP="00D87450">
            <w:pPr>
              <w:jc w:val="center"/>
              <w:rPr>
                <w:sz w:val="22"/>
                <w:szCs w:val="22"/>
              </w:rPr>
            </w:pPr>
            <w:r w:rsidRPr="00D62B2A">
              <w:rPr>
                <w:sz w:val="22"/>
                <w:szCs w:val="22"/>
              </w:rPr>
              <w:t xml:space="preserve">Степлер </w:t>
            </w:r>
            <w:proofErr w:type="spellStart"/>
            <w:r w:rsidR="00D87450" w:rsidRPr="00D62B2A">
              <w:rPr>
                <w:sz w:val="22"/>
                <w:szCs w:val="22"/>
              </w:rPr>
              <w:t>Maped</w:t>
            </w:r>
            <w:proofErr w:type="spellEnd"/>
            <w:r w:rsidR="00D87450" w:rsidRPr="00D62B2A">
              <w:rPr>
                <w:sz w:val="22"/>
                <w:szCs w:val="22"/>
              </w:rPr>
              <w:t xml:space="preserve"> Universal Metal</w:t>
            </w:r>
          </w:p>
          <w:p w14:paraId="59D41F27" w14:textId="37F76F2A" w:rsidR="00D87450" w:rsidRPr="00D62B2A" w:rsidRDefault="006D3027" w:rsidP="00D87450">
            <w:pPr>
              <w:jc w:val="center"/>
              <w:rPr>
                <w:sz w:val="22"/>
                <w:szCs w:val="22"/>
              </w:rPr>
            </w:pPr>
            <w:r w:rsidRPr="00D62B2A">
              <w:rPr>
                <w:sz w:val="22"/>
                <w:szCs w:val="22"/>
              </w:rPr>
              <w:t xml:space="preserve">№ </w:t>
            </w:r>
            <w:r w:rsidR="003453AE" w:rsidRPr="00D62B2A">
              <w:rPr>
                <w:sz w:val="22"/>
                <w:szCs w:val="22"/>
              </w:rPr>
              <w:t xml:space="preserve">24/6 </w:t>
            </w:r>
          </w:p>
          <w:p w14:paraId="2CD400B4" w14:textId="6FCE565D" w:rsidR="00A54904" w:rsidRPr="00D62B2A" w:rsidRDefault="003453AE" w:rsidP="00D87450">
            <w:pPr>
              <w:jc w:val="center"/>
              <w:rPr>
                <w:bCs/>
                <w:sz w:val="22"/>
                <w:szCs w:val="22"/>
              </w:rPr>
            </w:pPr>
            <w:r w:rsidRPr="00D62B2A">
              <w:rPr>
                <w:sz w:val="22"/>
                <w:szCs w:val="22"/>
              </w:rPr>
              <w:t>25.99.22.130</w:t>
            </w:r>
          </w:p>
        </w:tc>
        <w:tc>
          <w:tcPr>
            <w:tcW w:w="4073" w:type="dxa"/>
          </w:tcPr>
          <w:p w14:paraId="5BFA31CE" w14:textId="2A707A0C" w:rsidR="00D87450" w:rsidRPr="00D62B2A" w:rsidRDefault="00D87450" w:rsidP="00D87450">
            <w:pPr>
              <w:rPr>
                <w:b/>
                <w:bCs/>
                <w:sz w:val="22"/>
                <w:szCs w:val="22"/>
              </w:rPr>
            </w:pPr>
            <w:r w:rsidRPr="00D62B2A">
              <w:rPr>
                <w:b/>
                <w:bCs/>
                <w:sz w:val="22"/>
                <w:szCs w:val="22"/>
              </w:rPr>
              <w:t xml:space="preserve">Степлер </w:t>
            </w:r>
            <w:proofErr w:type="spellStart"/>
            <w:r w:rsidRPr="00D62B2A">
              <w:rPr>
                <w:b/>
                <w:bCs/>
                <w:sz w:val="22"/>
                <w:szCs w:val="22"/>
              </w:rPr>
              <w:t>Maped</w:t>
            </w:r>
            <w:proofErr w:type="spellEnd"/>
            <w:r w:rsidRPr="00D62B2A">
              <w:rPr>
                <w:b/>
                <w:bCs/>
                <w:sz w:val="22"/>
                <w:szCs w:val="22"/>
              </w:rPr>
              <w:t xml:space="preserve"> Universal Metal </w:t>
            </w:r>
            <w:r w:rsidR="006D3027" w:rsidRPr="00D62B2A">
              <w:rPr>
                <w:b/>
                <w:bCs/>
                <w:sz w:val="22"/>
                <w:szCs w:val="22"/>
              </w:rPr>
              <w:t xml:space="preserve">№ </w:t>
            </w:r>
            <w:r w:rsidRPr="00D62B2A">
              <w:rPr>
                <w:b/>
                <w:bCs/>
                <w:sz w:val="22"/>
                <w:szCs w:val="22"/>
              </w:rPr>
              <w:t xml:space="preserve">24/6 </w:t>
            </w:r>
          </w:p>
          <w:p w14:paraId="6B491008" w14:textId="608FD96A" w:rsidR="00D87450" w:rsidRPr="00D62B2A" w:rsidRDefault="00D87450" w:rsidP="00D87450">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Торговая марка</w:t>
            </w:r>
            <w:r w:rsidR="00FA73D1" w:rsidRPr="00D62B2A">
              <w:rPr>
                <w:rFonts w:asciiTheme="majorBidi" w:hAnsiTheme="majorBidi" w:cstheme="majorBidi"/>
                <w:color w:val="000000" w:themeColor="text1"/>
                <w:sz w:val="22"/>
                <w:szCs w:val="22"/>
              </w:rPr>
              <w:t xml:space="preserve">: </w:t>
            </w:r>
            <w:hyperlink r:id="rId81" w:tgtFrame="_self" w:history="1">
              <w:proofErr w:type="spellStart"/>
              <w:r w:rsidRPr="00D62B2A">
                <w:rPr>
                  <w:rStyle w:val="af"/>
                  <w:rFonts w:asciiTheme="majorBidi" w:hAnsiTheme="majorBidi" w:cstheme="majorBidi"/>
                  <w:color w:val="000000" w:themeColor="text1"/>
                  <w:sz w:val="22"/>
                  <w:szCs w:val="22"/>
                  <w:u w:val="none"/>
                </w:rPr>
                <w:t>Maped</w:t>
              </w:r>
              <w:proofErr w:type="spellEnd"/>
            </w:hyperlink>
          </w:p>
          <w:p w14:paraId="0B614A2E" w14:textId="058D2B2C" w:rsidR="00D87450" w:rsidRPr="00D62B2A" w:rsidRDefault="00D87450" w:rsidP="00D87450">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Тип</w:t>
            </w:r>
            <w:r w:rsidR="00FA73D1" w:rsidRPr="00D62B2A">
              <w:rPr>
                <w:rFonts w:asciiTheme="majorBidi" w:hAnsiTheme="majorBidi" w:cstheme="majorBidi"/>
                <w:color w:val="000000" w:themeColor="text1"/>
                <w:sz w:val="22"/>
                <w:szCs w:val="22"/>
              </w:rPr>
              <w:t xml:space="preserve">: </w:t>
            </w:r>
            <w:hyperlink r:id="rId82" w:tgtFrame="_self" w:history="1">
              <w:r w:rsidRPr="00D62B2A">
                <w:rPr>
                  <w:rStyle w:val="af"/>
                  <w:rFonts w:asciiTheme="majorBidi" w:hAnsiTheme="majorBidi" w:cstheme="majorBidi"/>
                  <w:color w:val="000000" w:themeColor="text1"/>
                  <w:sz w:val="22"/>
                  <w:szCs w:val="22"/>
                  <w:u w:val="none"/>
                </w:rPr>
                <w:t>настольный</w:t>
              </w:r>
            </w:hyperlink>
          </w:p>
          <w:p w14:paraId="5300D286" w14:textId="679B0881" w:rsidR="00D87450" w:rsidRPr="00D62B2A" w:rsidRDefault="00D87450" w:rsidP="00D87450">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w:t>
            </w:r>
            <w:r w:rsidR="00FA73D1"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в ассортименте</w:t>
            </w:r>
          </w:p>
          <w:p w14:paraId="4D2E6298" w14:textId="490CC618" w:rsidR="00D87450" w:rsidRPr="00D62B2A" w:rsidRDefault="00D87450" w:rsidP="00D87450">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Тип и размер скоб для степлера</w:t>
            </w:r>
            <w:r w:rsidR="00FA73D1" w:rsidRPr="00D62B2A">
              <w:rPr>
                <w:rFonts w:asciiTheme="majorBidi" w:hAnsiTheme="majorBidi" w:cstheme="majorBidi"/>
                <w:color w:val="000000" w:themeColor="text1"/>
                <w:sz w:val="22"/>
                <w:szCs w:val="22"/>
              </w:rPr>
              <w:t xml:space="preserve">: </w:t>
            </w:r>
            <w:hyperlink r:id="rId83" w:tgtFrame="_self" w:history="1">
              <w:r w:rsidRPr="00D62B2A">
                <w:rPr>
                  <w:rStyle w:val="af"/>
                  <w:rFonts w:asciiTheme="majorBidi" w:hAnsiTheme="majorBidi" w:cstheme="majorBidi"/>
                  <w:color w:val="000000" w:themeColor="text1"/>
                  <w:sz w:val="22"/>
                  <w:szCs w:val="22"/>
                  <w:u w:val="none"/>
                </w:rPr>
                <w:t>24/6</w:t>
              </w:r>
            </w:hyperlink>
            <w:r w:rsidR="00FA73D1" w:rsidRPr="00D62B2A">
              <w:rPr>
                <w:rFonts w:asciiTheme="majorBidi" w:hAnsiTheme="majorBidi" w:cstheme="majorBidi"/>
                <w:color w:val="000000" w:themeColor="text1"/>
                <w:sz w:val="22"/>
                <w:szCs w:val="22"/>
              </w:rPr>
              <w:t xml:space="preserve">, 26/6 </w:t>
            </w:r>
          </w:p>
          <w:p w14:paraId="35808D92" w14:textId="0810B489" w:rsidR="00D87450" w:rsidRPr="00D62B2A" w:rsidRDefault="00D87450" w:rsidP="00D87450">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корпуса</w:t>
            </w:r>
            <w:r w:rsidR="00FA73D1" w:rsidRPr="00D62B2A">
              <w:rPr>
                <w:rFonts w:asciiTheme="majorBidi" w:hAnsiTheme="majorBidi" w:cstheme="majorBidi"/>
                <w:color w:val="000000" w:themeColor="text1"/>
                <w:sz w:val="22"/>
                <w:szCs w:val="22"/>
              </w:rPr>
              <w:t xml:space="preserve">: </w:t>
            </w:r>
            <w:hyperlink r:id="rId84" w:tgtFrame="_self" w:history="1">
              <w:r w:rsidRPr="00D62B2A">
                <w:rPr>
                  <w:rStyle w:val="af"/>
                  <w:rFonts w:asciiTheme="majorBidi" w:hAnsiTheme="majorBidi" w:cstheme="majorBidi"/>
                  <w:color w:val="000000" w:themeColor="text1"/>
                  <w:sz w:val="22"/>
                  <w:szCs w:val="22"/>
                  <w:u w:val="none"/>
                </w:rPr>
                <w:t>металл</w:t>
              </w:r>
            </w:hyperlink>
          </w:p>
          <w:p w14:paraId="3C5B85CE" w14:textId="0F3CE5BD" w:rsidR="00D87450" w:rsidRPr="00D62B2A" w:rsidRDefault="00D87450" w:rsidP="00D87450">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механизма</w:t>
            </w:r>
            <w:r w:rsidR="00FA73D1" w:rsidRPr="00D62B2A">
              <w:rPr>
                <w:rFonts w:asciiTheme="majorBidi" w:hAnsiTheme="majorBidi" w:cstheme="majorBidi"/>
                <w:color w:val="000000" w:themeColor="text1"/>
                <w:sz w:val="22"/>
                <w:szCs w:val="22"/>
              </w:rPr>
              <w:t xml:space="preserve">: </w:t>
            </w:r>
            <w:hyperlink r:id="rId85" w:tgtFrame="_self" w:history="1">
              <w:r w:rsidRPr="00D62B2A">
                <w:rPr>
                  <w:rStyle w:val="af"/>
                  <w:rFonts w:asciiTheme="majorBidi" w:hAnsiTheme="majorBidi" w:cstheme="majorBidi"/>
                  <w:color w:val="000000" w:themeColor="text1"/>
                  <w:sz w:val="22"/>
                  <w:szCs w:val="22"/>
                  <w:u w:val="none"/>
                </w:rPr>
                <w:t>металл</w:t>
              </w:r>
            </w:hyperlink>
          </w:p>
          <w:p w14:paraId="286D77A0" w14:textId="7D2DC0FA" w:rsidR="00D87450" w:rsidRPr="00D62B2A" w:rsidRDefault="00D87450" w:rsidP="00D87450">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Наличие скоб в комплекте</w:t>
            </w:r>
            <w:r w:rsidR="00FA73D1"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да</w:t>
            </w:r>
          </w:p>
          <w:p w14:paraId="7E9FC6AD" w14:textId="580E6EA7" w:rsidR="00D87450" w:rsidRPr="00D62B2A" w:rsidRDefault="00D87450" w:rsidP="00D87450">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Количество пробиваемых листов</w:t>
            </w:r>
            <w:r w:rsidR="00FA73D1" w:rsidRPr="00D62B2A">
              <w:rPr>
                <w:rFonts w:asciiTheme="majorBidi" w:hAnsiTheme="majorBidi" w:cstheme="majorBidi"/>
                <w:color w:val="000000" w:themeColor="text1"/>
                <w:sz w:val="22"/>
                <w:szCs w:val="22"/>
              </w:rPr>
              <w:t xml:space="preserve">: </w:t>
            </w:r>
            <w:hyperlink r:id="rId86" w:tgtFrame="_self" w:history="1">
              <w:r w:rsidRPr="00D62B2A">
                <w:rPr>
                  <w:rStyle w:val="af"/>
                  <w:rFonts w:asciiTheme="majorBidi" w:hAnsiTheme="majorBidi" w:cstheme="majorBidi"/>
                  <w:color w:val="000000" w:themeColor="text1"/>
                  <w:sz w:val="22"/>
                  <w:szCs w:val="22"/>
                  <w:u w:val="none"/>
                </w:rPr>
                <w:t>25</w:t>
              </w:r>
            </w:hyperlink>
            <w:r w:rsidRPr="00D62B2A">
              <w:rPr>
                <w:rFonts w:asciiTheme="majorBidi" w:hAnsiTheme="majorBidi" w:cstheme="majorBidi"/>
                <w:color w:val="000000" w:themeColor="text1"/>
                <w:sz w:val="22"/>
                <w:szCs w:val="22"/>
              </w:rPr>
              <w:t> лист</w:t>
            </w:r>
          </w:p>
          <w:p w14:paraId="5AB0AB81" w14:textId="1E49DD6F" w:rsidR="00D87450" w:rsidRPr="00D62B2A" w:rsidRDefault="00D87450" w:rsidP="00D87450">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Виды сшивания степлером</w:t>
            </w:r>
            <w:r w:rsidR="00FA73D1"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закрытый</w:t>
            </w:r>
          </w:p>
          <w:p w14:paraId="7722C738" w14:textId="6C35C8FA" w:rsidR="00D87450" w:rsidRPr="00D62B2A" w:rsidRDefault="00D87450" w:rsidP="00D87450">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Глубина закладки бумаги</w:t>
            </w:r>
            <w:r w:rsidR="00FA73D1"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60 мм</w:t>
            </w:r>
          </w:p>
          <w:p w14:paraId="4F293D55" w14:textId="46212EDC" w:rsidR="00D87450" w:rsidRPr="00D62B2A" w:rsidRDefault="00D87450" w:rsidP="00D87450">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Наличие </w:t>
            </w:r>
            <w:proofErr w:type="spellStart"/>
            <w:r w:rsidRPr="00D62B2A">
              <w:rPr>
                <w:rFonts w:asciiTheme="majorBidi" w:hAnsiTheme="majorBidi" w:cstheme="majorBidi"/>
                <w:color w:val="000000" w:themeColor="text1"/>
                <w:sz w:val="22"/>
                <w:szCs w:val="22"/>
              </w:rPr>
              <w:t>антистеплера</w:t>
            </w:r>
            <w:proofErr w:type="spellEnd"/>
            <w:r w:rsidR="00FA73D1"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нет</w:t>
            </w:r>
          </w:p>
          <w:p w14:paraId="5D105CC8" w14:textId="3C2F19B2" w:rsidR="00D87450" w:rsidRPr="00D62B2A" w:rsidRDefault="00D87450" w:rsidP="00D87450">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Загрузка скоб</w:t>
            </w:r>
            <w:r w:rsidR="00FA73D1"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горизонтальная</w:t>
            </w:r>
          </w:p>
          <w:p w14:paraId="1F0B9AE6" w14:textId="64B47E1F" w:rsidR="00D87450" w:rsidRPr="00D62B2A" w:rsidRDefault="00D87450" w:rsidP="00D87450">
            <w:pPr>
              <w:rPr>
                <w:rFonts w:asciiTheme="majorBidi" w:hAnsiTheme="majorBidi" w:cstheme="majorBidi"/>
                <w:color w:val="000000" w:themeColor="text1"/>
                <w:sz w:val="22"/>
                <w:szCs w:val="22"/>
              </w:rPr>
            </w:pPr>
            <w:proofErr w:type="gramStart"/>
            <w:r w:rsidRPr="00D62B2A">
              <w:rPr>
                <w:rFonts w:asciiTheme="majorBidi" w:hAnsiTheme="majorBidi" w:cstheme="majorBidi"/>
                <w:color w:val="000000" w:themeColor="text1"/>
                <w:sz w:val="22"/>
                <w:szCs w:val="22"/>
              </w:rPr>
              <w:t>Энергосберегающий </w:t>
            </w:r>
            <w:r w:rsidR="00FA73D1" w:rsidRPr="00D62B2A">
              <w:rPr>
                <w:rFonts w:asciiTheme="majorBidi" w:hAnsiTheme="majorBidi" w:cstheme="majorBidi"/>
                <w:color w:val="000000" w:themeColor="text1"/>
                <w:sz w:val="22"/>
                <w:szCs w:val="22"/>
              </w:rPr>
              <w:t>:</w:t>
            </w:r>
            <w:proofErr w:type="gramEnd"/>
            <w:r w:rsidR="00FA73D1"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нет</w:t>
            </w:r>
          </w:p>
          <w:p w14:paraId="44A7AB91" w14:textId="28FFBBAF" w:rsidR="003453AE" w:rsidRPr="00D62B2A" w:rsidRDefault="00D87450" w:rsidP="00BF0FB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Размер, мм</w:t>
            </w:r>
            <w:r w:rsidR="00FA73D1"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190x110x40</w:t>
            </w:r>
          </w:p>
          <w:p w14:paraId="5C2BC67E" w14:textId="3F1FDE80"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166AA618" w14:textId="47FF2788" w:rsidR="00A54904" w:rsidRPr="00D62B2A" w:rsidRDefault="00230671" w:rsidP="007B6766">
            <w:pPr>
              <w:jc w:val="center"/>
              <w:rPr>
                <w:bCs/>
                <w:sz w:val="22"/>
                <w:szCs w:val="22"/>
              </w:rPr>
            </w:pPr>
            <w:r>
              <w:rPr>
                <w:bCs/>
                <w:sz w:val="22"/>
                <w:szCs w:val="22"/>
              </w:rPr>
              <w:t>22</w:t>
            </w:r>
          </w:p>
        </w:tc>
        <w:tc>
          <w:tcPr>
            <w:tcW w:w="851" w:type="dxa"/>
          </w:tcPr>
          <w:p w14:paraId="1472A3CA" w14:textId="442DD9E4" w:rsidR="00A54904" w:rsidRPr="00D62B2A" w:rsidRDefault="00FA73D1" w:rsidP="007B6766">
            <w:pPr>
              <w:jc w:val="center"/>
              <w:rPr>
                <w:bCs/>
                <w:sz w:val="22"/>
                <w:szCs w:val="22"/>
              </w:rPr>
            </w:pPr>
            <w:r w:rsidRPr="00D62B2A">
              <w:rPr>
                <w:bCs/>
                <w:sz w:val="22"/>
                <w:szCs w:val="22"/>
              </w:rPr>
              <w:t>шт.</w:t>
            </w:r>
          </w:p>
        </w:tc>
        <w:tc>
          <w:tcPr>
            <w:tcW w:w="992" w:type="dxa"/>
          </w:tcPr>
          <w:p w14:paraId="0D023149" w14:textId="3DE11423" w:rsidR="00A54904" w:rsidRPr="00D62B2A" w:rsidRDefault="00623F7A" w:rsidP="007B6766">
            <w:pPr>
              <w:jc w:val="center"/>
              <w:rPr>
                <w:bCs/>
                <w:sz w:val="22"/>
                <w:szCs w:val="22"/>
              </w:rPr>
            </w:pPr>
            <w:r>
              <w:rPr>
                <w:bCs/>
                <w:sz w:val="22"/>
                <w:szCs w:val="22"/>
              </w:rPr>
              <w:t>793,30</w:t>
            </w:r>
          </w:p>
        </w:tc>
        <w:tc>
          <w:tcPr>
            <w:tcW w:w="1276" w:type="dxa"/>
          </w:tcPr>
          <w:p w14:paraId="28297A23" w14:textId="3E0B61CB" w:rsidR="00A54904" w:rsidRPr="00D62B2A" w:rsidRDefault="00623F7A" w:rsidP="007B6766">
            <w:pPr>
              <w:jc w:val="center"/>
              <w:rPr>
                <w:bCs/>
                <w:sz w:val="22"/>
                <w:szCs w:val="22"/>
              </w:rPr>
            </w:pPr>
            <w:r>
              <w:rPr>
                <w:bCs/>
                <w:sz w:val="22"/>
                <w:szCs w:val="22"/>
              </w:rPr>
              <w:t>17452,60</w:t>
            </w:r>
          </w:p>
        </w:tc>
      </w:tr>
      <w:tr w:rsidR="00A54904" w:rsidRPr="00D62B2A" w14:paraId="45C623CB" w14:textId="77777777" w:rsidTr="00920320">
        <w:tc>
          <w:tcPr>
            <w:tcW w:w="540" w:type="dxa"/>
          </w:tcPr>
          <w:p w14:paraId="5F7B8B27" w14:textId="2104318D" w:rsidR="00A54904" w:rsidRPr="00D62B2A" w:rsidRDefault="009031C3" w:rsidP="007B6766">
            <w:pPr>
              <w:jc w:val="center"/>
              <w:rPr>
                <w:bCs/>
                <w:sz w:val="22"/>
                <w:szCs w:val="22"/>
              </w:rPr>
            </w:pPr>
            <w:r>
              <w:rPr>
                <w:bCs/>
                <w:sz w:val="22"/>
                <w:szCs w:val="22"/>
              </w:rPr>
              <w:t>27</w:t>
            </w:r>
          </w:p>
        </w:tc>
        <w:tc>
          <w:tcPr>
            <w:tcW w:w="2045" w:type="dxa"/>
          </w:tcPr>
          <w:p w14:paraId="35B8F046" w14:textId="1A6E49DB" w:rsidR="006D3027" w:rsidRPr="00D62B2A" w:rsidRDefault="006D3027" w:rsidP="006D3027">
            <w:pPr>
              <w:jc w:val="center"/>
              <w:rPr>
                <w:sz w:val="22"/>
                <w:szCs w:val="22"/>
              </w:rPr>
            </w:pPr>
            <w:r w:rsidRPr="00D62B2A">
              <w:rPr>
                <w:bCs/>
                <w:sz w:val="22"/>
                <w:szCs w:val="22"/>
              </w:rPr>
              <w:t xml:space="preserve">Степлер </w:t>
            </w:r>
            <w:proofErr w:type="spellStart"/>
            <w:r w:rsidRPr="00D62B2A">
              <w:rPr>
                <w:sz w:val="22"/>
                <w:szCs w:val="22"/>
              </w:rPr>
              <w:t>Attache</w:t>
            </w:r>
            <w:proofErr w:type="spellEnd"/>
            <w:r w:rsidRPr="00D62B2A">
              <w:rPr>
                <w:sz w:val="22"/>
                <w:szCs w:val="22"/>
              </w:rPr>
              <w:t xml:space="preserve"> </w:t>
            </w:r>
            <w:proofErr w:type="spellStart"/>
            <w:r w:rsidRPr="00D62B2A">
              <w:rPr>
                <w:sz w:val="22"/>
                <w:szCs w:val="22"/>
              </w:rPr>
              <w:t>Moment</w:t>
            </w:r>
            <w:proofErr w:type="spellEnd"/>
            <w:r w:rsidRPr="00D62B2A">
              <w:rPr>
                <w:sz w:val="22"/>
                <w:szCs w:val="22"/>
              </w:rPr>
              <w:t xml:space="preserve"> №10</w:t>
            </w:r>
          </w:p>
          <w:p w14:paraId="60086A7C" w14:textId="1EB308B7" w:rsidR="006D3027" w:rsidRPr="00D62B2A" w:rsidRDefault="006D3027" w:rsidP="006D3027">
            <w:pPr>
              <w:jc w:val="center"/>
              <w:rPr>
                <w:sz w:val="22"/>
                <w:szCs w:val="22"/>
              </w:rPr>
            </w:pPr>
            <w:r w:rsidRPr="00D62B2A">
              <w:rPr>
                <w:sz w:val="22"/>
                <w:szCs w:val="22"/>
              </w:rPr>
              <w:t>25.99.22.130</w:t>
            </w:r>
          </w:p>
          <w:p w14:paraId="21964970" w14:textId="12E68C5E" w:rsidR="00A54904" w:rsidRPr="00D62B2A" w:rsidRDefault="00A54904" w:rsidP="007B6766">
            <w:pPr>
              <w:jc w:val="center"/>
              <w:rPr>
                <w:bCs/>
                <w:sz w:val="22"/>
                <w:szCs w:val="22"/>
              </w:rPr>
            </w:pPr>
          </w:p>
        </w:tc>
        <w:tc>
          <w:tcPr>
            <w:tcW w:w="4073" w:type="dxa"/>
          </w:tcPr>
          <w:p w14:paraId="03F50D91" w14:textId="5B5C7C45" w:rsidR="006D3027" w:rsidRPr="00D62B2A" w:rsidRDefault="006D3027" w:rsidP="006D3027">
            <w:pPr>
              <w:rPr>
                <w:b/>
                <w:sz w:val="22"/>
                <w:szCs w:val="22"/>
              </w:rPr>
            </w:pPr>
            <w:r w:rsidRPr="00D62B2A">
              <w:rPr>
                <w:b/>
                <w:sz w:val="22"/>
                <w:szCs w:val="22"/>
              </w:rPr>
              <w:t xml:space="preserve">Степлер </w:t>
            </w:r>
            <w:proofErr w:type="spellStart"/>
            <w:r w:rsidRPr="00D62B2A">
              <w:rPr>
                <w:b/>
                <w:sz w:val="22"/>
                <w:szCs w:val="22"/>
              </w:rPr>
              <w:t>Attache</w:t>
            </w:r>
            <w:proofErr w:type="spellEnd"/>
            <w:r w:rsidRPr="00D62B2A">
              <w:rPr>
                <w:b/>
                <w:sz w:val="22"/>
                <w:szCs w:val="22"/>
              </w:rPr>
              <w:t xml:space="preserve"> </w:t>
            </w:r>
            <w:proofErr w:type="spellStart"/>
            <w:r w:rsidRPr="00D62B2A">
              <w:rPr>
                <w:b/>
                <w:sz w:val="22"/>
                <w:szCs w:val="22"/>
              </w:rPr>
              <w:t>Moment</w:t>
            </w:r>
            <w:proofErr w:type="spellEnd"/>
            <w:r w:rsidRPr="00D62B2A">
              <w:rPr>
                <w:b/>
                <w:sz w:val="22"/>
                <w:szCs w:val="22"/>
              </w:rPr>
              <w:t xml:space="preserve"> №10</w:t>
            </w:r>
          </w:p>
          <w:p w14:paraId="3B6BC602" w14:textId="35E6317D" w:rsidR="006D3027" w:rsidRPr="00D62B2A" w:rsidRDefault="006D3027" w:rsidP="006D3027">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Торговая марка: </w:t>
            </w:r>
            <w:hyperlink r:id="rId87" w:tgtFrame="_self" w:history="1">
              <w:proofErr w:type="spellStart"/>
              <w:r w:rsidRPr="00D62B2A">
                <w:rPr>
                  <w:rStyle w:val="af"/>
                  <w:rFonts w:asciiTheme="majorBidi" w:hAnsiTheme="majorBidi" w:cstheme="majorBidi"/>
                  <w:color w:val="000000" w:themeColor="text1"/>
                  <w:sz w:val="22"/>
                  <w:szCs w:val="22"/>
                  <w:u w:val="none"/>
                </w:rPr>
                <w:t>Attache</w:t>
              </w:r>
              <w:proofErr w:type="spellEnd"/>
            </w:hyperlink>
          </w:p>
          <w:p w14:paraId="16A1980D" w14:textId="7C53941C" w:rsidR="006D3027" w:rsidRPr="00D62B2A" w:rsidRDefault="006D3027" w:rsidP="006D3027">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Тип: </w:t>
            </w:r>
            <w:hyperlink r:id="rId88" w:tgtFrame="_self" w:history="1">
              <w:r w:rsidRPr="00D62B2A">
                <w:rPr>
                  <w:rStyle w:val="af"/>
                  <w:rFonts w:asciiTheme="majorBidi" w:hAnsiTheme="majorBidi" w:cstheme="majorBidi"/>
                  <w:color w:val="000000" w:themeColor="text1"/>
                  <w:sz w:val="22"/>
                  <w:szCs w:val="22"/>
                  <w:u w:val="none"/>
                </w:rPr>
                <w:t>настольный</w:t>
              </w:r>
            </w:hyperlink>
          </w:p>
          <w:p w14:paraId="16D8340E" w14:textId="0B7491F5" w:rsidR="006D3027" w:rsidRPr="00D62B2A" w:rsidRDefault="006D3027" w:rsidP="006D3027">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чёрный</w:t>
            </w:r>
          </w:p>
          <w:p w14:paraId="7D34275E" w14:textId="7A7B69A4" w:rsidR="006D3027" w:rsidRPr="00D62B2A" w:rsidRDefault="006D3027" w:rsidP="006D3027">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Тип и размер скоб для степлера: </w:t>
            </w:r>
            <w:hyperlink r:id="rId89" w:tgtFrame="_self" w:history="1">
              <w:r w:rsidRPr="00D62B2A">
                <w:rPr>
                  <w:rStyle w:val="af"/>
                  <w:rFonts w:asciiTheme="majorBidi" w:hAnsiTheme="majorBidi" w:cstheme="majorBidi"/>
                  <w:color w:val="000000" w:themeColor="text1"/>
                  <w:sz w:val="22"/>
                  <w:szCs w:val="22"/>
                  <w:u w:val="none"/>
                </w:rPr>
                <w:t>10</w:t>
              </w:r>
            </w:hyperlink>
          </w:p>
          <w:p w14:paraId="60187545" w14:textId="565FB3DF" w:rsidR="006D3027" w:rsidRPr="00D62B2A" w:rsidRDefault="006D3027" w:rsidP="006D3027">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Материал корпуса: </w:t>
            </w:r>
            <w:hyperlink r:id="rId90" w:tgtFrame="_self" w:history="1">
              <w:r w:rsidRPr="00D62B2A">
                <w:rPr>
                  <w:rStyle w:val="af"/>
                  <w:rFonts w:asciiTheme="majorBidi" w:hAnsiTheme="majorBidi" w:cstheme="majorBidi"/>
                  <w:color w:val="000000" w:themeColor="text1"/>
                  <w:sz w:val="22"/>
                  <w:szCs w:val="22"/>
                  <w:u w:val="none"/>
                </w:rPr>
                <w:t>металл</w:t>
              </w:r>
            </w:hyperlink>
          </w:p>
          <w:p w14:paraId="323C6CD7" w14:textId="65AC7945" w:rsidR="006D3027" w:rsidRPr="00D62B2A" w:rsidRDefault="006D3027" w:rsidP="006D3027">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Материал механизма: </w:t>
            </w:r>
            <w:hyperlink r:id="rId91" w:tgtFrame="_self" w:history="1">
              <w:r w:rsidRPr="00D62B2A">
                <w:rPr>
                  <w:rStyle w:val="af"/>
                  <w:rFonts w:asciiTheme="majorBidi" w:hAnsiTheme="majorBidi" w:cstheme="majorBidi"/>
                  <w:color w:val="000000" w:themeColor="text1"/>
                  <w:sz w:val="22"/>
                  <w:szCs w:val="22"/>
                  <w:u w:val="none"/>
                </w:rPr>
                <w:t>металл</w:t>
              </w:r>
            </w:hyperlink>
          </w:p>
          <w:p w14:paraId="3A15E416" w14:textId="38F16029" w:rsidR="006D3027" w:rsidRPr="00D62B2A" w:rsidRDefault="006D3027" w:rsidP="006D3027">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Количество пробиваемых листов: </w:t>
            </w:r>
            <w:hyperlink r:id="rId92" w:tgtFrame="_self" w:history="1">
              <w:r w:rsidRPr="00D62B2A">
                <w:rPr>
                  <w:rStyle w:val="af"/>
                  <w:rFonts w:asciiTheme="majorBidi" w:hAnsiTheme="majorBidi" w:cstheme="majorBidi"/>
                  <w:color w:val="000000" w:themeColor="text1"/>
                  <w:sz w:val="22"/>
                  <w:szCs w:val="22"/>
                  <w:u w:val="none"/>
                </w:rPr>
                <w:t>10</w:t>
              </w:r>
            </w:hyperlink>
            <w:r w:rsidRPr="00D62B2A">
              <w:rPr>
                <w:rFonts w:asciiTheme="majorBidi" w:hAnsiTheme="majorBidi" w:cstheme="majorBidi"/>
                <w:color w:val="000000" w:themeColor="text1"/>
                <w:sz w:val="22"/>
                <w:szCs w:val="22"/>
              </w:rPr>
              <w:t> лист</w:t>
            </w:r>
          </w:p>
          <w:p w14:paraId="3798E034" w14:textId="1FAE4706" w:rsidR="006D3027" w:rsidRPr="00D62B2A" w:rsidRDefault="006D3027" w:rsidP="006D3027">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Виды сшивания степлером: закрытый</w:t>
            </w:r>
          </w:p>
          <w:p w14:paraId="2759C0BE" w14:textId="3E1EF762" w:rsidR="006D3027" w:rsidRPr="00D62B2A" w:rsidRDefault="006D3027" w:rsidP="006D3027">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Глубина закладки бумаги: 50 мм</w:t>
            </w:r>
          </w:p>
          <w:p w14:paraId="03667C08" w14:textId="677CEE85" w:rsidR="006D3027" w:rsidRPr="00D62B2A" w:rsidRDefault="006D3027" w:rsidP="006D3027">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Наличие </w:t>
            </w:r>
            <w:proofErr w:type="spellStart"/>
            <w:r w:rsidRPr="00D62B2A">
              <w:rPr>
                <w:rFonts w:asciiTheme="majorBidi" w:hAnsiTheme="majorBidi" w:cstheme="majorBidi"/>
                <w:color w:val="000000" w:themeColor="text1"/>
                <w:sz w:val="22"/>
                <w:szCs w:val="22"/>
              </w:rPr>
              <w:t>антистеплера</w:t>
            </w:r>
            <w:proofErr w:type="spellEnd"/>
            <w:r w:rsidRPr="00D62B2A">
              <w:rPr>
                <w:rFonts w:asciiTheme="majorBidi" w:hAnsiTheme="majorBidi" w:cstheme="majorBidi"/>
                <w:color w:val="000000" w:themeColor="text1"/>
                <w:sz w:val="22"/>
                <w:szCs w:val="22"/>
              </w:rPr>
              <w:t>: да</w:t>
            </w:r>
          </w:p>
          <w:p w14:paraId="2F4DA2DB" w14:textId="6B48AA61" w:rsidR="006D3027" w:rsidRPr="00D62B2A" w:rsidRDefault="006D3027" w:rsidP="00BF0FB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Загрузка скоб: горизонтальная</w:t>
            </w:r>
          </w:p>
          <w:p w14:paraId="1D8C013E" w14:textId="5562185E"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1F1859CD" w14:textId="298A6B23" w:rsidR="00A54904" w:rsidRPr="00D62B2A" w:rsidRDefault="00230671" w:rsidP="007B6766">
            <w:pPr>
              <w:jc w:val="center"/>
              <w:rPr>
                <w:bCs/>
                <w:sz w:val="22"/>
                <w:szCs w:val="22"/>
              </w:rPr>
            </w:pPr>
            <w:r>
              <w:rPr>
                <w:bCs/>
                <w:sz w:val="22"/>
                <w:szCs w:val="22"/>
              </w:rPr>
              <w:t>7</w:t>
            </w:r>
          </w:p>
        </w:tc>
        <w:tc>
          <w:tcPr>
            <w:tcW w:w="851" w:type="dxa"/>
          </w:tcPr>
          <w:p w14:paraId="0439E2BF" w14:textId="3662251F" w:rsidR="00A54904" w:rsidRPr="00D62B2A" w:rsidRDefault="006D3027" w:rsidP="007B6766">
            <w:pPr>
              <w:jc w:val="center"/>
              <w:rPr>
                <w:bCs/>
                <w:sz w:val="22"/>
                <w:szCs w:val="22"/>
              </w:rPr>
            </w:pPr>
            <w:r w:rsidRPr="00D62B2A">
              <w:rPr>
                <w:bCs/>
                <w:sz w:val="22"/>
                <w:szCs w:val="22"/>
              </w:rPr>
              <w:t>шт.</w:t>
            </w:r>
          </w:p>
        </w:tc>
        <w:tc>
          <w:tcPr>
            <w:tcW w:w="992" w:type="dxa"/>
          </w:tcPr>
          <w:p w14:paraId="3BBC61A0" w14:textId="678BD2B3" w:rsidR="00A54904" w:rsidRPr="00D62B2A" w:rsidRDefault="00623F7A" w:rsidP="007B6766">
            <w:pPr>
              <w:jc w:val="center"/>
              <w:rPr>
                <w:bCs/>
                <w:sz w:val="22"/>
                <w:szCs w:val="22"/>
              </w:rPr>
            </w:pPr>
            <w:r>
              <w:rPr>
                <w:bCs/>
                <w:sz w:val="22"/>
                <w:szCs w:val="22"/>
              </w:rPr>
              <w:t>306,90</w:t>
            </w:r>
          </w:p>
        </w:tc>
        <w:tc>
          <w:tcPr>
            <w:tcW w:w="1276" w:type="dxa"/>
          </w:tcPr>
          <w:p w14:paraId="44F9FF5B" w14:textId="761E1BB5" w:rsidR="00A54904" w:rsidRPr="00D62B2A" w:rsidRDefault="00623F7A" w:rsidP="007B6766">
            <w:pPr>
              <w:jc w:val="center"/>
              <w:rPr>
                <w:bCs/>
                <w:sz w:val="22"/>
                <w:szCs w:val="22"/>
              </w:rPr>
            </w:pPr>
            <w:r>
              <w:rPr>
                <w:bCs/>
                <w:sz w:val="22"/>
                <w:szCs w:val="22"/>
              </w:rPr>
              <w:t>2148,30</w:t>
            </w:r>
          </w:p>
        </w:tc>
      </w:tr>
      <w:tr w:rsidR="00A54904" w:rsidRPr="00D62B2A" w14:paraId="6CE1F235" w14:textId="77777777" w:rsidTr="00920320">
        <w:tc>
          <w:tcPr>
            <w:tcW w:w="540" w:type="dxa"/>
          </w:tcPr>
          <w:p w14:paraId="1D44C261" w14:textId="1257FF8F" w:rsidR="00A54904" w:rsidRPr="00D62B2A" w:rsidRDefault="009031C3" w:rsidP="007B6766">
            <w:pPr>
              <w:jc w:val="center"/>
              <w:rPr>
                <w:bCs/>
                <w:sz w:val="22"/>
                <w:szCs w:val="22"/>
              </w:rPr>
            </w:pPr>
            <w:r>
              <w:rPr>
                <w:bCs/>
                <w:sz w:val="22"/>
                <w:szCs w:val="22"/>
              </w:rPr>
              <w:t>28</w:t>
            </w:r>
          </w:p>
        </w:tc>
        <w:tc>
          <w:tcPr>
            <w:tcW w:w="2045" w:type="dxa"/>
          </w:tcPr>
          <w:p w14:paraId="54117408" w14:textId="77777777" w:rsidR="006D3027" w:rsidRPr="00D62B2A" w:rsidRDefault="006D3027" w:rsidP="006D3027">
            <w:pPr>
              <w:jc w:val="center"/>
              <w:rPr>
                <w:sz w:val="22"/>
                <w:szCs w:val="22"/>
              </w:rPr>
            </w:pPr>
            <w:proofErr w:type="spellStart"/>
            <w:r w:rsidRPr="00D62B2A">
              <w:rPr>
                <w:sz w:val="22"/>
                <w:szCs w:val="22"/>
              </w:rPr>
              <w:t>Текстовыделитель</w:t>
            </w:r>
            <w:proofErr w:type="spellEnd"/>
            <w:r w:rsidRPr="00D62B2A">
              <w:rPr>
                <w:sz w:val="22"/>
                <w:szCs w:val="22"/>
              </w:rPr>
              <w:t xml:space="preserve"> голубой </w:t>
            </w:r>
          </w:p>
          <w:p w14:paraId="71E1CA0B" w14:textId="72581B46" w:rsidR="00A54904" w:rsidRPr="00D62B2A" w:rsidRDefault="006D3027" w:rsidP="006D3027">
            <w:pPr>
              <w:jc w:val="center"/>
              <w:rPr>
                <w:bCs/>
                <w:sz w:val="22"/>
                <w:szCs w:val="22"/>
              </w:rPr>
            </w:pPr>
            <w:r w:rsidRPr="00D62B2A">
              <w:rPr>
                <w:sz w:val="22"/>
                <w:szCs w:val="22"/>
              </w:rPr>
              <w:t>32.99.14.110</w:t>
            </w:r>
          </w:p>
        </w:tc>
        <w:tc>
          <w:tcPr>
            <w:tcW w:w="4073" w:type="dxa"/>
          </w:tcPr>
          <w:p w14:paraId="61E35D31" w14:textId="27E766F4" w:rsidR="006D3027" w:rsidRPr="00D62B2A" w:rsidRDefault="006D3027" w:rsidP="006D3027">
            <w:pPr>
              <w:textAlignment w:val="center"/>
              <w:rPr>
                <w:sz w:val="22"/>
                <w:szCs w:val="22"/>
              </w:rPr>
            </w:pPr>
            <w:proofErr w:type="spellStart"/>
            <w:r w:rsidRPr="00D62B2A">
              <w:rPr>
                <w:b/>
                <w:bCs/>
                <w:sz w:val="22"/>
                <w:szCs w:val="22"/>
              </w:rPr>
              <w:t>Текстовыделитель</w:t>
            </w:r>
            <w:proofErr w:type="spellEnd"/>
            <w:r w:rsidRPr="00D62B2A">
              <w:rPr>
                <w:b/>
                <w:bCs/>
                <w:sz w:val="22"/>
                <w:szCs w:val="22"/>
              </w:rPr>
              <w:t xml:space="preserve"> </w:t>
            </w:r>
            <w:proofErr w:type="spellStart"/>
            <w:r w:rsidRPr="00D62B2A">
              <w:rPr>
                <w:b/>
                <w:bCs/>
                <w:sz w:val="22"/>
                <w:szCs w:val="22"/>
              </w:rPr>
              <w:t>Kores</w:t>
            </w:r>
            <w:proofErr w:type="spellEnd"/>
            <w:r w:rsidRPr="00D62B2A">
              <w:rPr>
                <w:b/>
                <w:bCs/>
                <w:sz w:val="22"/>
                <w:szCs w:val="22"/>
              </w:rPr>
              <w:t xml:space="preserve"> </w:t>
            </w:r>
            <w:proofErr w:type="spellStart"/>
            <w:r w:rsidRPr="00D62B2A">
              <w:rPr>
                <w:b/>
                <w:bCs/>
                <w:sz w:val="22"/>
                <w:szCs w:val="22"/>
              </w:rPr>
              <w:t>Bright</w:t>
            </w:r>
            <w:proofErr w:type="spellEnd"/>
            <w:r w:rsidRPr="00D62B2A">
              <w:rPr>
                <w:b/>
                <w:bCs/>
                <w:sz w:val="22"/>
                <w:szCs w:val="22"/>
              </w:rPr>
              <w:t xml:space="preserve"> </w:t>
            </w:r>
            <w:proofErr w:type="spellStart"/>
            <w:r w:rsidRPr="00D62B2A">
              <w:rPr>
                <w:b/>
                <w:bCs/>
                <w:sz w:val="22"/>
                <w:szCs w:val="22"/>
              </w:rPr>
              <w:t>Liner</w:t>
            </w:r>
            <w:proofErr w:type="spellEnd"/>
            <w:r w:rsidRPr="00D62B2A">
              <w:rPr>
                <w:b/>
                <w:bCs/>
                <w:sz w:val="22"/>
                <w:szCs w:val="22"/>
              </w:rPr>
              <w:t xml:space="preserve"> Plus</w:t>
            </w:r>
          </w:p>
          <w:p w14:paraId="402B03EA" w14:textId="6EF343B7" w:rsidR="006D3027" w:rsidRPr="00D62B2A" w:rsidRDefault="006D3027" w:rsidP="006D3027">
            <w:pPr>
              <w:textAlignment w:val="center"/>
              <w:rPr>
                <w:sz w:val="22"/>
                <w:szCs w:val="22"/>
              </w:rPr>
            </w:pPr>
            <w:r w:rsidRPr="00D62B2A">
              <w:rPr>
                <w:sz w:val="22"/>
                <w:szCs w:val="22"/>
              </w:rPr>
              <w:t>Толщина линии 0,5-5 мм.</w:t>
            </w:r>
          </w:p>
          <w:p w14:paraId="427A9688" w14:textId="5E959D7C" w:rsidR="006D3027" w:rsidRPr="00D62B2A" w:rsidRDefault="006D3027" w:rsidP="006D3027">
            <w:pPr>
              <w:textAlignment w:val="center"/>
              <w:rPr>
                <w:sz w:val="22"/>
                <w:szCs w:val="22"/>
              </w:rPr>
            </w:pPr>
            <w:r w:rsidRPr="00D62B2A">
              <w:rPr>
                <w:sz w:val="22"/>
                <w:szCs w:val="22"/>
              </w:rPr>
              <w:t>Форма наконечника</w:t>
            </w:r>
            <w:r w:rsidR="00113F49" w:rsidRPr="00D62B2A">
              <w:rPr>
                <w:sz w:val="22"/>
                <w:szCs w:val="22"/>
              </w:rPr>
              <w:t>:</w:t>
            </w:r>
            <w:r w:rsidRPr="00D62B2A">
              <w:rPr>
                <w:sz w:val="22"/>
                <w:szCs w:val="22"/>
              </w:rPr>
              <w:t xml:space="preserve"> скошенный </w:t>
            </w:r>
          </w:p>
          <w:p w14:paraId="74122918" w14:textId="7B55A21D" w:rsidR="006D3027" w:rsidRPr="00D62B2A" w:rsidRDefault="006D3027" w:rsidP="006D3027">
            <w:pPr>
              <w:textAlignment w:val="center"/>
              <w:rPr>
                <w:sz w:val="22"/>
                <w:szCs w:val="22"/>
              </w:rPr>
            </w:pPr>
            <w:r w:rsidRPr="00D62B2A">
              <w:rPr>
                <w:sz w:val="22"/>
                <w:szCs w:val="22"/>
              </w:rPr>
              <w:t>Форма корпуса</w:t>
            </w:r>
            <w:r w:rsidR="00113F49" w:rsidRPr="00D62B2A">
              <w:rPr>
                <w:sz w:val="22"/>
                <w:szCs w:val="22"/>
              </w:rPr>
              <w:t>:</w:t>
            </w:r>
            <w:r w:rsidRPr="00D62B2A">
              <w:rPr>
                <w:sz w:val="22"/>
                <w:szCs w:val="22"/>
              </w:rPr>
              <w:t xml:space="preserve"> плоская </w:t>
            </w:r>
          </w:p>
          <w:p w14:paraId="04AE222F" w14:textId="5B7791FA" w:rsidR="006D3027" w:rsidRPr="00D62B2A" w:rsidRDefault="006D3027" w:rsidP="006D3027">
            <w:pPr>
              <w:textAlignment w:val="center"/>
              <w:rPr>
                <w:sz w:val="22"/>
                <w:szCs w:val="22"/>
              </w:rPr>
            </w:pPr>
            <w:r w:rsidRPr="00D62B2A">
              <w:rPr>
                <w:sz w:val="22"/>
                <w:szCs w:val="22"/>
              </w:rPr>
              <w:t>Материал корпуса</w:t>
            </w:r>
            <w:r w:rsidR="00113F49" w:rsidRPr="00D62B2A">
              <w:rPr>
                <w:sz w:val="22"/>
                <w:szCs w:val="22"/>
              </w:rPr>
              <w:t>:</w:t>
            </w:r>
            <w:r w:rsidRPr="00D62B2A">
              <w:rPr>
                <w:sz w:val="22"/>
                <w:szCs w:val="22"/>
              </w:rPr>
              <w:t xml:space="preserve"> пластик </w:t>
            </w:r>
          </w:p>
          <w:p w14:paraId="60F60F34" w14:textId="73D32134" w:rsidR="00113F49" w:rsidRPr="00D62B2A" w:rsidRDefault="00113F49" w:rsidP="006D3027">
            <w:pPr>
              <w:textAlignment w:val="center"/>
              <w:rPr>
                <w:sz w:val="22"/>
                <w:szCs w:val="22"/>
              </w:rPr>
            </w:pPr>
            <w:r w:rsidRPr="00D62B2A">
              <w:rPr>
                <w:sz w:val="22"/>
                <w:szCs w:val="22"/>
              </w:rPr>
              <w:t>Основа чернил: водная</w:t>
            </w:r>
          </w:p>
          <w:p w14:paraId="7788BF95" w14:textId="792B1134" w:rsidR="006D3027" w:rsidRPr="00D62B2A" w:rsidRDefault="00113F49" w:rsidP="006D3027">
            <w:pPr>
              <w:textAlignment w:val="center"/>
              <w:rPr>
                <w:sz w:val="22"/>
                <w:szCs w:val="22"/>
              </w:rPr>
            </w:pPr>
            <w:r w:rsidRPr="00D62B2A">
              <w:rPr>
                <w:sz w:val="22"/>
                <w:szCs w:val="22"/>
              </w:rPr>
              <w:lastRenderedPageBreak/>
              <w:t>Размер, мм: 118x29</w:t>
            </w:r>
            <w:r w:rsidR="006D3027" w:rsidRPr="00D62B2A">
              <w:rPr>
                <w:sz w:val="22"/>
                <w:szCs w:val="22"/>
              </w:rPr>
              <w:t xml:space="preserve"> </w:t>
            </w:r>
          </w:p>
          <w:p w14:paraId="6740B5A2" w14:textId="343D14DA" w:rsidR="006D3027" w:rsidRPr="00D62B2A" w:rsidRDefault="006D3027" w:rsidP="006D3027">
            <w:pPr>
              <w:textAlignment w:val="center"/>
              <w:rPr>
                <w:sz w:val="22"/>
                <w:szCs w:val="22"/>
              </w:rPr>
            </w:pPr>
            <w:r w:rsidRPr="00D62B2A">
              <w:rPr>
                <w:sz w:val="22"/>
                <w:szCs w:val="22"/>
              </w:rPr>
              <w:t>Цвет чернил: голубой</w:t>
            </w:r>
          </w:p>
          <w:p w14:paraId="7E10FAC8" w14:textId="391B4C09"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6C71D559" w14:textId="779B6C35" w:rsidR="00A54904" w:rsidRPr="00D62B2A" w:rsidRDefault="00230671" w:rsidP="007B6766">
            <w:pPr>
              <w:jc w:val="center"/>
              <w:rPr>
                <w:bCs/>
                <w:sz w:val="22"/>
                <w:szCs w:val="22"/>
              </w:rPr>
            </w:pPr>
            <w:r>
              <w:rPr>
                <w:bCs/>
                <w:sz w:val="22"/>
                <w:szCs w:val="22"/>
              </w:rPr>
              <w:lastRenderedPageBreak/>
              <w:t>31</w:t>
            </w:r>
          </w:p>
        </w:tc>
        <w:tc>
          <w:tcPr>
            <w:tcW w:w="851" w:type="dxa"/>
          </w:tcPr>
          <w:p w14:paraId="66129990" w14:textId="15E133FD" w:rsidR="00A54904" w:rsidRPr="00D62B2A" w:rsidRDefault="006D3027" w:rsidP="007B6766">
            <w:pPr>
              <w:jc w:val="center"/>
              <w:rPr>
                <w:bCs/>
                <w:sz w:val="22"/>
                <w:szCs w:val="22"/>
              </w:rPr>
            </w:pPr>
            <w:r w:rsidRPr="00D62B2A">
              <w:rPr>
                <w:bCs/>
                <w:sz w:val="22"/>
                <w:szCs w:val="22"/>
              </w:rPr>
              <w:t>шт.</w:t>
            </w:r>
          </w:p>
        </w:tc>
        <w:tc>
          <w:tcPr>
            <w:tcW w:w="992" w:type="dxa"/>
          </w:tcPr>
          <w:p w14:paraId="729A083E" w14:textId="44CFF07B" w:rsidR="00A54904" w:rsidRPr="00D62B2A" w:rsidRDefault="00623F7A" w:rsidP="007B6766">
            <w:pPr>
              <w:jc w:val="center"/>
              <w:rPr>
                <w:bCs/>
                <w:sz w:val="22"/>
                <w:szCs w:val="22"/>
              </w:rPr>
            </w:pPr>
            <w:r>
              <w:rPr>
                <w:bCs/>
                <w:sz w:val="22"/>
                <w:szCs w:val="22"/>
              </w:rPr>
              <w:t>109,00</w:t>
            </w:r>
          </w:p>
        </w:tc>
        <w:tc>
          <w:tcPr>
            <w:tcW w:w="1276" w:type="dxa"/>
          </w:tcPr>
          <w:p w14:paraId="1A3B380C" w14:textId="6B7D0FB9" w:rsidR="00A54904" w:rsidRPr="00D62B2A" w:rsidRDefault="00623F7A" w:rsidP="007B6766">
            <w:pPr>
              <w:jc w:val="center"/>
              <w:rPr>
                <w:bCs/>
                <w:sz w:val="22"/>
                <w:szCs w:val="22"/>
              </w:rPr>
            </w:pPr>
            <w:r>
              <w:rPr>
                <w:bCs/>
                <w:sz w:val="22"/>
                <w:szCs w:val="22"/>
              </w:rPr>
              <w:t>3379,00</w:t>
            </w:r>
          </w:p>
        </w:tc>
      </w:tr>
      <w:tr w:rsidR="00A54904" w:rsidRPr="00D62B2A" w14:paraId="45E6A62A" w14:textId="77777777" w:rsidTr="00920320">
        <w:tc>
          <w:tcPr>
            <w:tcW w:w="540" w:type="dxa"/>
          </w:tcPr>
          <w:p w14:paraId="52A13AB8" w14:textId="2A60F1A1" w:rsidR="00A54904" w:rsidRPr="00D62B2A" w:rsidRDefault="009031C3" w:rsidP="007B6766">
            <w:pPr>
              <w:jc w:val="center"/>
              <w:rPr>
                <w:bCs/>
                <w:sz w:val="22"/>
                <w:szCs w:val="22"/>
              </w:rPr>
            </w:pPr>
            <w:r>
              <w:rPr>
                <w:bCs/>
                <w:sz w:val="22"/>
                <w:szCs w:val="22"/>
              </w:rPr>
              <w:t>29</w:t>
            </w:r>
          </w:p>
        </w:tc>
        <w:tc>
          <w:tcPr>
            <w:tcW w:w="2045" w:type="dxa"/>
          </w:tcPr>
          <w:p w14:paraId="1DCACEAC" w14:textId="080C2D1C" w:rsidR="006D3027" w:rsidRPr="00D62B2A" w:rsidRDefault="006D3027" w:rsidP="006D3027">
            <w:pPr>
              <w:jc w:val="center"/>
              <w:rPr>
                <w:sz w:val="22"/>
                <w:szCs w:val="22"/>
              </w:rPr>
            </w:pPr>
            <w:proofErr w:type="spellStart"/>
            <w:r w:rsidRPr="00D62B2A">
              <w:rPr>
                <w:sz w:val="22"/>
                <w:szCs w:val="22"/>
              </w:rPr>
              <w:t>Текстовыделитель</w:t>
            </w:r>
            <w:proofErr w:type="spellEnd"/>
            <w:r w:rsidRPr="00D62B2A">
              <w:rPr>
                <w:sz w:val="22"/>
                <w:szCs w:val="22"/>
              </w:rPr>
              <w:t xml:space="preserve"> желтый </w:t>
            </w:r>
          </w:p>
          <w:p w14:paraId="0E5685E1" w14:textId="08675E93" w:rsidR="00A54904" w:rsidRPr="00D62B2A" w:rsidRDefault="006D3027" w:rsidP="006D3027">
            <w:pPr>
              <w:jc w:val="center"/>
              <w:rPr>
                <w:bCs/>
                <w:sz w:val="22"/>
                <w:szCs w:val="22"/>
              </w:rPr>
            </w:pPr>
            <w:r w:rsidRPr="00D62B2A">
              <w:rPr>
                <w:sz w:val="22"/>
                <w:szCs w:val="22"/>
              </w:rPr>
              <w:t>32.99.14.110</w:t>
            </w:r>
          </w:p>
        </w:tc>
        <w:tc>
          <w:tcPr>
            <w:tcW w:w="4073" w:type="dxa"/>
          </w:tcPr>
          <w:p w14:paraId="39D7AE96" w14:textId="1872C78B" w:rsidR="006D3027" w:rsidRPr="00D62B2A" w:rsidRDefault="006D3027" w:rsidP="006D3027">
            <w:pPr>
              <w:textAlignment w:val="center"/>
              <w:rPr>
                <w:b/>
                <w:bCs/>
                <w:sz w:val="22"/>
                <w:szCs w:val="22"/>
              </w:rPr>
            </w:pPr>
            <w:proofErr w:type="spellStart"/>
            <w:r w:rsidRPr="00D62B2A">
              <w:rPr>
                <w:b/>
                <w:bCs/>
                <w:sz w:val="22"/>
                <w:szCs w:val="22"/>
              </w:rPr>
              <w:t>Текстовыделитель</w:t>
            </w:r>
            <w:proofErr w:type="spellEnd"/>
            <w:r w:rsidRPr="00D62B2A">
              <w:rPr>
                <w:b/>
                <w:bCs/>
                <w:sz w:val="22"/>
                <w:szCs w:val="22"/>
              </w:rPr>
              <w:t xml:space="preserve"> </w:t>
            </w:r>
            <w:proofErr w:type="spellStart"/>
            <w:r w:rsidRPr="00D62B2A">
              <w:rPr>
                <w:b/>
                <w:bCs/>
                <w:sz w:val="22"/>
                <w:szCs w:val="22"/>
              </w:rPr>
              <w:t>Kores</w:t>
            </w:r>
            <w:proofErr w:type="spellEnd"/>
            <w:r w:rsidRPr="00D62B2A">
              <w:rPr>
                <w:b/>
                <w:bCs/>
                <w:sz w:val="22"/>
                <w:szCs w:val="22"/>
              </w:rPr>
              <w:t xml:space="preserve"> </w:t>
            </w:r>
            <w:proofErr w:type="spellStart"/>
            <w:r w:rsidRPr="00D62B2A">
              <w:rPr>
                <w:b/>
                <w:bCs/>
                <w:sz w:val="22"/>
                <w:szCs w:val="22"/>
              </w:rPr>
              <w:t>Bright</w:t>
            </w:r>
            <w:proofErr w:type="spellEnd"/>
            <w:r w:rsidRPr="00D62B2A">
              <w:rPr>
                <w:b/>
                <w:bCs/>
                <w:sz w:val="22"/>
                <w:szCs w:val="22"/>
              </w:rPr>
              <w:t xml:space="preserve"> </w:t>
            </w:r>
            <w:proofErr w:type="spellStart"/>
            <w:r w:rsidRPr="00D62B2A">
              <w:rPr>
                <w:b/>
                <w:bCs/>
                <w:sz w:val="22"/>
                <w:szCs w:val="22"/>
              </w:rPr>
              <w:t>Liner</w:t>
            </w:r>
            <w:proofErr w:type="spellEnd"/>
            <w:r w:rsidRPr="00D62B2A">
              <w:rPr>
                <w:b/>
                <w:bCs/>
                <w:sz w:val="22"/>
                <w:szCs w:val="22"/>
              </w:rPr>
              <w:t xml:space="preserve"> Plus</w:t>
            </w:r>
          </w:p>
          <w:p w14:paraId="4ABC76E9" w14:textId="77777777" w:rsidR="00113F49" w:rsidRPr="00D62B2A" w:rsidRDefault="00113F49" w:rsidP="00113F49">
            <w:pPr>
              <w:textAlignment w:val="center"/>
              <w:rPr>
                <w:sz w:val="22"/>
                <w:szCs w:val="22"/>
              </w:rPr>
            </w:pPr>
            <w:r w:rsidRPr="00D62B2A">
              <w:rPr>
                <w:sz w:val="22"/>
                <w:szCs w:val="22"/>
              </w:rPr>
              <w:t>Толщина линии 0,5-5 мм.</w:t>
            </w:r>
          </w:p>
          <w:p w14:paraId="3B2AB298" w14:textId="77777777" w:rsidR="00113F49" w:rsidRPr="00D62B2A" w:rsidRDefault="00113F49" w:rsidP="00113F49">
            <w:pPr>
              <w:textAlignment w:val="center"/>
              <w:rPr>
                <w:sz w:val="22"/>
                <w:szCs w:val="22"/>
              </w:rPr>
            </w:pPr>
            <w:r w:rsidRPr="00D62B2A">
              <w:rPr>
                <w:sz w:val="22"/>
                <w:szCs w:val="22"/>
              </w:rPr>
              <w:t xml:space="preserve">Форма наконечника: скошенный </w:t>
            </w:r>
          </w:p>
          <w:p w14:paraId="701244E9" w14:textId="77777777" w:rsidR="00113F49" w:rsidRPr="00D62B2A" w:rsidRDefault="00113F49" w:rsidP="00113F49">
            <w:pPr>
              <w:textAlignment w:val="center"/>
              <w:rPr>
                <w:sz w:val="22"/>
                <w:szCs w:val="22"/>
              </w:rPr>
            </w:pPr>
            <w:r w:rsidRPr="00D62B2A">
              <w:rPr>
                <w:sz w:val="22"/>
                <w:szCs w:val="22"/>
              </w:rPr>
              <w:t xml:space="preserve">Форма корпуса: плоская </w:t>
            </w:r>
          </w:p>
          <w:p w14:paraId="07EA9ABB" w14:textId="77777777" w:rsidR="00113F49" w:rsidRPr="00D62B2A" w:rsidRDefault="00113F49" w:rsidP="00113F49">
            <w:pPr>
              <w:textAlignment w:val="center"/>
              <w:rPr>
                <w:sz w:val="22"/>
                <w:szCs w:val="22"/>
              </w:rPr>
            </w:pPr>
            <w:r w:rsidRPr="00D62B2A">
              <w:rPr>
                <w:sz w:val="22"/>
                <w:szCs w:val="22"/>
              </w:rPr>
              <w:t xml:space="preserve">Материал корпуса: пластик </w:t>
            </w:r>
          </w:p>
          <w:p w14:paraId="4E3EA39E" w14:textId="77777777" w:rsidR="00113F49" w:rsidRPr="00D62B2A" w:rsidRDefault="00113F49" w:rsidP="00113F49">
            <w:pPr>
              <w:textAlignment w:val="center"/>
              <w:rPr>
                <w:sz w:val="22"/>
                <w:szCs w:val="22"/>
              </w:rPr>
            </w:pPr>
            <w:r w:rsidRPr="00D62B2A">
              <w:rPr>
                <w:sz w:val="22"/>
                <w:szCs w:val="22"/>
              </w:rPr>
              <w:t>Основа чернил: водная</w:t>
            </w:r>
          </w:p>
          <w:p w14:paraId="5C4B53A0" w14:textId="2D51A2B0" w:rsidR="00113F49" w:rsidRPr="00D62B2A" w:rsidRDefault="00113F49" w:rsidP="006D3027">
            <w:pPr>
              <w:textAlignment w:val="center"/>
              <w:rPr>
                <w:sz w:val="22"/>
                <w:szCs w:val="22"/>
              </w:rPr>
            </w:pPr>
            <w:r w:rsidRPr="00D62B2A">
              <w:rPr>
                <w:sz w:val="22"/>
                <w:szCs w:val="22"/>
              </w:rPr>
              <w:t xml:space="preserve">Размер, мм: 118x29 </w:t>
            </w:r>
          </w:p>
          <w:p w14:paraId="15F5D500" w14:textId="3FA08378" w:rsidR="006D3027" w:rsidRPr="00D62B2A" w:rsidRDefault="006D3027" w:rsidP="006D3027">
            <w:pPr>
              <w:textAlignment w:val="center"/>
              <w:rPr>
                <w:sz w:val="22"/>
                <w:szCs w:val="22"/>
              </w:rPr>
            </w:pPr>
            <w:r w:rsidRPr="00D62B2A">
              <w:rPr>
                <w:sz w:val="22"/>
                <w:szCs w:val="22"/>
              </w:rPr>
              <w:t xml:space="preserve">Цвет чернил: </w:t>
            </w:r>
            <w:r w:rsidR="00113F49" w:rsidRPr="00D62B2A">
              <w:rPr>
                <w:sz w:val="22"/>
                <w:szCs w:val="22"/>
              </w:rPr>
              <w:t>желтый</w:t>
            </w:r>
          </w:p>
          <w:p w14:paraId="285AC4D5" w14:textId="76397978"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3D3DECC8" w14:textId="12E4043F" w:rsidR="00A54904" w:rsidRPr="00D62B2A" w:rsidRDefault="00230671" w:rsidP="007B6766">
            <w:pPr>
              <w:jc w:val="center"/>
              <w:rPr>
                <w:bCs/>
                <w:sz w:val="22"/>
                <w:szCs w:val="22"/>
              </w:rPr>
            </w:pPr>
            <w:r>
              <w:rPr>
                <w:bCs/>
                <w:sz w:val="22"/>
                <w:szCs w:val="22"/>
              </w:rPr>
              <w:t>33</w:t>
            </w:r>
          </w:p>
        </w:tc>
        <w:tc>
          <w:tcPr>
            <w:tcW w:w="851" w:type="dxa"/>
          </w:tcPr>
          <w:p w14:paraId="0BB1807D" w14:textId="7B9439AA" w:rsidR="00A54904" w:rsidRPr="00D62B2A" w:rsidRDefault="006D3027" w:rsidP="007B6766">
            <w:pPr>
              <w:jc w:val="center"/>
              <w:rPr>
                <w:bCs/>
                <w:sz w:val="22"/>
                <w:szCs w:val="22"/>
              </w:rPr>
            </w:pPr>
            <w:r w:rsidRPr="00D62B2A">
              <w:rPr>
                <w:bCs/>
                <w:sz w:val="22"/>
                <w:szCs w:val="22"/>
              </w:rPr>
              <w:t>шт.</w:t>
            </w:r>
          </w:p>
        </w:tc>
        <w:tc>
          <w:tcPr>
            <w:tcW w:w="992" w:type="dxa"/>
          </w:tcPr>
          <w:p w14:paraId="339AE7FE" w14:textId="12CD17CC" w:rsidR="00A54904" w:rsidRPr="00D62B2A" w:rsidRDefault="00623F7A" w:rsidP="007B6766">
            <w:pPr>
              <w:jc w:val="center"/>
              <w:rPr>
                <w:bCs/>
                <w:sz w:val="22"/>
                <w:szCs w:val="22"/>
              </w:rPr>
            </w:pPr>
            <w:r>
              <w:rPr>
                <w:bCs/>
                <w:sz w:val="22"/>
                <w:szCs w:val="22"/>
              </w:rPr>
              <w:t>109,33</w:t>
            </w:r>
          </w:p>
        </w:tc>
        <w:tc>
          <w:tcPr>
            <w:tcW w:w="1276" w:type="dxa"/>
          </w:tcPr>
          <w:p w14:paraId="58C2D809" w14:textId="61D193CE" w:rsidR="00A54904" w:rsidRPr="00D62B2A" w:rsidRDefault="00623F7A" w:rsidP="007B6766">
            <w:pPr>
              <w:jc w:val="center"/>
              <w:rPr>
                <w:bCs/>
                <w:sz w:val="22"/>
                <w:szCs w:val="22"/>
              </w:rPr>
            </w:pPr>
            <w:r>
              <w:rPr>
                <w:bCs/>
                <w:sz w:val="22"/>
                <w:szCs w:val="22"/>
              </w:rPr>
              <w:t>3607,89</w:t>
            </w:r>
          </w:p>
        </w:tc>
      </w:tr>
      <w:tr w:rsidR="00A54904" w:rsidRPr="00D62B2A" w14:paraId="6514B76E" w14:textId="77777777" w:rsidTr="00920320">
        <w:tc>
          <w:tcPr>
            <w:tcW w:w="540" w:type="dxa"/>
          </w:tcPr>
          <w:p w14:paraId="1B7636E4" w14:textId="18391B06" w:rsidR="00A54904" w:rsidRPr="00D62B2A" w:rsidRDefault="009031C3" w:rsidP="007B6766">
            <w:pPr>
              <w:jc w:val="center"/>
              <w:rPr>
                <w:bCs/>
                <w:sz w:val="22"/>
                <w:szCs w:val="22"/>
              </w:rPr>
            </w:pPr>
            <w:r>
              <w:rPr>
                <w:bCs/>
                <w:sz w:val="22"/>
                <w:szCs w:val="22"/>
              </w:rPr>
              <w:t>30</w:t>
            </w:r>
          </w:p>
        </w:tc>
        <w:tc>
          <w:tcPr>
            <w:tcW w:w="2045" w:type="dxa"/>
          </w:tcPr>
          <w:p w14:paraId="562B4E15" w14:textId="7A665DE9" w:rsidR="006D3027" w:rsidRPr="00D62B2A" w:rsidRDefault="006D3027" w:rsidP="006D3027">
            <w:pPr>
              <w:jc w:val="center"/>
              <w:rPr>
                <w:sz w:val="22"/>
                <w:szCs w:val="22"/>
              </w:rPr>
            </w:pPr>
            <w:proofErr w:type="spellStart"/>
            <w:r w:rsidRPr="00D62B2A">
              <w:rPr>
                <w:sz w:val="22"/>
                <w:szCs w:val="22"/>
              </w:rPr>
              <w:t>Текстовыделитель</w:t>
            </w:r>
            <w:proofErr w:type="spellEnd"/>
            <w:r w:rsidRPr="00D62B2A">
              <w:rPr>
                <w:sz w:val="22"/>
                <w:szCs w:val="22"/>
              </w:rPr>
              <w:t xml:space="preserve"> зеленый </w:t>
            </w:r>
          </w:p>
          <w:p w14:paraId="21248B84" w14:textId="565F5D56" w:rsidR="00A54904" w:rsidRPr="00D62B2A" w:rsidRDefault="006D3027" w:rsidP="006D3027">
            <w:pPr>
              <w:jc w:val="center"/>
              <w:rPr>
                <w:bCs/>
                <w:sz w:val="22"/>
                <w:szCs w:val="22"/>
              </w:rPr>
            </w:pPr>
            <w:r w:rsidRPr="00D62B2A">
              <w:rPr>
                <w:sz w:val="22"/>
                <w:szCs w:val="22"/>
              </w:rPr>
              <w:t>32.99.14.110</w:t>
            </w:r>
          </w:p>
        </w:tc>
        <w:tc>
          <w:tcPr>
            <w:tcW w:w="4073" w:type="dxa"/>
          </w:tcPr>
          <w:p w14:paraId="166FDC7F" w14:textId="13DC71A7" w:rsidR="006D3027" w:rsidRPr="00D62B2A" w:rsidRDefault="006D3027" w:rsidP="006D3027">
            <w:pPr>
              <w:textAlignment w:val="center"/>
              <w:rPr>
                <w:sz w:val="22"/>
                <w:szCs w:val="22"/>
              </w:rPr>
            </w:pPr>
            <w:proofErr w:type="spellStart"/>
            <w:r w:rsidRPr="00D62B2A">
              <w:rPr>
                <w:b/>
                <w:bCs/>
                <w:sz w:val="22"/>
                <w:szCs w:val="22"/>
              </w:rPr>
              <w:t>Текстовыделитель</w:t>
            </w:r>
            <w:proofErr w:type="spellEnd"/>
            <w:r w:rsidRPr="00D62B2A">
              <w:rPr>
                <w:b/>
                <w:bCs/>
                <w:sz w:val="22"/>
                <w:szCs w:val="22"/>
              </w:rPr>
              <w:t xml:space="preserve"> </w:t>
            </w:r>
            <w:proofErr w:type="spellStart"/>
            <w:r w:rsidRPr="00D62B2A">
              <w:rPr>
                <w:b/>
                <w:bCs/>
                <w:sz w:val="22"/>
                <w:szCs w:val="22"/>
              </w:rPr>
              <w:t>Kores</w:t>
            </w:r>
            <w:proofErr w:type="spellEnd"/>
            <w:r w:rsidRPr="00D62B2A">
              <w:rPr>
                <w:b/>
                <w:bCs/>
                <w:sz w:val="22"/>
                <w:szCs w:val="22"/>
              </w:rPr>
              <w:t xml:space="preserve"> </w:t>
            </w:r>
            <w:proofErr w:type="spellStart"/>
            <w:r w:rsidRPr="00D62B2A">
              <w:rPr>
                <w:b/>
                <w:bCs/>
                <w:sz w:val="22"/>
                <w:szCs w:val="22"/>
              </w:rPr>
              <w:t>Bright</w:t>
            </w:r>
            <w:proofErr w:type="spellEnd"/>
            <w:r w:rsidRPr="00D62B2A">
              <w:rPr>
                <w:b/>
                <w:bCs/>
                <w:sz w:val="22"/>
                <w:szCs w:val="22"/>
              </w:rPr>
              <w:t xml:space="preserve"> </w:t>
            </w:r>
            <w:proofErr w:type="spellStart"/>
            <w:r w:rsidRPr="00D62B2A">
              <w:rPr>
                <w:b/>
                <w:bCs/>
                <w:sz w:val="22"/>
                <w:szCs w:val="22"/>
              </w:rPr>
              <w:t>Liner</w:t>
            </w:r>
            <w:proofErr w:type="spellEnd"/>
            <w:r w:rsidRPr="00D62B2A">
              <w:rPr>
                <w:b/>
                <w:bCs/>
                <w:sz w:val="22"/>
                <w:szCs w:val="22"/>
              </w:rPr>
              <w:t xml:space="preserve"> Plus</w:t>
            </w:r>
          </w:p>
          <w:p w14:paraId="00BE000D" w14:textId="77777777" w:rsidR="00113F49" w:rsidRPr="00D62B2A" w:rsidRDefault="00113F49" w:rsidP="00113F49">
            <w:pPr>
              <w:textAlignment w:val="center"/>
              <w:rPr>
                <w:sz w:val="22"/>
                <w:szCs w:val="22"/>
              </w:rPr>
            </w:pPr>
            <w:r w:rsidRPr="00D62B2A">
              <w:rPr>
                <w:sz w:val="22"/>
                <w:szCs w:val="22"/>
              </w:rPr>
              <w:t>Толщина линии 0,5-5 мм.</w:t>
            </w:r>
          </w:p>
          <w:p w14:paraId="141492F2" w14:textId="77777777" w:rsidR="00113F49" w:rsidRPr="00D62B2A" w:rsidRDefault="00113F49" w:rsidP="00113F49">
            <w:pPr>
              <w:textAlignment w:val="center"/>
              <w:rPr>
                <w:sz w:val="22"/>
                <w:szCs w:val="22"/>
              </w:rPr>
            </w:pPr>
            <w:r w:rsidRPr="00D62B2A">
              <w:rPr>
                <w:sz w:val="22"/>
                <w:szCs w:val="22"/>
              </w:rPr>
              <w:t xml:space="preserve">Форма наконечника: скошенный </w:t>
            </w:r>
          </w:p>
          <w:p w14:paraId="7456056F" w14:textId="77777777" w:rsidR="00113F49" w:rsidRPr="00D62B2A" w:rsidRDefault="00113F49" w:rsidP="00113F49">
            <w:pPr>
              <w:textAlignment w:val="center"/>
              <w:rPr>
                <w:sz w:val="22"/>
                <w:szCs w:val="22"/>
              </w:rPr>
            </w:pPr>
            <w:r w:rsidRPr="00D62B2A">
              <w:rPr>
                <w:sz w:val="22"/>
                <w:szCs w:val="22"/>
              </w:rPr>
              <w:t xml:space="preserve">Форма корпуса: плоская </w:t>
            </w:r>
          </w:p>
          <w:p w14:paraId="231B6F85" w14:textId="77777777" w:rsidR="00113F49" w:rsidRPr="00D62B2A" w:rsidRDefault="00113F49" w:rsidP="00113F49">
            <w:pPr>
              <w:textAlignment w:val="center"/>
              <w:rPr>
                <w:sz w:val="22"/>
                <w:szCs w:val="22"/>
              </w:rPr>
            </w:pPr>
            <w:r w:rsidRPr="00D62B2A">
              <w:rPr>
                <w:sz w:val="22"/>
                <w:szCs w:val="22"/>
              </w:rPr>
              <w:t xml:space="preserve">Материал корпуса: пластик </w:t>
            </w:r>
          </w:p>
          <w:p w14:paraId="6E920AAB" w14:textId="77777777" w:rsidR="00113F49" w:rsidRPr="00D62B2A" w:rsidRDefault="00113F49" w:rsidP="00113F49">
            <w:pPr>
              <w:textAlignment w:val="center"/>
              <w:rPr>
                <w:sz w:val="22"/>
                <w:szCs w:val="22"/>
              </w:rPr>
            </w:pPr>
            <w:r w:rsidRPr="00D62B2A">
              <w:rPr>
                <w:sz w:val="22"/>
                <w:szCs w:val="22"/>
              </w:rPr>
              <w:t>Основа чернил: водная</w:t>
            </w:r>
          </w:p>
          <w:p w14:paraId="20DFAF38" w14:textId="4AED677C" w:rsidR="006D3027" w:rsidRPr="00D62B2A" w:rsidRDefault="00113F49" w:rsidP="006D3027">
            <w:pPr>
              <w:textAlignment w:val="center"/>
              <w:rPr>
                <w:sz w:val="22"/>
                <w:szCs w:val="22"/>
              </w:rPr>
            </w:pPr>
            <w:r w:rsidRPr="00D62B2A">
              <w:rPr>
                <w:sz w:val="22"/>
                <w:szCs w:val="22"/>
              </w:rPr>
              <w:t xml:space="preserve">Размер, мм: 118x29 </w:t>
            </w:r>
          </w:p>
          <w:p w14:paraId="1CCEF6D1" w14:textId="54000240" w:rsidR="006D3027" w:rsidRPr="00D62B2A" w:rsidRDefault="006D3027" w:rsidP="006D3027">
            <w:pPr>
              <w:textAlignment w:val="center"/>
              <w:rPr>
                <w:sz w:val="22"/>
                <w:szCs w:val="22"/>
              </w:rPr>
            </w:pPr>
            <w:r w:rsidRPr="00D62B2A">
              <w:rPr>
                <w:sz w:val="22"/>
                <w:szCs w:val="22"/>
              </w:rPr>
              <w:t xml:space="preserve">Цвет чернил: </w:t>
            </w:r>
            <w:r w:rsidR="00113F49" w:rsidRPr="00D62B2A">
              <w:rPr>
                <w:sz w:val="22"/>
                <w:szCs w:val="22"/>
              </w:rPr>
              <w:t>зеленый</w:t>
            </w:r>
          </w:p>
          <w:p w14:paraId="120913C2" w14:textId="63CF2518"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0147B3ED" w14:textId="097F9BC8" w:rsidR="00A54904" w:rsidRPr="00D62B2A" w:rsidRDefault="00230671" w:rsidP="007B6766">
            <w:pPr>
              <w:jc w:val="center"/>
              <w:rPr>
                <w:bCs/>
                <w:sz w:val="22"/>
                <w:szCs w:val="22"/>
              </w:rPr>
            </w:pPr>
            <w:r>
              <w:rPr>
                <w:bCs/>
                <w:sz w:val="22"/>
                <w:szCs w:val="22"/>
              </w:rPr>
              <w:t>35</w:t>
            </w:r>
          </w:p>
        </w:tc>
        <w:tc>
          <w:tcPr>
            <w:tcW w:w="851" w:type="dxa"/>
          </w:tcPr>
          <w:p w14:paraId="36CE3249" w14:textId="007516EA" w:rsidR="00A54904" w:rsidRPr="00D62B2A" w:rsidRDefault="006D3027" w:rsidP="007B6766">
            <w:pPr>
              <w:jc w:val="center"/>
              <w:rPr>
                <w:bCs/>
                <w:sz w:val="22"/>
                <w:szCs w:val="22"/>
              </w:rPr>
            </w:pPr>
            <w:r w:rsidRPr="00D62B2A">
              <w:rPr>
                <w:bCs/>
                <w:sz w:val="22"/>
                <w:szCs w:val="22"/>
              </w:rPr>
              <w:t>шт.</w:t>
            </w:r>
          </w:p>
        </w:tc>
        <w:tc>
          <w:tcPr>
            <w:tcW w:w="992" w:type="dxa"/>
          </w:tcPr>
          <w:p w14:paraId="1F6BF449" w14:textId="7FBC141A" w:rsidR="00A54904" w:rsidRPr="00D62B2A" w:rsidRDefault="00623F7A" w:rsidP="007B6766">
            <w:pPr>
              <w:jc w:val="center"/>
              <w:rPr>
                <w:bCs/>
                <w:sz w:val="22"/>
                <w:szCs w:val="22"/>
              </w:rPr>
            </w:pPr>
            <w:r>
              <w:rPr>
                <w:bCs/>
                <w:sz w:val="22"/>
                <w:szCs w:val="22"/>
              </w:rPr>
              <w:t>109,00</w:t>
            </w:r>
          </w:p>
        </w:tc>
        <w:tc>
          <w:tcPr>
            <w:tcW w:w="1276" w:type="dxa"/>
          </w:tcPr>
          <w:p w14:paraId="0B876AB1" w14:textId="492EFC0D" w:rsidR="00A54904" w:rsidRPr="00D62B2A" w:rsidRDefault="00623F7A" w:rsidP="007B6766">
            <w:pPr>
              <w:jc w:val="center"/>
              <w:rPr>
                <w:bCs/>
                <w:sz w:val="22"/>
                <w:szCs w:val="22"/>
              </w:rPr>
            </w:pPr>
            <w:r>
              <w:rPr>
                <w:bCs/>
                <w:sz w:val="22"/>
                <w:szCs w:val="22"/>
              </w:rPr>
              <w:t>3815,00</w:t>
            </w:r>
          </w:p>
        </w:tc>
      </w:tr>
      <w:tr w:rsidR="00A54904" w:rsidRPr="00D62B2A" w14:paraId="35374DB9" w14:textId="77777777" w:rsidTr="00920320">
        <w:tc>
          <w:tcPr>
            <w:tcW w:w="540" w:type="dxa"/>
          </w:tcPr>
          <w:p w14:paraId="0E1EA641" w14:textId="46FF01CA" w:rsidR="00A54904" w:rsidRPr="00D62B2A" w:rsidRDefault="009031C3" w:rsidP="007B6766">
            <w:pPr>
              <w:jc w:val="center"/>
              <w:rPr>
                <w:bCs/>
                <w:sz w:val="22"/>
                <w:szCs w:val="22"/>
              </w:rPr>
            </w:pPr>
            <w:r>
              <w:rPr>
                <w:bCs/>
                <w:sz w:val="22"/>
                <w:szCs w:val="22"/>
              </w:rPr>
              <w:t>31</w:t>
            </w:r>
          </w:p>
        </w:tc>
        <w:tc>
          <w:tcPr>
            <w:tcW w:w="2045" w:type="dxa"/>
          </w:tcPr>
          <w:p w14:paraId="442DABC1" w14:textId="51A5EFAE" w:rsidR="006D3027" w:rsidRPr="00D62B2A" w:rsidRDefault="006D3027" w:rsidP="006D3027">
            <w:pPr>
              <w:jc w:val="center"/>
              <w:rPr>
                <w:sz w:val="22"/>
                <w:szCs w:val="22"/>
              </w:rPr>
            </w:pPr>
            <w:proofErr w:type="spellStart"/>
            <w:r w:rsidRPr="00D62B2A">
              <w:rPr>
                <w:sz w:val="22"/>
                <w:szCs w:val="22"/>
              </w:rPr>
              <w:t>Текстовыделитель</w:t>
            </w:r>
            <w:proofErr w:type="spellEnd"/>
            <w:r w:rsidRPr="00D62B2A">
              <w:rPr>
                <w:sz w:val="22"/>
                <w:szCs w:val="22"/>
              </w:rPr>
              <w:t xml:space="preserve"> розовый </w:t>
            </w:r>
          </w:p>
          <w:p w14:paraId="48DCB57F" w14:textId="2722EB8C" w:rsidR="00A54904" w:rsidRPr="00D62B2A" w:rsidRDefault="006D3027" w:rsidP="006D3027">
            <w:pPr>
              <w:jc w:val="center"/>
              <w:rPr>
                <w:bCs/>
                <w:sz w:val="22"/>
                <w:szCs w:val="22"/>
              </w:rPr>
            </w:pPr>
            <w:r w:rsidRPr="00D62B2A">
              <w:rPr>
                <w:sz w:val="22"/>
                <w:szCs w:val="22"/>
              </w:rPr>
              <w:t>32.99.14.110</w:t>
            </w:r>
          </w:p>
        </w:tc>
        <w:tc>
          <w:tcPr>
            <w:tcW w:w="4073" w:type="dxa"/>
          </w:tcPr>
          <w:p w14:paraId="37A28B17" w14:textId="1B7C65CE" w:rsidR="006D3027" w:rsidRPr="00D62B2A" w:rsidRDefault="006D3027" w:rsidP="006D3027">
            <w:pPr>
              <w:textAlignment w:val="center"/>
              <w:rPr>
                <w:b/>
                <w:bCs/>
                <w:sz w:val="22"/>
                <w:szCs w:val="22"/>
              </w:rPr>
            </w:pPr>
            <w:proofErr w:type="spellStart"/>
            <w:r w:rsidRPr="00D62B2A">
              <w:rPr>
                <w:b/>
                <w:bCs/>
                <w:sz w:val="22"/>
                <w:szCs w:val="22"/>
              </w:rPr>
              <w:t>Текстовыделитель</w:t>
            </w:r>
            <w:proofErr w:type="spellEnd"/>
            <w:r w:rsidRPr="00D62B2A">
              <w:rPr>
                <w:b/>
                <w:bCs/>
                <w:sz w:val="22"/>
                <w:szCs w:val="22"/>
              </w:rPr>
              <w:t xml:space="preserve"> </w:t>
            </w:r>
            <w:proofErr w:type="spellStart"/>
            <w:r w:rsidRPr="00D62B2A">
              <w:rPr>
                <w:b/>
                <w:bCs/>
                <w:sz w:val="22"/>
                <w:szCs w:val="22"/>
              </w:rPr>
              <w:t>Kores</w:t>
            </w:r>
            <w:proofErr w:type="spellEnd"/>
            <w:r w:rsidRPr="00D62B2A">
              <w:rPr>
                <w:b/>
                <w:bCs/>
                <w:sz w:val="22"/>
                <w:szCs w:val="22"/>
              </w:rPr>
              <w:t xml:space="preserve"> </w:t>
            </w:r>
            <w:proofErr w:type="spellStart"/>
            <w:r w:rsidRPr="00D62B2A">
              <w:rPr>
                <w:b/>
                <w:bCs/>
                <w:sz w:val="22"/>
                <w:szCs w:val="22"/>
              </w:rPr>
              <w:t>Bright</w:t>
            </w:r>
            <w:proofErr w:type="spellEnd"/>
            <w:r w:rsidRPr="00D62B2A">
              <w:rPr>
                <w:b/>
                <w:bCs/>
                <w:sz w:val="22"/>
                <w:szCs w:val="22"/>
              </w:rPr>
              <w:t xml:space="preserve"> </w:t>
            </w:r>
            <w:proofErr w:type="spellStart"/>
            <w:r w:rsidRPr="00D62B2A">
              <w:rPr>
                <w:b/>
                <w:bCs/>
                <w:sz w:val="22"/>
                <w:szCs w:val="22"/>
              </w:rPr>
              <w:t>Liner</w:t>
            </w:r>
            <w:proofErr w:type="spellEnd"/>
            <w:r w:rsidRPr="00D62B2A">
              <w:rPr>
                <w:b/>
                <w:bCs/>
                <w:sz w:val="22"/>
                <w:szCs w:val="22"/>
              </w:rPr>
              <w:t xml:space="preserve"> Plus</w:t>
            </w:r>
          </w:p>
          <w:p w14:paraId="11E030D5" w14:textId="77777777" w:rsidR="00113F49" w:rsidRPr="00D62B2A" w:rsidRDefault="00113F49" w:rsidP="00113F49">
            <w:pPr>
              <w:textAlignment w:val="center"/>
              <w:rPr>
                <w:sz w:val="22"/>
                <w:szCs w:val="22"/>
              </w:rPr>
            </w:pPr>
            <w:r w:rsidRPr="00D62B2A">
              <w:rPr>
                <w:sz w:val="22"/>
                <w:szCs w:val="22"/>
              </w:rPr>
              <w:t>Толщина линии 0,5-5 мм.</w:t>
            </w:r>
          </w:p>
          <w:p w14:paraId="60BE03EA" w14:textId="77777777" w:rsidR="00113F49" w:rsidRPr="00D62B2A" w:rsidRDefault="00113F49" w:rsidP="00113F49">
            <w:pPr>
              <w:textAlignment w:val="center"/>
              <w:rPr>
                <w:sz w:val="22"/>
                <w:szCs w:val="22"/>
              </w:rPr>
            </w:pPr>
            <w:r w:rsidRPr="00D62B2A">
              <w:rPr>
                <w:sz w:val="22"/>
                <w:szCs w:val="22"/>
              </w:rPr>
              <w:t xml:space="preserve">Форма наконечника: скошенный </w:t>
            </w:r>
          </w:p>
          <w:p w14:paraId="74A90C1C" w14:textId="77777777" w:rsidR="00113F49" w:rsidRPr="00D62B2A" w:rsidRDefault="00113F49" w:rsidP="00113F49">
            <w:pPr>
              <w:textAlignment w:val="center"/>
              <w:rPr>
                <w:sz w:val="22"/>
                <w:szCs w:val="22"/>
              </w:rPr>
            </w:pPr>
            <w:r w:rsidRPr="00D62B2A">
              <w:rPr>
                <w:sz w:val="22"/>
                <w:szCs w:val="22"/>
              </w:rPr>
              <w:t xml:space="preserve">Форма корпуса: плоская </w:t>
            </w:r>
          </w:p>
          <w:p w14:paraId="144281CA" w14:textId="77777777" w:rsidR="00113F49" w:rsidRPr="00D62B2A" w:rsidRDefault="00113F49" w:rsidP="00113F49">
            <w:pPr>
              <w:textAlignment w:val="center"/>
              <w:rPr>
                <w:sz w:val="22"/>
                <w:szCs w:val="22"/>
              </w:rPr>
            </w:pPr>
            <w:r w:rsidRPr="00D62B2A">
              <w:rPr>
                <w:sz w:val="22"/>
                <w:szCs w:val="22"/>
              </w:rPr>
              <w:t xml:space="preserve">Материал корпуса: пластик </w:t>
            </w:r>
          </w:p>
          <w:p w14:paraId="5679E059" w14:textId="77777777" w:rsidR="00113F49" w:rsidRPr="00D62B2A" w:rsidRDefault="00113F49" w:rsidP="00113F49">
            <w:pPr>
              <w:textAlignment w:val="center"/>
              <w:rPr>
                <w:sz w:val="22"/>
                <w:szCs w:val="22"/>
              </w:rPr>
            </w:pPr>
            <w:r w:rsidRPr="00D62B2A">
              <w:rPr>
                <w:sz w:val="22"/>
                <w:szCs w:val="22"/>
              </w:rPr>
              <w:t>Основа чернил: водная</w:t>
            </w:r>
          </w:p>
          <w:p w14:paraId="0EA9A1CE" w14:textId="5806CB4D" w:rsidR="006D3027" w:rsidRPr="00D62B2A" w:rsidRDefault="00113F49" w:rsidP="006D3027">
            <w:pPr>
              <w:textAlignment w:val="center"/>
              <w:rPr>
                <w:sz w:val="22"/>
                <w:szCs w:val="22"/>
              </w:rPr>
            </w:pPr>
            <w:r w:rsidRPr="00D62B2A">
              <w:rPr>
                <w:sz w:val="22"/>
                <w:szCs w:val="22"/>
              </w:rPr>
              <w:t xml:space="preserve">Размер, мм: 118x29 </w:t>
            </w:r>
          </w:p>
          <w:p w14:paraId="27B3E297" w14:textId="525E6713" w:rsidR="006D3027" w:rsidRPr="00D62B2A" w:rsidRDefault="006D3027" w:rsidP="006D3027">
            <w:pPr>
              <w:textAlignment w:val="center"/>
              <w:rPr>
                <w:sz w:val="22"/>
                <w:szCs w:val="22"/>
              </w:rPr>
            </w:pPr>
            <w:r w:rsidRPr="00D62B2A">
              <w:rPr>
                <w:sz w:val="22"/>
                <w:szCs w:val="22"/>
              </w:rPr>
              <w:t xml:space="preserve">Цвет чернил: </w:t>
            </w:r>
            <w:r w:rsidR="00113F49" w:rsidRPr="00D62B2A">
              <w:rPr>
                <w:sz w:val="22"/>
                <w:szCs w:val="22"/>
              </w:rPr>
              <w:t>розовый</w:t>
            </w:r>
          </w:p>
          <w:p w14:paraId="562BB794" w14:textId="05C312C6"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662E9EED" w14:textId="21EF7B99" w:rsidR="00A54904" w:rsidRPr="00D62B2A" w:rsidRDefault="00230671" w:rsidP="007B6766">
            <w:pPr>
              <w:jc w:val="center"/>
              <w:rPr>
                <w:bCs/>
                <w:sz w:val="22"/>
                <w:szCs w:val="22"/>
              </w:rPr>
            </w:pPr>
            <w:r>
              <w:rPr>
                <w:bCs/>
                <w:sz w:val="22"/>
                <w:szCs w:val="22"/>
              </w:rPr>
              <w:t>39</w:t>
            </w:r>
          </w:p>
        </w:tc>
        <w:tc>
          <w:tcPr>
            <w:tcW w:w="851" w:type="dxa"/>
          </w:tcPr>
          <w:p w14:paraId="2593D519" w14:textId="26FCAEB4" w:rsidR="00A54904" w:rsidRPr="00D62B2A" w:rsidRDefault="006D3027" w:rsidP="007B6766">
            <w:pPr>
              <w:jc w:val="center"/>
              <w:rPr>
                <w:bCs/>
                <w:sz w:val="22"/>
                <w:szCs w:val="22"/>
              </w:rPr>
            </w:pPr>
            <w:r w:rsidRPr="00D62B2A">
              <w:rPr>
                <w:bCs/>
                <w:sz w:val="22"/>
                <w:szCs w:val="22"/>
              </w:rPr>
              <w:t>шт.</w:t>
            </w:r>
          </w:p>
        </w:tc>
        <w:tc>
          <w:tcPr>
            <w:tcW w:w="992" w:type="dxa"/>
          </w:tcPr>
          <w:p w14:paraId="3362E23F" w14:textId="3B406F2E" w:rsidR="00A54904" w:rsidRPr="00D62B2A" w:rsidRDefault="00623F7A" w:rsidP="007B6766">
            <w:pPr>
              <w:jc w:val="center"/>
              <w:rPr>
                <w:bCs/>
                <w:sz w:val="22"/>
                <w:szCs w:val="22"/>
              </w:rPr>
            </w:pPr>
            <w:r>
              <w:rPr>
                <w:bCs/>
                <w:sz w:val="22"/>
                <w:szCs w:val="22"/>
              </w:rPr>
              <w:t>109,00</w:t>
            </w:r>
          </w:p>
        </w:tc>
        <w:tc>
          <w:tcPr>
            <w:tcW w:w="1276" w:type="dxa"/>
          </w:tcPr>
          <w:p w14:paraId="738E4D45" w14:textId="0CC7E212" w:rsidR="00A54904" w:rsidRPr="00D62B2A" w:rsidRDefault="00623F7A" w:rsidP="007B6766">
            <w:pPr>
              <w:jc w:val="center"/>
              <w:rPr>
                <w:bCs/>
                <w:sz w:val="22"/>
                <w:szCs w:val="22"/>
              </w:rPr>
            </w:pPr>
            <w:r>
              <w:rPr>
                <w:bCs/>
                <w:sz w:val="22"/>
                <w:szCs w:val="22"/>
              </w:rPr>
              <w:t>4251,00</w:t>
            </w:r>
          </w:p>
        </w:tc>
      </w:tr>
      <w:tr w:rsidR="00A54904" w:rsidRPr="00D62B2A" w14:paraId="5AE92999" w14:textId="77777777" w:rsidTr="00920320">
        <w:tc>
          <w:tcPr>
            <w:tcW w:w="540" w:type="dxa"/>
          </w:tcPr>
          <w:p w14:paraId="6C6413CC" w14:textId="20C46E97" w:rsidR="00A54904" w:rsidRPr="00D62B2A" w:rsidRDefault="009031C3" w:rsidP="007B6766">
            <w:pPr>
              <w:jc w:val="center"/>
              <w:rPr>
                <w:bCs/>
                <w:sz w:val="22"/>
                <w:szCs w:val="22"/>
              </w:rPr>
            </w:pPr>
            <w:r>
              <w:rPr>
                <w:bCs/>
                <w:sz w:val="22"/>
                <w:szCs w:val="22"/>
              </w:rPr>
              <w:t>32</w:t>
            </w:r>
          </w:p>
        </w:tc>
        <w:tc>
          <w:tcPr>
            <w:tcW w:w="2045" w:type="dxa"/>
          </w:tcPr>
          <w:p w14:paraId="0C94084B" w14:textId="77777777" w:rsidR="00113F49" w:rsidRPr="00D62B2A" w:rsidRDefault="00113F49" w:rsidP="00113F49">
            <w:pPr>
              <w:jc w:val="center"/>
              <w:rPr>
                <w:sz w:val="22"/>
                <w:szCs w:val="22"/>
              </w:rPr>
            </w:pPr>
            <w:r w:rsidRPr="00D62B2A">
              <w:rPr>
                <w:sz w:val="22"/>
                <w:szCs w:val="22"/>
              </w:rPr>
              <w:t>Тетрадь 48 листов А5</w:t>
            </w:r>
          </w:p>
          <w:p w14:paraId="56587C02" w14:textId="3728AE89" w:rsidR="00A54904" w:rsidRPr="00D62B2A" w:rsidRDefault="00113F49" w:rsidP="00113F49">
            <w:pPr>
              <w:jc w:val="center"/>
              <w:rPr>
                <w:bCs/>
                <w:sz w:val="22"/>
                <w:szCs w:val="22"/>
              </w:rPr>
            </w:pPr>
            <w:r w:rsidRPr="00D62B2A">
              <w:rPr>
                <w:sz w:val="22"/>
                <w:szCs w:val="22"/>
              </w:rPr>
              <w:t>17.23.13.196</w:t>
            </w:r>
          </w:p>
        </w:tc>
        <w:tc>
          <w:tcPr>
            <w:tcW w:w="4073" w:type="dxa"/>
          </w:tcPr>
          <w:p w14:paraId="5FBAC60C" w14:textId="41847192" w:rsidR="00113F49" w:rsidRPr="00D62B2A" w:rsidRDefault="00113F49" w:rsidP="00113F49">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Количество листов: </w:t>
            </w:r>
            <w:hyperlink r:id="rId93" w:tgtFrame="_self" w:history="1">
              <w:r w:rsidRPr="00D62B2A">
                <w:rPr>
                  <w:rStyle w:val="af"/>
                  <w:rFonts w:asciiTheme="majorBidi" w:hAnsiTheme="majorBidi" w:cstheme="majorBidi"/>
                  <w:color w:val="000000" w:themeColor="text1"/>
                  <w:sz w:val="22"/>
                  <w:szCs w:val="22"/>
                  <w:u w:val="none"/>
                </w:rPr>
                <w:t>48</w:t>
              </w:r>
            </w:hyperlink>
            <w:r w:rsidRPr="00D62B2A">
              <w:rPr>
                <w:rFonts w:asciiTheme="majorBidi" w:hAnsiTheme="majorBidi" w:cstheme="majorBidi"/>
                <w:color w:val="000000" w:themeColor="text1"/>
                <w:sz w:val="22"/>
                <w:szCs w:val="22"/>
              </w:rPr>
              <w:t> шт.</w:t>
            </w:r>
          </w:p>
          <w:p w14:paraId="6811554B" w14:textId="45C6918B" w:rsidR="00113F49" w:rsidRPr="00D62B2A" w:rsidRDefault="00113F49" w:rsidP="00113F49">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Тип крепления</w:t>
            </w:r>
            <w:r w:rsidR="005B4EAC"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скрепки</w:t>
            </w:r>
          </w:p>
          <w:p w14:paraId="024F80E0" w14:textId="712B45FF" w:rsidR="00113F49" w:rsidRPr="00D62B2A" w:rsidRDefault="00113F49" w:rsidP="00113F49">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Формат листов</w:t>
            </w:r>
            <w:r w:rsidR="005B4EAC" w:rsidRPr="00D62B2A">
              <w:rPr>
                <w:rFonts w:asciiTheme="majorBidi" w:hAnsiTheme="majorBidi" w:cstheme="majorBidi"/>
                <w:color w:val="000000" w:themeColor="text1"/>
                <w:sz w:val="22"/>
                <w:szCs w:val="22"/>
              </w:rPr>
              <w:t xml:space="preserve">: </w:t>
            </w:r>
            <w:hyperlink r:id="rId94" w:tgtFrame="_self" w:history="1">
              <w:r w:rsidRPr="00D62B2A">
                <w:rPr>
                  <w:rStyle w:val="af"/>
                  <w:rFonts w:asciiTheme="majorBidi" w:hAnsiTheme="majorBidi" w:cstheme="majorBidi"/>
                  <w:color w:val="000000" w:themeColor="text1"/>
                  <w:sz w:val="22"/>
                  <w:szCs w:val="22"/>
                  <w:u w:val="none"/>
                </w:rPr>
                <w:t>А5</w:t>
              </w:r>
            </w:hyperlink>
          </w:p>
          <w:p w14:paraId="5B502D3F" w14:textId="0CBB5958" w:rsidR="00113F49" w:rsidRPr="00D62B2A" w:rsidRDefault="00113F49" w:rsidP="00113F49">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Размер листа</w:t>
            </w:r>
            <w:r w:rsidR="005B4EAC"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16x20 см</w:t>
            </w:r>
          </w:p>
          <w:p w14:paraId="3ABFA1D5" w14:textId="4D2E8CFC" w:rsidR="00113F49" w:rsidRPr="00D62B2A" w:rsidRDefault="00113F49" w:rsidP="00113F49">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Вид линовки</w:t>
            </w:r>
            <w:r w:rsidR="005B4EAC" w:rsidRPr="00D62B2A">
              <w:rPr>
                <w:rFonts w:asciiTheme="majorBidi" w:hAnsiTheme="majorBidi" w:cstheme="majorBidi"/>
                <w:color w:val="000000" w:themeColor="text1"/>
                <w:sz w:val="22"/>
                <w:szCs w:val="22"/>
              </w:rPr>
              <w:t xml:space="preserve">: </w:t>
            </w:r>
            <w:hyperlink r:id="rId95" w:tgtFrame="_self" w:history="1">
              <w:r w:rsidRPr="00D62B2A">
                <w:rPr>
                  <w:rStyle w:val="af"/>
                  <w:rFonts w:asciiTheme="majorBidi" w:hAnsiTheme="majorBidi" w:cstheme="majorBidi"/>
                  <w:color w:val="000000" w:themeColor="text1"/>
                  <w:sz w:val="22"/>
                  <w:szCs w:val="22"/>
                  <w:u w:val="none"/>
                </w:rPr>
                <w:t>клетка</w:t>
              </w:r>
            </w:hyperlink>
          </w:p>
          <w:p w14:paraId="5964CA74" w14:textId="39EEDC86" w:rsidR="00113F49" w:rsidRPr="00D62B2A" w:rsidRDefault="00113F49" w:rsidP="00113F49">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бумаги</w:t>
            </w:r>
            <w:r w:rsidR="005B4EAC"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белый</w:t>
            </w:r>
          </w:p>
          <w:p w14:paraId="4353BF6A" w14:textId="16D78CDC" w:rsidR="00113F49" w:rsidRPr="00D62B2A" w:rsidRDefault="00113F49" w:rsidP="00113F49">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Поля</w:t>
            </w:r>
            <w:r w:rsidR="005B4EAC"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нет</w:t>
            </w:r>
          </w:p>
          <w:p w14:paraId="68679FD3" w14:textId="6962CBB8" w:rsidR="00113F49" w:rsidRPr="00D62B2A" w:rsidRDefault="00113F49" w:rsidP="00113F49">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Плотность листа бумаги</w:t>
            </w:r>
            <w:r w:rsidR="005B4EAC"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60 г/</w:t>
            </w:r>
            <w:proofErr w:type="spellStart"/>
            <w:proofErr w:type="gramStart"/>
            <w:r w:rsidRPr="00D62B2A">
              <w:rPr>
                <w:rFonts w:asciiTheme="majorBidi" w:hAnsiTheme="majorBidi" w:cstheme="majorBidi"/>
                <w:color w:val="000000" w:themeColor="text1"/>
                <w:sz w:val="22"/>
                <w:szCs w:val="22"/>
              </w:rPr>
              <w:t>кв.м</w:t>
            </w:r>
            <w:proofErr w:type="spellEnd"/>
            <w:proofErr w:type="gramEnd"/>
          </w:p>
          <w:p w14:paraId="3079CF91" w14:textId="56EB2518" w:rsidR="00113F49" w:rsidRPr="00D62B2A" w:rsidRDefault="00113F49" w:rsidP="00113F49">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Белизна</w:t>
            </w:r>
            <w:r w:rsidR="005B4EAC"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90 %</w:t>
            </w:r>
          </w:p>
          <w:p w14:paraId="70D44A40" w14:textId="6378FFAB" w:rsidR="00113F49" w:rsidRPr="00D62B2A" w:rsidRDefault="00113F49" w:rsidP="00113F49">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Вид обложки</w:t>
            </w:r>
            <w:r w:rsidR="005B4EAC"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мягкая</w:t>
            </w:r>
          </w:p>
          <w:p w14:paraId="546EE47D" w14:textId="268DF84F" w:rsidR="00113F49" w:rsidRPr="00D62B2A" w:rsidRDefault="00113F49" w:rsidP="00113F49">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Отделка обложки</w:t>
            </w:r>
            <w:r w:rsidR="005B4EAC"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отсутствует</w:t>
            </w:r>
          </w:p>
          <w:p w14:paraId="6E0C4BA6" w14:textId="3B554F91" w:rsidR="00113F49" w:rsidRPr="00D62B2A" w:rsidRDefault="00113F49" w:rsidP="00113F49">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обложки</w:t>
            </w:r>
            <w:r w:rsidR="005B4EAC"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картон</w:t>
            </w:r>
          </w:p>
          <w:p w14:paraId="04684FBD" w14:textId="037E1044" w:rsidR="00113F49" w:rsidRPr="00D62B2A" w:rsidRDefault="00113F49" w:rsidP="00113F49">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обложки</w:t>
            </w:r>
            <w:r w:rsidR="005B4EAC"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разноцветный</w:t>
            </w:r>
          </w:p>
          <w:p w14:paraId="24E8FA49" w14:textId="7303BD62" w:rsidR="00113F49" w:rsidRPr="00D62B2A" w:rsidRDefault="00113F49" w:rsidP="00BF0FB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Плотность/толщина обложки</w:t>
            </w:r>
            <w:r w:rsidR="005B4EAC"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190</w:t>
            </w:r>
          </w:p>
          <w:p w14:paraId="1B9A3F28" w14:textId="10C9B31C" w:rsidR="00A54904" w:rsidRPr="00D62B2A" w:rsidRDefault="00A54904" w:rsidP="00BF0FB2">
            <w:pPr>
              <w:rPr>
                <w:rFonts w:asciiTheme="majorBidi" w:hAnsiTheme="majorBidi" w:cstheme="majorBidi"/>
                <w:sz w:val="22"/>
                <w:szCs w:val="22"/>
              </w:rPr>
            </w:pPr>
            <w:r w:rsidRPr="00D62B2A">
              <w:rPr>
                <w:rFonts w:asciiTheme="majorBidi" w:hAnsiTheme="majorBidi" w:cstheme="majorBidi"/>
                <w:color w:val="000000" w:themeColor="text1"/>
                <w:sz w:val="22"/>
                <w:szCs w:val="22"/>
              </w:rPr>
              <w:t xml:space="preserve">Страна происхождения товара: </w:t>
            </w:r>
            <w:r w:rsidRPr="00D62B2A">
              <w:rPr>
                <w:rFonts w:asciiTheme="majorBidi" w:hAnsiTheme="majorBidi" w:cstheme="majorBidi"/>
                <w:sz w:val="22"/>
                <w:szCs w:val="22"/>
              </w:rPr>
              <w:t>УКАЗАТЬ</w:t>
            </w:r>
          </w:p>
        </w:tc>
        <w:tc>
          <w:tcPr>
            <w:tcW w:w="708" w:type="dxa"/>
          </w:tcPr>
          <w:p w14:paraId="0775A0A0" w14:textId="650CD02B" w:rsidR="00A54904" w:rsidRPr="00D62B2A" w:rsidRDefault="00230671" w:rsidP="007B6766">
            <w:pPr>
              <w:jc w:val="center"/>
              <w:rPr>
                <w:bCs/>
                <w:sz w:val="22"/>
                <w:szCs w:val="22"/>
              </w:rPr>
            </w:pPr>
            <w:r>
              <w:rPr>
                <w:bCs/>
                <w:sz w:val="22"/>
                <w:szCs w:val="22"/>
              </w:rPr>
              <w:t>42</w:t>
            </w:r>
          </w:p>
        </w:tc>
        <w:tc>
          <w:tcPr>
            <w:tcW w:w="851" w:type="dxa"/>
          </w:tcPr>
          <w:p w14:paraId="469FCB5A" w14:textId="2E445B60" w:rsidR="00A54904" w:rsidRPr="00D62B2A" w:rsidRDefault="00084C36" w:rsidP="007B6766">
            <w:pPr>
              <w:jc w:val="center"/>
              <w:rPr>
                <w:bCs/>
                <w:sz w:val="22"/>
                <w:szCs w:val="22"/>
              </w:rPr>
            </w:pPr>
            <w:r w:rsidRPr="00D62B2A">
              <w:rPr>
                <w:bCs/>
                <w:sz w:val="22"/>
                <w:szCs w:val="22"/>
              </w:rPr>
              <w:t>шт.</w:t>
            </w:r>
          </w:p>
        </w:tc>
        <w:tc>
          <w:tcPr>
            <w:tcW w:w="992" w:type="dxa"/>
          </w:tcPr>
          <w:p w14:paraId="7B49227E" w14:textId="6C70B446" w:rsidR="00A54904" w:rsidRPr="00D62B2A" w:rsidRDefault="00623F7A" w:rsidP="007B6766">
            <w:pPr>
              <w:jc w:val="center"/>
              <w:rPr>
                <w:bCs/>
                <w:sz w:val="22"/>
                <w:szCs w:val="22"/>
              </w:rPr>
            </w:pPr>
            <w:r>
              <w:rPr>
                <w:bCs/>
                <w:sz w:val="22"/>
                <w:szCs w:val="22"/>
              </w:rPr>
              <w:t>79,94</w:t>
            </w:r>
          </w:p>
        </w:tc>
        <w:tc>
          <w:tcPr>
            <w:tcW w:w="1276" w:type="dxa"/>
          </w:tcPr>
          <w:p w14:paraId="3FBD4411" w14:textId="3864078A" w:rsidR="00A54904" w:rsidRPr="00D62B2A" w:rsidRDefault="00623F7A" w:rsidP="007B6766">
            <w:pPr>
              <w:jc w:val="center"/>
              <w:rPr>
                <w:bCs/>
                <w:sz w:val="22"/>
                <w:szCs w:val="22"/>
              </w:rPr>
            </w:pPr>
            <w:r>
              <w:rPr>
                <w:bCs/>
                <w:sz w:val="22"/>
                <w:szCs w:val="22"/>
              </w:rPr>
              <w:t>3357,48</w:t>
            </w:r>
          </w:p>
        </w:tc>
      </w:tr>
      <w:tr w:rsidR="00A54904" w:rsidRPr="00D62B2A" w14:paraId="5F01E38D" w14:textId="77777777" w:rsidTr="00920320">
        <w:tc>
          <w:tcPr>
            <w:tcW w:w="540" w:type="dxa"/>
          </w:tcPr>
          <w:p w14:paraId="69DD4018" w14:textId="07AC26FC" w:rsidR="00A54904" w:rsidRPr="00D62B2A" w:rsidRDefault="009031C3" w:rsidP="007B6766">
            <w:pPr>
              <w:jc w:val="center"/>
              <w:rPr>
                <w:bCs/>
                <w:sz w:val="22"/>
                <w:szCs w:val="22"/>
              </w:rPr>
            </w:pPr>
            <w:r>
              <w:rPr>
                <w:bCs/>
                <w:sz w:val="22"/>
                <w:szCs w:val="22"/>
              </w:rPr>
              <w:t>33</w:t>
            </w:r>
          </w:p>
        </w:tc>
        <w:tc>
          <w:tcPr>
            <w:tcW w:w="2045" w:type="dxa"/>
          </w:tcPr>
          <w:p w14:paraId="7B701BAF" w14:textId="60D991DB" w:rsidR="00084C36" w:rsidRPr="00D62B2A" w:rsidRDefault="00084C36" w:rsidP="00084C36">
            <w:pPr>
              <w:jc w:val="center"/>
              <w:rPr>
                <w:sz w:val="22"/>
                <w:szCs w:val="22"/>
              </w:rPr>
            </w:pPr>
            <w:r w:rsidRPr="00D62B2A">
              <w:rPr>
                <w:sz w:val="22"/>
                <w:szCs w:val="22"/>
              </w:rPr>
              <w:t>Тетрадь 96 листов А4</w:t>
            </w:r>
          </w:p>
          <w:p w14:paraId="67F0CA9C" w14:textId="16E2F393" w:rsidR="00A54904" w:rsidRPr="00D62B2A" w:rsidRDefault="00084C36" w:rsidP="00084C36">
            <w:pPr>
              <w:jc w:val="center"/>
              <w:rPr>
                <w:bCs/>
                <w:sz w:val="22"/>
                <w:szCs w:val="22"/>
              </w:rPr>
            </w:pPr>
            <w:r w:rsidRPr="00D62B2A">
              <w:rPr>
                <w:sz w:val="22"/>
                <w:szCs w:val="22"/>
              </w:rPr>
              <w:t>17.23.13.196</w:t>
            </w:r>
          </w:p>
        </w:tc>
        <w:tc>
          <w:tcPr>
            <w:tcW w:w="4073" w:type="dxa"/>
          </w:tcPr>
          <w:p w14:paraId="53631CD0" w14:textId="1167FE36" w:rsidR="00084C36" w:rsidRPr="00D62B2A" w:rsidRDefault="00084C36" w:rsidP="00084C36">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Тип: тетрадь общая</w:t>
            </w:r>
          </w:p>
          <w:p w14:paraId="0DC4D208" w14:textId="1A15E3DB" w:rsidR="00084C36" w:rsidRPr="00D62B2A" w:rsidRDefault="00084C36" w:rsidP="00084C36">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Количество листов: </w:t>
            </w:r>
            <w:hyperlink r:id="rId96" w:tgtFrame="_self" w:history="1">
              <w:r w:rsidRPr="00D62B2A">
                <w:rPr>
                  <w:rStyle w:val="af"/>
                  <w:rFonts w:asciiTheme="majorBidi" w:hAnsiTheme="majorBidi" w:cstheme="majorBidi"/>
                  <w:color w:val="000000" w:themeColor="text1"/>
                  <w:sz w:val="22"/>
                  <w:szCs w:val="22"/>
                  <w:u w:val="none"/>
                </w:rPr>
                <w:t>96</w:t>
              </w:r>
            </w:hyperlink>
            <w:r w:rsidRPr="00D62B2A">
              <w:rPr>
                <w:rFonts w:asciiTheme="majorBidi" w:hAnsiTheme="majorBidi" w:cstheme="majorBidi"/>
                <w:color w:val="000000" w:themeColor="text1"/>
                <w:sz w:val="22"/>
                <w:szCs w:val="22"/>
              </w:rPr>
              <w:t> шт.</w:t>
            </w:r>
          </w:p>
          <w:p w14:paraId="4A04A69D" w14:textId="1654D16B" w:rsidR="00084C36" w:rsidRPr="00D62B2A" w:rsidRDefault="00084C36" w:rsidP="00084C36">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Тип крепления: Скрепки</w:t>
            </w:r>
          </w:p>
          <w:p w14:paraId="7506B9CF" w14:textId="159D020E" w:rsidR="00084C36" w:rsidRPr="00D62B2A" w:rsidRDefault="00084C36" w:rsidP="00084C36">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Формат листов: </w:t>
            </w:r>
            <w:hyperlink r:id="rId97" w:tgtFrame="_self" w:history="1">
              <w:r w:rsidRPr="00D62B2A">
                <w:rPr>
                  <w:rStyle w:val="af"/>
                  <w:rFonts w:asciiTheme="majorBidi" w:hAnsiTheme="majorBidi" w:cstheme="majorBidi"/>
                  <w:color w:val="000000" w:themeColor="text1"/>
                  <w:sz w:val="22"/>
                  <w:szCs w:val="22"/>
                  <w:u w:val="none"/>
                </w:rPr>
                <w:t>А4</w:t>
              </w:r>
            </w:hyperlink>
          </w:p>
          <w:p w14:paraId="379E8F4B" w14:textId="15881307" w:rsidR="00084C36" w:rsidRPr="00D62B2A" w:rsidRDefault="00084C36" w:rsidP="00084C36">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Вид линовки: </w:t>
            </w:r>
            <w:hyperlink r:id="rId98" w:tgtFrame="_self" w:history="1">
              <w:r w:rsidRPr="00D62B2A">
                <w:rPr>
                  <w:rStyle w:val="af"/>
                  <w:rFonts w:asciiTheme="majorBidi" w:hAnsiTheme="majorBidi" w:cstheme="majorBidi"/>
                  <w:color w:val="000000" w:themeColor="text1"/>
                  <w:sz w:val="22"/>
                  <w:szCs w:val="22"/>
                  <w:u w:val="none"/>
                </w:rPr>
                <w:t>клетка</w:t>
              </w:r>
            </w:hyperlink>
          </w:p>
          <w:p w14:paraId="6ED9475D" w14:textId="3AF7414C" w:rsidR="00084C36" w:rsidRPr="00D62B2A" w:rsidRDefault="00084C36" w:rsidP="00084C36">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бумаги: белый</w:t>
            </w:r>
          </w:p>
          <w:p w14:paraId="5E486FEE" w14:textId="543DE58B" w:rsidR="00084C36" w:rsidRPr="00D62B2A" w:rsidRDefault="00084C36" w:rsidP="00084C36">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Поля: нет</w:t>
            </w:r>
          </w:p>
          <w:p w14:paraId="02280AE1" w14:textId="6CA2EB39" w:rsidR="00084C36" w:rsidRPr="00D62B2A" w:rsidRDefault="00084C36" w:rsidP="00084C36">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lastRenderedPageBreak/>
              <w:t>Плотность листа бумаги: 60 г/</w:t>
            </w:r>
            <w:proofErr w:type="spellStart"/>
            <w:proofErr w:type="gramStart"/>
            <w:r w:rsidRPr="00D62B2A">
              <w:rPr>
                <w:rFonts w:asciiTheme="majorBidi" w:hAnsiTheme="majorBidi" w:cstheme="majorBidi"/>
                <w:color w:val="000000" w:themeColor="text1"/>
                <w:sz w:val="22"/>
                <w:szCs w:val="22"/>
              </w:rPr>
              <w:t>кв.м</w:t>
            </w:r>
            <w:proofErr w:type="spellEnd"/>
            <w:proofErr w:type="gramEnd"/>
          </w:p>
          <w:p w14:paraId="16DF1A90" w14:textId="679FDC20" w:rsidR="00084C36" w:rsidRPr="00D62B2A" w:rsidRDefault="00084C36" w:rsidP="00084C36">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Белизна: 100 %</w:t>
            </w:r>
          </w:p>
          <w:p w14:paraId="69F93FE3" w14:textId="7860C002" w:rsidR="00084C36" w:rsidRPr="00D62B2A" w:rsidRDefault="00084C36" w:rsidP="00084C36">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линовки: синий</w:t>
            </w:r>
          </w:p>
          <w:p w14:paraId="2E1FF542" w14:textId="67A9B718" w:rsidR="00084C36" w:rsidRPr="00D62B2A" w:rsidRDefault="00084C36" w:rsidP="00084C36">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Вид обложки: твердая</w:t>
            </w:r>
          </w:p>
          <w:p w14:paraId="6DC10C69" w14:textId="4E2A5987" w:rsidR="00084C36" w:rsidRPr="00D62B2A" w:rsidRDefault="00084C36" w:rsidP="00084C36">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Материал обложки: твердый </w:t>
            </w:r>
            <w:proofErr w:type="spellStart"/>
            <w:r w:rsidRPr="00D62B2A">
              <w:rPr>
                <w:rFonts w:asciiTheme="majorBidi" w:hAnsiTheme="majorBidi" w:cstheme="majorBidi"/>
                <w:color w:val="000000" w:themeColor="text1"/>
                <w:sz w:val="22"/>
                <w:szCs w:val="22"/>
              </w:rPr>
              <w:t>бумвенил</w:t>
            </w:r>
            <w:proofErr w:type="spellEnd"/>
          </w:p>
          <w:p w14:paraId="5CCD1814" w14:textId="30B94E4E" w:rsidR="00084C36" w:rsidRPr="00D62B2A" w:rsidRDefault="00084C36" w:rsidP="00084C36">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обложки: однотонная (НЕ черная)</w:t>
            </w:r>
          </w:p>
          <w:p w14:paraId="6C983DD7" w14:textId="4E88A77B" w:rsidR="00084C36" w:rsidRPr="00D62B2A" w:rsidRDefault="00084C36" w:rsidP="00BF0FB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Плотность/толщина обложки: 250 г/</w:t>
            </w:r>
            <w:proofErr w:type="spellStart"/>
            <w:proofErr w:type="gramStart"/>
            <w:r w:rsidRPr="00D62B2A">
              <w:rPr>
                <w:rFonts w:asciiTheme="majorBidi" w:hAnsiTheme="majorBidi" w:cstheme="majorBidi"/>
                <w:color w:val="000000" w:themeColor="text1"/>
                <w:sz w:val="22"/>
                <w:szCs w:val="22"/>
              </w:rPr>
              <w:t>кв.м</w:t>
            </w:r>
            <w:proofErr w:type="spellEnd"/>
            <w:proofErr w:type="gramEnd"/>
          </w:p>
          <w:p w14:paraId="1B99A01C" w14:textId="704A4725"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6FA0190D" w14:textId="1FD38F16" w:rsidR="00A54904" w:rsidRPr="00D62B2A" w:rsidRDefault="00230671" w:rsidP="007B6766">
            <w:pPr>
              <w:jc w:val="center"/>
              <w:rPr>
                <w:bCs/>
                <w:sz w:val="22"/>
                <w:szCs w:val="22"/>
              </w:rPr>
            </w:pPr>
            <w:r>
              <w:rPr>
                <w:bCs/>
                <w:sz w:val="22"/>
                <w:szCs w:val="22"/>
              </w:rPr>
              <w:lastRenderedPageBreak/>
              <w:t>5</w:t>
            </w:r>
            <w:r w:rsidR="00796CDB">
              <w:rPr>
                <w:bCs/>
                <w:sz w:val="22"/>
                <w:szCs w:val="22"/>
              </w:rPr>
              <w:t>4</w:t>
            </w:r>
          </w:p>
        </w:tc>
        <w:tc>
          <w:tcPr>
            <w:tcW w:w="851" w:type="dxa"/>
          </w:tcPr>
          <w:p w14:paraId="6BEE017B" w14:textId="0F722F78" w:rsidR="00A54904" w:rsidRPr="00D62B2A" w:rsidRDefault="00084C36" w:rsidP="007B6766">
            <w:pPr>
              <w:jc w:val="center"/>
              <w:rPr>
                <w:bCs/>
                <w:sz w:val="22"/>
                <w:szCs w:val="22"/>
              </w:rPr>
            </w:pPr>
            <w:r w:rsidRPr="00D62B2A">
              <w:rPr>
                <w:bCs/>
                <w:sz w:val="22"/>
                <w:szCs w:val="22"/>
              </w:rPr>
              <w:t>шт.</w:t>
            </w:r>
          </w:p>
        </w:tc>
        <w:tc>
          <w:tcPr>
            <w:tcW w:w="992" w:type="dxa"/>
          </w:tcPr>
          <w:p w14:paraId="24BBABF8" w14:textId="12C96CF4" w:rsidR="00A54904" w:rsidRPr="00D62B2A" w:rsidRDefault="00623F7A" w:rsidP="007B6766">
            <w:pPr>
              <w:jc w:val="center"/>
              <w:rPr>
                <w:bCs/>
                <w:sz w:val="22"/>
                <w:szCs w:val="22"/>
              </w:rPr>
            </w:pPr>
            <w:r>
              <w:rPr>
                <w:bCs/>
                <w:sz w:val="22"/>
                <w:szCs w:val="22"/>
              </w:rPr>
              <w:t>181,87</w:t>
            </w:r>
          </w:p>
        </w:tc>
        <w:tc>
          <w:tcPr>
            <w:tcW w:w="1276" w:type="dxa"/>
          </w:tcPr>
          <w:p w14:paraId="4EC10C4E" w14:textId="77257247" w:rsidR="00A54904" w:rsidRPr="00D62B2A" w:rsidRDefault="00623F7A" w:rsidP="007B6766">
            <w:pPr>
              <w:jc w:val="center"/>
              <w:rPr>
                <w:bCs/>
                <w:sz w:val="22"/>
                <w:szCs w:val="22"/>
              </w:rPr>
            </w:pPr>
            <w:r>
              <w:rPr>
                <w:bCs/>
                <w:sz w:val="22"/>
                <w:szCs w:val="22"/>
              </w:rPr>
              <w:t>9820,98</w:t>
            </w:r>
          </w:p>
        </w:tc>
      </w:tr>
      <w:tr w:rsidR="00B41A78" w:rsidRPr="00D62B2A" w14:paraId="574B8C09" w14:textId="77777777" w:rsidTr="00920320">
        <w:tc>
          <w:tcPr>
            <w:tcW w:w="540" w:type="dxa"/>
          </w:tcPr>
          <w:p w14:paraId="3E7432C0" w14:textId="715A728C" w:rsidR="00B41A78" w:rsidRDefault="009031C3" w:rsidP="007B6766">
            <w:pPr>
              <w:jc w:val="center"/>
              <w:rPr>
                <w:bCs/>
                <w:sz w:val="22"/>
                <w:szCs w:val="22"/>
              </w:rPr>
            </w:pPr>
            <w:r>
              <w:rPr>
                <w:bCs/>
                <w:sz w:val="22"/>
                <w:szCs w:val="22"/>
              </w:rPr>
              <w:t>34</w:t>
            </w:r>
          </w:p>
        </w:tc>
        <w:tc>
          <w:tcPr>
            <w:tcW w:w="2045" w:type="dxa"/>
          </w:tcPr>
          <w:p w14:paraId="12A6D95C" w14:textId="476A24EC" w:rsidR="00B41A78" w:rsidRPr="00D62B2A" w:rsidRDefault="00B41A78" w:rsidP="00B41A78">
            <w:pPr>
              <w:jc w:val="center"/>
              <w:rPr>
                <w:sz w:val="22"/>
                <w:szCs w:val="22"/>
              </w:rPr>
            </w:pPr>
            <w:r w:rsidRPr="00D62B2A">
              <w:rPr>
                <w:sz w:val="22"/>
                <w:szCs w:val="22"/>
              </w:rPr>
              <w:t>Тетрадь 96 листов А</w:t>
            </w:r>
            <w:r>
              <w:rPr>
                <w:sz w:val="22"/>
                <w:szCs w:val="22"/>
              </w:rPr>
              <w:t>5</w:t>
            </w:r>
          </w:p>
          <w:p w14:paraId="0ACBBC08" w14:textId="25ED60A9" w:rsidR="00B41A78" w:rsidRPr="00D62B2A" w:rsidRDefault="00B41A78" w:rsidP="00B41A78">
            <w:pPr>
              <w:jc w:val="center"/>
              <w:rPr>
                <w:sz w:val="22"/>
                <w:szCs w:val="22"/>
              </w:rPr>
            </w:pPr>
            <w:r w:rsidRPr="00D62B2A">
              <w:rPr>
                <w:sz w:val="22"/>
                <w:szCs w:val="22"/>
              </w:rPr>
              <w:t>17.23.13.196</w:t>
            </w:r>
          </w:p>
        </w:tc>
        <w:tc>
          <w:tcPr>
            <w:tcW w:w="4073" w:type="dxa"/>
          </w:tcPr>
          <w:p w14:paraId="117FEA91" w14:textId="77777777" w:rsidR="00B41A78" w:rsidRPr="00D62B2A" w:rsidRDefault="00B41A78" w:rsidP="00B41A7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Тип: тетрадь общая</w:t>
            </w:r>
          </w:p>
          <w:p w14:paraId="73568308" w14:textId="77777777" w:rsidR="00B41A78" w:rsidRPr="00D62B2A" w:rsidRDefault="00B41A78" w:rsidP="00B41A7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Количество листов: </w:t>
            </w:r>
            <w:hyperlink r:id="rId99" w:tgtFrame="_self" w:history="1">
              <w:r w:rsidRPr="00D62B2A">
                <w:rPr>
                  <w:rStyle w:val="af"/>
                  <w:rFonts w:asciiTheme="majorBidi" w:hAnsiTheme="majorBidi" w:cstheme="majorBidi"/>
                  <w:color w:val="000000" w:themeColor="text1"/>
                  <w:sz w:val="22"/>
                  <w:szCs w:val="22"/>
                  <w:u w:val="none"/>
                </w:rPr>
                <w:t>96</w:t>
              </w:r>
            </w:hyperlink>
            <w:r w:rsidRPr="00D62B2A">
              <w:rPr>
                <w:rFonts w:asciiTheme="majorBidi" w:hAnsiTheme="majorBidi" w:cstheme="majorBidi"/>
                <w:color w:val="000000" w:themeColor="text1"/>
                <w:sz w:val="22"/>
                <w:szCs w:val="22"/>
              </w:rPr>
              <w:t> шт.</w:t>
            </w:r>
          </w:p>
          <w:p w14:paraId="58EDB940" w14:textId="77777777" w:rsidR="00B41A78" w:rsidRPr="00D62B2A" w:rsidRDefault="00B41A78" w:rsidP="00B41A7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Тип крепления: Скрепки</w:t>
            </w:r>
          </w:p>
          <w:p w14:paraId="32E8A318" w14:textId="3892F13A" w:rsidR="00B41A78" w:rsidRPr="00D62B2A" w:rsidRDefault="00B41A78" w:rsidP="00B41A7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Формат листов: </w:t>
            </w:r>
            <w:hyperlink r:id="rId100" w:tgtFrame="_self" w:history="1">
              <w:r w:rsidRPr="00D62B2A">
                <w:rPr>
                  <w:rStyle w:val="af"/>
                  <w:rFonts w:asciiTheme="majorBidi" w:hAnsiTheme="majorBidi" w:cstheme="majorBidi"/>
                  <w:color w:val="000000" w:themeColor="text1"/>
                  <w:sz w:val="22"/>
                  <w:szCs w:val="22"/>
                  <w:u w:val="none"/>
                </w:rPr>
                <w:t>А</w:t>
              </w:r>
            </w:hyperlink>
            <w:r>
              <w:rPr>
                <w:sz w:val="22"/>
                <w:szCs w:val="22"/>
              </w:rPr>
              <w:t>5</w:t>
            </w:r>
          </w:p>
          <w:p w14:paraId="3446644F" w14:textId="77777777" w:rsidR="00B41A78" w:rsidRPr="00D62B2A" w:rsidRDefault="00B41A78" w:rsidP="00B41A7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Вид линовки: </w:t>
            </w:r>
            <w:hyperlink r:id="rId101" w:tgtFrame="_self" w:history="1">
              <w:r w:rsidRPr="00D62B2A">
                <w:rPr>
                  <w:rStyle w:val="af"/>
                  <w:rFonts w:asciiTheme="majorBidi" w:hAnsiTheme="majorBidi" w:cstheme="majorBidi"/>
                  <w:color w:val="000000" w:themeColor="text1"/>
                  <w:sz w:val="22"/>
                  <w:szCs w:val="22"/>
                  <w:u w:val="none"/>
                </w:rPr>
                <w:t>клетка</w:t>
              </w:r>
            </w:hyperlink>
          </w:p>
          <w:p w14:paraId="0B82E9F1" w14:textId="77777777" w:rsidR="00B41A78" w:rsidRPr="00D62B2A" w:rsidRDefault="00B41A78" w:rsidP="00B41A7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бумаги: белый</w:t>
            </w:r>
          </w:p>
          <w:p w14:paraId="385581B7" w14:textId="77777777" w:rsidR="00B41A78" w:rsidRPr="00D62B2A" w:rsidRDefault="00B41A78" w:rsidP="00B41A7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Поля: нет</w:t>
            </w:r>
          </w:p>
          <w:p w14:paraId="435E280A" w14:textId="77777777" w:rsidR="00B41A78" w:rsidRPr="00D62B2A" w:rsidRDefault="00B41A78" w:rsidP="00B41A7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Плотность листа бумаги: 60 г/</w:t>
            </w:r>
            <w:proofErr w:type="spellStart"/>
            <w:proofErr w:type="gramStart"/>
            <w:r w:rsidRPr="00D62B2A">
              <w:rPr>
                <w:rFonts w:asciiTheme="majorBidi" w:hAnsiTheme="majorBidi" w:cstheme="majorBidi"/>
                <w:color w:val="000000" w:themeColor="text1"/>
                <w:sz w:val="22"/>
                <w:szCs w:val="22"/>
              </w:rPr>
              <w:t>кв.м</w:t>
            </w:r>
            <w:proofErr w:type="spellEnd"/>
            <w:proofErr w:type="gramEnd"/>
          </w:p>
          <w:p w14:paraId="0E32EA51" w14:textId="77777777" w:rsidR="00B41A78" w:rsidRPr="00D62B2A" w:rsidRDefault="00B41A78" w:rsidP="00B41A7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Белизна: 100 %</w:t>
            </w:r>
          </w:p>
          <w:p w14:paraId="5253E15E" w14:textId="77777777" w:rsidR="00B41A78" w:rsidRPr="00D62B2A" w:rsidRDefault="00B41A78" w:rsidP="00B41A7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линовки: синий</w:t>
            </w:r>
          </w:p>
          <w:p w14:paraId="76F9B8F9" w14:textId="77777777" w:rsidR="00B41A78" w:rsidRPr="00D62B2A" w:rsidRDefault="00B41A78" w:rsidP="00B41A7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Вид обложки: твердая</w:t>
            </w:r>
          </w:p>
          <w:p w14:paraId="653A22E3" w14:textId="77777777" w:rsidR="00B41A78" w:rsidRPr="00D62B2A" w:rsidRDefault="00B41A78" w:rsidP="00B41A7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Материал обложки: твердый </w:t>
            </w:r>
            <w:proofErr w:type="spellStart"/>
            <w:r w:rsidRPr="00D62B2A">
              <w:rPr>
                <w:rFonts w:asciiTheme="majorBidi" w:hAnsiTheme="majorBidi" w:cstheme="majorBidi"/>
                <w:color w:val="000000" w:themeColor="text1"/>
                <w:sz w:val="22"/>
                <w:szCs w:val="22"/>
              </w:rPr>
              <w:t>бумвенил</w:t>
            </w:r>
            <w:proofErr w:type="spellEnd"/>
          </w:p>
          <w:p w14:paraId="0259572E" w14:textId="77777777" w:rsidR="00B41A78" w:rsidRPr="00D62B2A" w:rsidRDefault="00B41A78" w:rsidP="00B41A7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обложки: однотонная (НЕ черная)</w:t>
            </w:r>
          </w:p>
          <w:p w14:paraId="387224BA" w14:textId="77777777" w:rsidR="00B41A78" w:rsidRPr="00D62B2A" w:rsidRDefault="00B41A78" w:rsidP="00B41A7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Плотность/толщина обложки: 250 г/</w:t>
            </w:r>
            <w:proofErr w:type="spellStart"/>
            <w:proofErr w:type="gramStart"/>
            <w:r w:rsidRPr="00D62B2A">
              <w:rPr>
                <w:rFonts w:asciiTheme="majorBidi" w:hAnsiTheme="majorBidi" w:cstheme="majorBidi"/>
                <w:color w:val="000000" w:themeColor="text1"/>
                <w:sz w:val="22"/>
                <w:szCs w:val="22"/>
              </w:rPr>
              <w:t>кв.м</w:t>
            </w:r>
            <w:proofErr w:type="spellEnd"/>
            <w:proofErr w:type="gramEnd"/>
          </w:p>
          <w:p w14:paraId="44F92EEF" w14:textId="0DF7C313" w:rsidR="00B41A78" w:rsidRPr="00D62B2A" w:rsidRDefault="00B41A78" w:rsidP="00B41A78">
            <w:pPr>
              <w:rPr>
                <w:rFonts w:asciiTheme="majorBidi" w:hAnsiTheme="majorBidi" w:cstheme="majorBidi"/>
                <w:color w:val="000000" w:themeColor="text1"/>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268A7139" w14:textId="2197E468" w:rsidR="00B41A78" w:rsidRPr="00D62B2A" w:rsidRDefault="00230671" w:rsidP="007B6766">
            <w:pPr>
              <w:jc w:val="center"/>
              <w:rPr>
                <w:bCs/>
                <w:sz w:val="22"/>
                <w:szCs w:val="22"/>
              </w:rPr>
            </w:pPr>
            <w:r>
              <w:rPr>
                <w:bCs/>
                <w:sz w:val="22"/>
                <w:szCs w:val="22"/>
              </w:rPr>
              <w:t>22</w:t>
            </w:r>
          </w:p>
        </w:tc>
        <w:tc>
          <w:tcPr>
            <w:tcW w:w="851" w:type="dxa"/>
          </w:tcPr>
          <w:p w14:paraId="28266EDA" w14:textId="4E80626D" w:rsidR="00B41A78" w:rsidRPr="00D62B2A" w:rsidRDefault="00B41A78" w:rsidP="007B6766">
            <w:pPr>
              <w:jc w:val="center"/>
              <w:rPr>
                <w:bCs/>
                <w:sz w:val="22"/>
                <w:szCs w:val="22"/>
              </w:rPr>
            </w:pPr>
            <w:r w:rsidRPr="00D62B2A">
              <w:rPr>
                <w:bCs/>
                <w:sz w:val="22"/>
                <w:szCs w:val="22"/>
              </w:rPr>
              <w:t>шт.</w:t>
            </w:r>
          </w:p>
        </w:tc>
        <w:tc>
          <w:tcPr>
            <w:tcW w:w="992" w:type="dxa"/>
          </w:tcPr>
          <w:p w14:paraId="65775E2F" w14:textId="1031D895" w:rsidR="00B41A78" w:rsidRPr="00D62B2A" w:rsidRDefault="00623F7A" w:rsidP="007B6766">
            <w:pPr>
              <w:jc w:val="center"/>
              <w:rPr>
                <w:bCs/>
                <w:sz w:val="22"/>
                <w:szCs w:val="22"/>
              </w:rPr>
            </w:pPr>
            <w:r>
              <w:rPr>
                <w:bCs/>
                <w:sz w:val="22"/>
                <w:szCs w:val="22"/>
              </w:rPr>
              <w:t>97,09</w:t>
            </w:r>
          </w:p>
        </w:tc>
        <w:tc>
          <w:tcPr>
            <w:tcW w:w="1276" w:type="dxa"/>
          </w:tcPr>
          <w:p w14:paraId="2F652BBC" w14:textId="66671AC4" w:rsidR="00B41A78" w:rsidRPr="00D62B2A" w:rsidRDefault="00623F7A" w:rsidP="007B6766">
            <w:pPr>
              <w:jc w:val="center"/>
              <w:rPr>
                <w:bCs/>
                <w:sz w:val="22"/>
                <w:szCs w:val="22"/>
              </w:rPr>
            </w:pPr>
            <w:r>
              <w:rPr>
                <w:bCs/>
                <w:sz w:val="22"/>
                <w:szCs w:val="22"/>
              </w:rPr>
              <w:t>2135,98</w:t>
            </w:r>
          </w:p>
        </w:tc>
      </w:tr>
      <w:tr w:rsidR="00A54904" w:rsidRPr="00D62B2A" w14:paraId="502905B2" w14:textId="77777777" w:rsidTr="00920320">
        <w:tc>
          <w:tcPr>
            <w:tcW w:w="540" w:type="dxa"/>
          </w:tcPr>
          <w:p w14:paraId="704B43C1" w14:textId="519299B4" w:rsidR="00A54904" w:rsidRPr="00D62B2A" w:rsidRDefault="009031C3" w:rsidP="007B6766">
            <w:pPr>
              <w:jc w:val="center"/>
              <w:rPr>
                <w:bCs/>
                <w:sz w:val="22"/>
                <w:szCs w:val="22"/>
              </w:rPr>
            </w:pPr>
            <w:r>
              <w:rPr>
                <w:bCs/>
                <w:sz w:val="22"/>
                <w:szCs w:val="22"/>
              </w:rPr>
              <w:t>35</w:t>
            </w:r>
          </w:p>
        </w:tc>
        <w:tc>
          <w:tcPr>
            <w:tcW w:w="2045" w:type="dxa"/>
          </w:tcPr>
          <w:p w14:paraId="0667B813" w14:textId="480208FD" w:rsidR="00817029" w:rsidRPr="00D62B2A" w:rsidRDefault="00817029" w:rsidP="00817029">
            <w:pPr>
              <w:jc w:val="center"/>
              <w:rPr>
                <w:sz w:val="22"/>
                <w:szCs w:val="22"/>
              </w:rPr>
            </w:pPr>
            <w:r w:rsidRPr="00D62B2A">
              <w:rPr>
                <w:sz w:val="22"/>
                <w:szCs w:val="22"/>
              </w:rPr>
              <w:t>Тетрадь 12 листов А5</w:t>
            </w:r>
          </w:p>
          <w:p w14:paraId="1273311C" w14:textId="540D5671" w:rsidR="00A54904" w:rsidRPr="00D62B2A" w:rsidRDefault="00817029" w:rsidP="00817029">
            <w:pPr>
              <w:jc w:val="center"/>
              <w:rPr>
                <w:bCs/>
                <w:sz w:val="22"/>
                <w:szCs w:val="22"/>
              </w:rPr>
            </w:pPr>
            <w:r w:rsidRPr="00D62B2A">
              <w:rPr>
                <w:sz w:val="22"/>
                <w:szCs w:val="22"/>
              </w:rPr>
              <w:t>17.23.13.196</w:t>
            </w:r>
          </w:p>
        </w:tc>
        <w:tc>
          <w:tcPr>
            <w:tcW w:w="4073" w:type="dxa"/>
          </w:tcPr>
          <w:p w14:paraId="48008501" w14:textId="09E71ABA" w:rsidR="00817029" w:rsidRPr="00D62B2A" w:rsidRDefault="00817029" w:rsidP="00817029">
            <w:pPr>
              <w:rPr>
                <w:rFonts w:asciiTheme="majorBidi" w:hAnsiTheme="majorBidi" w:cstheme="majorBidi"/>
                <w:sz w:val="22"/>
                <w:szCs w:val="22"/>
              </w:rPr>
            </w:pPr>
            <w:r w:rsidRPr="00D62B2A">
              <w:rPr>
                <w:rFonts w:asciiTheme="majorBidi" w:hAnsiTheme="majorBidi" w:cstheme="majorBidi"/>
                <w:sz w:val="22"/>
                <w:szCs w:val="22"/>
              </w:rPr>
              <w:t>Тип: тетрадь школьная</w:t>
            </w:r>
          </w:p>
          <w:p w14:paraId="69B7837E" w14:textId="22FD8B77" w:rsidR="00817029" w:rsidRPr="00D62B2A" w:rsidRDefault="00817029" w:rsidP="00817029">
            <w:pPr>
              <w:rPr>
                <w:rFonts w:asciiTheme="majorBidi" w:hAnsiTheme="majorBidi" w:cstheme="majorBidi"/>
                <w:sz w:val="22"/>
                <w:szCs w:val="22"/>
              </w:rPr>
            </w:pPr>
            <w:r w:rsidRPr="00D62B2A">
              <w:rPr>
                <w:rFonts w:asciiTheme="majorBidi" w:hAnsiTheme="majorBidi" w:cstheme="majorBidi"/>
                <w:sz w:val="22"/>
                <w:szCs w:val="22"/>
              </w:rPr>
              <w:t>Количество листов: 12 шт.</w:t>
            </w:r>
          </w:p>
          <w:p w14:paraId="192C5A95" w14:textId="70486726" w:rsidR="00817029" w:rsidRPr="00D62B2A" w:rsidRDefault="00817029" w:rsidP="00817029">
            <w:pPr>
              <w:rPr>
                <w:rFonts w:asciiTheme="majorBidi" w:hAnsiTheme="majorBidi" w:cstheme="majorBidi"/>
                <w:sz w:val="22"/>
                <w:szCs w:val="22"/>
              </w:rPr>
            </w:pPr>
            <w:r w:rsidRPr="00D62B2A">
              <w:rPr>
                <w:rFonts w:asciiTheme="majorBidi" w:hAnsiTheme="majorBidi" w:cstheme="majorBidi"/>
                <w:sz w:val="22"/>
                <w:szCs w:val="22"/>
              </w:rPr>
              <w:t xml:space="preserve">Вид линовки: </w:t>
            </w:r>
            <w:hyperlink r:id="rId102" w:tgtFrame="_self" w:history="1">
              <w:r w:rsidRPr="00623F7A">
                <w:rPr>
                  <w:rStyle w:val="af"/>
                  <w:rFonts w:asciiTheme="majorBidi" w:hAnsiTheme="majorBidi" w:cstheme="majorBidi"/>
                  <w:color w:val="000000" w:themeColor="text1"/>
                  <w:sz w:val="22"/>
                  <w:szCs w:val="22"/>
                  <w:u w:val="none"/>
                </w:rPr>
                <w:t>клетка</w:t>
              </w:r>
            </w:hyperlink>
          </w:p>
          <w:p w14:paraId="51322C3B" w14:textId="0ED8BCEB" w:rsidR="00817029" w:rsidRPr="00D62B2A" w:rsidRDefault="00817029" w:rsidP="00817029">
            <w:pPr>
              <w:rPr>
                <w:rFonts w:asciiTheme="majorBidi" w:hAnsiTheme="majorBidi" w:cstheme="majorBidi"/>
                <w:sz w:val="22"/>
                <w:szCs w:val="22"/>
              </w:rPr>
            </w:pPr>
            <w:r w:rsidRPr="00D62B2A">
              <w:rPr>
                <w:rFonts w:asciiTheme="majorBidi" w:hAnsiTheme="majorBidi" w:cstheme="majorBidi"/>
                <w:sz w:val="22"/>
                <w:szCs w:val="22"/>
              </w:rPr>
              <w:t>Формат листов: А5</w:t>
            </w:r>
          </w:p>
          <w:p w14:paraId="4B0AB1FD" w14:textId="5736B3EB" w:rsidR="00817029" w:rsidRPr="00D62B2A" w:rsidRDefault="00817029" w:rsidP="00817029">
            <w:pPr>
              <w:rPr>
                <w:rFonts w:asciiTheme="majorBidi" w:hAnsiTheme="majorBidi" w:cstheme="majorBidi"/>
                <w:sz w:val="22"/>
                <w:szCs w:val="22"/>
              </w:rPr>
            </w:pPr>
            <w:r w:rsidRPr="00D62B2A">
              <w:rPr>
                <w:rFonts w:asciiTheme="majorBidi" w:hAnsiTheme="majorBidi" w:cstheme="majorBidi"/>
                <w:sz w:val="22"/>
                <w:szCs w:val="22"/>
              </w:rPr>
              <w:t>Размер листа: 16.5x20.5 см</w:t>
            </w:r>
          </w:p>
          <w:p w14:paraId="626DE0A3" w14:textId="77062885" w:rsidR="00817029" w:rsidRPr="00D62B2A" w:rsidRDefault="00817029" w:rsidP="00817029">
            <w:pPr>
              <w:rPr>
                <w:rFonts w:asciiTheme="majorBidi" w:hAnsiTheme="majorBidi" w:cstheme="majorBidi"/>
                <w:sz w:val="22"/>
                <w:szCs w:val="22"/>
              </w:rPr>
            </w:pPr>
            <w:r w:rsidRPr="00D62B2A">
              <w:rPr>
                <w:rFonts w:asciiTheme="majorBidi" w:hAnsiTheme="majorBidi" w:cstheme="majorBidi"/>
                <w:sz w:val="22"/>
                <w:szCs w:val="22"/>
              </w:rPr>
              <w:t>Цвет бумаги: белый</w:t>
            </w:r>
          </w:p>
          <w:p w14:paraId="0C2C57AF" w14:textId="472E1749" w:rsidR="00817029" w:rsidRPr="00D62B2A" w:rsidRDefault="00817029" w:rsidP="00817029">
            <w:pPr>
              <w:rPr>
                <w:rFonts w:asciiTheme="majorBidi" w:hAnsiTheme="majorBidi" w:cstheme="majorBidi"/>
                <w:sz w:val="22"/>
                <w:szCs w:val="22"/>
              </w:rPr>
            </w:pPr>
            <w:r w:rsidRPr="00D62B2A">
              <w:rPr>
                <w:rFonts w:asciiTheme="majorBidi" w:hAnsiTheme="majorBidi" w:cstheme="majorBidi"/>
                <w:sz w:val="22"/>
                <w:szCs w:val="22"/>
              </w:rPr>
              <w:t>Плотность листа бумаги: 60 г/</w:t>
            </w:r>
            <w:proofErr w:type="spellStart"/>
            <w:proofErr w:type="gramStart"/>
            <w:r w:rsidRPr="00D62B2A">
              <w:rPr>
                <w:rFonts w:asciiTheme="majorBidi" w:hAnsiTheme="majorBidi" w:cstheme="majorBidi"/>
                <w:sz w:val="22"/>
                <w:szCs w:val="22"/>
              </w:rPr>
              <w:t>кв.м</w:t>
            </w:r>
            <w:proofErr w:type="spellEnd"/>
            <w:proofErr w:type="gramEnd"/>
          </w:p>
          <w:p w14:paraId="75DED033" w14:textId="591260B4" w:rsidR="00817029" w:rsidRPr="00D62B2A" w:rsidRDefault="00817029" w:rsidP="00817029">
            <w:pPr>
              <w:rPr>
                <w:rFonts w:asciiTheme="majorBidi" w:hAnsiTheme="majorBidi" w:cstheme="majorBidi"/>
                <w:sz w:val="22"/>
                <w:szCs w:val="22"/>
              </w:rPr>
            </w:pPr>
            <w:proofErr w:type="gramStart"/>
            <w:r w:rsidRPr="00D62B2A">
              <w:rPr>
                <w:rFonts w:asciiTheme="majorBidi" w:hAnsiTheme="majorBidi" w:cstheme="majorBidi"/>
                <w:sz w:val="22"/>
                <w:szCs w:val="22"/>
              </w:rPr>
              <w:t>Белизна :</w:t>
            </w:r>
            <w:proofErr w:type="gramEnd"/>
            <w:r w:rsidRPr="00D62B2A">
              <w:rPr>
                <w:rFonts w:asciiTheme="majorBidi" w:hAnsiTheme="majorBidi" w:cstheme="majorBidi"/>
                <w:sz w:val="22"/>
                <w:szCs w:val="22"/>
              </w:rPr>
              <w:t xml:space="preserve"> 100 %</w:t>
            </w:r>
          </w:p>
          <w:p w14:paraId="3B095822" w14:textId="7D109521" w:rsidR="00817029" w:rsidRPr="00D62B2A" w:rsidRDefault="00817029" w:rsidP="00817029">
            <w:pPr>
              <w:rPr>
                <w:rFonts w:asciiTheme="majorBidi" w:hAnsiTheme="majorBidi" w:cstheme="majorBidi"/>
                <w:sz w:val="22"/>
                <w:szCs w:val="22"/>
              </w:rPr>
            </w:pPr>
            <w:r w:rsidRPr="00D62B2A">
              <w:rPr>
                <w:rFonts w:asciiTheme="majorBidi" w:hAnsiTheme="majorBidi" w:cstheme="majorBidi"/>
                <w:sz w:val="22"/>
                <w:szCs w:val="22"/>
              </w:rPr>
              <w:t xml:space="preserve">Внутренний </w:t>
            </w:r>
            <w:proofErr w:type="gramStart"/>
            <w:r w:rsidRPr="00D62B2A">
              <w:rPr>
                <w:rFonts w:asciiTheme="majorBidi" w:hAnsiTheme="majorBidi" w:cstheme="majorBidi"/>
                <w:sz w:val="22"/>
                <w:szCs w:val="22"/>
              </w:rPr>
              <w:t>блок :</w:t>
            </w:r>
            <w:proofErr w:type="gramEnd"/>
            <w:r w:rsidRPr="00D62B2A">
              <w:rPr>
                <w:rFonts w:asciiTheme="majorBidi" w:hAnsiTheme="majorBidi" w:cstheme="majorBidi"/>
                <w:sz w:val="22"/>
                <w:szCs w:val="22"/>
              </w:rPr>
              <w:t xml:space="preserve"> офсетная бумага (сорт 1)</w:t>
            </w:r>
          </w:p>
          <w:p w14:paraId="01B3B869" w14:textId="141BF5C6" w:rsidR="00817029" w:rsidRPr="00D62B2A" w:rsidRDefault="00817029" w:rsidP="00817029">
            <w:pPr>
              <w:rPr>
                <w:rFonts w:asciiTheme="majorBidi" w:hAnsiTheme="majorBidi" w:cstheme="majorBidi"/>
                <w:sz w:val="22"/>
                <w:szCs w:val="22"/>
              </w:rPr>
            </w:pPr>
            <w:r w:rsidRPr="00D62B2A">
              <w:rPr>
                <w:rFonts w:asciiTheme="majorBidi" w:hAnsiTheme="majorBidi" w:cstheme="majorBidi"/>
                <w:sz w:val="22"/>
                <w:szCs w:val="22"/>
              </w:rPr>
              <w:t>Цвет линовки: синий</w:t>
            </w:r>
          </w:p>
          <w:p w14:paraId="76D34BEF" w14:textId="792CF122" w:rsidR="00817029" w:rsidRPr="00D62B2A" w:rsidRDefault="00817029" w:rsidP="00817029">
            <w:pPr>
              <w:rPr>
                <w:rFonts w:asciiTheme="majorBidi" w:hAnsiTheme="majorBidi" w:cstheme="majorBidi"/>
                <w:sz w:val="22"/>
                <w:szCs w:val="22"/>
              </w:rPr>
            </w:pPr>
            <w:r w:rsidRPr="00D62B2A">
              <w:rPr>
                <w:rFonts w:asciiTheme="majorBidi" w:hAnsiTheme="majorBidi" w:cstheme="majorBidi"/>
                <w:sz w:val="22"/>
                <w:szCs w:val="22"/>
              </w:rPr>
              <w:t>Однотонная обложка: да</w:t>
            </w:r>
          </w:p>
          <w:p w14:paraId="7945B799" w14:textId="2CB478C5" w:rsidR="00817029" w:rsidRPr="00D62B2A" w:rsidRDefault="00817029" w:rsidP="00817029">
            <w:pPr>
              <w:rPr>
                <w:rFonts w:asciiTheme="majorBidi" w:hAnsiTheme="majorBidi" w:cstheme="majorBidi"/>
                <w:sz w:val="22"/>
                <w:szCs w:val="22"/>
              </w:rPr>
            </w:pPr>
            <w:r w:rsidRPr="00D62B2A">
              <w:rPr>
                <w:rFonts w:asciiTheme="majorBidi" w:hAnsiTheme="majorBidi" w:cstheme="majorBidi"/>
                <w:sz w:val="22"/>
                <w:szCs w:val="22"/>
              </w:rPr>
              <w:t>Материал обложки: бумага</w:t>
            </w:r>
          </w:p>
          <w:p w14:paraId="04B0DF2F" w14:textId="040E10E1" w:rsidR="00817029" w:rsidRPr="00D62B2A" w:rsidRDefault="00817029" w:rsidP="00817029">
            <w:pPr>
              <w:rPr>
                <w:rFonts w:asciiTheme="majorBidi" w:hAnsiTheme="majorBidi" w:cstheme="majorBidi"/>
                <w:sz w:val="22"/>
                <w:szCs w:val="22"/>
              </w:rPr>
            </w:pPr>
            <w:r w:rsidRPr="00D62B2A">
              <w:rPr>
                <w:rFonts w:asciiTheme="majorBidi" w:hAnsiTheme="majorBidi" w:cstheme="majorBidi"/>
                <w:sz w:val="22"/>
                <w:szCs w:val="22"/>
              </w:rPr>
              <w:t>Цвет обложки: зелёный</w:t>
            </w:r>
          </w:p>
          <w:p w14:paraId="01CDE05F" w14:textId="6BDBF1B9" w:rsidR="00817029" w:rsidRPr="00D62B2A" w:rsidRDefault="00817029" w:rsidP="00817029">
            <w:pPr>
              <w:rPr>
                <w:rFonts w:asciiTheme="majorBidi" w:hAnsiTheme="majorBidi" w:cstheme="majorBidi"/>
                <w:sz w:val="22"/>
                <w:szCs w:val="22"/>
              </w:rPr>
            </w:pPr>
            <w:r w:rsidRPr="00D62B2A">
              <w:rPr>
                <w:rFonts w:asciiTheme="majorBidi" w:hAnsiTheme="majorBidi" w:cstheme="majorBidi"/>
                <w:sz w:val="22"/>
                <w:szCs w:val="22"/>
              </w:rPr>
              <w:t>Закругленные углы: нет</w:t>
            </w:r>
          </w:p>
          <w:p w14:paraId="507A5F9D" w14:textId="17984CA0" w:rsidR="00817029" w:rsidRPr="00D62B2A" w:rsidRDefault="00817029" w:rsidP="00BF0FB2">
            <w:pPr>
              <w:rPr>
                <w:rFonts w:asciiTheme="majorBidi" w:hAnsiTheme="majorBidi" w:cstheme="majorBidi"/>
                <w:sz w:val="22"/>
                <w:szCs w:val="22"/>
              </w:rPr>
            </w:pPr>
            <w:r w:rsidRPr="00D62B2A">
              <w:rPr>
                <w:rFonts w:asciiTheme="majorBidi" w:hAnsiTheme="majorBidi" w:cstheme="majorBidi"/>
                <w:sz w:val="22"/>
                <w:szCs w:val="22"/>
              </w:rPr>
              <w:t>Плотность обложки, г/</w:t>
            </w:r>
            <w:proofErr w:type="spellStart"/>
            <w:proofErr w:type="gramStart"/>
            <w:r w:rsidRPr="00D62B2A">
              <w:rPr>
                <w:rFonts w:asciiTheme="majorBidi" w:hAnsiTheme="majorBidi" w:cstheme="majorBidi"/>
                <w:sz w:val="22"/>
                <w:szCs w:val="22"/>
              </w:rPr>
              <w:t>кв.м</w:t>
            </w:r>
            <w:proofErr w:type="spellEnd"/>
            <w:proofErr w:type="gramEnd"/>
            <w:r w:rsidRPr="00D62B2A">
              <w:rPr>
                <w:rFonts w:asciiTheme="majorBidi" w:hAnsiTheme="majorBidi" w:cstheme="majorBidi"/>
                <w:sz w:val="22"/>
                <w:szCs w:val="22"/>
              </w:rPr>
              <w:t>: 80</w:t>
            </w:r>
          </w:p>
          <w:p w14:paraId="682FCB86" w14:textId="0862C709"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0C9FB10B" w14:textId="6A10CC1E" w:rsidR="00A54904" w:rsidRPr="00D62B2A" w:rsidRDefault="00230671" w:rsidP="007B6766">
            <w:pPr>
              <w:jc w:val="center"/>
              <w:rPr>
                <w:bCs/>
                <w:sz w:val="22"/>
                <w:szCs w:val="22"/>
              </w:rPr>
            </w:pPr>
            <w:r>
              <w:rPr>
                <w:bCs/>
                <w:sz w:val="22"/>
                <w:szCs w:val="22"/>
              </w:rPr>
              <w:t>30</w:t>
            </w:r>
          </w:p>
        </w:tc>
        <w:tc>
          <w:tcPr>
            <w:tcW w:w="851" w:type="dxa"/>
          </w:tcPr>
          <w:p w14:paraId="6557B2E8" w14:textId="2B1088B4" w:rsidR="00A54904" w:rsidRPr="00D62B2A" w:rsidRDefault="00084C36" w:rsidP="007B6766">
            <w:pPr>
              <w:jc w:val="center"/>
              <w:rPr>
                <w:bCs/>
                <w:sz w:val="22"/>
                <w:szCs w:val="22"/>
              </w:rPr>
            </w:pPr>
            <w:r w:rsidRPr="00D62B2A">
              <w:rPr>
                <w:bCs/>
                <w:sz w:val="22"/>
                <w:szCs w:val="22"/>
              </w:rPr>
              <w:t>шт.</w:t>
            </w:r>
          </w:p>
        </w:tc>
        <w:tc>
          <w:tcPr>
            <w:tcW w:w="992" w:type="dxa"/>
          </w:tcPr>
          <w:p w14:paraId="70776C28" w14:textId="09908C79" w:rsidR="00A54904" w:rsidRPr="00D62B2A" w:rsidRDefault="00623F7A" w:rsidP="007B6766">
            <w:pPr>
              <w:jc w:val="center"/>
              <w:rPr>
                <w:bCs/>
                <w:sz w:val="22"/>
                <w:szCs w:val="22"/>
              </w:rPr>
            </w:pPr>
            <w:r>
              <w:rPr>
                <w:bCs/>
                <w:sz w:val="22"/>
                <w:szCs w:val="22"/>
              </w:rPr>
              <w:t>19,57</w:t>
            </w:r>
          </w:p>
        </w:tc>
        <w:tc>
          <w:tcPr>
            <w:tcW w:w="1276" w:type="dxa"/>
          </w:tcPr>
          <w:p w14:paraId="307D40BB" w14:textId="139D3642" w:rsidR="00A54904" w:rsidRPr="00D62B2A" w:rsidRDefault="00623F7A" w:rsidP="007B6766">
            <w:pPr>
              <w:jc w:val="center"/>
              <w:rPr>
                <w:bCs/>
                <w:sz w:val="22"/>
                <w:szCs w:val="22"/>
              </w:rPr>
            </w:pPr>
            <w:r>
              <w:rPr>
                <w:bCs/>
                <w:sz w:val="22"/>
                <w:szCs w:val="22"/>
              </w:rPr>
              <w:t>587,10</w:t>
            </w:r>
          </w:p>
        </w:tc>
      </w:tr>
      <w:tr w:rsidR="00A54904" w:rsidRPr="00D62B2A" w14:paraId="5BE0C730" w14:textId="77777777" w:rsidTr="00920320">
        <w:tc>
          <w:tcPr>
            <w:tcW w:w="540" w:type="dxa"/>
          </w:tcPr>
          <w:p w14:paraId="72446E4D" w14:textId="4FE011C0" w:rsidR="00A54904" w:rsidRPr="00D62B2A" w:rsidRDefault="009031C3" w:rsidP="007B6766">
            <w:pPr>
              <w:jc w:val="center"/>
              <w:rPr>
                <w:bCs/>
                <w:sz w:val="22"/>
                <w:szCs w:val="22"/>
              </w:rPr>
            </w:pPr>
            <w:r>
              <w:rPr>
                <w:bCs/>
                <w:sz w:val="22"/>
                <w:szCs w:val="22"/>
              </w:rPr>
              <w:t>36</w:t>
            </w:r>
          </w:p>
        </w:tc>
        <w:tc>
          <w:tcPr>
            <w:tcW w:w="2045" w:type="dxa"/>
          </w:tcPr>
          <w:p w14:paraId="0BBB56B1" w14:textId="410030B8" w:rsidR="00817029" w:rsidRPr="00D62B2A" w:rsidRDefault="00817029" w:rsidP="00817029">
            <w:pPr>
              <w:jc w:val="center"/>
              <w:rPr>
                <w:sz w:val="22"/>
                <w:szCs w:val="22"/>
              </w:rPr>
            </w:pPr>
            <w:r w:rsidRPr="00D62B2A">
              <w:rPr>
                <w:sz w:val="22"/>
                <w:szCs w:val="22"/>
              </w:rPr>
              <w:t xml:space="preserve">Шпагат </w:t>
            </w:r>
            <w:proofErr w:type="gramStart"/>
            <w:r w:rsidRPr="00D62B2A">
              <w:rPr>
                <w:sz w:val="22"/>
                <w:szCs w:val="22"/>
              </w:rPr>
              <w:t>полипропилен-</w:t>
            </w:r>
            <w:proofErr w:type="spellStart"/>
            <w:r w:rsidRPr="00D62B2A">
              <w:rPr>
                <w:sz w:val="22"/>
                <w:szCs w:val="22"/>
              </w:rPr>
              <w:t>овый</w:t>
            </w:r>
            <w:proofErr w:type="spellEnd"/>
            <w:proofErr w:type="gramEnd"/>
          </w:p>
          <w:p w14:paraId="464872EA" w14:textId="2CF97FB8" w:rsidR="00A54904" w:rsidRPr="00D62B2A" w:rsidRDefault="00817029" w:rsidP="00817029">
            <w:pPr>
              <w:jc w:val="center"/>
              <w:rPr>
                <w:bCs/>
                <w:sz w:val="22"/>
                <w:szCs w:val="22"/>
              </w:rPr>
            </w:pPr>
            <w:r w:rsidRPr="00D62B2A">
              <w:rPr>
                <w:sz w:val="22"/>
                <w:szCs w:val="22"/>
              </w:rPr>
              <w:t>13.94.12.190</w:t>
            </w:r>
          </w:p>
        </w:tc>
        <w:tc>
          <w:tcPr>
            <w:tcW w:w="4073" w:type="dxa"/>
          </w:tcPr>
          <w:p w14:paraId="4425D904" w14:textId="3FF7F486" w:rsidR="00817029" w:rsidRPr="00D62B2A" w:rsidRDefault="00817029" w:rsidP="00817029">
            <w:pPr>
              <w:textAlignment w:val="center"/>
              <w:rPr>
                <w:sz w:val="22"/>
                <w:szCs w:val="22"/>
              </w:rPr>
            </w:pPr>
            <w:r w:rsidRPr="00D62B2A">
              <w:rPr>
                <w:sz w:val="22"/>
                <w:szCs w:val="22"/>
              </w:rPr>
              <w:t>Материал: полипропилен</w:t>
            </w:r>
          </w:p>
          <w:p w14:paraId="7B034AB0" w14:textId="266C93A5" w:rsidR="00817029" w:rsidRPr="00D62B2A" w:rsidRDefault="00817029" w:rsidP="00817029">
            <w:pPr>
              <w:textAlignment w:val="center"/>
              <w:rPr>
                <w:sz w:val="22"/>
                <w:szCs w:val="22"/>
              </w:rPr>
            </w:pPr>
            <w:r w:rsidRPr="00D62B2A">
              <w:rPr>
                <w:sz w:val="22"/>
                <w:szCs w:val="22"/>
              </w:rPr>
              <w:t xml:space="preserve">Плотность шпагата: 3.3 </w:t>
            </w:r>
            <w:proofErr w:type="spellStart"/>
            <w:r w:rsidRPr="00D62B2A">
              <w:rPr>
                <w:sz w:val="22"/>
                <w:szCs w:val="22"/>
              </w:rPr>
              <w:t>кТекс</w:t>
            </w:r>
            <w:proofErr w:type="spellEnd"/>
          </w:p>
          <w:p w14:paraId="485532C8" w14:textId="2E68E80D" w:rsidR="00817029" w:rsidRPr="00D62B2A" w:rsidRDefault="00817029" w:rsidP="00817029">
            <w:pPr>
              <w:textAlignment w:val="center"/>
              <w:rPr>
                <w:sz w:val="22"/>
                <w:szCs w:val="22"/>
              </w:rPr>
            </w:pPr>
            <w:r w:rsidRPr="00D62B2A">
              <w:rPr>
                <w:sz w:val="22"/>
                <w:szCs w:val="22"/>
              </w:rPr>
              <w:t>Диаметр сечения: 2.7 мм</w:t>
            </w:r>
          </w:p>
          <w:p w14:paraId="0789EB6A" w14:textId="099AFCAA" w:rsidR="00817029" w:rsidRPr="00D62B2A" w:rsidRDefault="00817029" w:rsidP="00817029">
            <w:pPr>
              <w:textAlignment w:val="center"/>
              <w:rPr>
                <w:sz w:val="22"/>
                <w:szCs w:val="22"/>
              </w:rPr>
            </w:pPr>
            <w:r w:rsidRPr="00D62B2A">
              <w:rPr>
                <w:sz w:val="22"/>
                <w:szCs w:val="22"/>
              </w:rPr>
              <w:t>Разрывная нагрузка: 110 кгс</w:t>
            </w:r>
          </w:p>
          <w:p w14:paraId="5119034B" w14:textId="3F59EA05" w:rsidR="00817029" w:rsidRPr="00D62B2A" w:rsidRDefault="00817029" w:rsidP="00817029">
            <w:pPr>
              <w:textAlignment w:val="center"/>
              <w:rPr>
                <w:sz w:val="22"/>
                <w:szCs w:val="22"/>
              </w:rPr>
            </w:pPr>
            <w:r w:rsidRPr="00D62B2A">
              <w:rPr>
                <w:sz w:val="22"/>
                <w:szCs w:val="22"/>
              </w:rPr>
              <w:t>Длина: 1515 м.</w:t>
            </w:r>
          </w:p>
          <w:p w14:paraId="47A04084" w14:textId="1C780ED1" w:rsidR="00817029" w:rsidRPr="00D62B2A" w:rsidRDefault="00817029" w:rsidP="00817029">
            <w:pPr>
              <w:textAlignment w:val="center"/>
              <w:rPr>
                <w:sz w:val="22"/>
                <w:szCs w:val="22"/>
              </w:rPr>
            </w:pPr>
            <w:r w:rsidRPr="00D62B2A">
              <w:rPr>
                <w:sz w:val="22"/>
                <w:szCs w:val="22"/>
              </w:rPr>
              <w:t>Способ изготовления: кручение</w:t>
            </w:r>
          </w:p>
          <w:p w14:paraId="24DCC2B1" w14:textId="1EA87E40" w:rsidR="00817029" w:rsidRPr="00D62B2A" w:rsidRDefault="00817029" w:rsidP="00817029">
            <w:pPr>
              <w:textAlignment w:val="center"/>
              <w:rPr>
                <w:sz w:val="22"/>
                <w:szCs w:val="22"/>
              </w:rPr>
            </w:pPr>
            <w:r w:rsidRPr="00D62B2A">
              <w:rPr>
                <w:sz w:val="22"/>
                <w:szCs w:val="22"/>
              </w:rPr>
              <w:t>Цвет: белый</w:t>
            </w:r>
          </w:p>
          <w:p w14:paraId="646D470F" w14:textId="1EFE8263"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4F4BF24D" w14:textId="33B2A6E8" w:rsidR="00A54904" w:rsidRPr="00D62B2A" w:rsidRDefault="00230671" w:rsidP="007B6766">
            <w:pPr>
              <w:jc w:val="center"/>
              <w:rPr>
                <w:bCs/>
                <w:sz w:val="22"/>
                <w:szCs w:val="22"/>
              </w:rPr>
            </w:pPr>
            <w:r>
              <w:rPr>
                <w:bCs/>
                <w:sz w:val="22"/>
                <w:szCs w:val="22"/>
              </w:rPr>
              <w:t>9</w:t>
            </w:r>
          </w:p>
        </w:tc>
        <w:tc>
          <w:tcPr>
            <w:tcW w:w="851" w:type="dxa"/>
          </w:tcPr>
          <w:p w14:paraId="2F9B445F" w14:textId="345937A2" w:rsidR="00A54904" w:rsidRPr="00D62B2A" w:rsidRDefault="00084C36" w:rsidP="007B6766">
            <w:pPr>
              <w:jc w:val="center"/>
              <w:rPr>
                <w:bCs/>
                <w:sz w:val="22"/>
                <w:szCs w:val="22"/>
              </w:rPr>
            </w:pPr>
            <w:r w:rsidRPr="00D62B2A">
              <w:rPr>
                <w:bCs/>
                <w:sz w:val="22"/>
                <w:szCs w:val="22"/>
              </w:rPr>
              <w:t>шт.</w:t>
            </w:r>
          </w:p>
        </w:tc>
        <w:tc>
          <w:tcPr>
            <w:tcW w:w="992" w:type="dxa"/>
          </w:tcPr>
          <w:p w14:paraId="729AC687" w14:textId="25F07EB9" w:rsidR="00A54904" w:rsidRPr="00D62B2A" w:rsidRDefault="00623F7A" w:rsidP="007B6766">
            <w:pPr>
              <w:jc w:val="center"/>
              <w:rPr>
                <w:bCs/>
                <w:sz w:val="22"/>
                <w:szCs w:val="22"/>
              </w:rPr>
            </w:pPr>
            <w:r>
              <w:rPr>
                <w:bCs/>
                <w:sz w:val="22"/>
                <w:szCs w:val="22"/>
              </w:rPr>
              <w:t>2365,33</w:t>
            </w:r>
          </w:p>
        </w:tc>
        <w:tc>
          <w:tcPr>
            <w:tcW w:w="1276" w:type="dxa"/>
          </w:tcPr>
          <w:p w14:paraId="36BF16F7" w14:textId="6B6D013A" w:rsidR="00A54904" w:rsidRPr="00D62B2A" w:rsidRDefault="00623F7A" w:rsidP="007B6766">
            <w:pPr>
              <w:jc w:val="center"/>
              <w:rPr>
                <w:bCs/>
                <w:sz w:val="22"/>
                <w:szCs w:val="22"/>
              </w:rPr>
            </w:pPr>
            <w:r>
              <w:rPr>
                <w:bCs/>
                <w:sz w:val="22"/>
                <w:szCs w:val="22"/>
              </w:rPr>
              <w:t>21287,97</w:t>
            </w:r>
          </w:p>
        </w:tc>
      </w:tr>
      <w:tr w:rsidR="00A54904" w:rsidRPr="00D62B2A" w14:paraId="1A6F132D" w14:textId="77777777" w:rsidTr="00920320">
        <w:tc>
          <w:tcPr>
            <w:tcW w:w="540" w:type="dxa"/>
          </w:tcPr>
          <w:p w14:paraId="6D5595F6" w14:textId="7C5BDA1F" w:rsidR="00A54904" w:rsidRPr="00D62B2A" w:rsidRDefault="009031C3" w:rsidP="007B6766">
            <w:pPr>
              <w:jc w:val="center"/>
              <w:rPr>
                <w:bCs/>
                <w:sz w:val="22"/>
                <w:szCs w:val="22"/>
              </w:rPr>
            </w:pPr>
            <w:r>
              <w:rPr>
                <w:bCs/>
                <w:sz w:val="22"/>
                <w:szCs w:val="22"/>
              </w:rPr>
              <w:t>37</w:t>
            </w:r>
          </w:p>
        </w:tc>
        <w:tc>
          <w:tcPr>
            <w:tcW w:w="2045" w:type="dxa"/>
          </w:tcPr>
          <w:p w14:paraId="2A81B0F4" w14:textId="77777777" w:rsidR="00155565" w:rsidRPr="00D62B2A" w:rsidRDefault="00155565" w:rsidP="00155565">
            <w:pPr>
              <w:jc w:val="center"/>
              <w:rPr>
                <w:sz w:val="22"/>
                <w:szCs w:val="22"/>
              </w:rPr>
            </w:pPr>
            <w:r w:rsidRPr="00D62B2A">
              <w:rPr>
                <w:sz w:val="22"/>
                <w:szCs w:val="22"/>
              </w:rPr>
              <w:t>Лоток вертикальный пластиковый 3 отделения</w:t>
            </w:r>
          </w:p>
          <w:p w14:paraId="0766E3D3" w14:textId="4C6E4606" w:rsidR="00A54904" w:rsidRPr="00D62B2A" w:rsidRDefault="00155565" w:rsidP="00155565">
            <w:pPr>
              <w:jc w:val="center"/>
              <w:rPr>
                <w:bCs/>
                <w:sz w:val="22"/>
                <w:szCs w:val="22"/>
              </w:rPr>
            </w:pPr>
            <w:r w:rsidRPr="00D62B2A">
              <w:rPr>
                <w:sz w:val="22"/>
                <w:szCs w:val="22"/>
              </w:rPr>
              <w:t>22.29.25.000</w:t>
            </w:r>
          </w:p>
        </w:tc>
        <w:tc>
          <w:tcPr>
            <w:tcW w:w="4073" w:type="dxa"/>
          </w:tcPr>
          <w:p w14:paraId="245B49BF" w14:textId="77777777" w:rsidR="00155565" w:rsidRPr="00D62B2A" w:rsidRDefault="00155565" w:rsidP="00155565">
            <w:pPr>
              <w:textAlignment w:val="center"/>
              <w:rPr>
                <w:sz w:val="22"/>
                <w:szCs w:val="22"/>
              </w:rPr>
            </w:pPr>
            <w:r w:rsidRPr="00D62B2A">
              <w:rPr>
                <w:sz w:val="22"/>
                <w:szCs w:val="22"/>
              </w:rPr>
              <w:t xml:space="preserve">Материал: </w:t>
            </w:r>
            <w:proofErr w:type="spellStart"/>
            <w:r w:rsidRPr="00D62B2A">
              <w:rPr>
                <w:sz w:val="22"/>
                <w:szCs w:val="22"/>
              </w:rPr>
              <w:t>полистерол</w:t>
            </w:r>
            <w:proofErr w:type="spellEnd"/>
            <w:r w:rsidRPr="00D62B2A">
              <w:rPr>
                <w:sz w:val="22"/>
                <w:szCs w:val="22"/>
              </w:rPr>
              <w:t xml:space="preserve"> </w:t>
            </w:r>
          </w:p>
          <w:p w14:paraId="0762BD87" w14:textId="77777777" w:rsidR="00155565" w:rsidRPr="00D62B2A" w:rsidRDefault="00155565" w:rsidP="00155565">
            <w:pPr>
              <w:textAlignment w:val="center"/>
              <w:rPr>
                <w:sz w:val="22"/>
                <w:szCs w:val="22"/>
              </w:rPr>
            </w:pPr>
            <w:r w:rsidRPr="00D62B2A">
              <w:rPr>
                <w:sz w:val="22"/>
                <w:szCs w:val="22"/>
              </w:rPr>
              <w:t xml:space="preserve">Ширина лотка, мм: 240 </w:t>
            </w:r>
          </w:p>
          <w:p w14:paraId="167F1BD5" w14:textId="77777777" w:rsidR="00155565" w:rsidRPr="00D62B2A" w:rsidRDefault="00155565" w:rsidP="00155565">
            <w:pPr>
              <w:textAlignment w:val="center"/>
              <w:rPr>
                <w:sz w:val="22"/>
                <w:szCs w:val="22"/>
              </w:rPr>
            </w:pPr>
            <w:r w:rsidRPr="00D62B2A">
              <w:rPr>
                <w:sz w:val="22"/>
                <w:szCs w:val="22"/>
              </w:rPr>
              <w:t xml:space="preserve">Высота лотка, мм: 295 </w:t>
            </w:r>
          </w:p>
          <w:p w14:paraId="573101B6" w14:textId="77777777" w:rsidR="00155565" w:rsidRPr="00D62B2A" w:rsidRDefault="00155565" w:rsidP="00155565">
            <w:pPr>
              <w:textAlignment w:val="center"/>
              <w:rPr>
                <w:sz w:val="22"/>
                <w:szCs w:val="22"/>
              </w:rPr>
            </w:pPr>
            <w:r w:rsidRPr="00D62B2A">
              <w:rPr>
                <w:sz w:val="22"/>
                <w:szCs w:val="22"/>
              </w:rPr>
              <w:t>Глубина лотка, мм: 250</w:t>
            </w:r>
          </w:p>
          <w:p w14:paraId="1BAACA53" w14:textId="4868A3C2" w:rsidR="00155565" w:rsidRPr="00D62B2A" w:rsidRDefault="00155565" w:rsidP="00155565">
            <w:pPr>
              <w:textAlignment w:val="center"/>
              <w:rPr>
                <w:sz w:val="22"/>
                <w:szCs w:val="22"/>
              </w:rPr>
            </w:pPr>
            <w:r w:rsidRPr="00D62B2A">
              <w:rPr>
                <w:sz w:val="22"/>
                <w:szCs w:val="22"/>
              </w:rPr>
              <w:t xml:space="preserve">Количество отделений: 3 шт. </w:t>
            </w:r>
          </w:p>
          <w:p w14:paraId="179078CB" w14:textId="77777777" w:rsidR="00155565" w:rsidRPr="00D62B2A" w:rsidRDefault="00155565" w:rsidP="00155565">
            <w:pPr>
              <w:textAlignment w:val="center"/>
              <w:rPr>
                <w:sz w:val="22"/>
                <w:szCs w:val="22"/>
              </w:rPr>
            </w:pPr>
            <w:r w:rsidRPr="00D62B2A">
              <w:rPr>
                <w:sz w:val="22"/>
                <w:szCs w:val="22"/>
              </w:rPr>
              <w:t>Цвет: черный</w:t>
            </w:r>
          </w:p>
          <w:p w14:paraId="48905A36" w14:textId="0717FD9B" w:rsidR="00155565" w:rsidRPr="00D62B2A" w:rsidRDefault="00155565" w:rsidP="00155565">
            <w:pPr>
              <w:textAlignment w:val="center"/>
              <w:rPr>
                <w:rFonts w:asciiTheme="majorBidi" w:hAnsiTheme="majorBidi" w:cstheme="majorBidi"/>
                <w:sz w:val="22"/>
                <w:szCs w:val="22"/>
              </w:rPr>
            </w:pPr>
            <w:r w:rsidRPr="00D62B2A">
              <w:rPr>
                <w:sz w:val="22"/>
                <w:szCs w:val="22"/>
              </w:rPr>
              <w:t>Сборный</w:t>
            </w:r>
          </w:p>
          <w:p w14:paraId="113EC709" w14:textId="2F902962"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 xml:space="preserve">Страна происхождения товара: </w:t>
            </w:r>
            <w:r w:rsidRPr="00D62B2A">
              <w:rPr>
                <w:rFonts w:asciiTheme="majorBidi" w:hAnsiTheme="majorBidi" w:cstheme="majorBidi"/>
                <w:sz w:val="22"/>
                <w:szCs w:val="22"/>
              </w:rPr>
              <w:lastRenderedPageBreak/>
              <w:t>УКАЗАТЬ</w:t>
            </w:r>
          </w:p>
        </w:tc>
        <w:tc>
          <w:tcPr>
            <w:tcW w:w="708" w:type="dxa"/>
          </w:tcPr>
          <w:p w14:paraId="30664C48" w14:textId="443DEA4C" w:rsidR="00A54904" w:rsidRPr="00D62B2A" w:rsidRDefault="00230671" w:rsidP="007B6766">
            <w:pPr>
              <w:jc w:val="center"/>
              <w:rPr>
                <w:bCs/>
                <w:sz w:val="22"/>
                <w:szCs w:val="22"/>
              </w:rPr>
            </w:pPr>
            <w:r>
              <w:rPr>
                <w:bCs/>
                <w:sz w:val="22"/>
                <w:szCs w:val="22"/>
              </w:rPr>
              <w:lastRenderedPageBreak/>
              <w:t>6</w:t>
            </w:r>
          </w:p>
        </w:tc>
        <w:tc>
          <w:tcPr>
            <w:tcW w:w="851" w:type="dxa"/>
          </w:tcPr>
          <w:p w14:paraId="5F893FD8" w14:textId="039F6A91" w:rsidR="00A54904" w:rsidRPr="00D62B2A" w:rsidRDefault="00155565"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992" w:type="dxa"/>
          </w:tcPr>
          <w:p w14:paraId="2F632B92" w14:textId="64803BC7" w:rsidR="00A54904" w:rsidRPr="00D62B2A" w:rsidRDefault="00920320" w:rsidP="007B6766">
            <w:pPr>
              <w:jc w:val="center"/>
              <w:rPr>
                <w:bCs/>
                <w:sz w:val="22"/>
                <w:szCs w:val="22"/>
              </w:rPr>
            </w:pPr>
            <w:r>
              <w:rPr>
                <w:bCs/>
                <w:sz w:val="22"/>
                <w:szCs w:val="22"/>
              </w:rPr>
              <w:t>510,39</w:t>
            </w:r>
          </w:p>
        </w:tc>
        <w:tc>
          <w:tcPr>
            <w:tcW w:w="1276" w:type="dxa"/>
          </w:tcPr>
          <w:p w14:paraId="0A8B3B50" w14:textId="05DEDBFE" w:rsidR="00A54904" w:rsidRPr="00D62B2A" w:rsidRDefault="00920320" w:rsidP="007B6766">
            <w:pPr>
              <w:jc w:val="center"/>
              <w:rPr>
                <w:bCs/>
                <w:sz w:val="22"/>
                <w:szCs w:val="22"/>
              </w:rPr>
            </w:pPr>
            <w:r>
              <w:rPr>
                <w:bCs/>
                <w:sz w:val="22"/>
                <w:szCs w:val="22"/>
              </w:rPr>
              <w:t>3062,34</w:t>
            </w:r>
          </w:p>
        </w:tc>
      </w:tr>
      <w:tr w:rsidR="00A54904" w:rsidRPr="00D62B2A" w14:paraId="49E19827" w14:textId="77777777" w:rsidTr="00920320">
        <w:tc>
          <w:tcPr>
            <w:tcW w:w="540" w:type="dxa"/>
          </w:tcPr>
          <w:p w14:paraId="4DAE56C2" w14:textId="28E4E441" w:rsidR="00A54904" w:rsidRPr="00D62B2A" w:rsidRDefault="009031C3" w:rsidP="007B6766">
            <w:pPr>
              <w:jc w:val="center"/>
              <w:rPr>
                <w:bCs/>
                <w:sz w:val="22"/>
                <w:szCs w:val="22"/>
              </w:rPr>
            </w:pPr>
            <w:r>
              <w:rPr>
                <w:bCs/>
                <w:sz w:val="22"/>
                <w:szCs w:val="22"/>
              </w:rPr>
              <w:t>38</w:t>
            </w:r>
          </w:p>
        </w:tc>
        <w:tc>
          <w:tcPr>
            <w:tcW w:w="2045" w:type="dxa"/>
          </w:tcPr>
          <w:p w14:paraId="1CBB35AE" w14:textId="77777777" w:rsidR="005532E3" w:rsidRPr="00D62B2A" w:rsidRDefault="005532E3" w:rsidP="005532E3">
            <w:pPr>
              <w:jc w:val="center"/>
              <w:rPr>
                <w:bCs/>
                <w:sz w:val="22"/>
                <w:szCs w:val="22"/>
              </w:rPr>
            </w:pPr>
            <w:r w:rsidRPr="00D62B2A">
              <w:rPr>
                <w:bCs/>
                <w:sz w:val="22"/>
                <w:szCs w:val="22"/>
              </w:rPr>
              <w:t>Бумага для цветной лазерной печати</w:t>
            </w:r>
          </w:p>
          <w:p w14:paraId="08B402DE" w14:textId="555D95E3" w:rsidR="005532E3" w:rsidRPr="00D62B2A" w:rsidRDefault="005532E3" w:rsidP="005532E3">
            <w:pPr>
              <w:jc w:val="center"/>
              <w:rPr>
                <w:bCs/>
                <w:color w:val="000000" w:themeColor="text1"/>
                <w:sz w:val="22"/>
                <w:szCs w:val="22"/>
              </w:rPr>
            </w:pPr>
            <w:hyperlink r:id="rId103" w:history="1">
              <w:r w:rsidRPr="00D62B2A">
                <w:rPr>
                  <w:rStyle w:val="af"/>
                  <w:bCs/>
                  <w:color w:val="000000" w:themeColor="text1"/>
                  <w:sz w:val="22"/>
                  <w:szCs w:val="22"/>
                  <w:u w:val="none"/>
                </w:rPr>
                <w:t>17.23.11.130</w:t>
              </w:r>
            </w:hyperlink>
          </w:p>
          <w:p w14:paraId="3443248C" w14:textId="77777777" w:rsidR="00A54904" w:rsidRPr="00D62B2A" w:rsidRDefault="00A54904" w:rsidP="007B6766">
            <w:pPr>
              <w:jc w:val="center"/>
              <w:rPr>
                <w:bCs/>
                <w:sz w:val="22"/>
                <w:szCs w:val="22"/>
              </w:rPr>
            </w:pPr>
          </w:p>
        </w:tc>
        <w:tc>
          <w:tcPr>
            <w:tcW w:w="4073" w:type="dxa"/>
          </w:tcPr>
          <w:p w14:paraId="6E7E745C" w14:textId="69785633" w:rsidR="005532E3" w:rsidRPr="00D62B2A" w:rsidRDefault="005532E3" w:rsidP="005532E3">
            <w:pPr>
              <w:rPr>
                <w:rFonts w:asciiTheme="majorBidi" w:hAnsiTheme="majorBidi" w:cstheme="majorBidi"/>
                <w:color w:val="000000" w:themeColor="text1"/>
                <w:sz w:val="22"/>
                <w:szCs w:val="22"/>
              </w:rPr>
            </w:pPr>
            <w:r w:rsidRPr="00D62B2A">
              <w:rPr>
                <w:rFonts w:asciiTheme="majorBidi" w:hAnsiTheme="majorBidi" w:cstheme="majorBidi"/>
                <w:sz w:val="22"/>
                <w:szCs w:val="22"/>
              </w:rPr>
              <w:t>Торговая марка</w:t>
            </w:r>
            <w:r w:rsidRPr="00D62B2A">
              <w:rPr>
                <w:rFonts w:asciiTheme="majorBidi" w:hAnsiTheme="majorBidi" w:cstheme="majorBidi"/>
                <w:color w:val="000000" w:themeColor="text1"/>
                <w:sz w:val="22"/>
                <w:szCs w:val="22"/>
              </w:rPr>
              <w:t xml:space="preserve">: </w:t>
            </w:r>
            <w:hyperlink r:id="rId104" w:tgtFrame="_self" w:history="1">
              <w:r w:rsidRPr="00D62B2A">
                <w:rPr>
                  <w:rStyle w:val="af"/>
                  <w:rFonts w:asciiTheme="majorBidi" w:hAnsiTheme="majorBidi" w:cstheme="majorBidi"/>
                  <w:color w:val="000000" w:themeColor="text1"/>
                  <w:sz w:val="22"/>
                  <w:szCs w:val="22"/>
                  <w:u w:val="none"/>
                </w:rPr>
                <w:t xml:space="preserve">Color </w:t>
              </w:r>
              <w:proofErr w:type="spellStart"/>
              <w:r w:rsidRPr="00D62B2A">
                <w:rPr>
                  <w:rStyle w:val="af"/>
                  <w:rFonts w:asciiTheme="majorBidi" w:hAnsiTheme="majorBidi" w:cstheme="majorBidi"/>
                  <w:color w:val="000000" w:themeColor="text1"/>
                  <w:sz w:val="22"/>
                  <w:szCs w:val="22"/>
                  <w:u w:val="none"/>
                </w:rPr>
                <w:t>Copy</w:t>
              </w:r>
              <w:proofErr w:type="spellEnd"/>
            </w:hyperlink>
          </w:p>
          <w:p w14:paraId="1D241822" w14:textId="0D64ECBB" w:rsidR="005532E3" w:rsidRPr="00230671" w:rsidRDefault="005532E3" w:rsidP="005532E3">
            <w:pPr>
              <w:rPr>
                <w:rFonts w:asciiTheme="majorBidi" w:hAnsiTheme="majorBidi" w:cstheme="majorBidi"/>
                <w:color w:val="000000" w:themeColor="text1"/>
                <w:sz w:val="22"/>
                <w:szCs w:val="22"/>
              </w:rPr>
            </w:pPr>
            <w:r w:rsidRPr="00D62B2A">
              <w:rPr>
                <w:rFonts w:asciiTheme="majorBidi" w:hAnsiTheme="majorBidi" w:cstheme="majorBidi"/>
                <w:sz w:val="22"/>
                <w:szCs w:val="22"/>
              </w:rPr>
              <w:t xml:space="preserve">Формат листов: </w:t>
            </w:r>
            <w:hyperlink r:id="rId105" w:tgtFrame="_self" w:history="1">
              <w:r w:rsidRPr="00230671">
                <w:rPr>
                  <w:rStyle w:val="af"/>
                  <w:rFonts w:asciiTheme="majorBidi" w:hAnsiTheme="majorBidi" w:cstheme="majorBidi"/>
                  <w:color w:val="000000" w:themeColor="text1"/>
                  <w:sz w:val="22"/>
                  <w:szCs w:val="22"/>
                  <w:u w:val="none"/>
                </w:rPr>
                <w:t>А4</w:t>
              </w:r>
            </w:hyperlink>
          </w:p>
          <w:p w14:paraId="040DAB1B" w14:textId="255C6EBA" w:rsidR="005532E3" w:rsidRPr="00230671" w:rsidRDefault="005532E3" w:rsidP="005532E3">
            <w:pPr>
              <w:rPr>
                <w:rFonts w:asciiTheme="majorBidi" w:hAnsiTheme="majorBidi" w:cstheme="majorBidi"/>
                <w:color w:val="000000" w:themeColor="text1"/>
                <w:sz w:val="22"/>
                <w:szCs w:val="22"/>
              </w:rPr>
            </w:pPr>
            <w:r w:rsidRPr="00230671">
              <w:rPr>
                <w:rFonts w:asciiTheme="majorBidi" w:hAnsiTheme="majorBidi" w:cstheme="majorBidi"/>
                <w:color w:val="000000" w:themeColor="text1"/>
                <w:sz w:val="22"/>
                <w:szCs w:val="22"/>
              </w:rPr>
              <w:t xml:space="preserve">Масса листа бумаги площадью 1 </w:t>
            </w:r>
            <w:proofErr w:type="spellStart"/>
            <w:proofErr w:type="gramStart"/>
            <w:r w:rsidRPr="00230671">
              <w:rPr>
                <w:rFonts w:asciiTheme="majorBidi" w:hAnsiTheme="majorBidi" w:cstheme="majorBidi"/>
                <w:color w:val="000000" w:themeColor="text1"/>
                <w:sz w:val="22"/>
                <w:szCs w:val="22"/>
              </w:rPr>
              <w:t>кв.м</w:t>
            </w:r>
            <w:proofErr w:type="spellEnd"/>
            <w:proofErr w:type="gramEnd"/>
            <w:r w:rsidRPr="00230671">
              <w:rPr>
                <w:rFonts w:asciiTheme="majorBidi" w:hAnsiTheme="majorBidi" w:cstheme="majorBidi"/>
                <w:color w:val="000000" w:themeColor="text1"/>
                <w:sz w:val="22"/>
                <w:szCs w:val="22"/>
              </w:rPr>
              <w:t>: 200 г</w:t>
            </w:r>
          </w:p>
          <w:p w14:paraId="4695B2CC" w14:textId="79FD78BB" w:rsidR="005532E3" w:rsidRPr="00230671" w:rsidRDefault="005532E3" w:rsidP="005532E3">
            <w:pPr>
              <w:rPr>
                <w:rFonts w:asciiTheme="majorBidi" w:hAnsiTheme="majorBidi" w:cstheme="majorBidi"/>
                <w:color w:val="000000" w:themeColor="text1"/>
                <w:sz w:val="22"/>
                <w:szCs w:val="22"/>
              </w:rPr>
            </w:pPr>
            <w:r w:rsidRPr="00230671">
              <w:rPr>
                <w:rFonts w:asciiTheme="majorBidi" w:hAnsiTheme="majorBidi" w:cstheme="majorBidi"/>
                <w:color w:val="000000" w:themeColor="text1"/>
                <w:sz w:val="22"/>
                <w:szCs w:val="22"/>
              </w:rPr>
              <w:t xml:space="preserve">Количество листов в упаковке, </w:t>
            </w:r>
            <w:proofErr w:type="spellStart"/>
            <w:r w:rsidRPr="00230671">
              <w:rPr>
                <w:rFonts w:asciiTheme="majorBidi" w:hAnsiTheme="majorBidi" w:cstheme="majorBidi"/>
                <w:color w:val="000000" w:themeColor="text1"/>
                <w:sz w:val="22"/>
                <w:szCs w:val="22"/>
              </w:rPr>
              <w:t>шт</w:t>
            </w:r>
            <w:proofErr w:type="spellEnd"/>
            <w:r w:rsidRPr="00230671">
              <w:rPr>
                <w:rFonts w:asciiTheme="majorBidi" w:hAnsiTheme="majorBidi" w:cstheme="majorBidi"/>
                <w:color w:val="000000" w:themeColor="text1"/>
                <w:sz w:val="22"/>
                <w:szCs w:val="22"/>
              </w:rPr>
              <w:t xml:space="preserve">: </w:t>
            </w:r>
            <w:hyperlink r:id="rId106" w:tgtFrame="_self" w:history="1">
              <w:r w:rsidRPr="00230671">
                <w:rPr>
                  <w:rStyle w:val="af"/>
                  <w:rFonts w:asciiTheme="majorBidi" w:hAnsiTheme="majorBidi" w:cstheme="majorBidi"/>
                  <w:color w:val="000000" w:themeColor="text1"/>
                  <w:sz w:val="22"/>
                  <w:szCs w:val="22"/>
                  <w:u w:val="none"/>
                </w:rPr>
                <w:t>250</w:t>
              </w:r>
            </w:hyperlink>
          </w:p>
          <w:p w14:paraId="28A0EA67" w14:textId="1DAD7B47" w:rsidR="005532E3" w:rsidRPr="00D62B2A" w:rsidRDefault="005532E3" w:rsidP="005532E3">
            <w:pPr>
              <w:rPr>
                <w:rFonts w:asciiTheme="majorBidi" w:hAnsiTheme="majorBidi" w:cstheme="majorBidi"/>
                <w:sz w:val="22"/>
                <w:szCs w:val="22"/>
              </w:rPr>
            </w:pPr>
            <w:r w:rsidRPr="00D62B2A">
              <w:rPr>
                <w:rFonts w:asciiTheme="majorBidi" w:hAnsiTheme="majorBidi" w:cstheme="majorBidi"/>
                <w:sz w:val="22"/>
                <w:szCs w:val="22"/>
              </w:rPr>
              <w:t xml:space="preserve">Белизна </w:t>
            </w:r>
            <w:proofErr w:type="gramStart"/>
            <w:r w:rsidRPr="00D62B2A">
              <w:rPr>
                <w:rFonts w:asciiTheme="majorBidi" w:hAnsiTheme="majorBidi" w:cstheme="majorBidi"/>
                <w:sz w:val="22"/>
                <w:szCs w:val="22"/>
              </w:rPr>
              <w:t>CIE :</w:t>
            </w:r>
            <w:proofErr w:type="gramEnd"/>
            <w:r w:rsidRPr="00D62B2A">
              <w:rPr>
                <w:rFonts w:asciiTheme="majorBidi" w:hAnsiTheme="majorBidi" w:cstheme="majorBidi"/>
                <w:sz w:val="22"/>
                <w:szCs w:val="22"/>
              </w:rPr>
              <w:t xml:space="preserve"> 161</w:t>
            </w:r>
          </w:p>
          <w:p w14:paraId="4FCD727F" w14:textId="2729A44D" w:rsidR="005532E3" w:rsidRPr="00D62B2A" w:rsidRDefault="005532E3" w:rsidP="00BF0FB2">
            <w:pPr>
              <w:rPr>
                <w:rFonts w:asciiTheme="majorBidi" w:hAnsiTheme="majorBidi" w:cstheme="majorBidi"/>
                <w:sz w:val="22"/>
                <w:szCs w:val="22"/>
              </w:rPr>
            </w:pPr>
            <w:r w:rsidRPr="00D62B2A">
              <w:rPr>
                <w:rFonts w:asciiTheme="majorBidi" w:hAnsiTheme="majorBidi" w:cstheme="majorBidi"/>
                <w:sz w:val="22"/>
                <w:szCs w:val="22"/>
              </w:rPr>
              <w:t>Покрытие: без покрытия (каландрированная бумага)</w:t>
            </w:r>
          </w:p>
          <w:p w14:paraId="0EDDE10F" w14:textId="6250C61F"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710FB9E3" w14:textId="1D7ECE82" w:rsidR="00A54904" w:rsidRPr="00D62B2A" w:rsidRDefault="00230671" w:rsidP="007B6766">
            <w:pPr>
              <w:jc w:val="center"/>
              <w:rPr>
                <w:bCs/>
                <w:sz w:val="22"/>
                <w:szCs w:val="22"/>
              </w:rPr>
            </w:pPr>
            <w:r>
              <w:rPr>
                <w:bCs/>
                <w:sz w:val="22"/>
                <w:szCs w:val="22"/>
              </w:rPr>
              <w:t>3</w:t>
            </w:r>
          </w:p>
        </w:tc>
        <w:tc>
          <w:tcPr>
            <w:tcW w:w="851" w:type="dxa"/>
          </w:tcPr>
          <w:p w14:paraId="035B3793" w14:textId="36B1DFE7" w:rsidR="00A54904" w:rsidRPr="00D62B2A" w:rsidRDefault="005D2562" w:rsidP="007B6766">
            <w:pPr>
              <w:jc w:val="center"/>
              <w:rPr>
                <w:bCs/>
                <w:sz w:val="22"/>
                <w:szCs w:val="22"/>
              </w:rPr>
            </w:pPr>
            <w:proofErr w:type="spellStart"/>
            <w:r w:rsidRPr="00D62B2A">
              <w:rPr>
                <w:bCs/>
                <w:sz w:val="22"/>
                <w:szCs w:val="22"/>
              </w:rPr>
              <w:t>у</w:t>
            </w:r>
            <w:r w:rsidR="005532E3" w:rsidRPr="00D62B2A">
              <w:rPr>
                <w:bCs/>
                <w:sz w:val="22"/>
                <w:szCs w:val="22"/>
              </w:rPr>
              <w:t>пак</w:t>
            </w:r>
            <w:proofErr w:type="spellEnd"/>
            <w:r w:rsidRPr="00D62B2A">
              <w:rPr>
                <w:bCs/>
                <w:sz w:val="22"/>
                <w:szCs w:val="22"/>
              </w:rPr>
              <w:t>.</w:t>
            </w:r>
          </w:p>
        </w:tc>
        <w:tc>
          <w:tcPr>
            <w:tcW w:w="992" w:type="dxa"/>
          </w:tcPr>
          <w:p w14:paraId="5D6FAA7D" w14:textId="728D1594" w:rsidR="00A54904" w:rsidRPr="00D62B2A" w:rsidRDefault="00920320" w:rsidP="007B6766">
            <w:pPr>
              <w:jc w:val="center"/>
              <w:rPr>
                <w:bCs/>
                <w:sz w:val="22"/>
                <w:szCs w:val="22"/>
              </w:rPr>
            </w:pPr>
            <w:r>
              <w:rPr>
                <w:bCs/>
                <w:sz w:val="22"/>
                <w:szCs w:val="22"/>
              </w:rPr>
              <w:t>1906,24</w:t>
            </w:r>
          </w:p>
        </w:tc>
        <w:tc>
          <w:tcPr>
            <w:tcW w:w="1276" w:type="dxa"/>
          </w:tcPr>
          <w:p w14:paraId="1FEC5E12" w14:textId="2A879009" w:rsidR="00A54904" w:rsidRPr="00D62B2A" w:rsidRDefault="00920320" w:rsidP="007B6766">
            <w:pPr>
              <w:jc w:val="center"/>
              <w:rPr>
                <w:bCs/>
                <w:sz w:val="22"/>
                <w:szCs w:val="22"/>
              </w:rPr>
            </w:pPr>
            <w:r>
              <w:rPr>
                <w:bCs/>
                <w:sz w:val="22"/>
                <w:szCs w:val="22"/>
              </w:rPr>
              <w:t>5718,72</w:t>
            </w:r>
          </w:p>
        </w:tc>
      </w:tr>
      <w:tr w:rsidR="00A54904" w:rsidRPr="00D62B2A" w14:paraId="3672E9E3" w14:textId="77777777" w:rsidTr="00920320">
        <w:tc>
          <w:tcPr>
            <w:tcW w:w="540" w:type="dxa"/>
          </w:tcPr>
          <w:p w14:paraId="3FB1A16F" w14:textId="7C10C920" w:rsidR="00A54904" w:rsidRPr="00D62B2A" w:rsidRDefault="009031C3" w:rsidP="007B6766">
            <w:pPr>
              <w:jc w:val="center"/>
              <w:rPr>
                <w:bCs/>
                <w:sz w:val="22"/>
                <w:szCs w:val="22"/>
              </w:rPr>
            </w:pPr>
            <w:r>
              <w:rPr>
                <w:bCs/>
                <w:sz w:val="22"/>
                <w:szCs w:val="22"/>
              </w:rPr>
              <w:t>39</w:t>
            </w:r>
          </w:p>
        </w:tc>
        <w:tc>
          <w:tcPr>
            <w:tcW w:w="2045" w:type="dxa"/>
          </w:tcPr>
          <w:p w14:paraId="268A7C6C" w14:textId="1821A671" w:rsidR="00A54904" w:rsidRPr="00D62B2A" w:rsidRDefault="005D2562" w:rsidP="007B6766">
            <w:pPr>
              <w:jc w:val="center"/>
              <w:rPr>
                <w:bCs/>
                <w:sz w:val="22"/>
                <w:szCs w:val="22"/>
              </w:rPr>
            </w:pPr>
            <w:r w:rsidRPr="00D62B2A">
              <w:rPr>
                <w:bCs/>
                <w:sz w:val="22"/>
                <w:szCs w:val="22"/>
              </w:rPr>
              <w:t>Папка-конверт на молнии</w:t>
            </w:r>
            <w:r w:rsidR="006D714E">
              <w:rPr>
                <w:bCs/>
                <w:sz w:val="22"/>
                <w:szCs w:val="22"/>
              </w:rPr>
              <w:t xml:space="preserve"> А5</w:t>
            </w:r>
          </w:p>
          <w:p w14:paraId="1C8AEFBA" w14:textId="29D3FEBF" w:rsidR="005D2562" w:rsidRPr="00D62B2A" w:rsidRDefault="005D2562" w:rsidP="007B6766">
            <w:pPr>
              <w:jc w:val="center"/>
              <w:rPr>
                <w:bCs/>
                <w:sz w:val="22"/>
                <w:szCs w:val="22"/>
              </w:rPr>
            </w:pPr>
            <w:r w:rsidRPr="00D62B2A">
              <w:rPr>
                <w:sz w:val="22"/>
                <w:szCs w:val="22"/>
              </w:rPr>
              <w:t>22.29.25.000</w:t>
            </w:r>
          </w:p>
        </w:tc>
        <w:tc>
          <w:tcPr>
            <w:tcW w:w="4073" w:type="dxa"/>
          </w:tcPr>
          <w:p w14:paraId="492CAFCF" w14:textId="55D7AED1" w:rsidR="005D2562" w:rsidRPr="00D62B2A" w:rsidRDefault="005D2562" w:rsidP="005D2562">
            <w:pPr>
              <w:ind w:left="360" w:hanging="360"/>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Формат: </w:t>
            </w:r>
            <w:hyperlink r:id="rId10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A5</w:t>
              </w:r>
            </w:hyperlink>
            <w:r w:rsidRPr="00D62B2A">
              <w:rPr>
                <w:rFonts w:asciiTheme="majorBidi" w:hAnsiTheme="majorBidi" w:cstheme="majorBidi"/>
                <w:color w:val="000000" w:themeColor="text1"/>
                <w:sz w:val="22"/>
                <w:szCs w:val="22"/>
              </w:rPr>
              <w:t>.</w:t>
            </w:r>
          </w:p>
          <w:p w14:paraId="52616E84" w14:textId="171C7375" w:rsidR="005D2562" w:rsidRPr="00D62B2A" w:rsidRDefault="005D2562" w:rsidP="005D2562">
            <w:pPr>
              <w:ind w:left="360" w:hanging="360"/>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Фактура: </w:t>
            </w:r>
            <w:hyperlink r:id="rId10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гладь</w:t>
              </w:r>
            </w:hyperlink>
            <w:r w:rsidRPr="00D62B2A">
              <w:rPr>
                <w:rFonts w:asciiTheme="majorBidi" w:hAnsiTheme="majorBidi" w:cstheme="majorBidi"/>
                <w:color w:val="000000" w:themeColor="text1"/>
                <w:sz w:val="22"/>
                <w:szCs w:val="22"/>
              </w:rPr>
              <w:t>.</w:t>
            </w:r>
          </w:p>
          <w:p w14:paraId="7ED9A161" w14:textId="40CDDC02" w:rsidR="005D2562" w:rsidRPr="00D62B2A" w:rsidRDefault="005D2562" w:rsidP="005D2562">
            <w:pPr>
              <w:ind w:left="360" w:hanging="360"/>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Количество отделений: </w:t>
            </w:r>
            <w:hyperlink r:id="rId10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 шт.</w:t>
              </w:r>
            </w:hyperlink>
            <w:r w:rsidRPr="00D62B2A">
              <w:rPr>
                <w:rFonts w:asciiTheme="majorBidi" w:hAnsiTheme="majorBidi" w:cstheme="majorBidi"/>
                <w:color w:val="000000" w:themeColor="text1"/>
                <w:sz w:val="22"/>
                <w:szCs w:val="22"/>
              </w:rPr>
              <w:t>.</w:t>
            </w:r>
          </w:p>
          <w:p w14:paraId="6E678C6A" w14:textId="6130899E" w:rsidR="005D2562" w:rsidRPr="00D62B2A" w:rsidRDefault="005D2562" w:rsidP="005D2562">
            <w:pPr>
              <w:ind w:left="360" w:hanging="360"/>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Карман для визитки: </w:t>
            </w:r>
            <w:hyperlink r:id="rId11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r w:rsidRPr="00D62B2A">
              <w:rPr>
                <w:rFonts w:asciiTheme="majorBidi" w:hAnsiTheme="majorBidi" w:cstheme="majorBidi"/>
                <w:color w:val="000000" w:themeColor="text1"/>
                <w:sz w:val="22"/>
                <w:szCs w:val="22"/>
              </w:rPr>
              <w:t>.</w:t>
            </w:r>
          </w:p>
          <w:p w14:paraId="1582A457" w14:textId="76CB582C" w:rsidR="005D2562" w:rsidRPr="00D62B2A" w:rsidRDefault="005D2562" w:rsidP="005D2562">
            <w:pPr>
              <w:ind w:left="360" w:hanging="360"/>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Застежка: </w:t>
            </w:r>
            <w:proofErr w:type="spellStart"/>
            <w:r w:rsidRPr="00D62B2A">
              <w:rPr>
                <w:rFonts w:asciiTheme="majorBidi" w:hAnsiTheme="majorBidi" w:cstheme="majorBidi"/>
                <w:color w:val="000000" w:themeColor="text1"/>
                <w:sz w:val="22"/>
                <w:szCs w:val="22"/>
              </w:rPr>
              <w:fldChar w:fldCharType="begin"/>
            </w:r>
            <w:r w:rsidRPr="00D62B2A">
              <w:rPr>
                <w:rFonts w:asciiTheme="majorBidi" w:hAnsiTheme="majorBidi" w:cstheme="majorBidi"/>
                <w:color w:val="000000" w:themeColor="text1"/>
                <w:sz w:val="22"/>
                <w:szCs w:val="22"/>
              </w:rPr>
              <w:instrText>HYPERLINK "https://www.officemag.ru/catalog/2187/?filter=prop-zastezhka-ziplok" \o "</w:instrText>
            </w:r>
            <w:r w:rsidRPr="00D62B2A">
              <w:rPr>
                <w:rFonts w:asciiTheme="majorBidi" w:hAnsiTheme="majorBidi" w:cstheme="majorBidi" w:hint="eastAsia"/>
                <w:color w:val="000000" w:themeColor="text1"/>
                <w:sz w:val="22"/>
                <w:szCs w:val="22"/>
              </w:rPr>
              <w:instrText>Показать</w:instrText>
            </w:r>
            <w:r w:rsidRPr="00D62B2A">
              <w:rPr>
                <w:rFonts w:asciiTheme="majorBidi" w:hAnsiTheme="majorBidi" w:cstheme="majorBidi"/>
                <w:color w:val="000000" w:themeColor="text1"/>
                <w:sz w:val="22"/>
                <w:szCs w:val="22"/>
              </w:rPr>
              <w:instrText xml:space="preserve"> </w:instrText>
            </w:r>
            <w:r w:rsidRPr="00D62B2A">
              <w:rPr>
                <w:rFonts w:asciiTheme="majorBidi" w:hAnsiTheme="majorBidi" w:cstheme="majorBidi" w:hint="eastAsia"/>
                <w:color w:val="000000" w:themeColor="text1"/>
                <w:sz w:val="22"/>
                <w:szCs w:val="22"/>
              </w:rPr>
              <w:instrText>все</w:instrText>
            </w:r>
            <w:r w:rsidRPr="00D62B2A">
              <w:rPr>
                <w:rFonts w:asciiTheme="majorBidi" w:hAnsiTheme="majorBidi" w:cstheme="majorBidi"/>
                <w:color w:val="000000" w:themeColor="text1"/>
                <w:sz w:val="22"/>
                <w:szCs w:val="22"/>
              </w:rPr>
              <w:instrText xml:space="preserve"> </w:instrText>
            </w:r>
            <w:r w:rsidRPr="00D62B2A">
              <w:rPr>
                <w:rFonts w:asciiTheme="majorBidi" w:hAnsiTheme="majorBidi" w:cstheme="majorBidi" w:hint="eastAsia"/>
                <w:color w:val="000000" w:themeColor="text1"/>
                <w:sz w:val="22"/>
                <w:szCs w:val="22"/>
              </w:rPr>
              <w:instrText>товары</w:instrText>
            </w:r>
            <w:r w:rsidRPr="00D62B2A">
              <w:rPr>
                <w:rFonts w:asciiTheme="majorBidi" w:hAnsiTheme="majorBidi" w:cstheme="majorBidi"/>
                <w:color w:val="000000" w:themeColor="text1"/>
                <w:sz w:val="22"/>
                <w:szCs w:val="22"/>
              </w:rPr>
              <w:instrText xml:space="preserve"> </w:instrText>
            </w:r>
            <w:r w:rsidRPr="00D62B2A">
              <w:rPr>
                <w:rFonts w:asciiTheme="majorBidi" w:hAnsiTheme="majorBidi" w:cstheme="majorBidi" w:hint="eastAsia"/>
                <w:color w:val="000000" w:themeColor="text1"/>
                <w:sz w:val="22"/>
                <w:szCs w:val="22"/>
              </w:rPr>
              <w:instrText>с</w:instrText>
            </w:r>
            <w:r w:rsidRPr="00D62B2A">
              <w:rPr>
                <w:rFonts w:asciiTheme="majorBidi" w:hAnsiTheme="majorBidi" w:cstheme="majorBidi"/>
                <w:color w:val="000000" w:themeColor="text1"/>
                <w:sz w:val="22"/>
                <w:szCs w:val="22"/>
              </w:rPr>
              <w:instrText xml:space="preserve"> </w:instrText>
            </w:r>
            <w:r w:rsidRPr="00D62B2A">
              <w:rPr>
                <w:rFonts w:asciiTheme="majorBidi" w:hAnsiTheme="majorBidi" w:cstheme="majorBidi" w:hint="eastAsia"/>
                <w:color w:val="000000" w:themeColor="text1"/>
                <w:sz w:val="22"/>
                <w:szCs w:val="22"/>
              </w:rPr>
              <w:instrText>этой</w:instrText>
            </w:r>
            <w:r w:rsidRPr="00D62B2A">
              <w:rPr>
                <w:rFonts w:asciiTheme="majorBidi" w:hAnsiTheme="majorBidi" w:cstheme="majorBidi"/>
                <w:color w:val="000000" w:themeColor="text1"/>
                <w:sz w:val="22"/>
                <w:szCs w:val="22"/>
              </w:rPr>
              <w:instrText xml:space="preserve"> </w:instrText>
            </w:r>
            <w:r w:rsidRPr="00D62B2A">
              <w:rPr>
                <w:rFonts w:asciiTheme="majorBidi" w:hAnsiTheme="majorBidi" w:cstheme="majorBidi" w:hint="eastAsia"/>
                <w:color w:val="000000" w:themeColor="text1"/>
                <w:sz w:val="22"/>
                <w:szCs w:val="22"/>
              </w:rPr>
              <w:instrText>характеристикой</w:instrText>
            </w:r>
            <w:r w:rsidRPr="00D62B2A">
              <w:rPr>
                <w:rFonts w:asciiTheme="majorBidi" w:hAnsiTheme="majorBidi" w:cstheme="majorBidi"/>
                <w:color w:val="000000" w:themeColor="text1"/>
                <w:sz w:val="22"/>
                <w:szCs w:val="22"/>
              </w:rPr>
              <w:instrText>"</w:instrText>
            </w:r>
            <w:r w:rsidRPr="00D62B2A">
              <w:rPr>
                <w:rFonts w:asciiTheme="majorBidi" w:hAnsiTheme="majorBidi" w:cstheme="majorBidi"/>
                <w:color w:val="000000" w:themeColor="text1"/>
                <w:sz w:val="22"/>
                <w:szCs w:val="22"/>
              </w:rPr>
            </w:r>
            <w:r w:rsidRPr="00D62B2A">
              <w:rPr>
                <w:rFonts w:asciiTheme="majorBidi" w:hAnsiTheme="majorBidi" w:cstheme="majorBidi"/>
                <w:color w:val="000000" w:themeColor="text1"/>
                <w:sz w:val="22"/>
                <w:szCs w:val="22"/>
              </w:rPr>
              <w:fldChar w:fldCharType="separate"/>
            </w:r>
            <w:r w:rsidRPr="00D62B2A">
              <w:rPr>
                <w:rStyle w:val="af"/>
                <w:rFonts w:asciiTheme="majorBidi" w:hAnsiTheme="majorBidi" w:cstheme="majorBidi"/>
                <w:color w:val="000000" w:themeColor="text1"/>
                <w:sz w:val="22"/>
                <w:szCs w:val="22"/>
                <w:u w:val="none"/>
              </w:rPr>
              <w:t>зиплок</w:t>
            </w:r>
            <w:proofErr w:type="spellEnd"/>
            <w:r w:rsidRPr="00D62B2A">
              <w:rPr>
                <w:rFonts w:asciiTheme="majorBidi" w:hAnsiTheme="majorBidi" w:cstheme="majorBidi"/>
                <w:color w:val="000000" w:themeColor="text1"/>
                <w:sz w:val="22"/>
                <w:szCs w:val="22"/>
              </w:rPr>
              <w:fldChar w:fldCharType="end"/>
            </w:r>
            <w:r w:rsidRPr="00D62B2A">
              <w:rPr>
                <w:rFonts w:asciiTheme="majorBidi" w:hAnsiTheme="majorBidi" w:cstheme="majorBidi"/>
                <w:color w:val="000000" w:themeColor="text1"/>
                <w:sz w:val="22"/>
                <w:szCs w:val="22"/>
              </w:rPr>
              <w:t>.</w:t>
            </w:r>
          </w:p>
          <w:p w14:paraId="4FE74B63" w14:textId="1B3D555B" w:rsidR="005D2562" w:rsidRPr="00D62B2A" w:rsidRDefault="005D2562" w:rsidP="005D2562">
            <w:pPr>
              <w:ind w:left="360" w:hanging="360"/>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w:t>
            </w:r>
            <w:hyperlink r:id="rId11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прозрачный</w:t>
              </w:r>
            </w:hyperlink>
            <w:r w:rsidRPr="00D62B2A">
              <w:rPr>
                <w:rFonts w:asciiTheme="majorBidi" w:hAnsiTheme="majorBidi" w:cstheme="majorBidi"/>
                <w:color w:val="000000" w:themeColor="text1"/>
                <w:sz w:val="22"/>
                <w:szCs w:val="22"/>
              </w:rPr>
              <w:t>.</w:t>
            </w:r>
          </w:p>
          <w:p w14:paraId="7743EE20" w14:textId="1AF16E2E" w:rsidR="005D2562" w:rsidRPr="00D62B2A" w:rsidRDefault="005D2562" w:rsidP="005D2562">
            <w:pPr>
              <w:ind w:left="360" w:hanging="360"/>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молнии: </w:t>
            </w:r>
            <w:hyperlink r:id="rId11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ассорти</w:t>
              </w:r>
            </w:hyperlink>
            <w:r w:rsidRPr="00D62B2A">
              <w:rPr>
                <w:rFonts w:asciiTheme="majorBidi" w:hAnsiTheme="majorBidi" w:cstheme="majorBidi"/>
                <w:color w:val="000000" w:themeColor="text1"/>
                <w:sz w:val="22"/>
                <w:szCs w:val="22"/>
              </w:rPr>
              <w:t>.</w:t>
            </w:r>
          </w:p>
          <w:p w14:paraId="041347AD" w14:textId="150A2C31" w:rsidR="005D2562" w:rsidRPr="00D62B2A" w:rsidRDefault="005D2562" w:rsidP="005D2562">
            <w:pPr>
              <w:ind w:left="360" w:hanging="360"/>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Высота: </w:t>
            </w:r>
            <w:hyperlink r:id="rId11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175 мм</w:t>
              </w:r>
            </w:hyperlink>
            <w:r w:rsidRPr="00D62B2A">
              <w:rPr>
                <w:rFonts w:asciiTheme="majorBidi" w:hAnsiTheme="majorBidi" w:cstheme="majorBidi"/>
                <w:color w:val="000000" w:themeColor="text1"/>
                <w:sz w:val="22"/>
                <w:szCs w:val="22"/>
              </w:rPr>
              <w:t>.</w:t>
            </w:r>
          </w:p>
          <w:p w14:paraId="72B169AC" w14:textId="33D14BB3" w:rsidR="005D2562" w:rsidRPr="00D62B2A" w:rsidRDefault="005D2562" w:rsidP="005D2562">
            <w:pPr>
              <w:ind w:left="360" w:hanging="360"/>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Ширина: </w:t>
            </w:r>
            <w:hyperlink r:id="rId11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240 мм</w:t>
              </w:r>
            </w:hyperlink>
            <w:r w:rsidRPr="00D62B2A">
              <w:rPr>
                <w:rFonts w:asciiTheme="majorBidi" w:hAnsiTheme="majorBidi" w:cstheme="majorBidi"/>
                <w:color w:val="000000" w:themeColor="text1"/>
                <w:sz w:val="22"/>
                <w:szCs w:val="22"/>
              </w:rPr>
              <w:t>.</w:t>
            </w:r>
          </w:p>
          <w:p w14:paraId="1B2FE3AC" w14:textId="402C9886" w:rsidR="005D2562" w:rsidRPr="00D62B2A" w:rsidRDefault="005D2562" w:rsidP="005D2562">
            <w:pPr>
              <w:ind w:left="360" w:hanging="360"/>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Толщина пластика: </w:t>
            </w:r>
            <w:hyperlink r:id="rId11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120 мкм</w:t>
              </w:r>
            </w:hyperlink>
            <w:r w:rsidRPr="00D62B2A">
              <w:rPr>
                <w:rFonts w:asciiTheme="majorBidi" w:hAnsiTheme="majorBidi" w:cstheme="majorBidi"/>
                <w:color w:val="000000" w:themeColor="text1"/>
                <w:sz w:val="22"/>
                <w:szCs w:val="22"/>
              </w:rPr>
              <w:t>.</w:t>
            </w:r>
          </w:p>
          <w:p w14:paraId="173DFE73" w14:textId="77777777" w:rsidR="005D2562" w:rsidRPr="00D62B2A" w:rsidRDefault="005D2562" w:rsidP="005D2562">
            <w:pPr>
              <w:ind w:left="360" w:hanging="360"/>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 </w:t>
            </w:r>
            <w:hyperlink r:id="rId11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ПВХ</w:t>
              </w:r>
            </w:hyperlink>
            <w:r w:rsidRPr="00D62B2A">
              <w:rPr>
                <w:rFonts w:asciiTheme="majorBidi" w:hAnsiTheme="majorBidi" w:cstheme="majorBidi"/>
                <w:color w:val="000000" w:themeColor="text1"/>
                <w:sz w:val="22"/>
                <w:szCs w:val="22"/>
              </w:rPr>
              <w:t>.</w:t>
            </w:r>
          </w:p>
          <w:p w14:paraId="191B623A" w14:textId="7B1DDC5F"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4A9412A0" w14:textId="21AFAA5D" w:rsidR="00A54904" w:rsidRPr="00D62B2A" w:rsidRDefault="00230671" w:rsidP="007B6766">
            <w:pPr>
              <w:jc w:val="center"/>
              <w:rPr>
                <w:bCs/>
                <w:sz w:val="22"/>
                <w:szCs w:val="22"/>
              </w:rPr>
            </w:pPr>
            <w:r>
              <w:rPr>
                <w:bCs/>
                <w:sz w:val="22"/>
                <w:szCs w:val="22"/>
              </w:rPr>
              <w:t>40</w:t>
            </w:r>
          </w:p>
        </w:tc>
        <w:tc>
          <w:tcPr>
            <w:tcW w:w="851" w:type="dxa"/>
          </w:tcPr>
          <w:p w14:paraId="2D9B6FE0" w14:textId="2B435750" w:rsidR="00A54904" w:rsidRPr="00D62B2A" w:rsidRDefault="005D2562" w:rsidP="007B6766">
            <w:pPr>
              <w:jc w:val="center"/>
              <w:rPr>
                <w:bCs/>
                <w:sz w:val="22"/>
                <w:szCs w:val="22"/>
              </w:rPr>
            </w:pPr>
            <w:r w:rsidRPr="00D62B2A">
              <w:rPr>
                <w:bCs/>
                <w:sz w:val="22"/>
                <w:szCs w:val="22"/>
              </w:rPr>
              <w:t>шт.</w:t>
            </w:r>
          </w:p>
        </w:tc>
        <w:tc>
          <w:tcPr>
            <w:tcW w:w="992" w:type="dxa"/>
          </w:tcPr>
          <w:p w14:paraId="3F1F9F7E" w14:textId="20339359" w:rsidR="00A54904" w:rsidRPr="00D62B2A" w:rsidRDefault="00920320" w:rsidP="007B6766">
            <w:pPr>
              <w:jc w:val="center"/>
              <w:rPr>
                <w:bCs/>
                <w:sz w:val="22"/>
                <w:szCs w:val="22"/>
              </w:rPr>
            </w:pPr>
            <w:r>
              <w:rPr>
                <w:bCs/>
                <w:sz w:val="22"/>
                <w:szCs w:val="22"/>
              </w:rPr>
              <w:t>45,88</w:t>
            </w:r>
          </w:p>
        </w:tc>
        <w:tc>
          <w:tcPr>
            <w:tcW w:w="1276" w:type="dxa"/>
          </w:tcPr>
          <w:p w14:paraId="3B368AAD" w14:textId="545EB14B" w:rsidR="00A54904" w:rsidRPr="00D62B2A" w:rsidRDefault="00920320" w:rsidP="007B6766">
            <w:pPr>
              <w:jc w:val="center"/>
              <w:rPr>
                <w:bCs/>
                <w:sz w:val="22"/>
                <w:szCs w:val="22"/>
              </w:rPr>
            </w:pPr>
            <w:r>
              <w:rPr>
                <w:bCs/>
                <w:sz w:val="22"/>
                <w:szCs w:val="22"/>
              </w:rPr>
              <w:t>1835,20</w:t>
            </w:r>
          </w:p>
        </w:tc>
      </w:tr>
      <w:tr w:rsidR="00A54904" w:rsidRPr="00D62B2A" w14:paraId="48F49F69" w14:textId="77777777" w:rsidTr="00920320">
        <w:tc>
          <w:tcPr>
            <w:tcW w:w="540" w:type="dxa"/>
          </w:tcPr>
          <w:p w14:paraId="2F1AA554" w14:textId="59F91F85" w:rsidR="00A54904" w:rsidRPr="00D62B2A" w:rsidRDefault="009031C3" w:rsidP="007B6766">
            <w:pPr>
              <w:jc w:val="center"/>
              <w:rPr>
                <w:bCs/>
                <w:sz w:val="22"/>
                <w:szCs w:val="22"/>
              </w:rPr>
            </w:pPr>
            <w:r>
              <w:rPr>
                <w:bCs/>
                <w:sz w:val="22"/>
                <w:szCs w:val="22"/>
              </w:rPr>
              <w:t>40</w:t>
            </w:r>
          </w:p>
        </w:tc>
        <w:tc>
          <w:tcPr>
            <w:tcW w:w="2045" w:type="dxa"/>
          </w:tcPr>
          <w:p w14:paraId="2B2E93ED" w14:textId="77777777" w:rsidR="00F90F52" w:rsidRPr="00D62B2A" w:rsidRDefault="00F90F52" w:rsidP="00F90F52">
            <w:pPr>
              <w:jc w:val="center"/>
              <w:rPr>
                <w:bCs/>
                <w:sz w:val="22"/>
                <w:szCs w:val="22"/>
              </w:rPr>
            </w:pPr>
            <w:r w:rsidRPr="00D62B2A">
              <w:rPr>
                <w:bCs/>
                <w:sz w:val="22"/>
                <w:szCs w:val="22"/>
              </w:rPr>
              <w:t>Лоток горизонтальный для бумаг</w:t>
            </w:r>
          </w:p>
          <w:p w14:paraId="1683F901" w14:textId="77777777" w:rsidR="00A54904" w:rsidRPr="00D62B2A" w:rsidRDefault="00F90F52" w:rsidP="007B6766">
            <w:pPr>
              <w:jc w:val="center"/>
              <w:rPr>
                <w:bCs/>
                <w:color w:val="000000" w:themeColor="text1"/>
                <w:sz w:val="22"/>
                <w:szCs w:val="22"/>
              </w:rPr>
            </w:pPr>
            <w:hyperlink r:id="rId117" w:history="1">
              <w:r w:rsidRPr="00D62B2A">
                <w:rPr>
                  <w:rStyle w:val="af"/>
                  <w:bCs/>
                  <w:color w:val="000000" w:themeColor="text1"/>
                  <w:sz w:val="22"/>
                  <w:szCs w:val="22"/>
                  <w:u w:val="none"/>
                </w:rPr>
                <w:t>25.99.22.110</w:t>
              </w:r>
            </w:hyperlink>
          </w:p>
          <w:p w14:paraId="1729DF78" w14:textId="77777777" w:rsidR="00F90F52" w:rsidRPr="00D62B2A" w:rsidRDefault="00F90F52" w:rsidP="007B6766">
            <w:pPr>
              <w:jc w:val="center"/>
              <w:rPr>
                <w:bCs/>
                <w:color w:val="000000" w:themeColor="text1"/>
                <w:sz w:val="22"/>
                <w:szCs w:val="22"/>
              </w:rPr>
            </w:pPr>
          </w:p>
          <w:p w14:paraId="2C455465" w14:textId="3166D9BE" w:rsidR="00F90F52" w:rsidRPr="00D62B2A" w:rsidRDefault="00F90F52" w:rsidP="007B6766">
            <w:pPr>
              <w:jc w:val="center"/>
              <w:rPr>
                <w:bCs/>
                <w:sz w:val="22"/>
                <w:szCs w:val="22"/>
              </w:rPr>
            </w:pPr>
            <w:r w:rsidRPr="00D62B2A">
              <w:rPr>
                <w:bCs/>
                <w:noProof/>
                <w:sz w:val="22"/>
                <w:szCs w:val="22"/>
              </w:rPr>
              <w:drawing>
                <wp:inline distT="0" distB="0" distL="0" distR="0" wp14:anchorId="51BC0CAA" wp14:editId="363EB568">
                  <wp:extent cx="1161415" cy="1127760"/>
                  <wp:effectExtent l="0" t="0" r="635" b="0"/>
                  <wp:docPr id="9333900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90025" name=""/>
                          <pic:cNvPicPr/>
                        </pic:nvPicPr>
                        <pic:blipFill>
                          <a:blip r:embed="rId118"/>
                          <a:stretch>
                            <a:fillRect/>
                          </a:stretch>
                        </pic:blipFill>
                        <pic:spPr>
                          <a:xfrm>
                            <a:off x="0" y="0"/>
                            <a:ext cx="1161415" cy="1127760"/>
                          </a:xfrm>
                          <a:prstGeom prst="rect">
                            <a:avLst/>
                          </a:prstGeom>
                        </pic:spPr>
                      </pic:pic>
                    </a:graphicData>
                  </a:graphic>
                </wp:inline>
              </w:drawing>
            </w:r>
          </w:p>
        </w:tc>
        <w:tc>
          <w:tcPr>
            <w:tcW w:w="4073" w:type="dxa"/>
          </w:tcPr>
          <w:p w14:paraId="00D9D83C" w14:textId="4EA7D7CC" w:rsidR="00F90F52" w:rsidRPr="00D62B2A" w:rsidRDefault="00F90F52" w:rsidP="00F90F5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Формат: </w:t>
            </w:r>
            <w:hyperlink r:id="rId119" w:tgtFrame="_self" w:history="1">
              <w:r w:rsidRPr="00D62B2A">
                <w:rPr>
                  <w:rStyle w:val="af"/>
                  <w:rFonts w:asciiTheme="majorBidi" w:hAnsiTheme="majorBidi" w:cstheme="majorBidi"/>
                  <w:color w:val="000000" w:themeColor="text1"/>
                  <w:sz w:val="22"/>
                  <w:szCs w:val="22"/>
                  <w:u w:val="none"/>
                </w:rPr>
                <w:t>А4</w:t>
              </w:r>
            </w:hyperlink>
          </w:p>
          <w:p w14:paraId="59565FA7" w14:textId="77777777" w:rsidR="00F90F52" w:rsidRPr="00D62B2A" w:rsidRDefault="00F90F52" w:rsidP="00F90F5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Материал: </w:t>
            </w:r>
            <w:hyperlink r:id="rId120" w:tgtFrame="_self" w:history="1">
              <w:r w:rsidRPr="00D62B2A">
                <w:rPr>
                  <w:rStyle w:val="af"/>
                  <w:rFonts w:asciiTheme="majorBidi" w:hAnsiTheme="majorBidi" w:cstheme="majorBidi"/>
                  <w:color w:val="000000" w:themeColor="text1"/>
                  <w:sz w:val="22"/>
                  <w:szCs w:val="22"/>
                  <w:u w:val="none"/>
                </w:rPr>
                <w:t>металл</w:t>
              </w:r>
            </w:hyperlink>
          </w:p>
          <w:p w14:paraId="1E8CF06F" w14:textId="76539DCE" w:rsidR="00F90F52" w:rsidRPr="00D62B2A" w:rsidRDefault="00F90F52" w:rsidP="00F90F5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Базовый цвет: </w:t>
            </w:r>
            <w:hyperlink r:id="rId121" w:tgtFrame="_self" w:history="1">
              <w:r w:rsidRPr="00D62B2A">
                <w:rPr>
                  <w:rStyle w:val="af"/>
                  <w:rFonts w:asciiTheme="majorBidi" w:hAnsiTheme="majorBidi" w:cstheme="majorBidi"/>
                  <w:color w:val="000000" w:themeColor="text1"/>
                  <w:sz w:val="22"/>
                  <w:szCs w:val="22"/>
                  <w:u w:val="none"/>
                </w:rPr>
                <w:t>чёрный</w:t>
              </w:r>
            </w:hyperlink>
          </w:p>
          <w:p w14:paraId="6A411005" w14:textId="25058760" w:rsidR="00F90F52" w:rsidRPr="00D62B2A" w:rsidRDefault="00F90F52" w:rsidP="00F90F5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Количество отделений: </w:t>
            </w:r>
            <w:hyperlink r:id="rId122" w:tgtFrame="_self" w:history="1">
              <w:r w:rsidRPr="00D62B2A">
                <w:rPr>
                  <w:rStyle w:val="af"/>
                  <w:rFonts w:asciiTheme="majorBidi" w:hAnsiTheme="majorBidi" w:cstheme="majorBidi"/>
                  <w:color w:val="000000" w:themeColor="text1"/>
                  <w:sz w:val="22"/>
                  <w:szCs w:val="22"/>
                  <w:u w:val="none"/>
                </w:rPr>
                <w:t>4</w:t>
              </w:r>
            </w:hyperlink>
          </w:p>
          <w:p w14:paraId="1C839C68" w14:textId="2AD41ED4" w:rsidR="00F90F52" w:rsidRPr="00D62B2A" w:rsidRDefault="00F90F52" w:rsidP="00F90F52">
            <w:pPr>
              <w:rPr>
                <w:rFonts w:asciiTheme="majorBidi" w:hAnsiTheme="majorBidi" w:cstheme="majorBidi"/>
                <w:sz w:val="22"/>
                <w:szCs w:val="22"/>
              </w:rPr>
            </w:pPr>
            <w:r w:rsidRPr="00D62B2A">
              <w:rPr>
                <w:rFonts w:asciiTheme="majorBidi" w:hAnsiTheme="majorBidi" w:cstheme="majorBidi"/>
                <w:sz w:val="22"/>
                <w:szCs w:val="22"/>
              </w:rPr>
              <w:t>Ширина лотка, мм: 345</w:t>
            </w:r>
          </w:p>
          <w:p w14:paraId="1878595E" w14:textId="25D4508C" w:rsidR="00F90F52" w:rsidRPr="00D62B2A" w:rsidRDefault="00F90F52" w:rsidP="00F90F52">
            <w:pPr>
              <w:rPr>
                <w:rFonts w:asciiTheme="majorBidi" w:hAnsiTheme="majorBidi" w:cstheme="majorBidi"/>
                <w:sz w:val="22"/>
                <w:szCs w:val="22"/>
              </w:rPr>
            </w:pPr>
            <w:r w:rsidRPr="00D62B2A">
              <w:rPr>
                <w:rFonts w:asciiTheme="majorBidi" w:hAnsiTheme="majorBidi" w:cstheme="majorBidi"/>
                <w:sz w:val="22"/>
                <w:szCs w:val="22"/>
              </w:rPr>
              <w:t>Высота лотка, мм: 340</w:t>
            </w:r>
          </w:p>
          <w:p w14:paraId="66500F49" w14:textId="0305570C" w:rsidR="00F90F52" w:rsidRPr="00D62B2A" w:rsidRDefault="00F90F52" w:rsidP="00F90F52">
            <w:pPr>
              <w:rPr>
                <w:rFonts w:asciiTheme="majorBidi" w:hAnsiTheme="majorBidi" w:cstheme="majorBidi"/>
                <w:sz w:val="22"/>
                <w:szCs w:val="22"/>
              </w:rPr>
            </w:pPr>
            <w:r w:rsidRPr="00D62B2A">
              <w:rPr>
                <w:rFonts w:asciiTheme="majorBidi" w:hAnsiTheme="majorBidi" w:cstheme="majorBidi"/>
                <w:sz w:val="22"/>
                <w:szCs w:val="22"/>
              </w:rPr>
              <w:t>Глубина лотка, мм6 290</w:t>
            </w:r>
          </w:p>
          <w:p w14:paraId="1E0B28AE" w14:textId="51B0F3F8" w:rsidR="00F90F52" w:rsidRPr="00D62B2A" w:rsidRDefault="00F90F52" w:rsidP="00F90F52">
            <w:pPr>
              <w:rPr>
                <w:rFonts w:asciiTheme="majorBidi" w:hAnsiTheme="majorBidi" w:cstheme="majorBidi"/>
                <w:sz w:val="22"/>
                <w:szCs w:val="22"/>
              </w:rPr>
            </w:pPr>
            <w:r w:rsidRPr="00D62B2A">
              <w:rPr>
                <w:rFonts w:asciiTheme="majorBidi" w:hAnsiTheme="majorBidi" w:cstheme="majorBidi"/>
                <w:sz w:val="22"/>
                <w:szCs w:val="22"/>
              </w:rPr>
              <w:t>Высота конструкции, мм: 340</w:t>
            </w:r>
          </w:p>
          <w:p w14:paraId="64E4B80E" w14:textId="77777777" w:rsidR="00F90F52" w:rsidRPr="00D62B2A" w:rsidRDefault="00F90F52" w:rsidP="00BF0FB2">
            <w:pPr>
              <w:rPr>
                <w:rFonts w:asciiTheme="majorBidi" w:hAnsiTheme="majorBidi" w:cstheme="majorBidi"/>
                <w:sz w:val="22"/>
                <w:szCs w:val="22"/>
              </w:rPr>
            </w:pPr>
          </w:p>
          <w:p w14:paraId="7AC3681A" w14:textId="61A07CE8"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357D9D3D" w14:textId="1AA3458B" w:rsidR="00A54904" w:rsidRPr="00D62B2A" w:rsidRDefault="00230671" w:rsidP="007B6766">
            <w:pPr>
              <w:jc w:val="center"/>
              <w:rPr>
                <w:bCs/>
                <w:sz w:val="22"/>
                <w:szCs w:val="22"/>
              </w:rPr>
            </w:pPr>
            <w:r>
              <w:rPr>
                <w:bCs/>
                <w:sz w:val="22"/>
                <w:szCs w:val="22"/>
              </w:rPr>
              <w:t>1</w:t>
            </w:r>
          </w:p>
        </w:tc>
        <w:tc>
          <w:tcPr>
            <w:tcW w:w="851" w:type="dxa"/>
          </w:tcPr>
          <w:p w14:paraId="2F06074D" w14:textId="2EC6DD0E" w:rsidR="00A54904" w:rsidRPr="00D62B2A" w:rsidRDefault="00F90F52" w:rsidP="007B6766">
            <w:pPr>
              <w:jc w:val="center"/>
              <w:rPr>
                <w:bCs/>
                <w:sz w:val="22"/>
                <w:szCs w:val="22"/>
              </w:rPr>
            </w:pPr>
            <w:r w:rsidRPr="00D62B2A">
              <w:rPr>
                <w:bCs/>
                <w:sz w:val="22"/>
                <w:szCs w:val="22"/>
              </w:rPr>
              <w:t>шт.</w:t>
            </w:r>
          </w:p>
        </w:tc>
        <w:tc>
          <w:tcPr>
            <w:tcW w:w="992" w:type="dxa"/>
          </w:tcPr>
          <w:p w14:paraId="1552DC28" w14:textId="1511A273" w:rsidR="00A54904" w:rsidRPr="00D62B2A" w:rsidRDefault="00920320" w:rsidP="007B6766">
            <w:pPr>
              <w:jc w:val="center"/>
              <w:rPr>
                <w:bCs/>
                <w:sz w:val="22"/>
                <w:szCs w:val="22"/>
              </w:rPr>
            </w:pPr>
            <w:r>
              <w:rPr>
                <w:bCs/>
                <w:sz w:val="22"/>
                <w:szCs w:val="22"/>
              </w:rPr>
              <w:t>1554,43</w:t>
            </w:r>
          </w:p>
        </w:tc>
        <w:tc>
          <w:tcPr>
            <w:tcW w:w="1276" w:type="dxa"/>
          </w:tcPr>
          <w:p w14:paraId="26D4B370" w14:textId="19F80E1D" w:rsidR="00A54904" w:rsidRPr="00D62B2A" w:rsidRDefault="00920320" w:rsidP="007B6766">
            <w:pPr>
              <w:jc w:val="center"/>
              <w:rPr>
                <w:bCs/>
                <w:sz w:val="22"/>
                <w:szCs w:val="22"/>
              </w:rPr>
            </w:pPr>
            <w:r>
              <w:rPr>
                <w:bCs/>
                <w:sz w:val="22"/>
                <w:szCs w:val="22"/>
              </w:rPr>
              <w:t>1554,43</w:t>
            </w:r>
          </w:p>
        </w:tc>
      </w:tr>
      <w:tr w:rsidR="003D5FB5" w:rsidRPr="00D62B2A" w14:paraId="00245991" w14:textId="77777777" w:rsidTr="00920320">
        <w:tc>
          <w:tcPr>
            <w:tcW w:w="9209" w:type="dxa"/>
            <w:gridSpan w:val="6"/>
          </w:tcPr>
          <w:p w14:paraId="0BAD9A57" w14:textId="29A81C15" w:rsidR="00AD0043" w:rsidRPr="00D62B2A" w:rsidRDefault="00AD0043" w:rsidP="00AD0043">
            <w:pPr>
              <w:jc w:val="right"/>
              <w:rPr>
                <w:b/>
                <w:sz w:val="22"/>
                <w:szCs w:val="22"/>
              </w:rPr>
            </w:pPr>
            <w:r w:rsidRPr="00D62B2A">
              <w:rPr>
                <w:b/>
                <w:sz w:val="22"/>
                <w:szCs w:val="22"/>
              </w:rPr>
              <w:t>ИТОГО</w:t>
            </w:r>
          </w:p>
        </w:tc>
        <w:tc>
          <w:tcPr>
            <w:tcW w:w="1276" w:type="dxa"/>
          </w:tcPr>
          <w:p w14:paraId="1E06A63E" w14:textId="5D8D371E" w:rsidR="00AD0043" w:rsidRPr="00D62B2A" w:rsidRDefault="00920320" w:rsidP="007B6766">
            <w:pPr>
              <w:jc w:val="center"/>
              <w:rPr>
                <w:b/>
                <w:sz w:val="22"/>
                <w:szCs w:val="22"/>
              </w:rPr>
            </w:pPr>
            <w:r>
              <w:rPr>
                <w:b/>
                <w:sz w:val="22"/>
                <w:szCs w:val="22"/>
              </w:rPr>
              <w:t>380196,33</w:t>
            </w:r>
          </w:p>
        </w:tc>
      </w:tr>
    </w:tbl>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5DA95341" w14:textId="77777777" w:rsidR="007B75DB" w:rsidRDefault="007B75DB" w:rsidP="000F563D">
      <w:pPr>
        <w:jc w:val="right"/>
        <w:rPr>
          <w:sz w:val="24"/>
          <w:szCs w:val="24"/>
        </w:rPr>
      </w:pPr>
    </w:p>
    <w:p w14:paraId="4674B41F" w14:textId="77777777" w:rsidR="007B75DB" w:rsidRDefault="007B75DB" w:rsidP="000F563D">
      <w:pPr>
        <w:jc w:val="right"/>
        <w:rPr>
          <w:sz w:val="24"/>
          <w:szCs w:val="24"/>
        </w:rPr>
      </w:pPr>
    </w:p>
    <w:p w14:paraId="514C5CC9" w14:textId="77777777" w:rsidR="007B75DB" w:rsidRDefault="007B75DB" w:rsidP="000F563D">
      <w:pPr>
        <w:jc w:val="right"/>
        <w:rPr>
          <w:sz w:val="24"/>
          <w:szCs w:val="24"/>
        </w:rPr>
      </w:pPr>
    </w:p>
    <w:p w14:paraId="11979490" w14:textId="77777777" w:rsidR="007B75DB" w:rsidRDefault="007B75DB" w:rsidP="000F563D">
      <w:pPr>
        <w:jc w:val="right"/>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23"/>
      <w:footerReference w:type="even" r:id="rId124"/>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B45B0" w14:textId="77777777" w:rsidR="00510206" w:rsidRDefault="00510206">
      <w:r>
        <w:separator/>
      </w:r>
    </w:p>
  </w:endnote>
  <w:endnote w:type="continuationSeparator" w:id="0">
    <w:p w14:paraId="0FBB9B96" w14:textId="77777777" w:rsidR="00510206" w:rsidRDefault="00510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4CDB2" w14:textId="77777777" w:rsidR="00510206" w:rsidRDefault="00510206">
      <w:r>
        <w:separator/>
      </w:r>
    </w:p>
  </w:footnote>
  <w:footnote w:type="continuationSeparator" w:id="0">
    <w:p w14:paraId="3CB3F126" w14:textId="77777777" w:rsidR="00510206" w:rsidRDefault="00510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51E7F40"/>
    <w:multiLevelType w:val="multilevel"/>
    <w:tmpl w:val="34A2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2D557E"/>
    <w:multiLevelType w:val="multilevel"/>
    <w:tmpl w:val="0BCE3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9676D77"/>
    <w:multiLevelType w:val="multilevel"/>
    <w:tmpl w:val="597C8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AF331BD"/>
    <w:multiLevelType w:val="multilevel"/>
    <w:tmpl w:val="D71E2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D0E1764"/>
    <w:multiLevelType w:val="multilevel"/>
    <w:tmpl w:val="06B4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2311D72"/>
    <w:multiLevelType w:val="multilevel"/>
    <w:tmpl w:val="B584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772CEC"/>
    <w:multiLevelType w:val="multilevel"/>
    <w:tmpl w:val="13BE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F249A1"/>
    <w:multiLevelType w:val="multilevel"/>
    <w:tmpl w:val="BE5EA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F536C7"/>
    <w:multiLevelType w:val="multilevel"/>
    <w:tmpl w:val="5E9AB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8" w15:restartNumberingAfterBreak="0">
    <w:nsid w:val="303F0D5E"/>
    <w:multiLevelType w:val="multilevel"/>
    <w:tmpl w:val="E3F8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147910"/>
    <w:multiLevelType w:val="multilevel"/>
    <w:tmpl w:val="4160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C451DA"/>
    <w:multiLevelType w:val="multilevel"/>
    <w:tmpl w:val="C100C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DE6625"/>
    <w:multiLevelType w:val="multilevel"/>
    <w:tmpl w:val="EF9A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9E2430"/>
    <w:multiLevelType w:val="multilevel"/>
    <w:tmpl w:val="E7AC5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EF3C93"/>
    <w:multiLevelType w:val="multilevel"/>
    <w:tmpl w:val="1C868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915ADD"/>
    <w:multiLevelType w:val="multilevel"/>
    <w:tmpl w:val="18805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4949C1"/>
    <w:multiLevelType w:val="multilevel"/>
    <w:tmpl w:val="86A25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2B115A9"/>
    <w:multiLevelType w:val="multilevel"/>
    <w:tmpl w:val="347E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C03CE3"/>
    <w:multiLevelType w:val="multilevel"/>
    <w:tmpl w:val="05BA1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CA97C3C"/>
    <w:multiLevelType w:val="multilevel"/>
    <w:tmpl w:val="C138F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21C14E9"/>
    <w:multiLevelType w:val="multilevel"/>
    <w:tmpl w:val="D4C07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3057ED2"/>
    <w:multiLevelType w:val="multilevel"/>
    <w:tmpl w:val="277E7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4E156FD"/>
    <w:multiLevelType w:val="multilevel"/>
    <w:tmpl w:val="EC3AF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5943577"/>
    <w:multiLevelType w:val="multilevel"/>
    <w:tmpl w:val="A19ED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317D3D"/>
    <w:multiLevelType w:val="multilevel"/>
    <w:tmpl w:val="A86C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A2265DD"/>
    <w:multiLevelType w:val="multilevel"/>
    <w:tmpl w:val="2618A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A993FB9"/>
    <w:multiLevelType w:val="multilevel"/>
    <w:tmpl w:val="D078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43" w15:restartNumberingAfterBreak="0">
    <w:nsid w:val="6D017F30"/>
    <w:multiLevelType w:val="multilevel"/>
    <w:tmpl w:val="3906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31A7CB2"/>
    <w:multiLevelType w:val="multilevel"/>
    <w:tmpl w:val="268C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78501F5"/>
    <w:multiLevelType w:val="multilevel"/>
    <w:tmpl w:val="753CE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94C2F38"/>
    <w:multiLevelType w:val="multilevel"/>
    <w:tmpl w:val="8080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17"/>
  </w:num>
  <w:num w:numId="2" w16cid:durableId="1653677970">
    <w:abstractNumId w:val="30"/>
  </w:num>
  <w:num w:numId="3" w16cid:durableId="559749344">
    <w:abstractNumId w:val="0"/>
  </w:num>
  <w:num w:numId="4" w16cid:durableId="1396976947">
    <w:abstractNumId w:val="5"/>
  </w:num>
  <w:num w:numId="5" w16cid:durableId="553780426">
    <w:abstractNumId w:val="23"/>
  </w:num>
  <w:num w:numId="6" w16cid:durableId="1806967988">
    <w:abstractNumId w:val="11"/>
  </w:num>
  <w:num w:numId="7" w16cid:durableId="1920628124">
    <w:abstractNumId w:val="42"/>
  </w:num>
  <w:num w:numId="8" w16cid:durableId="1827041953">
    <w:abstractNumId w:val="32"/>
  </w:num>
  <w:num w:numId="9" w16cid:durableId="2061899951">
    <w:abstractNumId w:val="26"/>
  </w:num>
  <w:num w:numId="10" w16cid:durableId="1752769649">
    <w:abstractNumId w:val="21"/>
  </w:num>
  <w:num w:numId="11" w16cid:durableId="1203715503">
    <w:abstractNumId w:val="29"/>
  </w:num>
  <w:num w:numId="12" w16cid:durableId="90707708">
    <w:abstractNumId w:val="13"/>
  </w:num>
  <w:num w:numId="13" w16cid:durableId="332418939">
    <w:abstractNumId w:val="47"/>
  </w:num>
  <w:num w:numId="14" w16cid:durableId="992369699">
    <w:abstractNumId w:val="37"/>
  </w:num>
  <w:num w:numId="15" w16cid:durableId="209341120">
    <w:abstractNumId w:val="39"/>
  </w:num>
  <w:num w:numId="16" w16cid:durableId="1565946979">
    <w:abstractNumId w:val="44"/>
  </w:num>
  <w:num w:numId="17" w16cid:durableId="119762013">
    <w:abstractNumId w:val="31"/>
  </w:num>
  <w:num w:numId="18" w16cid:durableId="76248033">
    <w:abstractNumId w:val="25"/>
  </w:num>
  <w:num w:numId="19" w16cid:durableId="461730977">
    <w:abstractNumId w:val="36"/>
  </w:num>
  <w:num w:numId="20" w16cid:durableId="1598099835">
    <w:abstractNumId w:val="38"/>
  </w:num>
  <w:num w:numId="21" w16cid:durableId="1936667091">
    <w:abstractNumId w:val="8"/>
  </w:num>
  <w:num w:numId="22" w16cid:durableId="1081221744">
    <w:abstractNumId w:val="35"/>
  </w:num>
  <w:num w:numId="23" w16cid:durableId="295069087">
    <w:abstractNumId w:val="15"/>
  </w:num>
  <w:num w:numId="24" w16cid:durableId="1997415824">
    <w:abstractNumId w:val="9"/>
  </w:num>
  <w:num w:numId="25" w16cid:durableId="437067148">
    <w:abstractNumId w:val="43"/>
  </w:num>
  <w:num w:numId="26" w16cid:durableId="1879900980">
    <w:abstractNumId w:val="10"/>
  </w:num>
  <w:num w:numId="27" w16cid:durableId="83457847">
    <w:abstractNumId w:val="28"/>
  </w:num>
  <w:num w:numId="28" w16cid:durableId="1809395166">
    <w:abstractNumId w:val="22"/>
  </w:num>
  <w:num w:numId="29" w16cid:durableId="1709530607">
    <w:abstractNumId w:val="19"/>
  </w:num>
  <w:num w:numId="30" w16cid:durableId="349110736">
    <w:abstractNumId w:val="33"/>
  </w:num>
  <w:num w:numId="31" w16cid:durableId="1331711809">
    <w:abstractNumId w:val="40"/>
  </w:num>
  <w:num w:numId="32" w16cid:durableId="664019639">
    <w:abstractNumId w:val="27"/>
  </w:num>
  <w:num w:numId="33" w16cid:durableId="1011223976">
    <w:abstractNumId w:val="20"/>
  </w:num>
  <w:num w:numId="34" w16cid:durableId="1781752607">
    <w:abstractNumId w:val="46"/>
  </w:num>
  <w:num w:numId="35" w16cid:durableId="2123180436">
    <w:abstractNumId w:val="24"/>
  </w:num>
  <w:num w:numId="36" w16cid:durableId="120541000">
    <w:abstractNumId w:val="6"/>
  </w:num>
  <w:num w:numId="37" w16cid:durableId="1688673651">
    <w:abstractNumId w:val="45"/>
  </w:num>
  <w:num w:numId="38" w16cid:durableId="1989283108">
    <w:abstractNumId w:val="18"/>
  </w:num>
  <w:num w:numId="39" w16cid:durableId="2021202035">
    <w:abstractNumId w:val="7"/>
  </w:num>
  <w:num w:numId="40" w16cid:durableId="183057019">
    <w:abstractNumId w:val="12"/>
  </w:num>
  <w:num w:numId="41" w16cid:durableId="1697537246">
    <w:abstractNumId w:val="41"/>
  </w:num>
  <w:num w:numId="42" w16cid:durableId="483855731">
    <w:abstractNumId w:val="34"/>
  </w:num>
  <w:num w:numId="43" w16cid:durableId="971254007">
    <w:abstractNumId w:val="16"/>
  </w:num>
  <w:num w:numId="44" w16cid:durableId="947274038">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2E9E"/>
    <w:rsid w:val="00083943"/>
    <w:rsid w:val="000839FF"/>
    <w:rsid w:val="00083E04"/>
    <w:rsid w:val="00084332"/>
    <w:rsid w:val="00084C36"/>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E66CE"/>
    <w:rsid w:val="000F27DA"/>
    <w:rsid w:val="000F38AF"/>
    <w:rsid w:val="000F477C"/>
    <w:rsid w:val="000F4819"/>
    <w:rsid w:val="000F4E40"/>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3F49"/>
    <w:rsid w:val="0011474D"/>
    <w:rsid w:val="001151E6"/>
    <w:rsid w:val="0011748A"/>
    <w:rsid w:val="00120CC1"/>
    <w:rsid w:val="00122578"/>
    <w:rsid w:val="00122B7F"/>
    <w:rsid w:val="001235B8"/>
    <w:rsid w:val="00123B50"/>
    <w:rsid w:val="00123E40"/>
    <w:rsid w:val="00123E66"/>
    <w:rsid w:val="00127DC0"/>
    <w:rsid w:val="001308F4"/>
    <w:rsid w:val="00132B63"/>
    <w:rsid w:val="001331E4"/>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565"/>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0671"/>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489D"/>
    <w:rsid w:val="00255086"/>
    <w:rsid w:val="00255F29"/>
    <w:rsid w:val="00255F35"/>
    <w:rsid w:val="00256007"/>
    <w:rsid w:val="00256EA7"/>
    <w:rsid w:val="00257063"/>
    <w:rsid w:val="002622FC"/>
    <w:rsid w:val="0026505A"/>
    <w:rsid w:val="0026509B"/>
    <w:rsid w:val="002651DC"/>
    <w:rsid w:val="00265B13"/>
    <w:rsid w:val="00266177"/>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1B2"/>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E7F4B"/>
    <w:rsid w:val="002F0845"/>
    <w:rsid w:val="002F11B5"/>
    <w:rsid w:val="002F3ACF"/>
    <w:rsid w:val="002F473B"/>
    <w:rsid w:val="002F5420"/>
    <w:rsid w:val="002F57F1"/>
    <w:rsid w:val="002F5D0F"/>
    <w:rsid w:val="003001DE"/>
    <w:rsid w:val="00300224"/>
    <w:rsid w:val="003024A2"/>
    <w:rsid w:val="00302B74"/>
    <w:rsid w:val="0030393C"/>
    <w:rsid w:val="00303AC6"/>
    <w:rsid w:val="0030624C"/>
    <w:rsid w:val="00310A20"/>
    <w:rsid w:val="00311730"/>
    <w:rsid w:val="00311B15"/>
    <w:rsid w:val="00312944"/>
    <w:rsid w:val="003160CD"/>
    <w:rsid w:val="0032073F"/>
    <w:rsid w:val="0032095F"/>
    <w:rsid w:val="0032167D"/>
    <w:rsid w:val="00322368"/>
    <w:rsid w:val="003224C9"/>
    <w:rsid w:val="00323872"/>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0EF5"/>
    <w:rsid w:val="003427EB"/>
    <w:rsid w:val="00342A26"/>
    <w:rsid w:val="003453AE"/>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DC6"/>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6A5"/>
    <w:rsid w:val="003C6989"/>
    <w:rsid w:val="003C6AEF"/>
    <w:rsid w:val="003C6BED"/>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8ED"/>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47850"/>
    <w:rsid w:val="00450018"/>
    <w:rsid w:val="004513C5"/>
    <w:rsid w:val="00451609"/>
    <w:rsid w:val="004516C0"/>
    <w:rsid w:val="00451E80"/>
    <w:rsid w:val="004520D5"/>
    <w:rsid w:val="0045248B"/>
    <w:rsid w:val="0045280B"/>
    <w:rsid w:val="00453438"/>
    <w:rsid w:val="00453CEC"/>
    <w:rsid w:val="004550AC"/>
    <w:rsid w:val="0045516F"/>
    <w:rsid w:val="00455E0A"/>
    <w:rsid w:val="004562F9"/>
    <w:rsid w:val="00457022"/>
    <w:rsid w:val="004579C1"/>
    <w:rsid w:val="00460882"/>
    <w:rsid w:val="0046163B"/>
    <w:rsid w:val="00462743"/>
    <w:rsid w:val="00462A48"/>
    <w:rsid w:val="00462D46"/>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088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5C4E"/>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B32"/>
    <w:rsid w:val="00502DE6"/>
    <w:rsid w:val="00503020"/>
    <w:rsid w:val="005034D2"/>
    <w:rsid w:val="00510206"/>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30"/>
    <w:rsid w:val="00532D48"/>
    <w:rsid w:val="005362C6"/>
    <w:rsid w:val="00543E64"/>
    <w:rsid w:val="00544587"/>
    <w:rsid w:val="00544E44"/>
    <w:rsid w:val="0054553E"/>
    <w:rsid w:val="00546B72"/>
    <w:rsid w:val="00546D7A"/>
    <w:rsid w:val="005532E3"/>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4EAC"/>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562"/>
    <w:rsid w:val="005D26F7"/>
    <w:rsid w:val="005D2937"/>
    <w:rsid w:val="005D2C92"/>
    <w:rsid w:val="005D3ABF"/>
    <w:rsid w:val="005D4518"/>
    <w:rsid w:val="005D54D8"/>
    <w:rsid w:val="005D663F"/>
    <w:rsid w:val="005D6EF8"/>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245B"/>
    <w:rsid w:val="00603662"/>
    <w:rsid w:val="006047E5"/>
    <w:rsid w:val="00605904"/>
    <w:rsid w:val="006079E8"/>
    <w:rsid w:val="0061106F"/>
    <w:rsid w:val="006113B8"/>
    <w:rsid w:val="00611D9F"/>
    <w:rsid w:val="00612497"/>
    <w:rsid w:val="00612B8C"/>
    <w:rsid w:val="00612F9D"/>
    <w:rsid w:val="00615AE1"/>
    <w:rsid w:val="006160EA"/>
    <w:rsid w:val="00617880"/>
    <w:rsid w:val="00620D83"/>
    <w:rsid w:val="00621716"/>
    <w:rsid w:val="00623F7A"/>
    <w:rsid w:val="0062474E"/>
    <w:rsid w:val="00624F2E"/>
    <w:rsid w:val="00625462"/>
    <w:rsid w:val="00625EEB"/>
    <w:rsid w:val="006271BA"/>
    <w:rsid w:val="00630A95"/>
    <w:rsid w:val="00631B4F"/>
    <w:rsid w:val="006325E8"/>
    <w:rsid w:val="00632AF4"/>
    <w:rsid w:val="00633228"/>
    <w:rsid w:val="00633AE1"/>
    <w:rsid w:val="00633BB2"/>
    <w:rsid w:val="00633E2F"/>
    <w:rsid w:val="00636FBF"/>
    <w:rsid w:val="0063775B"/>
    <w:rsid w:val="00640117"/>
    <w:rsid w:val="00640742"/>
    <w:rsid w:val="00640F59"/>
    <w:rsid w:val="00641A39"/>
    <w:rsid w:val="00641F63"/>
    <w:rsid w:val="00643365"/>
    <w:rsid w:val="00645860"/>
    <w:rsid w:val="0065136C"/>
    <w:rsid w:val="006514FA"/>
    <w:rsid w:val="00651854"/>
    <w:rsid w:val="00654110"/>
    <w:rsid w:val="006561E3"/>
    <w:rsid w:val="00657BAA"/>
    <w:rsid w:val="00657BE7"/>
    <w:rsid w:val="00657C03"/>
    <w:rsid w:val="00662E6F"/>
    <w:rsid w:val="00665C1C"/>
    <w:rsid w:val="006668A4"/>
    <w:rsid w:val="00670385"/>
    <w:rsid w:val="00672EDA"/>
    <w:rsid w:val="00674581"/>
    <w:rsid w:val="00675020"/>
    <w:rsid w:val="006760BF"/>
    <w:rsid w:val="00676B85"/>
    <w:rsid w:val="00680C6A"/>
    <w:rsid w:val="006829AE"/>
    <w:rsid w:val="00682FE0"/>
    <w:rsid w:val="006836A1"/>
    <w:rsid w:val="00685D41"/>
    <w:rsid w:val="00686B59"/>
    <w:rsid w:val="00686DB4"/>
    <w:rsid w:val="0069097A"/>
    <w:rsid w:val="006911E9"/>
    <w:rsid w:val="00691C9A"/>
    <w:rsid w:val="00692111"/>
    <w:rsid w:val="00693526"/>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716"/>
    <w:rsid w:val="006D18F1"/>
    <w:rsid w:val="006D2660"/>
    <w:rsid w:val="006D2A36"/>
    <w:rsid w:val="006D3027"/>
    <w:rsid w:val="006D4D65"/>
    <w:rsid w:val="006D5001"/>
    <w:rsid w:val="006D6838"/>
    <w:rsid w:val="006D697B"/>
    <w:rsid w:val="006D69B8"/>
    <w:rsid w:val="006D714E"/>
    <w:rsid w:val="006D77C1"/>
    <w:rsid w:val="006D79E6"/>
    <w:rsid w:val="006E1CD7"/>
    <w:rsid w:val="006E2109"/>
    <w:rsid w:val="006E23E5"/>
    <w:rsid w:val="006E2FEB"/>
    <w:rsid w:val="006E3743"/>
    <w:rsid w:val="006E3AAB"/>
    <w:rsid w:val="006E5389"/>
    <w:rsid w:val="006E5A53"/>
    <w:rsid w:val="006E70A3"/>
    <w:rsid w:val="006F11F9"/>
    <w:rsid w:val="006F3AE4"/>
    <w:rsid w:val="006F422A"/>
    <w:rsid w:val="006F47F3"/>
    <w:rsid w:val="006F53EA"/>
    <w:rsid w:val="006F55D1"/>
    <w:rsid w:val="006F5AF9"/>
    <w:rsid w:val="006F5C13"/>
    <w:rsid w:val="006F5F0F"/>
    <w:rsid w:val="006F6132"/>
    <w:rsid w:val="006F6241"/>
    <w:rsid w:val="006F72BF"/>
    <w:rsid w:val="006F7877"/>
    <w:rsid w:val="007005C1"/>
    <w:rsid w:val="007007E2"/>
    <w:rsid w:val="00700CFA"/>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490D"/>
    <w:rsid w:val="00745941"/>
    <w:rsid w:val="0074611C"/>
    <w:rsid w:val="0074746B"/>
    <w:rsid w:val="00750B14"/>
    <w:rsid w:val="0075159C"/>
    <w:rsid w:val="00752B16"/>
    <w:rsid w:val="00753649"/>
    <w:rsid w:val="007550E4"/>
    <w:rsid w:val="00755B71"/>
    <w:rsid w:val="00756AAA"/>
    <w:rsid w:val="00756DEF"/>
    <w:rsid w:val="007578BD"/>
    <w:rsid w:val="0076072B"/>
    <w:rsid w:val="00761067"/>
    <w:rsid w:val="00761A46"/>
    <w:rsid w:val="00761A62"/>
    <w:rsid w:val="00762DB3"/>
    <w:rsid w:val="00764536"/>
    <w:rsid w:val="00765057"/>
    <w:rsid w:val="00765921"/>
    <w:rsid w:val="00767BD2"/>
    <w:rsid w:val="007709F0"/>
    <w:rsid w:val="00771251"/>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1EDF"/>
    <w:rsid w:val="00792703"/>
    <w:rsid w:val="00792786"/>
    <w:rsid w:val="00793ECF"/>
    <w:rsid w:val="0079595F"/>
    <w:rsid w:val="00796CDB"/>
    <w:rsid w:val="0079732B"/>
    <w:rsid w:val="007977B0"/>
    <w:rsid w:val="00797B60"/>
    <w:rsid w:val="007A0CEB"/>
    <w:rsid w:val="007A4FFF"/>
    <w:rsid w:val="007A5C1C"/>
    <w:rsid w:val="007A7460"/>
    <w:rsid w:val="007A754F"/>
    <w:rsid w:val="007A79CF"/>
    <w:rsid w:val="007A7B64"/>
    <w:rsid w:val="007B08D2"/>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A68"/>
    <w:rsid w:val="007F6B1A"/>
    <w:rsid w:val="008003A8"/>
    <w:rsid w:val="008014AB"/>
    <w:rsid w:val="00803EA9"/>
    <w:rsid w:val="0080449D"/>
    <w:rsid w:val="008113B5"/>
    <w:rsid w:val="00811438"/>
    <w:rsid w:val="0081389B"/>
    <w:rsid w:val="0081408F"/>
    <w:rsid w:val="00815A94"/>
    <w:rsid w:val="008161AD"/>
    <w:rsid w:val="00817029"/>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30D6"/>
    <w:rsid w:val="0086452B"/>
    <w:rsid w:val="00864ACA"/>
    <w:rsid w:val="00864F04"/>
    <w:rsid w:val="00866DF2"/>
    <w:rsid w:val="00866FED"/>
    <w:rsid w:val="00867FD3"/>
    <w:rsid w:val="00870B82"/>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E32"/>
    <w:rsid w:val="008A3F70"/>
    <w:rsid w:val="008A4449"/>
    <w:rsid w:val="008A5DED"/>
    <w:rsid w:val="008A63D0"/>
    <w:rsid w:val="008A7234"/>
    <w:rsid w:val="008A771F"/>
    <w:rsid w:val="008B1A15"/>
    <w:rsid w:val="008B1E09"/>
    <w:rsid w:val="008B22F0"/>
    <w:rsid w:val="008B4783"/>
    <w:rsid w:val="008B4C15"/>
    <w:rsid w:val="008B61AC"/>
    <w:rsid w:val="008B7CCE"/>
    <w:rsid w:val="008C1595"/>
    <w:rsid w:val="008C187F"/>
    <w:rsid w:val="008C28F9"/>
    <w:rsid w:val="008C5EC2"/>
    <w:rsid w:val="008C7403"/>
    <w:rsid w:val="008D10D7"/>
    <w:rsid w:val="008D1644"/>
    <w:rsid w:val="008D199D"/>
    <w:rsid w:val="008D1A49"/>
    <w:rsid w:val="008D1B3E"/>
    <w:rsid w:val="008D2652"/>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1C3"/>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0320"/>
    <w:rsid w:val="0092138B"/>
    <w:rsid w:val="00921602"/>
    <w:rsid w:val="00921C04"/>
    <w:rsid w:val="00923101"/>
    <w:rsid w:val="009233A8"/>
    <w:rsid w:val="00923746"/>
    <w:rsid w:val="00924534"/>
    <w:rsid w:val="00925F67"/>
    <w:rsid w:val="00926285"/>
    <w:rsid w:val="00927309"/>
    <w:rsid w:val="00927CEC"/>
    <w:rsid w:val="009300D6"/>
    <w:rsid w:val="009313DE"/>
    <w:rsid w:val="009316DD"/>
    <w:rsid w:val="00932B79"/>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214"/>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858B1"/>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B7EAE"/>
    <w:rsid w:val="009C0D8C"/>
    <w:rsid w:val="009C267C"/>
    <w:rsid w:val="009C329A"/>
    <w:rsid w:val="009C3596"/>
    <w:rsid w:val="009C3D84"/>
    <w:rsid w:val="009C432F"/>
    <w:rsid w:val="009C543E"/>
    <w:rsid w:val="009C55FE"/>
    <w:rsid w:val="009D05ED"/>
    <w:rsid w:val="009D1011"/>
    <w:rsid w:val="009D1EC0"/>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E71CE"/>
    <w:rsid w:val="009F0A76"/>
    <w:rsid w:val="009F19F0"/>
    <w:rsid w:val="009F2301"/>
    <w:rsid w:val="009F299B"/>
    <w:rsid w:val="009F2C31"/>
    <w:rsid w:val="009F43E5"/>
    <w:rsid w:val="009F4E92"/>
    <w:rsid w:val="009F56B5"/>
    <w:rsid w:val="009F6ACF"/>
    <w:rsid w:val="00A01036"/>
    <w:rsid w:val="00A019F0"/>
    <w:rsid w:val="00A01EFF"/>
    <w:rsid w:val="00A0273F"/>
    <w:rsid w:val="00A04319"/>
    <w:rsid w:val="00A05355"/>
    <w:rsid w:val="00A05392"/>
    <w:rsid w:val="00A10384"/>
    <w:rsid w:val="00A10B58"/>
    <w:rsid w:val="00A12101"/>
    <w:rsid w:val="00A13850"/>
    <w:rsid w:val="00A16D8A"/>
    <w:rsid w:val="00A17B9A"/>
    <w:rsid w:val="00A17C98"/>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04"/>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34D"/>
    <w:rsid w:val="00AD44C0"/>
    <w:rsid w:val="00AD57BA"/>
    <w:rsid w:val="00AD60B9"/>
    <w:rsid w:val="00AD6C64"/>
    <w:rsid w:val="00AD73D7"/>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97"/>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70F"/>
    <w:rsid w:val="00B33DCE"/>
    <w:rsid w:val="00B34B9D"/>
    <w:rsid w:val="00B34C34"/>
    <w:rsid w:val="00B35C69"/>
    <w:rsid w:val="00B36AF7"/>
    <w:rsid w:val="00B36C3F"/>
    <w:rsid w:val="00B37694"/>
    <w:rsid w:val="00B40290"/>
    <w:rsid w:val="00B40431"/>
    <w:rsid w:val="00B41A78"/>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89F"/>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6A2"/>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0FB2"/>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255"/>
    <w:rsid w:val="00C15443"/>
    <w:rsid w:val="00C15C11"/>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37BAE"/>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A19"/>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D6D"/>
    <w:rsid w:val="00D56E39"/>
    <w:rsid w:val="00D57306"/>
    <w:rsid w:val="00D5781C"/>
    <w:rsid w:val="00D57E25"/>
    <w:rsid w:val="00D60A51"/>
    <w:rsid w:val="00D61EF0"/>
    <w:rsid w:val="00D62B2A"/>
    <w:rsid w:val="00D62FF5"/>
    <w:rsid w:val="00D637EB"/>
    <w:rsid w:val="00D63D54"/>
    <w:rsid w:val="00D6537B"/>
    <w:rsid w:val="00D6547C"/>
    <w:rsid w:val="00D65699"/>
    <w:rsid w:val="00D65E6D"/>
    <w:rsid w:val="00D671E3"/>
    <w:rsid w:val="00D6783F"/>
    <w:rsid w:val="00D706CC"/>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608"/>
    <w:rsid w:val="00D84A4C"/>
    <w:rsid w:val="00D85220"/>
    <w:rsid w:val="00D855B2"/>
    <w:rsid w:val="00D85A44"/>
    <w:rsid w:val="00D8634B"/>
    <w:rsid w:val="00D87450"/>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155C"/>
    <w:rsid w:val="00E92F39"/>
    <w:rsid w:val="00E966CE"/>
    <w:rsid w:val="00E96BB5"/>
    <w:rsid w:val="00E96BFF"/>
    <w:rsid w:val="00E97042"/>
    <w:rsid w:val="00E97404"/>
    <w:rsid w:val="00EA03DA"/>
    <w:rsid w:val="00EA0592"/>
    <w:rsid w:val="00EA25FA"/>
    <w:rsid w:val="00EA282F"/>
    <w:rsid w:val="00EA2C6B"/>
    <w:rsid w:val="00EA3EEE"/>
    <w:rsid w:val="00EA4EEB"/>
    <w:rsid w:val="00EA52C7"/>
    <w:rsid w:val="00EA6039"/>
    <w:rsid w:val="00EA687F"/>
    <w:rsid w:val="00EA6B54"/>
    <w:rsid w:val="00EB05CB"/>
    <w:rsid w:val="00EB0E8C"/>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0B08"/>
    <w:rsid w:val="00ED2A4B"/>
    <w:rsid w:val="00ED56B9"/>
    <w:rsid w:val="00ED5870"/>
    <w:rsid w:val="00ED5E4C"/>
    <w:rsid w:val="00ED65F8"/>
    <w:rsid w:val="00ED660E"/>
    <w:rsid w:val="00ED6E1A"/>
    <w:rsid w:val="00ED70F7"/>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0478"/>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0F5"/>
    <w:rsid w:val="00F7656C"/>
    <w:rsid w:val="00F7661E"/>
    <w:rsid w:val="00F7676A"/>
    <w:rsid w:val="00F76DA8"/>
    <w:rsid w:val="00F81F99"/>
    <w:rsid w:val="00F83B10"/>
    <w:rsid w:val="00F84378"/>
    <w:rsid w:val="00F8527C"/>
    <w:rsid w:val="00F86ECA"/>
    <w:rsid w:val="00F90194"/>
    <w:rsid w:val="00F90F52"/>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A73D1"/>
    <w:rsid w:val="00FB2448"/>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37D5"/>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officemag.ru/catalog/851/?filter=prop-nalichie_karmana_na_koreshke-da" TargetMode="External"/><Relationship Id="rId117" Type="http://schemas.openxmlformats.org/officeDocument/2006/relationships/hyperlink" Target="https://zakupki44fz.ru/app/okpd2/25.99.22.110" TargetMode="External"/><Relationship Id="rId21" Type="http://schemas.openxmlformats.org/officeDocument/2006/relationships/hyperlink" Target="https://www.officemag.ru/catalog/851/?filter=prop-shirina_koreshka-75-mm" TargetMode="External"/><Relationship Id="rId42" Type="http://schemas.openxmlformats.org/officeDocument/2006/relationships/hyperlink" Target="https://www.officemag.ru/catalog/898/?filter=prop-tsvet_korpusa-prozrachnyy" TargetMode="External"/><Relationship Id="rId47" Type="http://schemas.openxmlformats.org/officeDocument/2006/relationships/hyperlink" Target="https://www.officemag.ru/catalog/898/?filter=prop-seriya-fine_gel" TargetMode="External"/><Relationship Id="rId63" Type="http://schemas.openxmlformats.org/officeDocument/2006/relationships/hyperlink" Target="https://www.vseinstrumenti.ru/tag-page/ruchki-sharikovye-s-rezinovoj-manzhetoj-17441/" TargetMode="External"/><Relationship Id="rId68" Type="http://schemas.openxmlformats.org/officeDocument/2006/relationships/hyperlink" Target="https://www.officemag.ru/catalog/1376/?filter=prop-osnova_lenty-polipropilen" TargetMode="External"/><Relationship Id="rId84" Type="http://schemas.openxmlformats.org/officeDocument/2006/relationships/hyperlink" Target="https://www.komus.ru/katalog/kantstovary/steplery-i-skoby/steplery/c/4170/f/1512=metall/?from=kth-2" TargetMode="External"/><Relationship Id="rId89" Type="http://schemas.openxmlformats.org/officeDocument/2006/relationships/hyperlink" Target="https://www.komus.ru/katalog/kantstovary/steplery-i-skoby/steplery/c/4170/f/548=10/?from=kth-2" TargetMode="External"/><Relationship Id="rId112" Type="http://schemas.openxmlformats.org/officeDocument/2006/relationships/hyperlink" Target="https://www.officemag.ru/catalog/2187/?filter=prop-tsvet_molnii-assorti" TargetMode="External"/><Relationship Id="rId16" Type="http://schemas.openxmlformats.org/officeDocument/2006/relationships/hyperlink" Target="https://www.officemag.ru/catalog/851/?filter=prop-metallicheskiy_protektor_nizhney_kromki-da" TargetMode="External"/><Relationship Id="rId107" Type="http://schemas.openxmlformats.org/officeDocument/2006/relationships/hyperlink" Target="https://www.officemag.ru/catalog/2187/?filter=prop-format-a5" TargetMode="External"/><Relationship Id="rId11" Type="http://schemas.openxmlformats.org/officeDocument/2006/relationships/hyperlink" Target="https://www.officemag.ru/catalog/851/?filter=prop-format-a4" TargetMode="External"/><Relationship Id="rId32" Type="http://schemas.openxmlformats.org/officeDocument/2006/relationships/hyperlink" Target="https://www.officemag.ru/catalog/1547/?filter=prop-orientatsiya-vertikalnaya" TargetMode="External"/><Relationship Id="rId37" Type="http://schemas.openxmlformats.org/officeDocument/2006/relationships/hyperlink" Target="https://www.officemag.ru/catalog/898/?filter=prop-diametr_pishushchego_uzla-0_5-mm" TargetMode="External"/><Relationship Id="rId53" Type="http://schemas.openxmlformats.org/officeDocument/2006/relationships/hyperlink" Target="https://www.komus.ru/katalog/ruchki-karandashi-markery/sharikovye-ruchki/sharikovye-neavtomaticheskie-ruchki/c/6274/f/447=sinij/?from=kth-2" TargetMode="External"/><Relationship Id="rId58" Type="http://schemas.openxmlformats.org/officeDocument/2006/relationships/hyperlink" Target="https://www.komus.ru/katalog/ruchki-karandashi-markery/sharikovye-ruchki/sharikovye-neavtomaticheskie-ruchki/c/6274/f/trademark=bruno-visconti/287=sinij/?from=kth-2" TargetMode="External"/><Relationship Id="rId74" Type="http://schemas.openxmlformats.org/officeDocument/2006/relationships/hyperlink" Target="https://www.officemag.ru/catalog/1376/?filter=prop-shirina-50-mm" TargetMode="External"/><Relationship Id="rId79" Type="http://schemas.openxmlformats.org/officeDocument/2006/relationships/hyperlink" Target="https://www.officemag.ru/catalog/1376/?filter=prop-osnova_kleevogo_sloya-naturalnyy_kauchuk" TargetMode="External"/><Relationship Id="rId102" Type="http://schemas.openxmlformats.org/officeDocument/2006/relationships/hyperlink" Target="https://www.komus.ru/katalog/tovary-dlya-ucheby-i-tvorchestva/tetradi-dnevniki-bloknoty/tetradi/shkolnye-tetradi-12-24-listov-/c/7231/f/1466=kletka/?from=kth-2" TargetMode="External"/><Relationship Id="rId123"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s://www.vseinstrumenti.ru/tag-page/sharikovye-ruchki-prozrachnye-1670761/" TargetMode="External"/><Relationship Id="rId82" Type="http://schemas.openxmlformats.org/officeDocument/2006/relationships/hyperlink" Target="https://www.komus.ru/katalog/kantstovary/steplery-i-skoby/steplery/c/4170/f/1598=nastolnyj/?from=kth-2" TargetMode="External"/><Relationship Id="rId90" Type="http://schemas.openxmlformats.org/officeDocument/2006/relationships/hyperlink" Target="https://www.komus.ru/katalog/kantstovary/steplery-i-skoby/steplery/c/4170/f/1512=metall/?from=kth-2" TargetMode="External"/><Relationship Id="rId95" Type="http://schemas.openxmlformats.org/officeDocument/2006/relationships/hyperlink" Target="https://www.komus.ru/katalog/tovary-dlya-ucheby-i-tvorchestva/tetradi-dnevniki-bloknoty/tetradi/tetradi-obshhie/c/7229/f/1466=kletka/?from=kth-2" TargetMode="External"/><Relationship Id="rId19" Type="http://schemas.openxmlformats.org/officeDocument/2006/relationships/hyperlink" Target="https://www.officemag.ru/catalog/851/?filter=prop-format_papki_orientirovan-vertikalno" TargetMode="External"/><Relationship Id="rId14" Type="http://schemas.openxmlformats.org/officeDocument/2006/relationships/hyperlink" Target="https://www.officemag.ru/catalog/851/?filter=prop-material_vnutrennego_pokrytiya-bumaga" TargetMode="External"/><Relationship Id="rId22" Type="http://schemas.openxmlformats.org/officeDocument/2006/relationships/hyperlink" Target="https://www.officemag.ru/catalog/851/?filter=prop-material_vneshnego_pokrytiya-polipropilen" TargetMode="External"/><Relationship Id="rId27" Type="http://schemas.openxmlformats.org/officeDocument/2006/relationships/hyperlink" Target="https://www.officemag.ru/catalog/851/?filter=prop-tsvet_papki-chernyy" TargetMode="External"/><Relationship Id="rId30" Type="http://schemas.openxmlformats.org/officeDocument/2006/relationships/hyperlink" Target="https://www.officemag.ru/catalog/1547/?filter=prop-kolichestvo_v_komplekte-50-sht" TargetMode="External"/><Relationship Id="rId35" Type="http://schemas.openxmlformats.org/officeDocument/2006/relationships/hyperlink" Target="https://www.officemag.ru/catalog/898/?filter=prop-tsvet_chernil-krasnyy" TargetMode="External"/><Relationship Id="rId43" Type="http://schemas.openxmlformats.org/officeDocument/2006/relationships/hyperlink" Target="https://www.officemag.ru/catalog/898/?filter=prop-forma_korpusa-kruglaya" TargetMode="External"/><Relationship Id="rId48" Type="http://schemas.openxmlformats.org/officeDocument/2006/relationships/hyperlink" Target="https://www.officemag.ru/catalog/898/?filter=prop-dlina_smennogo_sterzhnya-130-mm" TargetMode="External"/><Relationship Id="rId56" Type="http://schemas.openxmlformats.org/officeDocument/2006/relationships/hyperlink" Target="https://www.komus.ru/katalog/ruchki-karandashi-markery/sharikovye-ruchki/sharikovye-neavtomaticheskie-ruchki/c/6274/f/4885=da/?from=kth-2" TargetMode="External"/><Relationship Id="rId64" Type="http://schemas.openxmlformats.org/officeDocument/2006/relationships/hyperlink" Target="https://www.officemag.ru/catalog/1376/?filter=prop-vid-dvustoronnyaya" TargetMode="External"/><Relationship Id="rId69" Type="http://schemas.openxmlformats.org/officeDocument/2006/relationships/hyperlink" Target="https://www.officemag.ru/catalog/1376/?filter=prop-osnova_kleevogo_sloya-sinteticheskiy_kauchuk" TargetMode="External"/><Relationship Id="rId77" Type="http://schemas.openxmlformats.org/officeDocument/2006/relationships/hyperlink" Target="https://www.officemag.ru/catalog/1376/?filter=prop-vozmozhnost_delat_nadpisi_na_poverkhnosti_lenty-da" TargetMode="External"/><Relationship Id="rId100" Type="http://schemas.openxmlformats.org/officeDocument/2006/relationships/hyperlink" Target="https://www.komus.ru/katalog/tovary-dlya-ucheby-i-tvorchestva/tetradi-dnevniki-bloknoty/tetradi/tetradi-obshhie/c/7229/f/1356=a4/?from=kth-2" TargetMode="External"/><Relationship Id="rId105" Type="http://schemas.openxmlformats.org/officeDocument/2006/relationships/hyperlink" Target="https://www.komus.ru/katalog/bumaga-i-bumazhnye-izdeliya/bumaga-dlya-ofisnoj-tekhniki/-bumaga-dlya-polnotsvetnoj-pechati/c/86/f/1356=a4/?from=kth-2" TargetMode="External"/><Relationship Id="rId113" Type="http://schemas.openxmlformats.org/officeDocument/2006/relationships/hyperlink" Target="https://www.officemag.ru/catalog/2187/?filter=prop-vysota-175-mm" TargetMode="External"/><Relationship Id="rId118" Type="http://schemas.openxmlformats.org/officeDocument/2006/relationships/image" Target="media/image1.png"/><Relationship Id="rId126" Type="http://schemas.openxmlformats.org/officeDocument/2006/relationships/theme" Target="theme/theme1.xml"/><Relationship Id="rId8" Type="http://schemas.openxmlformats.org/officeDocument/2006/relationships/hyperlink" Target="consultantplus://offline/ref=FBA21565AF8DEFBF7962AAE295B5DE28C2E38070800BF98870EA9D54C1161EB3578B231E6EB1241F468818D8CCBAAB4EBF294B584F862B04d7lFK" TargetMode="External"/><Relationship Id="rId51" Type="http://schemas.openxmlformats.org/officeDocument/2006/relationships/hyperlink" Target="https://www.officemag.ru/catalog/898/?filter=prop-forma_korpusa-kruglaya" TargetMode="External"/><Relationship Id="rId72" Type="http://schemas.openxmlformats.org/officeDocument/2006/relationships/hyperlink" Target="https://www.officemag.ru/catalog/1376/?filter=prop-vid-malyarnaya" TargetMode="External"/><Relationship Id="rId80" Type="http://schemas.openxmlformats.org/officeDocument/2006/relationships/hyperlink" Target="https://www.officemag.ru/catalog/1376/?filter=prop-tsvet-belyy" TargetMode="External"/><Relationship Id="rId85" Type="http://schemas.openxmlformats.org/officeDocument/2006/relationships/hyperlink" Target="https://www.komus.ru/katalog/kantstovary/steplery-i-skoby/steplery/c/4170/f/548=24-6/9828=metall/?from=kth-2" TargetMode="External"/><Relationship Id="rId93" Type="http://schemas.openxmlformats.org/officeDocument/2006/relationships/hyperlink" Target="https://www.komus.ru/katalog/tovary-dlya-ucheby-i-tvorchestva/tetradi-dnevniki-bloknoty/tetradi/tetradi-obshhie/c/7229/f/1449=48/?from=kth-2" TargetMode="External"/><Relationship Id="rId98" Type="http://schemas.openxmlformats.org/officeDocument/2006/relationships/hyperlink" Target="https://www.komus.ru/katalog/tovary-dlya-ucheby-i-tvorchestva/tetradi-dnevniki-bloknoty/tetradi/tetradi-obshhie/c/7229/f/1466=kletka/?from=kth-2" TargetMode="External"/><Relationship Id="rId121" Type="http://schemas.openxmlformats.org/officeDocument/2006/relationships/hyperlink" Target="https://www.komus.ru/katalog/kantstovary/lotki-i-nakopiteli-dlya-bumag/lotki-gorizontalnye/c/522/f/3982=chernyj/?from=kth-2" TargetMode="External"/><Relationship Id="rId3" Type="http://schemas.openxmlformats.org/officeDocument/2006/relationships/styles" Target="styles.xml"/><Relationship Id="rId12" Type="http://schemas.openxmlformats.org/officeDocument/2006/relationships/hyperlink" Target="https://www.officemag.ru/catalog/851/?filter=prop-shirina_koreshka-75-mm" TargetMode="External"/><Relationship Id="rId17" Type="http://schemas.openxmlformats.org/officeDocument/2006/relationships/hyperlink" Target="https://www.officemag.ru/catalog/851/?filter=prop-nalichie_karmana_na_koreshke-da" TargetMode="External"/><Relationship Id="rId25" Type="http://schemas.openxmlformats.org/officeDocument/2006/relationships/hyperlink" Target="https://www.officemag.ru/catalog/851/?filter=prop-metallicheskiy_protektor_nizhney_kromki-da" TargetMode="External"/><Relationship Id="rId33" Type="http://schemas.openxmlformats.org/officeDocument/2006/relationships/hyperlink" Target="https://www.officemag.ru/catalog/1547/?filter=prop-faktura-gladkaya" TargetMode="External"/><Relationship Id="rId38" Type="http://schemas.openxmlformats.org/officeDocument/2006/relationships/hyperlink" Target="https://www.officemag.ru/catalog/898/?filter=prop-forma_nakonechnika-igolchatyy" TargetMode="External"/><Relationship Id="rId46" Type="http://schemas.openxmlformats.org/officeDocument/2006/relationships/hyperlink" Target="https://www.officemag.ru/catalog/898/?filter=prop-forma_nakonechnika-igolchatyy" TargetMode="External"/><Relationship Id="rId59" Type="http://schemas.openxmlformats.org/officeDocument/2006/relationships/hyperlink" Target="https://www.vseinstrumenti.ru/tag-page/ruchki-sharikovye-0-5-mm-17251/" TargetMode="External"/><Relationship Id="rId67" Type="http://schemas.openxmlformats.org/officeDocument/2006/relationships/hyperlink" Target="https://www.officemag.ru/catalog/1376/?filter=prop-tolshchina-80-mkm" TargetMode="External"/><Relationship Id="rId103" Type="http://schemas.openxmlformats.org/officeDocument/2006/relationships/hyperlink" Target="https://zakupki44fz.ru/app/okpd2/17.23.11.130" TargetMode="External"/><Relationship Id="rId108" Type="http://schemas.openxmlformats.org/officeDocument/2006/relationships/hyperlink" Target="https://www.officemag.ru/catalog/2187/?filter=prop-faktura-glad" TargetMode="External"/><Relationship Id="rId116" Type="http://schemas.openxmlformats.org/officeDocument/2006/relationships/hyperlink" Target="https://www.officemag.ru/catalog/2187/?filter=prop-material-pvkh" TargetMode="External"/><Relationship Id="rId124" Type="http://schemas.openxmlformats.org/officeDocument/2006/relationships/footer" Target="footer1.xml"/><Relationship Id="rId20" Type="http://schemas.openxmlformats.org/officeDocument/2006/relationships/hyperlink" Target="https://www.officemag.ru/catalog/851/?filter=prop-format-a4" TargetMode="External"/><Relationship Id="rId41" Type="http://schemas.openxmlformats.org/officeDocument/2006/relationships/hyperlink" Target="https://www.officemag.ru/catalog/898/?filter=prop-ergonomichnaya_zona_zakhvata-rezinovyy_derzhatel" TargetMode="External"/><Relationship Id="rId54" Type="http://schemas.openxmlformats.org/officeDocument/2006/relationships/hyperlink" Target="https://www.komus.ru/katalog/ruchki-karandashi-markery/sharikovye-ruchki/sharikovye-neavtomaticheskie-ruchki/c/6274/f/4288=0-7/?from=kth-2" TargetMode="External"/><Relationship Id="rId62" Type="http://schemas.openxmlformats.org/officeDocument/2006/relationships/hyperlink" Target="https://www.vseinstrumenti.ru/tag-page/plastikovye-ruchki-dlya-pisma-39964/" TargetMode="External"/><Relationship Id="rId70" Type="http://schemas.openxmlformats.org/officeDocument/2006/relationships/hyperlink" Target="https://www.officemag.ru/catalog/1376/?filter=prop-tsvet-belyy_prozrachnyy_matovyy" TargetMode="External"/><Relationship Id="rId75" Type="http://schemas.openxmlformats.org/officeDocument/2006/relationships/hyperlink" Target="https://www.officemag.ru/catalog/1376/?filter=prop-tolshchina-135-mkm" TargetMode="External"/><Relationship Id="rId83" Type="http://schemas.openxmlformats.org/officeDocument/2006/relationships/hyperlink" Target="https://www.komus.ru/katalog/kantstovary/steplery-i-skoby/steplery/c/4170/f/548=24-6/?from=kth-2" TargetMode="External"/><Relationship Id="rId88" Type="http://schemas.openxmlformats.org/officeDocument/2006/relationships/hyperlink" Target="https://www.komus.ru/katalog/kantstovary/steplery-i-skoby/steplery/c/4170/f/1598=nastolnyj/?from=kth-2" TargetMode="External"/><Relationship Id="rId91" Type="http://schemas.openxmlformats.org/officeDocument/2006/relationships/hyperlink" Target="https://www.komus.ru/katalog/kantstovary/steplery-i-skoby/steplery/c/4170/f/548=24-6/9828=metall/?from=kth-2" TargetMode="External"/><Relationship Id="rId96" Type="http://schemas.openxmlformats.org/officeDocument/2006/relationships/hyperlink" Target="https://www.komus.ru/katalog/tovary-dlya-ucheby-i-tvorchestva/tetradi-dnevniki-bloknoty/tetradi/tetradi-obshhie/c/7229/f/1449=96/?from=kth-2" TargetMode="External"/><Relationship Id="rId111" Type="http://schemas.openxmlformats.org/officeDocument/2006/relationships/hyperlink" Target="https://www.officemag.ru/catalog/2187/?filter=prop-tsvet-prozrachny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officemag.ru/catalog/851/?filter=prop-vmestimost-500-listov" TargetMode="External"/><Relationship Id="rId23" Type="http://schemas.openxmlformats.org/officeDocument/2006/relationships/hyperlink" Target="https://www.officemag.ru/catalog/851/?filter=prop-material_vnutrennego_pokrytiya-bumaga" TargetMode="External"/><Relationship Id="rId28" Type="http://schemas.openxmlformats.org/officeDocument/2006/relationships/hyperlink" Target="https://www.officemag.ru/catalog/851/?filter=prop-format_papki_orientirovan-vertikalno" TargetMode="External"/><Relationship Id="rId36" Type="http://schemas.openxmlformats.org/officeDocument/2006/relationships/hyperlink" Target="https://www.officemag.ru/catalog/898/?filter=prop-tolshchina_linii_pisma-0_35-mm" TargetMode="External"/><Relationship Id="rId49" Type="http://schemas.openxmlformats.org/officeDocument/2006/relationships/hyperlink" Target="https://www.officemag.ru/catalog/898/?filter=prop-ergonomichnaya_zona_zakhvata-rezinovyy_derzhatel" TargetMode="External"/><Relationship Id="rId57" Type="http://schemas.openxmlformats.org/officeDocument/2006/relationships/hyperlink" Target="https://www.komus.ru/katalog/ruchki-karandashi-markery/sharikovye-ruchki/sharikovye-neavtomaticheskie-ruchki/c/6274/f/538=igolchataya/?from=kth-2" TargetMode="External"/><Relationship Id="rId106" Type="http://schemas.openxmlformats.org/officeDocument/2006/relationships/hyperlink" Target="https://www.komus.ru/katalog/bumaga-i-bumazhnye-izdeliya/bumaga-dlya-ofisnoj-tekhniki/-bumaga-dlya-polnotsvetnoj-pechati/c/86/f/6998=250/?from=kth-2" TargetMode="External"/><Relationship Id="rId114" Type="http://schemas.openxmlformats.org/officeDocument/2006/relationships/hyperlink" Target="https://www.officemag.ru/catalog/2187/?filter=prop-shirina-240-mm" TargetMode="External"/><Relationship Id="rId119" Type="http://schemas.openxmlformats.org/officeDocument/2006/relationships/hyperlink" Target="https://www.komus.ru/katalog/kantstovary/lotki-i-nakopiteli-dlya-bumag/lotki-gorizontalnye/c/522/f/127=a4/1574=metall/?from=kth-2" TargetMode="External"/><Relationship Id="rId10" Type="http://schemas.openxmlformats.org/officeDocument/2006/relationships/hyperlink" Target="consultantplus://offline/ref=FBA21565AF8DEFBF7962AAE295B5DE28C2E38070800BF98870EA9D54C1161EB3578B231D6EB82A1D15D208DC85EFA450BC3554585186d2lAK" TargetMode="External"/><Relationship Id="rId31" Type="http://schemas.openxmlformats.org/officeDocument/2006/relationships/hyperlink" Target="https://www.officemag.ru/catalog/1547/?filter=prop-tolshchina_plenki-100-mkm" TargetMode="External"/><Relationship Id="rId44" Type="http://schemas.openxmlformats.org/officeDocument/2006/relationships/hyperlink" Target="https://www.officemag.ru/catalog/898/?filter=prop-tolshchina_linii_pisma-0_35-mm" TargetMode="External"/><Relationship Id="rId52" Type="http://schemas.openxmlformats.org/officeDocument/2006/relationships/hyperlink" Target="https://www.komus.ru/trademarks/577?searchTrademarkBy=code" TargetMode="External"/><Relationship Id="rId60" Type="http://schemas.openxmlformats.org/officeDocument/2006/relationships/hyperlink" Target="https://www.vseinstrumenti.ru/tag-page/ruchki-sharikovye-sinie-17261/" TargetMode="External"/><Relationship Id="rId65" Type="http://schemas.openxmlformats.org/officeDocument/2006/relationships/hyperlink" Target="https://www.officemag.ru/catalog/1376/?filter=prop-dlina_namotki-25-m" TargetMode="External"/><Relationship Id="rId73" Type="http://schemas.openxmlformats.org/officeDocument/2006/relationships/hyperlink" Target="https://www.officemag.ru/catalog/1376/?filter=prop-dlina_namotki-50-m" TargetMode="External"/><Relationship Id="rId78" Type="http://schemas.openxmlformats.org/officeDocument/2006/relationships/hyperlink" Target="https://www.officemag.ru/catalog/1376/?filter=prop-ne_ostavlyaet_sledov_kleya_posle_udaleniya-da" TargetMode="External"/><Relationship Id="rId81" Type="http://schemas.openxmlformats.org/officeDocument/2006/relationships/hyperlink" Target="https://www.komus.ru/trademarks/1663?searchTrademarkBy=code" TargetMode="External"/><Relationship Id="rId86" Type="http://schemas.openxmlformats.org/officeDocument/2006/relationships/hyperlink" Target="https://www.komus.ru/katalog/kantstovary/steplery-i-skoby/steplery/c/4170/f/1341=25/?from=kth-2" TargetMode="External"/><Relationship Id="rId94" Type="http://schemas.openxmlformats.org/officeDocument/2006/relationships/hyperlink" Target="https://www.komus.ru/katalog/tovary-dlya-ucheby-i-tvorchestva/tetradi-dnevniki-bloknoty/tetradi/tetradi-obshhie/c/7229/f/1356=a5/?from=kth-2" TargetMode="External"/><Relationship Id="rId99" Type="http://schemas.openxmlformats.org/officeDocument/2006/relationships/hyperlink" Target="https://www.komus.ru/katalog/tovary-dlya-ucheby-i-tvorchestva/tetradi-dnevniki-bloknoty/tetradi/tetradi-obshhie/c/7229/f/1449=96/?from=kth-2" TargetMode="External"/><Relationship Id="rId101" Type="http://schemas.openxmlformats.org/officeDocument/2006/relationships/hyperlink" Target="https://www.komus.ru/katalog/tovary-dlya-ucheby-i-tvorchestva/tetradi-dnevniki-bloknoty/tetradi/tetradi-obshhie/c/7229/f/1466=kletka/?from=kth-2" TargetMode="External"/><Relationship Id="rId122" Type="http://schemas.openxmlformats.org/officeDocument/2006/relationships/hyperlink" Target="https://www.komus.ru/katalog/kantstovary/lotki-i-nakopiteli-dlya-bumag/lotki-gorizontalnye/c/522/f/357=4/?from=kth-2"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hyperlink" Target="https://www.officemag.ru/catalog/851/?filter=prop-material_vneshnego_pokrytiya-polipropilen" TargetMode="External"/><Relationship Id="rId18" Type="http://schemas.openxmlformats.org/officeDocument/2006/relationships/hyperlink" Target="https://www.officemag.ru/catalog/851/?filter=prop-tsvet_papki-chernyy" TargetMode="External"/><Relationship Id="rId39" Type="http://schemas.openxmlformats.org/officeDocument/2006/relationships/hyperlink" Target="https://www.officemag.ru/catalog/898/?filter=prop-seriya-fine_gel" TargetMode="External"/><Relationship Id="rId109" Type="http://schemas.openxmlformats.org/officeDocument/2006/relationships/hyperlink" Target="https://www.officemag.ru/catalog/2187/?filter=prop-kolichestvo_otdeleniy-1-sht" TargetMode="External"/><Relationship Id="rId34" Type="http://schemas.openxmlformats.org/officeDocument/2006/relationships/hyperlink" Target="https://www.officemag.ru/catalog/1547/?filter=prop-tsvet-prozrachnyy" TargetMode="External"/><Relationship Id="rId50" Type="http://schemas.openxmlformats.org/officeDocument/2006/relationships/hyperlink" Target="https://www.officemag.ru/catalog/898/?filter=prop-tsvet_korpusa-prozrachnyy" TargetMode="External"/><Relationship Id="rId55" Type="http://schemas.openxmlformats.org/officeDocument/2006/relationships/hyperlink" Target="https://www.komus.ru/katalog/ruchki-karandashi-markery/sharikovye-ruchki/sharikovye-neavtomaticheskie-ruchki/c/6274/f/6544=1/?from=kth-2" TargetMode="External"/><Relationship Id="rId76" Type="http://schemas.openxmlformats.org/officeDocument/2006/relationships/hyperlink" Target="https://www.officemag.ru/catalog/1376/?filter=prop-osnova_lenty-bumaga" TargetMode="External"/><Relationship Id="rId97" Type="http://schemas.openxmlformats.org/officeDocument/2006/relationships/hyperlink" Target="https://www.komus.ru/katalog/tovary-dlya-ucheby-i-tvorchestva/tetradi-dnevniki-bloknoty/tetradi/tetradi-obshhie/c/7229/f/1356=a4/?from=kth-2" TargetMode="External"/><Relationship Id="rId104" Type="http://schemas.openxmlformats.org/officeDocument/2006/relationships/hyperlink" Target="https://www.komus.ru/trademarks/82?searchTrademarkBy=code" TargetMode="External"/><Relationship Id="rId120" Type="http://schemas.openxmlformats.org/officeDocument/2006/relationships/hyperlink" Target="https://www.komus.ru/katalog/kantstovary/lotki-i-nakopiteli-dlya-bumag/lotki-gorizontalnye/c/522/f/1574=metall/?from=kth-2" TargetMode="Externa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officemag.ru/catalog/1376/?filter=prop-upakovka-termousadochnaya_plenka_s_podvesom" TargetMode="External"/><Relationship Id="rId92" Type="http://schemas.openxmlformats.org/officeDocument/2006/relationships/hyperlink" Target="https://www.komus.ru/katalog/kantstovary/steplery-i-skoby/steplery/c/4170/f/1341=10/?from=kth-2" TargetMode="External"/><Relationship Id="rId2" Type="http://schemas.openxmlformats.org/officeDocument/2006/relationships/numbering" Target="numbering.xml"/><Relationship Id="rId29" Type="http://schemas.openxmlformats.org/officeDocument/2006/relationships/hyperlink" Target="https://www.officemag.ru/catalog/1547/?filter=prop-format-a4" TargetMode="External"/><Relationship Id="rId24" Type="http://schemas.openxmlformats.org/officeDocument/2006/relationships/hyperlink" Target="https://www.officemag.ru/catalog/851/?filter=prop-vmestimost-500-listov" TargetMode="External"/><Relationship Id="rId40" Type="http://schemas.openxmlformats.org/officeDocument/2006/relationships/hyperlink" Target="https://www.officemag.ru/catalog/898/?filter=prop-dlina_smennogo_sterzhnya-130-mm" TargetMode="External"/><Relationship Id="rId45" Type="http://schemas.openxmlformats.org/officeDocument/2006/relationships/hyperlink" Target="https://www.officemag.ru/catalog/898/?filter=prop-diametr_pishushchego_uzla-0_5-mm" TargetMode="External"/><Relationship Id="rId66" Type="http://schemas.openxmlformats.org/officeDocument/2006/relationships/hyperlink" Target="https://www.officemag.ru/catalog/1376/?filter=prop-shirina-50-mm" TargetMode="External"/><Relationship Id="rId87" Type="http://schemas.openxmlformats.org/officeDocument/2006/relationships/hyperlink" Target="https://www.komus.ru/trademarks/26?searchTrademarkBy=code" TargetMode="External"/><Relationship Id="rId110" Type="http://schemas.openxmlformats.org/officeDocument/2006/relationships/hyperlink" Target="https://www.officemag.ru/catalog/2187/?filter=prop-karman_dlya_vizitki-da" TargetMode="External"/><Relationship Id="rId115" Type="http://schemas.openxmlformats.org/officeDocument/2006/relationships/hyperlink" Target="https://www.officemag.ru/catalog/2187/?filter=prop-tolshchina_plastika-120-mk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4034</TotalTime>
  <Pages>20</Pages>
  <Words>9846</Words>
  <Characters>56128</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65843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166</cp:revision>
  <cp:lastPrinted>2026-09-18T08:30:00Z</cp:lastPrinted>
  <dcterms:created xsi:type="dcterms:W3CDTF">2025-02-28T05:54:00Z</dcterms:created>
  <dcterms:modified xsi:type="dcterms:W3CDTF">2026-09-24T11:51:00Z</dcterms:modified>
</cp:coreProperties>
</file>