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A80C8AE"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CC7007">
        <w:rPr>
          <w:b/>
          <w:i/>
          <w:sz w:val="24"/>
          <w:szCs w:val="24"/>
        </w:rPr>
        <w:t>товаров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2A0D1D">
        <w:rPr>
          <w:sz w:val="24"/>
          <w:szCs w:val="24"/>
        </w:rPr>
        <w:t>Проекте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5135DEE8"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263ABD">
        <w:rPr>
          <w:b/>
          <w:i/>
          <w:color w:val="FF0000"/>
          <w:sz w:val="24"/>
          <w:szCs w:val="24"/>
        </w:rPr>
        <w:t xml:space="preserve"> </w:t>
      </w:r>
      <w:r w:rsidR="00E82862" w:rsidRPr="007A5BEC">
        <w:rPr>
          <w:b/>
          <w:i/>
          <w:color w:val="FF0000"/>
          <w:sz w:val="24"/>
          <w:szCs w:val="24"/>
        </w:rPr>
        <w:t>начальная максимальная цена договора будет сформирована на основании полученной информации</w:t>
      </w:r>
      <w:r w:rsidR="000F7C3A" w:rsidRPr="007A5BEC">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Предполагаемые сроки заключения 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подписями  лиц</w:t>
      </w:r>
      <w:r w:rsidR="002B051C" w:rsidRPr="00D26999">
        <w:rPr>
          <w:b/>
          <w:i/>
          <w:sz w:val="24"/>
          <w:szCs w:val="24"/>
        </w:rPr>
        <w:t>,</w:t>
      </w:r>
      <w:r w:rsidRPr="00D26999">
        <w:rPr>
          <w:b/>
          <w:i/>
          <w:sz w:val="24"/>
          <w:szCs w:val="24"/>
        </w:rPr>
        <w:t xml:space="preserve">  уполномоченных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площадки«</w:t>
      </w:r>
      <w:r w:rsidRPr="00D26999">
        <w:rPr>
          <w:b/>
          <w:i/>
          <w:sz w:val="24"/>
          <w:szCs w:val="24"/>
          <w:lang w:val="en-US"/>
        </w:rPr>
        <w:t>VladZakupki</w:t>
      </w:r>
      <w:r w:rsidRPr="00D26999">
        <w:rPr>
          <w:b/>
          <w:i/>
          <w:sz w:val="24"/>
          <w:szCs w:val="24"/>
        </w:rPr>
        <w:t>» или в простой письменной форме.</w:t>
      </w:r>
    </w:p>
    <w:p w14:paraId="649A419B" w14:textId="3CA0EF6B"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E65080" w:rsidRPr="007A5BEC">
        <w:rPr>
          <w:b/>
          <w:i/>
          <w:color w:val="FF0000"/>
          <w:sz w:val="24"/>
          <w:szCs w:val="24"/>
        </w:rPr>
        <w:t>10</w:t>
      </w:r>
      <w:r w:rsidR="00991331" w:rsidRPr="007A5BEC">
        <w:rPr>
          <w:b/>
          <w:i/>
          <w:color w:val="FF0000"/>
          <w:sz w:val="24"/>
          <w:szCs w:val="24"/>
        </w:rPr>
        <w:t xml:space="preserve"> </w:t>
      </w:r>
      <w:r w:rsidR="00097FF3" w:rsidRPr="007A5BEC">
        <w:rPr>
          <w:b/>
          <w:i/>
          <w:color w:val="FF0000"/>
          <w:sz w:val="24"/>
          <w:szCs w:val="24"/>
        </w:rPr>
        <w:t>рабоч</w:t>
      </w:r>
      <w:r w:rsidR="007D529E" w:rsidRPr="007A5BEC">
        <w:rPr>
          <w:b/>
          <w:i/>
          <w:color w:val="FF0000"/>
          <w:sz w:val="24"/>
          <w:szCs w:val="24"/>
        </w:rPr>
        <w:t>и</w:t>
      </w:r>
      <w:r w:rsidR="00097FF3" w:rsidRPr="007A5BEC">
        <w:rPr>
          <w:b/>
          <w:i/>
          <w:color w:val="FF0000"/>
          <w:sz w:val="24"/>
          <w:szCs w:val="24"/>
        </w:rPr>
        <w:t>х</w:t>
      </w:r>
      <w:r w:rsidR="00514D2C" w:rsidRPr="007A5BEC">
        <w:rPr>
          <w:b/>
          <w:i/>
          <w:color w:val="FF0000"/>
          <w:sz w:val="24"/>
          <w:szCs w:val="24"/>
        </w:rPr>
        <w:t xml:space="preserve"> дней с даты заключения договора</w:t>
      </w:r>
      <w:r w:rsidR="00707B59" w:rsidRPr="007A5BEC">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47DBE6B9"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r w:rsidR="000B1E4F" w:rsidRPr="002A0D1D">
        <w:rPr>
          <w:b/>
          <w:i/>
          <w:sz w:val="24"/>
          <w:szCs w:val="24"/>
          <w:lang w:val="en-US"/>
        </w:rPr>
        <w:t>VladZakupki</w:t>
      </w:r>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01E45A4E"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3009E">
        <w:rPr>
          <w:b/>
          <w:i/>
          <w:color w:val="FF0000"/>
          <w:sz w:val="24"/>
          <w:szCs w:val="24"/>
        </w:rPr>
        <w:t>21</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C3009E">
        <w:rPr>
          <w:b/>
          <w:i/>
          <w:color w:val="FF0000"/>
          <w:sz w:val="24"/>
          <w:szCs w:val="24"/>
        </w:rPr>
        <w:t>2</w:t>
      </w:r>
      <w:r w:rsidR="007A5BEC">
        <w:rPr>
          <w:b/>
          <w:i/>
          <w:color w:val="FF0000"/>
          <w:sz w:val="24"/>
          <w:szCs w:val="24"/>
        </w:rPr>
        <w:t>3</w:t>
      </w:r>
      <w:r w:rsidR="00CC7007">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7A5BEC">
        <w:rPr>
          <w:b/>
          <w:i/>
          <w:color w:val="FF0000"/>
          <w:sz w:val="24"/>
          <w:szCs w:val="24"/>
        </w:rPr>
        <w:t>7</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3.6  </w:t>
      </w:r>
      <w:r w:rsidR="00AE1E1F" w:rsidRPr="002A0D1D">
        <w:rPr>
          <w:b/>
          <w:sz w:val="24"/>
          <w:szCs w:val="24"/>
        </w:rPr>
        <w:t>Федерального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0F6BF9A5" w14:textId="77777777" w:rsidR="00263ABD" w:rsidRDefault="00DC3F7B" w:rsidP="003A526D">
      <w:pPr>
        <w:ind w:firstLine="567"/>
        <w:jc w:val="both"/>
        <w:rPr>
          <w:b/>
          <w:sz w:val="24"/>
          <w:szCs w:val="24"/>
        </w:rPr>
      </w:pPr>
      <w:r w:rsidRPr="002A0D1D">
        <w:rPr>
          <w:b/>
          <w:sz w:val="24"/>
          <w:szCs w:val="24"/>
        </w:rPr>
        <w:t xml:space="preserve">Особенности проведения закупки: </w:t>
      </w:r>
    </w:p>
    <w:p w14:paraId="4059186F" w14:textId="77777777" w:rsidR="00E82862" w:rsidRPr="002A0D1D" w:rsidRDefault="00E82862" w:rsidP="00E82862">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384CAB10" w14:textId="61B047D0" w:rsidR="00263ABD" w:rsidRPr="00E82862" w:rsidRDefault="00263ABD" w:rsidP="00E82862">
      <w:pPr>
        <w:pStyle w:val="af0"/>
        <w:numPr>
          <w:ilvl w:val="0"/>
          <w:numId w:val="12"/>
        </w:numPr>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w:t>
      </w:r>
      <w:r w:rsidRPr="00E82862">
        <w:rPr>
          <w:b/>
          <w:bCs/>
          <w:sz w:val="24"/>
          <w:szCs w:val="24"/>
          <w:highlight w:val="yellow"/>
          <w:u w:val="single"/>
        </w:rPr>
        <w:t>в отношении позиций:</w:t>
      </w:r>
    </w:p>
    <w:p w14:paraId="7E206EA4" w14:textId="30FA4195" w:rsidR="00263ABD" w:rsidRPr="00E82862" w:rsidRDefault="00C3009E" w:rsidP="00263ABD">
      <w:pPr>
        <w:pStyle w:val="af2"/>
        <w:spacing w:after="0" w:line="240" w:lineRule="auto"/>
        <w:ind w:left="720"/>
        <w:jc w:val="both"/>
        <w:rPr>
          <w:b/>
          <w:bCs/>
          <w:highlight w:val="yellow"/>
        </w:rPr>
      </w:pPr>
      <w:r>
        <w:rPr>
          <w:b/>
          <w:bCs/>
          <w:highlight w:val="yellow"/>
        </w:rPr>
        <w:t>Картон цветной (10 позиций)</w:t>
      </w:r>
      <w:r w:rsidR="00263ABD" w:rsidRPr="00E82862">
        <w:rPr>
          <w:b/>
          <w:bCs/>
          <w:highlight w:val="yellow"/>
        </w:rPr>
        <w:t xml:space="preserve">, код ОКПД 2 – </w:t>
      </w:r>
      <w:r>
        <w:rPr>
          <w:b/>
          <w:bCs/>
          <w:highlight w:val="yellow"/>
        </w:rPr>
        <w:t>17.12.77.120</w:t>
      </w:r>
      <w:r w:rsidR="00263ABD" w:rsidRPr="00E82862">
        <w:rPr>
          <w:b/>
          <w:bCs/>
          <w:highlight w:val="yellow"/>
        </w:rPr>
        <w:t xml:space="preserve"> (перечень № 1, строка </w:t>
      </w:r>
      <w:r>
        <w:rPr>
          <w:b/>
          <w:bCs/>
          <w:highlight w:val="yellow"/>
        </w:rPr>
        <w:t>10</w:t>
      </w:r>
      <w:r w:rsidR="00263ABD" w:rsidRPr="00E82862">
        <w:rPr>
          <w:b/>
          <w:bCs/>
          <w:highlight w:val="yellow"/>
        </w:rPr>
        <w:t>)</w:t>
      </w:r>
    </w:p>
    <w:p w14:paraId="3D41728E" w14:textId="76139B5E" w:rsidR="00263ABD" w:rsidRPr="00E82862" w:rsidRDefault="00C3009E" w:rsidP="00263ABD">
      <w:pPr>
        <w:pStyle w:val="af2"/>
        <w:spacing w:after="0" w:line="240" w:lineRule="auto"/>
        <w:ind w:left="720"/>
        <w:jc w:val="both"/>
        <w:rPr>
          <w:b/>
          <w:bCs/>
          <w:highlight w:val="yellow"/>
        </w:rPr>
      </w:pPr>
      <w:r>
        <w:rPr>
          <w:b/>
          <w:bCs/>
          <w:highlight w:val="yellow"/>
        </w:rPr>
        <w:t>Клей ПВА универсальный</w:t>
      </w:r>
      <w:r w:rsidR="00263ABD" w:rsidRPr="00E82862">
        <w:rPr>
          <w:b/>
          <w:bCs/>
          <w:highlight w:val="yellow"/>
        </w:rPr>
        <w:t xml:space="preserve">, код ОКПД 2 – </w:t>
      </w:r>
      <w:r>
        <w:rPr>
          <w:b/>
          <w:bCs/>
          <w:highlight w:val="yellow"/>
        </w:rPr>
        <w:t>20.52.10.190</w:t>
      </w:r>
      <w:r w:rsidR="00263ABD" w:rsidRPr="00E82862">
        <w:rPr>
          <w:b/>
          <w:bCs/>
          <w:highlight w:val="yellow"/>
        </w:rPr>
        <w:t xml:space="preserve"> (перечень № 1 строка 1</w:t>
      </w:r>
      <w:r>
        <w:rPr>
          <w:b/>
          <w:bCs/>
          <w:highlight w:val="yellow"/>
        </w:rPr>
        <w:t>2</w:t>
      </w:r>
      <w:r w:rsidR="00263ABD" w:rsidRPr="00E82862">
        <w:rPr>
          <w:b/>
          <w:bCs/>
          <w:highlight w:val="yellow"/>
        </w:rPr>
        <w:t>)</w:t>
      </w:r>
    </w:p>
    <w:p w14:paraId="3C54F5E6" w14:textId="2D65528D" w:rsidR="00263ABD" w:rsidRPr="00E82862" w:rsidRDefault="00263ABD" w:rsidP="00263ABD">
      <w:pPr>
        <w:pStyle w:val="af2"/>
        <w:spacing w:after="0" w:line="240" w:lineRule="auto"/>
        <w:jc w:val="both"/>
        <w:rPr>
          <w:highlight w:val="yellow"/>
        </w:rPr>
      </w:pPr>
      <w:r w:rsidRPr="00E82862">
        <w:rPr>
          <w:highlight w:val="yellow"/>
        </w:rPr>
        <w:t xml:space="preserve">ПП № 1875 от 23.12.2024– </w:t>
      </w:r>
      <w:r w:rsidRPr="00E82862">
        <w:rPr>
          <w:b/>
          <w:bCs/>
          <w:highlight w:val="yellow"/>
          <w:u w:val="single"/>
        </w:rPr>
        <w:t>НЕ ПРИМЕНЯЕТСЯ</w:t>
      </w:r>
      <w:r w:rsidRPr="00E82862">
        <w:rPr>
          <w:highlight w:val="yellow"/>
        </w:rPr>
        <w:t xml:space="preserve"> в соответствии с п. 5 пп:</w:t>
      </w:r>
    </w:p>
    <w:p w14:paraId="226A52EC"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3FBDD75"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506BB469" w14:textId="77777777" w:rsidR="00263ABD" w:rsidRPr="00E82862" w:rsidRDefault="00263ABD" w:rsidP="00263ABD">
      <w:pPr>
        <w:shd w:val="clear" w:color="auto" w:fill="FFFFFF"/>
        <w:jc w:val="both"/>
        <w:rPr>
          <w:color w:val="828282"/>
          <w:sz w:val="24"/>
          <w:szCs w:val="24"/>
        </w:rPr>
      </w:pPr>
      <w:r w:rsidRPr="00E82862">
        <w:rPr>
          <w:color w:val="828282"/>
          <w:sz w:val="24"/>
          <w:szCs w:val="24"/>
          <w:highlight w:val="yellow"/>
        </w:rPr>
        <w:t>(пп.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просрочки  поставок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поставщиков</w:t>
      </w:r>
      <w:r w:rsidR="00222A84" w:rsidRPr="002A0D1D">
        <w:rPr>
          <w:sz w:val="24"/>
          <w:szCs w:val="24"/>
        </w:rPr>
        <w:t xml:space="preserve">  (подрядчиков,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деятельности)____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lastRenderedPageBreak/>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если несколько одинаковых ценовых предложений</w:t>
      </w:r>
      <w:r w:rsidR="00370E81" w:rsidRPr="002A0D1D">
        <w:rPr>
          <w:sz w:val="24"/>
          <w:szCs w:val="24"/>
        </w:rPr>
        <w:t xml:space="preserve"> </w:t>
      </w:r>
      <w:r w:rsidRPr="002A0D1D">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931172C"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C7007">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г.Вязники</w:t>
            </w:r>
            <w:r>
              <w:rPr>
                <w:sz w:val="24"/>
                <w:szCs w:val="24"/>
              </w:rPr>
              <w:t xml:space="preserve">, </w:t>
            </w:r>
            <w:r w:rsidRPr="00114A6D">
              <w:rPr>
                <w:sz w:val="24"/>
                <w:szCs w:val="24"/>
              </w:rPr>
              <w:t>ул.Южная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г.Вязники</w:t>
            </w:r>
            <w:r>
              <w:rPr>
                <w:sz w:val="24"/>
                <w:szCs w:val="24"/>
              </w:rPr>
              <w:t xml:space="preserve">, </w:t>
            </w:r>
            <w:r w:rsidRPr="00114A6D">
              <w:rPr>
                <w:sz w:val="24"/>
                <w:szCs w:val="24"/>
              </w:rPr>
              <w:t>ул.Южная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2F2523">
              <w:rPr>
                <w:sz w:val="24"/>
                <w:szCs w:val="24"/>
              </w:rPr>
              <w:t>_</w:t>
            </w:r>
            <w:r w:rsidRPr="00114A6D">
              <w:rPr>
                <w:sz w:val="24"/>
                <w:szCs w:val="24"/>
                <w:lang w:val="en-US"/>
              </w:rPr>
              <w:t>domint</w:t>
            </w:r>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0"/>
        <w:gridCol w:w="1701"/>
        <w:gridCol w:w="1134"/>
        <w:gridCol w:w="1419"/>
        <w:gridCol w:w="1416"/>
        <w:gridCol w:w="1419"/>
        <w:gridCol w:w="4540"/>
        <w:gridCol w:w="1096"/>
      </w:tblGrid>
      <w:tr w:rsidR="00257FFA" w:rsidRPr="00BE6DED" w14:paraId="51D32C80" w14:textId="77777777" w:rsidTr="00FB615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3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7"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3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E82862" w:rsidRPr="00E65562" w14:paraId="53448CE1" w14:textId="77777777" w:rsidTr="005C5827">
        <w:trPr>
          <w:trHeight w:val="756"/>
        </w:trPr>
        <w:tc>
          <w:tcPr>
            <w:tcW w:w="175" w:type="pct"/>
            <w:tcBorders>
              <w:top w:val="single" w:sz="4" w:space="0" w:color="auto"/>
              <w:left w:val="single" w:sz="4" w:space="0" w:color="auto"/>
              <w:bottom w:val="single" w:sz="4" w:space="0" w:color="auto"/>
              <w:right w:val="single" w:sz="4" w:space="0" w:color="auto"/>
            </w:tcBorders>
          </w:tcPr>
          <w:p w14:paraId="2D5F0AB6" w14:textId="77777777" w:rsidR="00E82862" w:rsidRPr="00E65080" w:rsidRDefault="00E82862" w:rsidP="00E82862">
            <w:pPr>
              <w:jc w:val="center"/>
              <w:rPr>
                <w:sz w:val="22"/>
                <w:szCs w:val="22"/>
              </w:rPr>
            </w:pPr>
            <w:r w:rsidRPr="00E65080">
              <w:rPr>
                <w:sz w:val="22"/>
                <w:szCs w:val="22"/>
              </w:rPr>
              <w:t>1</w:t>
            </w:r>
          </w:p>
        </w:tc>
        <w:tc>
          <w:tcPr>
            <w:tcW w:w="808" w:type="pct"/>
            <w:tcBorders>
              <w:top w:val="single" w:sz="4" w:space="0" w:color="auto"/>
              <w:left w:val="single" w:sz="4" w:space="0" w:color="auto"/>
              <w:bottom w:val="single" w:sz="4" w:space="0" w:color="auto"/>
              <w:right w:val="single" w:sz="4" w:space="0" w:color="auto"/>
            </w:tcBorders>
          </w:tcPr>
          <w:p w14:paraId="166A918A" w14:textId="77777777" w:rsidR="00C3009E" w:rsidRPr="00E65080" w:rsidRDefault="00C3009E" w:rsidP="00A713C4">
            <w:pPr>
              <w:pStyle w:val="2"/>
              <w:shd w:val="clear" w:color="auto" w:fill="FFFFFF"/>
              <w:spacing w:before="0" w:after="0"/>
              <w:rPr>
                <w:rFonts w:ascii="Times New Roman" w:eastAsia="Segoe UI" w:hAnsi="Times New Roman"/>
                <w:b w:val="0"/>
                <w:bCs w:val="0"/>
                <w:i w:val="0"/>
                <w:iCs w:val="0"/>
                <w:color w:val="242429"/>
                <w:sz w:val="22"/>
                <w:szCs w:val="22"/>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Красный А4 100 листов</w:t>
            </w:r>
          </w:p>
          <w:p w14:paraId="28ED58E4" w14:textId="42FDF040" w:rsidR="00E82862" w:rsidRPr="00E65080" w:rsidRDefault="00E82862" w:rsidP="00E82862">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3477EA89" w14:textId="7318E0AE" w:rsidR="00E82862" w:rsidRPr="00E65080" w:rsidRDefault="00C3009E" w:rsidP="00E82862">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776D5D16" w14:textId="222DAE11" w:rsidR="00E82862" w:rsidRPr="00E65080" w:rsidRDefault="00C3009E" w:rsidP="00E82862">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39991499" w14:textId="4D7B7DD1" w:rsidR="00E82862" w:rsidRPr="00E65080" w:rsidRDefault="00C3009E" w:rsidP="00E82862">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40B7F1F2" w14:textId="16DF7D36" w:rsidR="00E82862" w:rsidRPr="00E65080"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E82862" w:rsidRPr="00E65080"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11514043" w14:textId="77777777" w:rsidR="00C3009E" w:rsidRPr="00E65080" w:rsidRDefault="00C3009E" w:rsidP="00C3009E">
            <w:pPr>
              <w:ind w:firstLine="1"/>
              <w:outlineLvl w:val="2"/>
              <w:rPr>
                <w:sz w:val="22"/>
                <w:szCs w:val="22"/>
              </w:rPr>
            </w:pPr>
            <w:r w:rsidRPr="00E65080">
              <w:rPr>
                <w:sz w:val="22"/>
                <w:szCs w:val="22"/>
              </w:rPr>
              <w:t>Материал: картон</w:t>
            </w:r>
          </w:p>
          <w:p w14:paraId="751B0169" w14:textId="77777777" w:rsidR="00C3009E" w:rsidRPr="00E65080" w:rsidRDefault="00C3009E" w:rsidP="00C3009E">
            <w:pPr>
              <w:ind w:firstLine="1"/>
              <w:outlineLvl w:val="2"/>
              <w:rPr>
                <w:sz w:val="22"/>
                <w:szCs w:val="22"/>
              </w:rPr>
            </w:pPr>
            <w:r w:rsidRPr="00E65080">
              <w:rPr>
                <w:sz w:val="22"/>
                <w:szCs w:val="22"/>
              </w:rPr>
              <w:t xml:space="preserve">Формат: </w:t>
            </w:r>
            <w:r w:rsidRPr="00E65080">
              <w:rPr>
                <w:color w:val="000000" w:themeColor="text1"/>
                <w:sz w:val="22"/>
                <w:szCs w:val="22"/>
              </w:rPr>
              <w:t xml:space="preserve"> (А4)</w:t>
            </w:r>
          </w:p>
          <w:p w14:paraId="201ADEFC" w14:textId="77777777" w:rsidR="00E82862" w:rsidRPr="00E65080" w:rsidRDefault="00C3009E" w:rsidP="00C3009E">
            <w:pPr>
              <w:shd w:val="clear" w:color="auto" w:fill="FFFFFF"/>
              <w:spacing w:line="300" w:lineRule="atLeast"/>
              <w:rPr>
                <w:sz w:val="22"/>
                <w:szCs w:val="22"/>
              </w:rPr>
            </w:pPr>
            <w:r w:rsidRPr="00E65080">
              <w:rPr>
                <w:sz w:val="22"/>
                <w:szCs w:val="22"/>
              </w:rPr>
              <w:t>Цвет: красный</w:t>
            </w:r>
          </w:p>
          <w:p w14:paraId="51944B3E" w14:textId="5E0ADE61" w:rsidR="007A5BEC" w:rsidRPr="007A5BEC" w:rsidRDefault="00C3009E" w:rsidP="00C3009E">
            <w:pPr>
              <w:shd w:val="clear" w:color="auto" w:fill="FFFFFF"/>
              <w:spacing w:line="300" w:lineRule="atLeast"/>
              <w:rPr>
                <w:sz w:val="22"/>
                <w:szCs w:val="22"/>
                <w:lang w:val="en-US"/>
              </w:rPr>
            </w:pPr>
            <w:r w:rsidRPr="00E65080">
              <w:rPr>
                <w:sz w:val="22"/>
                <w:szCs w:val="22"/>
              </w:rPr>
              <w:t>Плотность 220 г</w:t>
            </w:r>
            <w:r w:rsidRPr="00A713C4">
              <w:rPr>
                <w:sz w:val="22"/>
                <w:szCs w:val="22"/>
              </w:rPr>
              <w:t>/</w:t>
            </w:r>
            <w:r w:rsidRPr="00E65080">
              <w:rPr>
                <w:sz w:val="22"/>
                <w:szCs w:val="22"/>
              </w:rPr>
              <w:t>м²</w:t>
            </w:r>
            <w:r w:rsidR="00A713C4">
              <w:rPr>
                <w:sz w:val="22"/>
                <w:szCs w:val="22"/>
              </w:rPr>
              <w:t xml:space="preserve"> </w:t>
            </w:r>
            <w:r w:rsidR="007A5BEC">
              <w:rPr>
                <w:sz w:val="22"/>
                <w:szCs w:val="22"/>
                <w:lang w:val="en-US"/>
              </w:rPr>
              <w:t>LUMIRANCE</w:t>
            </w:r>
          </w:p>
          <w:p w14:paraId="11ED018F" w14:textId="578AED18" w:rsidR="00C3009E" w:rsidRPr="00E65080" w:rsidRDefault="00C3009E" w:rsidP="00C3009E">
            <w:pPr>
              <w:shd w:val="clear" w:color="auto" w:fill="FFFFFF"/>
              <w:spacing w:line="300" w:lineRule="atLeast"/>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E82862" w:rsidRPr="001B05F6" w:rsidRDefault="00E82862" w:rsidP="00E82862">
            <w:pPr>
              <w:jc w:val="center"/>
              <w:rPr>
                <w:noProof/>
                <w:sz w:val="24"/>
                <w:szCs w:val="24"/>
              </w:rPr>
            </w:pPr>
          </w:p>
        </w:tc>
      </w:tr>
      <w:tr w:rsidR="00E82862" w:rsidRPr="00E65562" w14:paraId="5752FCF2" w14:textId="77777777" w:rsidTr="00FB6155">
        <w:trPr>
          <w:trHeight w:val="554"/>
        </w:trPr>
        <w:tc>
          <w:tcPr>
            <w:tcW w:w="175" w:type="pct"/>
            <w:tcBorders>
              <w:top w:val="single" w:sz="4" w:space="0" w:color="auto"/>
              <w:left w:val="single" w:sz="4" w:space="0" w:color="auto"/>
              <w:bottom w:val="single" w:sz="4" w:space="0" w:color="auto"/>
              <w:right w:val="single" w:sz="4" w:space="0" w:color="auto"/>
            </w:tcBorders>
          </w:tcPr>
          <w:p w14:paraId="5A6F4E11" w14:textId="25BEB79E" w:rsidR="00E82862" w:rsidRPr="00E65080" w:rsidRDefault="00E82862" w:rsidP="00E82862">
            <w:pPr>
              <w:jc w:val="center"/>
              <w:rPr>
                <w:sz w:val="22"/>
                <w:szCs w:val="22"/>
              </w:rPr>
            </w:pPr>
            <w:r w:rsidRPr="00E65080">
              <w:rPr>
                <w:sz w:val="22"/>
                <w:szCs w:val="22"/>
              </w:rPr>
              <w:t>2</w:t>
            </w:r>
          </w:p>
        </w:tc>
        <w:tc>
          <w:tcPr>
            <w:tcW w:w="808" w:type="pct"/>
            <w:tcBorders>
              <w:top w:val="single" w:sz="4" w:space="0" w:color="auto"/>
              <w:left w:val="single" w:sz="4" w:space="0" w:color="auto"/>
              <w:bottom w:val="single" w:sz="4" w:space="0" w:color="auto"/>
              <w:right w:val="single" w:sz="4" w:space="0" w:color="auto"/>
            </w:tcBorders>
          </w:tcPr>
          <w:p w14:paraId="0D3ED3BF" w14:textId="77777777" w:rsidR="00C3009E" w:rsidRPr="00E65080" w:rsidRDefault="00C3009E" w:rsidP="00A713C4">
            <w:pPr>
              <w:pStyle w:val="2"/>
              <w:shd w:val="clear" w:color="auto" w:fill="FFFFFF"/>
              <w:spacing w:before="0" w:after="0"/>
              <w:rPr>
                <w:rFonts w:ascii="Times New Roman" w:eastAsia="Segoe UI" w:hAnsi="Times New Roman"/>
                <w:b w:val="0"/>
                <w:bCs w:val="0"/>
                <w:i w:val="0"/>
                <w:iCs w:val="0"/>
                <w:color w:val="242429"/>
                <w:sz w:val="22"/>
                <w:szCs w:val="22"/>
              </w:rPr>
            </w:pPr>
            <w:r w:rsidRPr="00E65080">
              <w:rPr>
                <w:rFonts w:ascii="Times New Roman" w:eastAsia="Segoe UI" w:hAnsi="Times New Roman"/>
                <w:b w:val="0"/>
                <w:bCs w:val="0"/>
                <w:i w:val="0"/>
                <w:iCs w:val="0"/>
                <w:color w:val="242429"/>
                <w:sz w:val="22"/>
                <w:szCs w:val="22"/>
                <w:shd w:val="clear" w:color="auto" w:fill="FFFFFF"/>
              </w:rPr>
              <w:t>Цветной картон для школы набор А4 двусторонний 24 л 12 цв</w:t>
            </w:r>
          </w:p>
          <w:p w14:paraId="7B12C3E1" w14:textId="348C5426" w:rsidR="00E82862" w:rsidRPr="00E65080" w:rsidRDefault="00E82862" w:rsidP="00E82862">
            <w:pPr>
              <w:pStyle w:val="1"/>
              <w:shd w:val="clear" w:color="auto" w:fill="FFFFFF"/>
              <w:spacing w:before="0" w:line="360" w:lineRule="atLeast"/>
              <w:rPr>
                <w:rFonts w:ascii="Times New Roman" w:hAnsi="Times New Roman"/>
                <w:b w:val="0"/>
                <w:bCs w:val="0"/>
                <w:color w:val="auto"/>
                <w:kern w:val="36"/>
                <w:sz w:val="22"/>
                <w:szCs w:val="22"/>
                <w:lang w:eastAsia="zh-CN"/>
              </w:rPr>
            </w:pPr>
          </w:p>
        </w:tc>
        <w:tc>
          <w:tcPr>
            <w:tcW w:w="537" w:type="pct"/>
            <w:tcBorders>
              <w:top w:val="single" w:sz="4" w:space="0" w:color="auto"/>
              <w:left w:val="single" w:sz="4" w:space="0" w:color="auto"/>
              <w:bottom w:val="single" w:sz="4" w:space="0" w:color="auto"/>
              <w:right w:val="single" w:sz="4" w:space="0" w:color="auto"/>
            </w:tcBorders>
          </w:tcPr>
          <w:p w14:paraId="19F19503" w14:textId="05E784E0" w:rsidR="00E82862" w:rsidRPr="00E65080" w:rsidRDefault="00C3009E" w:rsidP="00E82862">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63EE5ABF" w14:textId="652F0AC7" w:rsidR="00E82862" w:rsidRPr="00E65080" w:rsidRDefault="00C3009E" w:rsidP="00E82862">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4A1C363D" w14:textId="74EC17AC" w:rsidR="00E82862" w:rsidRPr="00E65080" w:rsidRDefault="00C3009E" w:rsidP="00E82862">
            <w:pPr>
              <w:jc w:val="center"/>
              <w:rPr>
                <w:sz w:val="22"/>
                <w:szCs w:val="22"/>
              </w:rPr>
            </w:pPr>
            <w:r w:rsidRPr="00E65080">
              <w:rPr>
                <w:sz w:val="22"/>
                <w:szCs w:val="22"/>
              </w:rPr>
              <w:t>10</w:t>
            </w:r>
          </w:p>
        </w:tc>
        <w:tc>
          <w:tcPr>
            <w:tcW w:w="447" w:type="pct"/>
            <w:tcBorders>
              <w:top w:val="single" w:sz="4" w:space="0" w:color="auto"/>
              <w:left w:val="single" w:sz="4" w:space="0" w:color="auto"/>
              <w:bottom w:val="single" w:sz="4" w:space="0" w:color="auto"/>
              <w:right w:val="single" w:sz="4" w:space="0" w:color="auto"/>
            </w:tcBorders>
            <w:vAlign w:val="center"/>
          </w:tcPr>
          <w:p w14:paraId="3759AEBB" w14:textId="77777777" w:rsidR="00E82862" w:rsidRPr="00E65080"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06911D58" w14:textId="77777777" w:rsidR="00E82862" w:rsidRPr="00E65080"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5A0BC9F5" w14:textId="77777777" w:rsidR="00C3009E" w:rsidRPr="00E65080" w:rsidRDefault="00C3009E" w:rsidP="00C3009E">
            <w:pPr>
              <w:ind w:firstLine="1"/>
              <w:outlineLvl w:val="2"/>
              <w:rPr>
                <w:sz w:val="22"/>
                <w:szCs w:val="22"/>
              </w:rPr>
            </w:pPr>
            <w:r w:rsidRPr="00E65080">
              <w:rPr>
                <w:sz w:val="22"/>
                <w:szCs w:val="22"/>
              </w:rPr>
              <w:t>Материал: картон</w:t>
            </w:r>
          </w:p>
          <w:p w14:paraId="114FABBA" w14:textId="77777777" w:rsidR="00C3009E" w:rsidRPr="00E65080" w:rsidRDefault="00C3009E" w:rsidP="00C3009E">
            <w:pPr>
              <w:ind w:firstLine="1"/>
              <w:outlineLvl w:val="2"/>
              <w:rPr>
                <w:sz w:val="22"/>
                <w:szCs w:val="22"/>
              </w:rPr>
            </w:pPr>
            <w:r w:rsidRPr="00E65080">
              <w:rPr>
                <w:sz w:val="22"/>
                <w:szCs w:val="22"/>
              </w:rPr>
              <w:t>Формат:</w:t>
            </w:r>
            <w:r w:rsidRPr="00E65080">
              <w:rPr>
                <w:color w:val="000000" w:themeColor="text1"/>
                <w:sz w:val="22"/>
                <w:szCs w:val="22"/>
              </w:rPr>
              <w:t>(А4)</w:t>
            </w:r>
          </w:p>
          <w:p w14:paraId="4A90B621" w14:textId="77777777" w:rsidR="00E82862" w:rsidRPr="00E65080" w:rsidRDefault="00C3009E" w:rsidP="00C3009E">
            <w:pPr>
              <w:rPr>
                <w:sz w:val="22"/>
                <w:szCs w:val="22"/>
              </w:rPr>
            </w:pPr>
            <w:r w:rsidRPr="00E65080">
              <w:rPr>
                <w:sz w:val="22"/>
                <w:szCs w:val="22"/>
              </w:rPr>
              <w:t>Цвет: цветной</w:t>
            </w:r>
          </w:p>
          <w:p w14:paraId="081F718B" w14:textId="69DD60DF" w:rsidR="00C3009E" w:rsidRPr="00E65080" w:rsidRDefault="00C3009E" w:rsidP="00C3009E">
            <w:pPr>
              <w:rPr>
                <w:kern w:val="36"/>
                <w:sz w:val="22"/>
                <w:szCs w:val="22"/>
                <w:lang w:eastAsia="zh-CN"/>
              </w:rPr>
            </w:pPr>
            <w:r w:rsidRPr="00E65080">
              <w:rPr>
                <w:kern w:val="36"/>
                <w:sz w:val="22"/>
                <w:szCs w:val="22"/>
                <w:lang w:eastAsia="zh-CN"/>
              </w:rPr>
              <w:t>Плотность 200 г</w:t>
            </w:r>
            <w:r w:rsidRPr="00E65080">
              <w:rPr>
                <w:kern w:val="36"/>
                <w:sz w:val="22"/>
                <w:szCs w:val="22"/>
                <w:lang w:val="en-US" w:eastAsia="zh-CN"/>
              </w:rPr>
              <w:t>/</w:t>
            </w:r>
            <w:r w:rsidRPr="00E65080">
              <w:rPr>
                <w:kern w:val="36"/>
                <w:sz w:val="22"/>
                <w:szCs w:val="22"/>
                <w:lang w:eastAsia="zh-CN"/>
              </w:rPr>
              <w:t>м²</w:t>
            </w:r>
          </w:p>
        </w:tc>
        <w:tc>
          <w:tcPr>
            <w:tcW w:w="346" w:type="pct"/>
            <w:tcBorders>
              <w:top w:val="single" w:sz="4" w:space="0" w:color="auto"/>
              <w:left w:val="single" w:sz="4" w:space="0" w:color="auto"/>
              <w:bottom w:val="single" w:sz="4" w:space="0" w:color="auto"/>
              <w:right w:val="single" w:sz="4" w:space="0" w:color="auto"/>
            </w:tcBorders>
          </w:tcPr>
          <w:p w14:paraId="39539A4B" w14:textId="77777777" w:rsidR="00E82862" w:rsidRPr="001B05F6" w:rsidRDefault="00E82862" w:rsidP="00E82862">
            <w:pPr>
              <w:jc w:val="center"/>
              <w:rPr>
                <w:noProof/>
                <w:sz w:val="24"/>
                <w:szCs w:val="24"/>
              </w:rPr>
            </w:pPr>
          </w:p>
        </w:tc>
      </w:tr>
      <w:tr w:rsidR="00E82862" w:rsidRPr="00E65562" w14:paraId="38C3E748" w14:textId="77777777" w:rsidTr="00FB6155">
        <w:trPr>
          <w:trHeight w:val="420"/>
        </w:trPr>
        <w:tc>
          <w:tcPr>
            <w:tcW w:w="175" w:type="pct"/>
            <w:tcBorders>
              <w:top w:val="single" w:sz="4" w:space="0" w:color="auto"/>
              <w:left w:val="single" w:sz="4" w:space="0" w:color="auto"/>
              <w:bottom w:val="single" w:sz="4" w:space="0" w:color="auto"/>
              <w:right w:val="single" w:sz="4" w:space="0" w:color="auto"/>
            </w:tcBorders>
          </w:tcPr>
          <w:p w14:paraId="1ACB1F1B" w14:textId="437FFDF3" w:rsidR="00E82862" w:rsidRPr="00E65080" w:rsidRDefault="00E82862" w:rsidP="00E82862">
            <w:pPr>
              <w:jc w:val="center"/>
              <w:rPr>
                <w:sz w:val="22"/>
                <w:szCs w:val="22"/>
              </w:rPr>
            </w:pPr>
            <w:r w:rsidRPr="00E65080">
              <w:rPr>
                <w:sz w:val="22"/>
                <w:szCs w:val="22"/>
              </w:rPr>
              <w:t>3</w:t>
            </w:r>
          </w:p>
        </w:tc>
        <w:tc>
          <w:tcPr>
            <w:tcW w:w="808" w:type="pct"/>
            <w:tcBorders>
              <w:top w:val="single" w:sz="4" w:space="0" w:color="auto"/>
              <w:left w:val="single" w:sz="4" w:space="0" w:color="auto"/>
              <w:bottom w:val="single" w:sz="4" w:space="0" w:color="auto"/>
              <w:right w:val="single" w:sz="4" w:space="0" w:color="auto"/>
            </w:tcBorders>
          </w:tcPr>
          <w:p w14:paraId="41DA0B24" w14:textId="77777777" w:rsidR="00C3009E" w:rsidRPr="00E65080" w:rsidRDefault="00C3009E"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Клей ПВА универсальный с дозатором 125 грамм для бумаги</w:t>
            </w:r>
          </w:p>
          <w:p w14:paraId="7D75146A" w14:textId="313C8D4A" w:rsidR="00E82862" w:rsidRPr="00E65080" w:rsidRDefault="00E82862" w:rsidP="00E82862">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0F9D1CE6" w14:textId="68D069E3" w:rsidR="00E82862" w:rsidRPr="00E65080" w:rsidRDefault="00C3009E" w:rsidP="00E82862">
            <w:pPr>
              <w:ind w:firstLine="1"/>
              <w:outlineLvl w:val="2"/>
              <w:rPr>
                <w:sz w:val="22"/>
                <w:szCs w:val="22"/>
              </w:rPr>
            </w:pPr>
            <w:r w:rsidRPr="00E65080">
              <w:rPr>
                <w:sz w:val="22"/>
                <w:szCs w:val="22"/>
              </w:rPr>
              <w:t>20.52.10.190</w:t>
            </w:r>
          </w:p>
        </w:tc>
        <w:tc>
          <w:tcPr>
            <w:tcW w:w="358" w:type="pct"/>
            <w:tcBorders>
              <w:top w:val="single" w:sz="4" w:space="0" w:color="auto"/>
              <w:left w:val="single" w:sz="4" w:space="0" w:color="auto"/>
              <w:bottom w:val="single" w:sz="4" w:space="0" w:color="auto"/>
              <w:right w:val="single" w:sz="4" w:space="0" w:color="auto"/>
            </w:tcBorders>
          </w:tcPr>
          <w:p w14:paraId="196A56BC" w14:textId="7090D520" w:rsidR="00E82862" w:rsidRPr="00E65080" w:rsidRDefault="00C3009E" w:rsidP="00E82862">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1F8E2019" w14:textId="4D64A248" w:rsidR="00E82862" w:rsidRPr="00E65080" w:rsidRDefault="00C3009E" w:rsidP="00E82862">
            <w:pPr>
              <w:jc w:val="center"/>
              <w:rPr>
                <w:sz w:val="22"/>
                <w:szCs w:val="22"/>
              </w:rPr>
            </w:pPr>
            <w:r w:rsidRPr="00E65080">
              <w:rPr>
                <w:sz w:val="22"/>
                <w:szCs w:val="22"/>
              </w:rPr>
              <w:t>10</w:t>
            </w:r>
          </w:p>
        </w:tc>
        <w:tc>
          <w:tcPr>
            <w:tcW w:w="447" w:type="pct"/>
            <w:tcBorders>
              <w:top w:val="single" w:sz="4" w:space="0" w:color="auto"/>
              <w:left w:val="single" w:sz="4" w:space="0" w:color="auto"/>
              <w:bottom w:val="single" w:sz="4" w:space="0" w:color="auto"/>
              <w:right w:val="single" w:sz="4" w:space="0" w:color="auto"/>
            </w:tcBorders>
            <w:vAlign w:val="center"/>
          </w:tcPr>
          <w:p w14:paraId="2A722298" w14:textId="77777777" w:rsidR="00E82862" w:rsidRPr="00E65080"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77A5EDF1" w14:textId="77777777" w:rsidR="00E82862" w:rsidRPr="00E65080"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23F3E894" w14:textId="77777777" w:rsidR="00C3009E" w:rsidRPr="00E65080" w:rsidRDefault="00C3009E" w:rsidP="00C3009E">
            <w:pPr>
              <w:ind w:firstLine="1"/>
              <w:outlineLvl w:val="2"/>
              <w:rPr>
                <w:sz w:val="22"/>
                <w:szCs w:val="22"/>
              </w:rPr>
            </w:pPr>
            <w:r w:rsidRPr="00E65080">
              <w:rPr>
                <w:sz w:val="22"/>
                <w:szCs w:val="22"/>
              </w:rPr>
              <w:t>Материал: клей</w:t>
            </w:r>
          </w:p>
          <w:p w14:paraId="5F2E2E8F" w14:textId="77777777" w:rsidR="00C3009E" w:rsidRPr="00E65080" w:rsidRDefault="00C3009E" w:rsidP="00C3009E">
            <w:pPr>
              <w:ind w:firstLine="1"/>
              <w:outlineLvl w:val="2"/>
              <w:rPr>
                <w:sz w:val="22"/>
                <w:szCs w:val="22"/>
              </w:rPr>
            </w:pPr>
            <w:r w:rsidRPr="00E65080">
              <w:rPr>
                <w:sz w:val="22"/>
                <w:szCs w:val="22"/>
              </w:rPr>
              <w:t>Формат:125 гр.</w:t>
            </w:r>
          </w:p>
          <w:p w14:paraId="33A636C1" w14:textId="09BD1804" w:rsidR="00E82862" w:rsidRPr="00A713C4" w:rsidRDefault="00C3009E" w:rsidP="00C3009E">
            <w:pPr>
              <w:pStyle w:val="1"/>
              <w:shd w:val="clear" w:color="auto" w:fill="FFFFFF"/>
              <w:spacing w:before="0" w:line="360" w:lineRule="atLeast"/>
              <w:rPr>
                <w:rFonts w:ascii="Times New Roman" w:hAnsi="Times New Roman"/>
                <w:b w:val="0"/>
                <w:bCs w:val="0"/>
                <w:color w:val="auto"/>
                <w:sz w:val="22"/>
                <w:szCs w:val="22"/>
              </w:rPr>
            </w:pPr>
            <w:r w:rsidRPr="00A713C4">
              <w:rPr>
                <w:rFonts w:ascii="Times New Roman" w:hAnsi="Times New Roman"/>
                <w:b w:val="0"/>
                <w:bCs w:val="0"/>
                <w:color w:val="auto"/>
                <w:sz w:val="22"/>
                <w:szCs w:val="22"/>
              </w:rPr>
              <w:t>Цвет: белый</w:t>
            </w:r>
          </w:p>
        </w:tc>
        <w:tc>
          <w:tcPr>
            <w:tcW w:w="346" w:type="pct"/>
            <w:tcBorders>
              <w:top w:val="single" w:sz="4" w:space="0" w:color="auto"/>
              <w:left w:val="single" w:sz="4" w:space="0" w:color="auto"/>
              <w:bottom w:val="single" w:sz="4" w:space="0" w:color="auto"/>
              <w:right w:val="single" w:sz="4" w:space="0" w:color="auto"/>
            </w:tcBorders>
          </w:tcPr>
          <w:p w14:paraId="0A8F5BDD" w14:textId="77777777" w:rsidR="00E82862" w:rsidRPr="001B05F6" w:rsidRDefault="00E82862" w:rsidP="00E82862">
            <w:pPr>
              <w:jc w:val="center"/>
              <w:rPr>
                <w:noProof/>
                <w:sz w:val="24"/>
                <w:szCs w:val="24"/>
              </w:rPr>
            </w:pPr>
          </w:p>
        </w:tc>
      </w:tr>
      <w:tr w:rsidR="00E82862" w:rsidRPr="00E65562" w14:paraId="698F44B1" w14:textId="77777777" w:rsidTr="00FB6155">
        <w:trPr>
          <w:trHeight w:val="420"/>
        </w:trPr>
        <w:tc>
          <w:tcPr>
            <w:tcW w:w="175" w:type="pct"/>
            <w:tcBorders>
              <w:top w:val="single" w:sz="4" w:space="0" w:color="auto"/>
              <w:left w:val="single" w:sz="4" w:space="0" w:color="auto"/>
              <w:bottom w:val="single" w:sz="4" w:space="0" w:color="auto"/>
              <w:right w:val="single" w:sz="4" w:space="0" w:color="auto"/>
            </w:tcBorders>
          </w:tcPr>
          <w:p w14:paraId="25C3913B" w14:textId="384B26DF" w:rsidR="00E82862" w:rsidRPr="00E65080" w:rsidRDefault="00E82862" w:rsidP="00E82862">
            <w:pPr>
              <w:jc w:val="center"/>
              <w:rPr>
                <w:sz w:val="22"/>
                <w:szCs w:val="22"/>
              </w:rPr>
            </w:pPr>
            <w:r w:rsidRPr="00E65080">
              <w:rPr>
                <w:sz w:val="22"/>
                <w:szCs w:val="22"/>
              </w:rPr>
              <w:t>4</w:t>
            </w:r>
          </w:p>
        </w:tc>
        <w:tc>
          <w:tcPr>
            <w:tcW w:w="808" w:type="pct"/>
            <w:tcBorders>
              <w:top w:val="single" w:sz="4" w:space="0" w:color="auto"/>
              <w:left w:val="single" w:sz="4" w:space="0" w:color="auto"/>
              <w:bottom w:val="single" w:sz="4" w:space="0" w:color="auto"/>
              <w:right w:val="single" w:sz="4" w:space="0" w:color="auto"/>
            </w:tcBorders>
          </w:tcPr>
          <w:p w14:paraId="0D117585" w14:textId="77777777" w:rsidR="00C3009E" w:rsidRPr="00E65080" w:rsidRDefault="00C3009E"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Бледно-голубой А4 50 листов</w:t>
            </w:r>
          </w:p>
          <w:p w14:paraId="5AA75CB3" w14:textId="1E1A7115" w:rsidR="00E82862" w:rsidRPr="00E65080" w:rsidRDefault="00E82862" w:rsidP="00E82862">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619C17D1" w14:textId="07F62D23" w:rsidR="00E82862" w:rsidRPr="00E65080" w:rsidRDefault="00C3009E" w:rsidP="00E82862">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3C4A9022" w14:textId="6722EEB9" w:rsidR="00E82862" w:rsidRPr="00E65080" w:rsidRDefault="00E65080" w:rsidP="00E82862">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13882EB6" w14:textId="422D25BE" w:rsidR="00E82862" w:rsidRPr="00E65080" w:rsidRDefault="00E65080" w:rsidP="00E82862">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6A74C518" w14:textId="77777777" w:rsidR="00E82862" w:rsidRPr="00E65080"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1CBA26C7" w14:textId="77777777" w:rsidR="00E82862" w:rsidRPr="00E65080"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1635F787" w14:textId="77777777" w:rsidR="00E65080" w:rsidRPr="00E65080" w:rsidRDefault="00E65080" w:rsidP="00E65080">
            <w:pPr>
              <w:ind w:firstLine="1"/>
              <w:outlineLvl w:val="2"/>
              <w:rPr>
                <w:sz w:val="22"/>
                <w:szCs w:val="22"/>
              </w:rPr>
            </w:pPr>
            <w:r w:rsidRPr="00E65080">
              <w:rPr>
                <w:sz w:val="22"/>
                <w:szCs w:val="22"/>
              </w:rPr>
              <w:t>Материал: картон</w:t>
            </w:r>
          </w:p>
          <w:p w14:paraId="2F65BAFA" w14:textId="77777777" w:rsidR="00E65080" w:rsidRPr="00E65080" w:rsidRDefault="00E65080" w:rsidP="00E65080">
            <w:pPr>
              <w:ind w:firstLine="1"/>
              <w:outlineLvl w:val="2"/>
              <w:rPr>
                <w:sz w:val="22"/>
                <w:szCs w:val="22"/>
              </w:rPr>
            </w:pPr>
            <w:r w:rsidRPr="00E65080">
              <w:rPr>
                <w:sz w:val="22"/>
                <w:szCs w:val="22"/>
              </w:rPr>
              <w:t>Формат: А4</w:t>
            </w:r>
          </w:p>
          <w:p w14:paraId="68E4D931" w14:textId="558CA4D8" w:rsidR="00E82862" w:rsidRPr="00F766DC" w:rsidRDefault="00E65080" w:rsidP="00E65080">
            <w:pPr>
              <w:pStyle w:val="1"/>
              <w:shd w:val="clear" w:color="auto" w:fill="FFFFFF"/>
              <w:spacing w:before="0" w:line="360" w:lineRule="atLeast"/>
              <w:rPr>
                <w:rFonts w:ascii="Times New Roman" w:hAnsi="Times New Roman"/>
                <w:b w:val="0"/>
                <w:bCs w:val="0"/>
                <w:color w:val="auto"/>
                <w:sz w:val="22"/>
                <w:szCs w:val="22"/>
              </w:rPr>
            </w:pPr>
            <w:r w:rsidRPr="00F766DC">
              <w:rPr>
                <w:rFonts w:ascii="Times New Roman" w:hAnsi="Times New Roman"/>
                <w:b w:val="0"/>
                <w:bCs w:val="0"/>
                <w:color w:val="auto"/>
                <w:sz w:val="22"/>
                <w:szCs w:val="22"/>
              </w:rPr>
              <w:t xml:space="preserve">Цвет: </w:t>
            </w:r>
            <w:r w:rsidR="00F766DC" w:rsidRPr="00F766DC">
              <w:rPr>
                <w:rFonts w:ascii="Times New Roman" w:hAnsi="Times New Roman"/>
                <w:b w:val="0"/>
                <w:bCs w:val="0"/>
                <w:color w:val="auto"/>
                <w:sz w:val="22"/>
                <w:szCs w:val="22"/>
              </w:rPr>
              <w:t>бледно-</w:t>
            </w:r>
            <w:r w:rsidRPr="00F766DC">
              <w:rPr>
                <w:rFonts w:ascii="Times New Roman" w:hAnsi="Times New Roman"/>
                <w:b w:val="0"/>
                <w:bCs w:val="0"/>
                <w:color w:val="auto"/>
                <w:sz w:val="22"/>
                <w:szCs w:val="22"/>
              </w:rPr>
              <w:t>голубой</w:t>
            </w:r>
          </w:p>
          <w:p w14:paraId="12C19744" w14:textId="02C9F9F3" w:rsidR="00F766DC" w:rsidRPr="00F766DC" w:rsidRDefault="00E65080" w:rsidP="00F766DC">
            <w:pPr>
              <w:rPr>
                <w:sz w:val="22"/>
                <w:szCs w:val="22"/>
              </w:rPr>
            </w:pPr>
            <w:r w:rsidRPr="00E65080">
              <w:rPr>
                <w:sz w:val="22"/>
                <w:szCs w:val="22"/>
              </w:rPr>
              <w:t>Плотность 220 г</w:t>
            </w:r>
            <w:r w:rsidRPr="00F766DC">
              <w:rPr>
                <w:sz w:val="22"/>
                <w:szCs w:val="22"/>
              </w:rPr>
              <w:t>/</w:t>
            </w:r>
            <w:r w:rsidRPr="00E65080">
              <w:rPr>
                <w:sz w:val="22"/>
                <w:szCs w:val="22"/>
              </w:rPr>
              <w:t>м²</w:t>
            </w:r>
            <w:r w:rsidR="00F766DC">
              <w:rPr>
                <w:sz w:val="22"/>
                <w:szCs w:val="22"/>
              </w:rPr>
              <w:t xml:space="preserve"> </w:t>
            </w:r>
            <w:r w:rsidR="00F766DC">
              <w:rPr>
                <w:sz w:val="22"/>
                <w:szCs w:val="22"/>
                <w:lang w:val="en-US"/>
              </w:rPr>
              <w:t>LUMIRANCE</w:t>
            </w:r>
          </w:p>
          <w:p w14:paraId="2C6E59D7" w14:textId="170DE846" w:rsidR="00F766DC" w:rsidRPr="00E65080" w:rsidRDefault="00F766DC" w:rsidP="00E65080">
            <w:pPr>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207953C4" w14:textId="77777777" w:rsidR="00E82862" w:rsidRPr="001B05F6" w:rsidRDefault="00E82862" w:rsidP="00E82862">
            <w:pPr>
              <w:jc w:val="center"/>
              <w:rPr>
                <w:noProof/>
                <w:sz w:val="24"/>
                <w:szCs w:val="24"/>
              </w:rPr>
            </w:pPr>
          </w:p>
        </w:tc>
      </w:tr>
      <w:tr w:rsidR="00E82862" w:rsidRPr="00E65562" w14:paraId="39F1F052" w14:textId="77777777" w:rsidTr="005C5827">
        <w:trPr>
          <w:trHeight w:val="923"/>
        </w:trPr>
        <w:tc>
          <w:tcPr>
            <w:tcW w:w="175" w:type="pct"/>
            <w:tcBorders>
              <w:top w:val="single" w:sz="4" w:space="0" w:color="auto"/>
              <w:left w:val="single" w:sz="4" w:space="0" w:color="auto"/>
              <w:bottom w:val="single" w:sz="4" w:space="0" w:color="auto"/>
              <w:right w:val="single" w:sz="4" w:space="0" w:color="auto"/>
            </w:tcBorders>
          </w:tcPr>
          <w:p w14:paraId="46DC680B" w14:textId="119D5FC5" w:rsidR="00E82862" w:rsidRPr="00E65080" w:rsidRDefault="00E82862" w:rsidP="00E82862">
            <w:pPr>
              <w:jc w:val="center"/>
              <w:rPr>
                <w:sz w:val="22"/>
                <w:szCs w:val="22"/>
              </w:rPr>
            </w:pPr>
            <w:r w:rsidRPr="00E65080">
              <w:rPr>
                <w:sz w:val="22"/>
                <w:szCs w:val="22"/>
              </w:rPr>
              <w:t>5</w:t>
            </w:r>
          </w:p>
        </w:tc>
        <w:tc>
          <w:tcPr>
            <w:tcW w:w="808" w:type="pct"/>
            <w:tcBorders>
              <w:top w:val="single" w:sz="4" w:space="0" w:color="auto"/>
              <w:left w:val="single" w:sz="4" w:space="0" w:color="auto"/>
              <w:bottom w:val="single" w:sz="4" w:space="0" w:color="auto"/>
              <w:right w:val="single" w:sz="4" w:space="0" w:color="auto"/>
            </w:tcBorders>
          </w:tcPr>
          <w:p w14:paraId="281D5EF1"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Ярко-розовый А4 50 листов</w:t>
            </w:r>
          </w:p>
          <w:p w14:paraId="10904418" w14:textId="2901079F" w:rsidR="00E82862" w:rsidRPr="00E65080" w:rsidRDefault="00E82862" w:rsidP="00E82862">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0990F4E2" w14:textId="692311A9" w:rsidR="00E82862" w:rsidRPr="00E65080" w:rsidRDefault="00C3009E" w:rsidP="00E82862">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190F435E" w14:textId="7807EF5A" w:rsidR="00E82862" w:rsidRPr="00E65080" w:rsidRDefault="00E65080" w:rsidP="00E82862">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799828A3" w14:textId="63764974" w:rsidR="00E82862" w:rsidRPr="00E65080" w:rsidRDefault="00E65080" w:rsidP="00E82862">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5D5BFDF5" w14:textId="77777777" w:rsidR="00E82862" w:rsidRPr="00E65080"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D2A8CE0" w14:textId="77777777" w:rsidR="00E82862" w:rsidRPr="00E65080"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371509F1" w14:textId="77777777" w:rsidR="00E65080" w:rsidRPr="00E65080" w:rsidRDefault="00E65080" w:rsidP="00E65080">
            <w:pPr>
              <w:ind w:firstLine="1"/>
              <w:outlineLvl w:val="2"/>
              <w:rPr>
                <w:sz w:val="22"/>
                <w:szCs w:val="22"/>
              </w:rPr>
            </w:pPr>
            <w:r w:rsidRPr="00E65080">
              <w:rPr>
                <w:sz w:val="22"/>
                <w:szCs w:val="22"/>
              </w:rPr>
              <w:t>Материал: картон</w:t>
            </w:r>
          </w:p>
          <w:p w14:paraId="3D2B325A" w14:textId="77777777" w:rsidR="00E65080" w:rsidRPr="00E65080" w:rsidRDefault="00E65080" w:rsidP="00E65080">
            <w:pPr>
              <w:ind w:firstLine="1"/>
              <w:outlineLvl w:val="2"/>
              <w:rPr>
                <w:sz w:val="22"/>
                <w:szCs w:val="22"/>
              </w:rPr>
            </w:pPr>
            <w:r w:rsidRPr="00E65080">
              <w:rPr>
                <w:sz w:val="22"/>
                <w:szCs w:val="22"/>
              </w:rPr>
              <w:t>Формат: А4</w:t>
            </w:r>
          </w:p>
          <w:p w14:paraId="379A1168" w14:textId="77777777" w:rsidR="00E82862" w:rsidRPr="00A713C4" w:rsidRDefault="00E65080" w:rsidP="00E65080">
            <w:pPr>
              <w:pStyle w:val="1"/>
              <w:shd w:val="clear" w:color="auto" w:fill="FFFFFF"/>
              <w:spacing w:before="0" w:line="360" w:lineRule="atLeast"/>
              <w:rPr>
                <w:rFonts w:ascii="Times New Roman" w:hAnsi="Times New Roman"/>
                <w:b w:val="0"/>
                <w:bCs w:val="0"/>
                <w:color w:val="auto"/>
                <w:sz w:val="22"/>
                <w:szCs w:val="22"/>
              </w:rPr>
            </w:pPr>
            <w:r w:rsidRPr="00A713C4">
              <w:rPr>
                <w:rFonts w:ascii="Times New Roman" w:hAnsi="Times New Roman"/>
                <w:b w:val="0"/>
                <w:bCs w:val="0"/>
                <w:color w:val="auto"/>
                <w:sz w:val="22"/>
                <w:szCs w:val="22"/>
              </w:rPr>
              <w:t>Цвет: ярко-розовый</w:t>
            </w:r>
          </w:p>
          <w:p w14:paraId="2E9AF0A1" w14:textId="5916E2E2" w:rsidR="00F766DC" w:rsidRPr="007A5BEC" w:rsidRDefault="00E65080" w:rsidP="00F766DC">
            <w:pPr>
              <w:rPr>
                <w:sz w:val="22"/>
                <w:szCs w:val="22"/>
                <w:lang w:val="en-US"/>
              </w:rPr>
            </w:pPr>
            <w:r w:rsidRPr="00E65080">
              <w:rPr>
                <w:sz w:val="22"/>
                <w:szCs w:val="22"/>
              </w:rPr>
              <w:t>Плотность 220 г</w:t>
            </w:r>
            <w:r w:rsidRPr="00E65080">
              <w:rPr>
                <w:sz w:val="22"/>
                <w:szCs w:val="22"/>
                <w:lang w:val="en-US"/>
              </w:rPr>
              <w:t>/</w:t>
            </w:r>
            <w:r w:rsidRPr="00E65080">
              <w:rPr>
                <w:sz w:val="22"/>
                <w:szCs w:val="22"/>
              </w:rPr>
              <w:t>м²</w:t>
            </w:r>
            <w:r w:rsidR="00F766DC">
              <w:rPr>
                <w:sz w:val="22"/>
                <w:szCs w:val="22"/>
              </w:rPr>
              <w:t xml:space="preserve">  </w:t>
            </w:r>
            <w:r w:rsidR="00F766DC">
              <w:rPr>
                <w:sz w:val="22"/>
                <w:szCs w:val="22"/>
                <w:lang w:val="en-US"/>
              </w:rPr>
              <w:t>LUMIRANCE</w:t>
            </w:r>
          </w:p>
          <w:p w14:paraId="546B444A" w14:textId="2C9AA444" w:rsidR="00F766DC" w:rsidRPr="00E65080" w:rsidRDefault="00F766DC" w:rsidP="00E65080">
            <w:pPr>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3227BFB2" w14:textId="77777777" w:rsidR="00E82862" w:rsidRPr="001B05F6" w:rsidRDefault="00E82862" w:rsidP="00E82862">
            <w:pPr>
              <w:jc w:val="center"/>
              <w:rPr>
                <w:noProof/>
                <w:sz w:val="24"/>
                <w:szCs w:val="24"/>
              </w:rPr>
            </w:pPr>
          </w:p>
        </w:tc>
      </w:tr>
      <w:tr w:rsidR="00E82862" w:rsidRPr="00E65562" w14:paraId="4785E1AC" w14:textId="77777777" w:rsidTr="00FB6155">
        <w:trPr>
          <w:trHeight w:val="420"/>
        </w:trPr>
        <w:tc>
          <w:tcPr>
            <w:tcW w:w="175" w:type="pct"/>
            <w:tcBorders>
              <w:top w:val="single" w:sz="4" w:space="0" w:color="auto"/>
              <w:left w:val="single" w:sz="4" w:space="0" w:color="auto"/>
              <w:bottom w:val="single" w:sz="4" w:space="0" w:color="auto"/>
              <w:right w:val="single" w:sz="4" w:space="0" w:color="auto"/>
            </w:tcBorders>
          </w:tcPr>
          <w:p w14:paraId="5FD391A2" w14:textId="762F6C75" w:rsidR="00E82862" w:rsidRPr="00E65080" w:rsidRDefault="00E82862" w:rsidP="00E82862">
            <w:pPr>
              <w:jc w:val="center"/>
              <w:rPr>
                <w:sz w:val="22"/>
                <w:szCs w:val="22"/>
              </w:rPr>
            </w:pPr>
            <w:r w:rsidRPr="00E65080">
              <w:rPr>
                <w:sz w:val="22"/>
                <w:szCs w:val="22"/>
              </w:rPr>
              <w:lastRenderedPageBreak/>
              <w:t>6</w:t>
            </w:r>
          </w:p>
        </w:tc>
        <w:tc>
          <w:tcPr>
            <w:tcW w:w="808" w:type="pct"/>
            <w:tcBorders>
              <w:top w:val="single" w:sz="4" w:space="0" w:color="auto"/>
              <w:left w:val="single" w:sz="4" w:space="0" w:color="auto"/>
              <w:bottom w:val="single" w:sz="4" w:space="0" w:color="auto"/>
              <w:right w:val="single" w:sz="4" w:space="0" w:color="auto"/>
            </w:tcBorders>
          </w:tcPr>
          <w:p w14:paraId="5B037763"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Желтый А4 50 листов</w:t>
            </w:r>
          </w:p>
          <w:p w14:paraId="5286D5EF" w14:textId="7232FC78" w:rsidR="00E82862" w:rsidRPr="00E65080" w:rsidRDefault="00E82862" w:rsidP="00E82862">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19CA02C0" w14:textId="01697822" w:rsidR="00E82862" w:rsidRPr="00E65080" w:rsidRDefault="00C3009E" w:rsidP="00E82862">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75D839D1" w14:textId="45B2754B" w:rsidR="00E82862" w:rsidRPr="00E65080" w:rsidRDefault="00E65080" w:rsidP="00E82862">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032EFE5E" w14:textId="6A4A95C3" w:rsidR="00E82862" w:rsidRPr="00E65080" w:rsidRDefault="00E65080" w:rsidP="00E82862">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3CE0FDF1" w14:textId="77777777" w:rsidR="00E82862" w:rsidRPr="00E65080"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1E7ADD53" w14:textId="77777777" w:rsidR="00E82862" w:rsidRPr="00E65080"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3AB13E38" w14:textId="77777777" w:rsidR="00E65080" w:rsidRPr="00E65080" w:rsidRDefault="00E65080" w:rsidP="00E65080">
            <w:pPr>
              <w:ind w:firstLine="1"/>
              <w:outlineLvl w:val="2"/>
              <w:rPr>
                <w:sz w:val="22"/>
                <w:szCs w:val="22"/>
              </w:rPr>
            </w:pPr>
            <w:r w:rsidRPr="00E65080">
              <w:rPr>
                <w:sz w:val="22"/>
                <w:szCs w:val="22"/>
              </w:rPr>
              <w:t>Материал: картон</w:t>
            </w:r>
          </w:p>
          <w:p w14:paraId="3CACCF46" w14:textId="77777777" w:rsidR="00E65080" w:rsidRPr="00E65080" w:rsidRDefault="00E65080" w:rsidP="00E65080">
            <w:pPr>
              <w:ind w:firstLine="1"/>
              <w:outlineLvl w:val="2"/>
              <w:rPr>
                <w:sz w:val="22"/>
                <w:szCs w:val="22"/>
              </w:rPr>
            </w:pPr>
            <w:r w:rsidRPr="00E65080">
              <w:rPr>
                <w:sz w:val="22"/>
                <w:szCs w:val="22"/>
              </w:rPr>
              <w:t>Формат: А4</w:t>
            </w:r>
          </w:p>
          <w:p w14:paraId="243F0647" w14:textId="77777777" w:rsidR="00E82862" w:rsidRPr="00A713C4" w:rsidRDefault="00E65080" w:rsidP="00E65080">
            <w:pPr>
              <w:pStyle w:val="1"/>
              <w:shd w:val="clear" w:color="auto" w:fill="FFFFFF"/>
              <w:spacing w:before="0" w:line="360" w:lineRule="atLeast"/>
              <w:rPr>
                <w:rFonts w:ascii="Times New Roman" w:hAnsi="Times New Roman"/>
                <w:b w:val="0"/>
                <w:bCs w:val="0"/>
                <w:color w:val="auto"/>
                <w:sz w:val="22"/>
                <w:szCs w:val="22"/>
              </w:rPr>
            </w:pPr>
            <w:r w:rsidRPr="00A713C4">
              <w:rPr>
                <w:rFonts w:ascii="Times New Roman" w:hAnsi="Times New Roman"/>
                <w:b w:val="0"/>
                <w:bCs w:val="0"/>
                <w:color w:val="auto"/>
                <w:sz w:val="22"/>
                <w:szCs w:val="22"/>
              </w:rPr>
              <w:t>Цвет: желтый</w:t>
            </w:r>
          </w:p>
          <w:p w14:paraId="416C14FB" w14:textId="01BC1CCE" w:rsidR="00F766DC" w:rsidRPr="007A5BEC" w:rsidRDefault="00E65080" w:rsidP="00F766DC">
            <w:pPr>
              <w:rPr>
                <w:sz w:val="22"/>
                <w:szCs w:val="22"/>
                <w:lang w:val="en-US"/>
              </w:rPr>
            </w:pPr>
            <w:r w:rsidRPr="00E65080">
              <w:rPr>
                <w:sz w:val="22"/>
                <w:szCs w:val="22"/>
              </w:rPr>
              <w:t>Плотность 220 г</w:t>
            </w:r>
            <w:r w:rsidRPr="00E65080">
              <w:rPr>
                <w:sz w:val="22"/>
                <w:szCs w:val="22"/>
                <w:lang w:val="en-US"/>
              </w:rPr>
              <w:t>/</w:t>
            </w:r>
            <w:r w:rsidRPr="00E65080">
              <w:rPr>
                <w:sz w:val="22"/>
                <w:szCs w:val="22"/>
              </w:rPr>
              <w:t>м²</w:t>
            </w:r>
            <w:r w:rsidR="00F766DC">
              <w:rPr>
                <w:sz w:val="22"/>
                <w:szCs w:val="22"/>
              </w:rPr>
              <w:t xml:space="preserve"> </w:t>
            </w:r>
            <w:r w:rsidR="00F766DC">
              <w:rPr>
                <w:sz w:val="22"/>
                <w:szCs w:val="22"/>
                <w:lang w:val="en-US"/>
              </w:rPr>
              <w:t>LUMIRANCE</w:t>
            </w:r>
          </w:p>
          <w:p w14:paraId="6A896A4E" w14:textId="20E0A0C5" w:rsidR="00F766DC" w:rsidRPr="00E65080" w:rsidRDefault="00F766DC" w:rsidP="00E65080">
            <w:pPr>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34C0122C" w14:textId="77777777" w:rsidR="00E82862" w:rsidRPr="001B05F6" w:rsidRDefault="00E82862" w:rsidP="00E82862">
            <w:pPr>
              <w:jc w:val="center"/>
              <w:rPr>
                <w:noProof/>
                <w:sz w:val="24"/>
                <w:szCs w:val="24"/>
              </w:rPr>
            </w:pPr>
          </w:p>
        </w:tc>
      </w:tr>
      <w:tr w:rsidR="00E65080" w:rsidRPr="00E65562" w14:paraId="78F70C5F" w14:textId="77777777" w:rsidTr="00FB6155">
        <w:trPr>
          <w:trHeight w:val="420"/>
        </w:trPr>
        <w:tc>
          <w:tcPr>
            <w:tcW w:w="175" w:type="pct"/>
            <w:tcBorders>
              <w:top w:val="single" w:sz="4" w:space="0" w:color="auto"/>
              <w:left w:val="single" w:sz="4" w:space="0" w:color="auto"/>
              <w:bottom w:val="single" w:sz="4" w:space="0" w:color="auto"/>
              <w:right w:val="single" w:sz="4" w:space="0" w:color="auto"/>
            </w:tcBorders>
          </w:tcPr>
          <w:p w14:paraId="0484C38A" w14:textId="38A29844" w:rsidR="00E65080" w:rsidRPr="00E65080" w:rsidRDefault="00E65080" w:rsidP="00E65080">
            <w:pPr>
              <w:jc w:val="center"/>
              <w:rPr>
                <w:sz w:val="22"/>
                <w:szCs w:val="22"/>
              </w:rPr>
            </w:pPr>
            <w:r w:rsidRPr="00E65080">
              <w:rPr>
                <w:sz w:val="22"/>
                <w:szCs w:val="22"/>
              </w:rPr>
              <w:t>7</w:t>
            </w:r>
          </w:p>
        </w:tc>
        <w:tc>
          <w:tcPr>
            <w:tcW w:w="808" w:type="pct"/>
            <w:tcBorders>
              <w:top w:val="single" w:sz="4" w:space="0" w:color="auto"/>
              <w:left w:val="single" w:sz="4" w:space="0" w:color="auto"/>
              <w:bottom w:val="single" w:sz="4" w:space="0" w:color="auto"/>
              <w:right w:val="single" w:sz="4" w:space="0" w:color="auto"/>
            </w:tcBorders>
          </w:tcPr>
          <w:p w14:paraId="7D69372C"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Оранжевый А4 50 листов</w:t>
            </w:r>
          </w:p>
          <w:p w14:paraId="744E2A25" w14:textId="3848FBC6" w:rsidR="00E65080" w:rsidRPr="00E65080" w:rsidRDefault="00E65080" w:rsidP="00E65080">
            <w:pPr>
              <w:pStyle w:val="2"/>
              <w:shd w:val="clear" w:color="auto" w:fill="FFFFFF"/>
              <w:spacing w:line="390" w:lineRule="atLeast"/>
              <w:rPr>
                <w:rFonts w:ascii="Times New Roman" w:hAnsi="Times New Roman"/>
                <w:b w:val="0"/>
                <w:bCs w:val="0"/>
                <w:i w:val="0"/>
                <w:iCs w:val="0"/>
                <w:sz w:val="22"/>
                <w:szCs w:val="22"/>
              </w:rPr>
            </w:pPr>
          </w:p>
        </w:tc>
        <w:tc>
          <w:tcPr>
            <w:tcW w:w="537" w:type="pct"/>
            <w:tcBorders>
              <w:top w:val="single" w:sz="4" w:space="0" w:color="auto"/>
              <w:left w:val="single" w:sz="4" w:space="0" w:color="auto"/>
              <w:bottom w:val="single" w:sz="4" w:space="0" w:color="auto"/>
              <w:right w:val="single" w:sz="4" w:space="0" w:color="auto"/>
            </w:tcBorders>
          </w:tcPr>
          <w:p w14:paraId="75B3C34D" w14:textId="46326DDE" w:rsidR="00E65080" w:rsidRPr="00E65080" w:rsidRDefault="00E65080" w:rsidP="00E65080">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0C58568A" w14:textId="5D14C519" w:rsidR="00E65080" w:rsidRPr="00E65080" w:rsidRDefault="00E65080" w:rsidP="00E65080">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33FC9F76" w14:textId="00DA2880" w:rsidR="00E65080" w:rsidRPr="00E65080" w:rsidRDefault="00E65080" w:rsidP="00E65080">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7D7E3599" w14:textId="77777777" w:rsidR="00E65080" w:rsidRPr="00E65080"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DDB3693" w14:textId="77777777" w:rsidR="00E65080" w:rsidRPr="00E65080"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70964C92" w14:textId="77777777" w:rsidR="00E65080" w:rsidRPr="00E65080" w:rsidRDefault="00E65080" w:rsidP="00E65080">
            <w:pPr>
              <w:ind w:firstLine="1"/>
              <w:outlineLvl w:val="2"/>
              <w:rPr>
                <w:sz w:val="22"/>
                <w:szCs w:val="22"/>
              </w:rPr>
            </w:pPr>
            <w:r w:rsidRPr="00E65080">
              <w:rPr>
                <w:sz w:val="22"/>
                <w:szCs w:val="22"/>
              </w:rPr>
              <w:t>Материал: картон</w:t>
            </w:r>
          </w:p>
          <w:p w14:paraId="5104668A" w14:textId="77777777" w:rsidR="00E65080" w:rsidRPr="00E65080" w:rsidRDefault="00E65080" w:rsidP="00E65080">
            <w:pPr>
              <w:ind w:firstLine="1"/>
              <w:outlineLvl w:val="2"/>
              <w:rPr>
                <w:sz w:val="22"/>
                <w:szCs w:val="22"/>
              </w:rPr>
            </w:pPr>
            <w:r w:rsidRPr="00E65080">
              <w:rPr>
                <w:sz w:val="22"/>
                <w:szCs w:val="22"/>
              </w:rPr>
              <w:t>Формат: А4</w:t>
            </w:r>
          </w:p>
          <w:p w14:paraId="011E17C5" w14:textId="77777777" w:rsidR="00E65080" w:rsidRPr="00A713C4" w:rsidRDefault="00E65080" w:rsidP="00E65080">
            <w:pPr>
              <w:pStyle w:val="1"/>
              <w:shd w:val="clear" w:color="auto" w:fill="FFFFFF"/>
              <w:spacing w:before="0" w:line="360" w:lineRule="atLeast"/>
              <w:rPr>
                <w:rFonts w:ascii="Times New Roman" w:hAnsi="Times New Roman"/>
                <w:b w:val="0"/>
                <w:bCs w:val="0"/>
                <w:color w:val="auto"/>
                <w:sz w:val="22"/>
                <w:szCs w:val="22"/>
              </w:rPr>
            </w:pPr>
            <w:r w:rsidRPr="00A713C4">
              <w:rPr>
                <w:rFonts w:ascii="Times New Roman" w:hAnsi="Times New Roman"/>
                <w:b w:val="0"/>
                <w:bCs w:val="0"/>
                <w:color w:val="auto"/>
                <w:sz w:val="22"/>
                <w:szCs w:val="22"/>
              </w:rPr>
              <w:t>Цвет: оранжевый</w:t>
            </w:r>
          </w:p>
          <w:p w14:paraId="6EBF5037" w14:textId="1258BBDA" w:rsidR="00F766DC" w:rsidRPr="007A5BEC" w:rsidRDefault="00E65080" w:rsidP="00F766DC">
            <w:pPr>
              <w:rPr>
                <w:sz w:val="22"/>
                <w:szCs w:val="22"/>
                <w:lang w:val="en-US"/>
              </w:rPr>
            </w:pPr>
            <w:r w:rsidRPr="00E65080">
              <w:rPr>
                <w:sz w:val="22"/>
                <w:szCs w:val="22"/>
              </w:rPr>
              <w:t>Плотность 220 г</w:t>
            </w:r>
            <w:r w:rsidRPr="00E65080">
              <w:rPr>
                <w:sz w:val="22"/>
                <w:szCs w:val="22"/>
                <w:lang w:val="en-US"/>
              </w:rPr>
              <w:t>/</w:t>
            </w:r>
            <w:r w:rsidRPr="00E65080">
              <w:rPr>
                <w:sz w:val="22"/>
                <w:szCs w:val="22"/>
              </w:rPr>
              <w:t>м²</w:t>
            </w:r>
            <w:r w:rsidR="00F766DC">
              <w:rPr>
                <w:sz w:val="22"/>
                <w:szCs w:val="22"/>
              </w:rPr>
              <w:t xml:space="preserve"> </w:t>
            </w:r>
            <w:r w:rsidR="00F766DC">
              <w:rPr>
                <w:sz w:val="22"/>
                <w:szCs w:val="22"/>
                <w:lang w:val="en-US"/>
              </w:rPr>
              <w:t>LUMIRANCE</w:t>
            </w:r>
          </w:p>
          <w:p w14:paraId="0DC99952" w14:textId="7A8281FB" w:rsidR="00F766DC" w:rsidRPr="00E65080" w:rsidRDefault="00F766DC" w:rsidP="00E65080">
            <w:pPr>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0A0B9245" w14:textId="77777777" w:rsidR="00E65080" w:rsidRPr="001B05F6" w:rsidRDefault="00E65080" w:rsidP="00E65080">
            <w:pPr>
              <w:jc w:val="center"/>
              <w:rPr>
                <w:noProof/>
                <w:sz w:val="24"/>
                <w:szCs w:val="24"/>
              </w:rPr>
            </w:pPr>
          </w:p>
        </w:tc>
      </w:tr>
      <w:tr w:rsidR="00E65080" w:rsidRPr="00E65562" w14:paraId="1EEBD642" w14:textId="77777777" w:rsidTr="00FB6155">
        <w:trPr>
          <w:trHeight w:val="420"/>
        </w:trPr>
        <w:tc>
          <w:tcPr>
            <w:tcW w:w="175" w:type="pct"/>
            <w:tcBorders>
              <w:top w:val="single" w:sz="4" w:space="0" w:color="auto"/>
              <w:left w:val="single" w:sz="4" w:space="0" w:color="auto"/>
              <w:bottom w:val="single" w:sz="4" w:space="0" w:color="auto"/>
              <w:right w:val="single" w:sz="4" w:space="0" w:color="auto"/>
            </w:tcBorders>
          </w:tcPr>
          <w:p w14:paraId="4BB37BC0" w14:textId="58875D9E" w:rsidR="00E65080" w:rsidRPr="00E65080" w:rsidRDefault="00E65080" w:rsidP="00E65080">
            <w:pPr>
              <w:jc w:val="center"/>
              <w:rPr>
                <w:sz w:val="22"/>
                <w:szCs w:val="22"/>
              </w:rPr>
            </w:pPr>
            <w:r w:rsidRPr="00E65080">
              <w:rPr>
                <w:sz w:val="22"/>
                <w:szCs w:val="22"/>
              </w:rPr>
              <w:t>8</w:t>
            </w:r>
          </w:p>
        </w:tc>
        <w:tc>
          <w:tcPr>
            <w:tcW w:w="808" w:type="pct"/>
            <w:tcBorders>
              <w:top w:val="single" w:sz="4" w:space="0" w:color="auto"/>
              <w:left w:val="single" w:sz="4" w:space="0" w:color="auto"/>
              <w:bottom w:val="single" w:sz="4" w:space="0" w:color="auto"/>
              <w:right w:val="single" w:sz="4" w:space="0" w:color="auto"/>
            </w:tcBorders>
          </w:tcPr>
          <w:p w14:paraId="2E59C2FB"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Темно-красный А4 50 листов</w:t>
            </w:r>
          </w:p>
          <w:p w14:paraId="3F9F5A21" w14:textId="74D74C32" w:rsidR="00E65080" w:rsidRPr="00E65080" w:rsidRDefault="00E65080" w:rsidP="00E65080">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5F51749C" w14:textId="17ADBC5D" w:rsidR="00E65080" w:rsidRPr="00E65080" w:rsidRDefault="00E65080" w:rsidP="00E65080">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52F36F98" w14:textId="2552126B" w:rsidR="00E65080" w:rsidRPr="00E65080" w:rsidRDefault="00E65080" w:rsidP="00E65080">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600CFBC6" w14:textId="589965F7" w:rsidR="00E65080" w:rsidRPr="00E65080" w:rsidRDefault="00E65080" w:rsidP="00E65080">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6D23C7CC" w14:textId="77777777" w:rsidR="00E65080" w:rsidRPr="00E65080"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10B4DA65" w14:textId="77777777" w:rsidR="00E65080" w:rsidRPr="00E65080"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5D879213" w14:textId="77777777" w:rsidR="00E65080" w:rsidRPr="00E65080" w:rsidRDefault="00E65080" w:rsidP="00E65080">
            <w:pPr>
              <w:ind w:firstLine="1"/>
              <w:outlineLvl w:val="2"/>
              <w:rPr>
                <w:sz w:val="22"/>
                <w:szCs w:val="22"/>
              </w:rPr>
            </w:pPr>
            <w:r w:rsidRPr="00E65080">
              <w:rPr>
                <w:sz w:val="22"/>
                <w:szCs w:val="22"/>
              </w:rPr>
              <w:t>Материал: картон</w:t>
            </w:r>
          </w:p>
          <w:p w14:paraId="34FBBBEB" w14:textId="77777777" w:rsidR="00E65080" w:rsidRPr="00E65080" w:rsidRDefault="00E65080" w:rsidP="00E65080">
            <w:pPr>
              <w:ind w:firstLine="1"/>
              <w:outlineLvl w:val="2"/>
              <w:rPr>
                <w:sz w:val="22"/>
                <w:szCs w:val="22"/>
              </w:rPr>
            </w:pPr>
            <w:r w:rsidRPr="00E65080">
              <w:rPr>
                <w:sz w:val="22"/>
                <w:szCs w:val="22"/>
              </w:rPr>
              <w:t>Формат: А4</w:t>
            </w:r>
          </w:p>
          <w:p w14:paraId="6EEBD6F3" w14:textId="77777777" w:rsidR="00E65080" w:rsidRPr="00A713C4" w:rsidRDefault="00E65080" w:rsidP="00E65080">
            <w:pPr>
              <w:pStyle w:val="1"/>
              <w:shd w:val="clear" w:color="auto" w:fill="FFFFFF"/>
              <w:spacing w:before="0" w:line="360" w:lineRule="atLeast"/>
              <w:rPr>
                <w:rFonts w:ascii="Times New Roman" w:hAnsi="Times New Roman"/>
                <w:b w:val="0"/>
                <w:bCs w:val="0"/>
                <w:color w:val="auto"/>
                <w:sz w:val="22"/>
                <w:szCs w:val="22"/>
              </w:rPr>
            </w:pPr>
            <w:r w:rsidRPr="00A713C4">
              <w:rPr>
                <w:rFonts w:ascii="Times New Roman" w:hAnsi="Times New Roman"/>
                <w:b w:val="0"/>
                <w:bCs w:val="0"/>
                <w:color w:val="auto"/>
                <w:sz w:val="22"/>
                <w:szCs w:val="22"/>
              </w:rPr>
              <w:t>Цвет: темно- красный</w:t>
            </w:r>
          </w:p>
          <w:p w14:paraId="625D9526" w14:textId="30049BD9" w:rsidR="00F766DC" w:rsidRPr="007A5BEC" w:rsidRDefault="00E65080" w:rsidP="00F766DC">
            <w:pPr>
              <w:rPr>
                <w:sz w:val="22"/>
                <w:szCs w:val="22"/>
                <w:lang w:val="en-US"/>
              </w:rPr>
            </w:pPr>
            <w:r w:rsidRPr="00E65080">
              <w:rPr>
                <w:sz w:val="22"/>
                <w:szCs w:val="22"/>
              </w:rPr>
              <w:t>Плотность 220 г</w:t>
            </w:r>
            <w:r w:rsidRPr="00E65080">
              <w:rPr>
                <w:sz w:val="22"/>
                <w:szCs w:val="22"/>
                <w:lang w:val="en-US"/>
              </w:rPr>
              <w:t>/</w:t>
            </w:r>
            <w:r w:rsidRPr="00E65080">
              <w:rPr>
                <w:sz w:val="22"/>
                <w:szCs w:val="22"/>
              </w:rPr>
              <w:t>м²</w:t>
            </w:r>
            <w:r w:rsidR="00F766DC">
              <w:rPr>
                <w:sz w:val="22"/>
                <w:szCs w:val="22"/>
              </w:rPr>
              <w:t xml:space="preserve"> </w:t>
            </w:r>
            <w:r w:rsidR="00F766DC">
              <w:rPr>
                <w:sz w:val="22"/>
                <w:szCs w:val="22"/>
                <w:lang w:val="en-US"/>
              </w:rPr>
              <w:t>LUMIRANCE</w:t>
            </w:r>
          </w:p>
          <w:p w14:paraId="052AFCC8" w14:textId="68A227E1" w:rsidR="00F766DC" w:rsidRPr="00E65080" w:rsidRDefault="00F766DC" w:rsidP="00E65080">
            <w:pPr>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5D303EF3" w14:textId="77777777" w:rsidR="00E65080" w:rsidRPr="001B05F6" w:rsidRDefault="00E65080" w:rsidP="00E65080">
            <w:pPr>
              <w:jc w:val="center"/>
              <w:rPr>
                <w:noProof/>
                <w:sz w:val="24"/>
                <w:szCs w:val="24"/>
              </w:rPr>
            </w:pPr>
          </w:p>
        </w:tc>
      </w:tr>
      <w:tr w:rsidR="00E65080" w:rsidRPr="00E65562" w14:paraId="69FFBFFE" w14:textId="77777777" w:rsidTr="00FB6155">
        <w:trPr>
          <w:trHeight w:val="420"/>
        </w:trPr>
        <w:tc>
          <w:tcPr>
            <w:tcW w:w="175" w:type="pct"/>
            <w:tcBorders>
              <w:top w:val="single" w:sz="4" w:space="0" w:color="auto"/>
              <w:left w:val="single" w:sz="4" w:space="0" w:color="auto"/>
              <w:bottom w:val="single" w:sz="4" w:space="0" w:color="auto"/>
              <w:right w:val="single" w:sz="4" w:space="0" w:color="auto"/>
            </w:tcBorders>
          </w:tcPr>
          <w:p w14:paraId="72D6A139" w14:textId="13756AC9" w:rsidR="00E65080" w:rsidRPr="00E65080" w:rsidRDefault="00E65080" w:rsidP="00E65080">
            <w:pPr>
              <w:jc w:val="center"/>
              <w:rPr>
                <w:sz w:val="22"/>
                <w:szCs w:val="22"/>
              </w:rPr>
            </w:pPr>
            <w:r w:rsidRPr="00E65080">
              <w:rPr>
                <w:sz w:val="22"/>
                <w:szCs w:val="22"/>
              </w:rPr>
              <w:t>9</w:t>
            </w:r>
          </w:p>
        </w:tc>
        <w:tc>
          <w:tcPr>
            <w:tcW w:w="808" w:type="pct"/>
            <w:tcBorders>
              <w:top w:val="single" w:sz="4" w:space="0" w:color="auto"/>
              <w:left w:val="single" w:sz="4" w:space="0" w:color="auto"/>
              <w:bottom w:val="single" w:sz="4" w:space="0" w:color="auto"/>
              <w:right w:val="single" w:sz="4" w:space="0" w:color="auto"/>
            </w:tcBorders>
          </w:tcPr>
          <w:p w14:paraId="566798D0"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Светло- зеленый А4 50 листов</w:t>
            </w:r>
          </w:p>
          <w:p w14:paraId="2EF3FD1F" w14:textId="2499E6C1" w:rsidR="00E65080" w:rsidRPr="00E65080" w:rsidRDefault="00E65080" w:rsidP="00E65080">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61425A03" w14:textId="0E5435D2" w:rsidR="00E65080" w:rsidRPr="00E65080" w:rsidRDefault="00E65080" w:rsidP="00E65080">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4984176E" w14:textId="51CC1A8A" w:rsidR="00E65080" w:rsidRPr="00E65080" w:rsidRDefault="00E65080" w:rsidP="00E65080">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6B83B7D7" w14:textId="1E22F1E2" w:rsidR="00E65080" w:rsidRPr="00E65080" w:rsidRDefault="00E65080" w:rsidP="00E65080">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3730ADFD" w14:textId="77777777" w:rsidR="00E65080" w:rsidRPr="00E65080"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18F988D" w14:textId="77777777" w:rsidR="00E65080" w:rsidRPr="00E65080"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153AB622" w14:textId="77777777" w:rsidR="00E65080" w:rsidRPr="00E65080" w:rsidRDefault="00E65080" w:rsidP="00E65080">
            <w:pPr>
              <w:ind w:firstLine="1"/>
              <w:outlineLvl w:val="2"/>
              <w:rPr>
                <w:sz w:val="22"/>
                <w:szCs w:val="22"/>
              </w:rPr>
            </w:pPr>
            <w:r w:rsidRPr="00E65080">
              <w:rPr>
                <w:sz w:val="22"/>
                <w:szCs w:val="22"/>
              </w:rPr>
              <w:t>Материал: картон</w:t>
            </w:r>
          </w:p>
          <w:p w14:paraId="086A02A2" w14:textId="77777777" w:rsidR="00E65080" w:rsidRPr="00E65080" w:rsidRDefault="00E65080" w:rsidP="00E65080">
            <w:pPr>
              <w:ind w:firstLine="1"/>
              <w:outlineLvl w:val="2"/>
              <w:rPr>
                <w:sz w:val="22"/>
                <w:szCs w:val="22"/>
              </w:rPr>
            </w:pPr>
            <w:r w:rsidRPr="00E65080">
              <w:rPr>
                <w:sz w:val="22"/>
                <w:szCs w:val="22"/>
              </w:rPr>
              <w:t>Формат: А4</w:t>
            </w:r>
          </w:p>
          <w:p w14:paraId="130D6F7B" w14:textId="253C9DDA" w:rsidR="00E65080" w:rsidRPr="00F766DC" w:rsidRDefault="00E65080" w:rsidP="00E65080">
            <w:pPr>
              <w:pStyle w:val="1"/>
              <w:shd w:val="clear" w:color="auto" w:fill="FFFFFF"/>
              <w:spacing w:before="0" w:line="360" w:lineRule="atLeast"/>
              <w:rPr>
                <w:rFonts w:ascii="Times New Roman" w:hAnsi="Times New Roman"/>
                <w:b w:val="0"/>
                <w:bCs w:val="0"/>
                <w:color w:val="auto"/>
                <w:sz w:val="22"/>
                <w:szCs w:val="22"/>
              </w:rPr>
            </w:pPr>
            <w:r w:rsidRPr="00F766DC">
              <w:rPr>
                <w:rFonts w:ascii="Times New Roman" w:hAnsi="Times New Roman"/>
                <w:b w:val="0"/>
                <w:bCs w:val="0"/>
                <w:color w:val="auto"/>
                <w:sz w:val="22"/>
                <w:szCs w:val="22"/>
              </w:rPr>
              <w:t xml:space="preserve">Цвет: </w:t>
            </w:r>
            <w:r w:rsidR="00F766DC" w:rsidRPr="00F766DC">
              <w:rPr>
                <w:rFonts w:ascii="Times New Roman" w:hAnsi="Times New Roman"/>
                <w:b w:val="0"/>
                <w:bCs w:val="0"/>
                <w:color w:val="auto"/>
                <w:sz w:val="22"/>
                <w:szCs w:val="22"/>
              </w:rPr>
              <w:t xml:space="preserve">светло- </w:t>
            </w:r>
            <w:r w:rsidRPr="00F766DC">
              <w:rPr>
                <w:rFonts w:ascii="Times New Roman" w:hAnsi="Times New Roman"/>
                <w:b w:val="0"/>
                <w:bCs w:val="0"/>
                <w:color w:val="auto"/>
                <w:sz w:val="22"/>
                <w:szCs w:val="22"/>
              </w:rPr>
              <w:t>зеленый</w:t>
            </w:r>
          </w:p>
          <w:p w14:paraId="33126595" w14:textId="711C0546" w:rsidR="00F766DC" w:rsidRPr="00F766DC" w:rsidRDefault="00E65080" w:rsidP="00F766DC">
            <w:pPr>
              <w:rPr>
                <w:sz w:val="22"/>
                <w:szCs w:val="22"/>
              </w:rPr>
            </w:pPr>
            <w:r w:rsidRPr="00E65080">
              <w:rPr>
                <w:sz w:val="22"/>
                <w:szCs w:val="22"/>
              </w:rPr>
              <w:t>Плотность 220 г</w:t>
            </w:r>
            <w:r w:rsidRPr="00F766DC">
              <w:rPr>
                <w:sz w:val="22"/>
                <w:szCs w:val="22"/>
              </w:rPr>
              <w:t>/</w:t>
            </w:r>
            <w:r w:rsidRPr="00E65080">
              <w:rPr>
                <w:sz w:val="22"/>
                <w:szCs w:val="22"/>
              </w:rPr>
              <w:t>м²</w:t>
            </w:r>
            <w:r w:rsidR="00F766DC">
              <w:rPr>
                <w:sz w:val="22"/>
                <w:szCs w:val="22"/>
              </w:rPr>
              <w:t xml:space="preserve"> </w:t>
            </w:r>
            <w:r w:rsidR="00F766DC">
              <w:rPr>
                <w:sz w:val="22"/>
                <w:szCs w:val="22"/>
                <w:lang w:val="en-US"/>
              </w:rPr>
              <w:t>LUMIRANCE</w:t>
            </w:r>
          </w:p>
          <w:p w14:paraId="5CDC4AAA" w14:textId="3250C56C" w:rsidR="00F766DC" w:rsidRPr="00E65080" w:rsidRDefault="00F766DC" w:rsidP="00E65080">
            <w:pPr>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0A2935C0" w14:textId="77777777" w:rsidR="00E65080" w:rsidRPr="001B05F6" w:rsidRDefault="00E65080" w:rsidP="00E65080">
            <w:pPr>
              <w:jc w:val="center"/>
              <w:rPr>
                <w:noProof/>
                <w:sz w:val="24"/>
                <w:szCs w:val="24"/>
              </w:rPr>
            </w:pPr>
          </w:p>
        </w:tc>
      </w:tr>
      <w:tr w:rsidR="00E65080" w:rsidRPr="00E65562" w14:paraId="4D7B512B" w14:textId="77777777" w:rsidTr="00FB6155">
        <w:trPr>
          <w:trHeight w:val="420"/>
        </w:trPr>
        <w:tc>
          <w:tcPr>
            <w:tcW w:w="175" w:type="pct"/>
            <w:tcBorders>
              <w:top w:val="single" w:sz="4" w:space="0" w:color="auto"/>
              <w:left w:val="single" w:sz="4" w:space="0" w:color="auto"/>
              <w:bottom w:val="single" w:sz="4" w:space="0" w:color="auto"/>
              <w:right w:val="single" w:sz="4" w:space="0" w:color="auto"/>
            </w:tcBorders>
          </w:tcPr>
          <w:p w14:paraId="32F50F98" w14:textId="1E4CB3C2" w:rsidR="00E65080" w:rsidRPr="00E65080" w:rsidRDefault="00E65080" w:rsidP="00E65080">
            <w:pPr>
              <w:jc w:val="center"/>
              <w:rPr>
                <w:sz w:val="22"/>
                <w:szCs w:val="22"/>
              </w:rPr>
            </w:pPr>
            <w:r w:rsidRPr="00E65080">
              <w:rPr>
                <w:sz w:val="22"/>
                <w:szCs w:val="22"/>
              </w:rPr>
              <w:t>10</w:t>
            </w:r>
          </w:p>
        </w:tc>
        <w:tc>
          <w:tcPr>
            <w:tcW w:w="808" w:type="pct"/>
            <w:tcBorders>
              <w:top w:val="single" w:sz="4" w:space="0" w:color="auto"/>
              <w:left w:val="single" w:sz="4" w:space="0" w:color="auto"/>
              <w:bottom w:val="single" w:sz="4" w:space="0" w:color="auto"/>
              <w:right w:val="single" w:sz="4" w:space="0" w:color="auto"/>
            </w:tcBorders>
          </w:tcPr>
          <w:p w14:paraId="3FDD557D"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Светло-фиолетовый А4 50 листов</w:t>
            </w:r>
          </w:p>
          <w:p w14:paraId="7E640418" w14:textId="09264FCB" w:rsidR="00E65080" w:rsidRPr="00E65080" w:rsidRDefault="00E65080" w:rsidP="00E65080">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5DFE10AA" w14:textId="4FA17648" w:rsidR="00E65080" w:rsidRPr="00E65080" w:rsidRDefault="00E65080" w:rsidP="00E65080">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76D24503" w14:textId="1878A787" w:rsidR="00E65080" w:rsidRPr="00E65080" w:rsidRDefault="00E65080" w:rsidP="00E65080">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7BAE7C92" w14:textId="67BFA5E1" w:rsidR="00E65080" w:rsidRPr="00E65080" w:rsidRDefault="00E65080" w:rsidP="00E65080">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6FEDF03C" w14:textId="77777777" w:rsidR="00E65080" w:rsidRPr="00E65080"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1626301A" w14:textId="77777777" w:rsidR="00E65080" w:rsidRPr="00E65080"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51BAFC5D" w14:textId="77777777" w:rsidR="00E65080" w:rsidRPr="00A713C4" w:rsidRDefault="00E65080" w:rsidP="00E65080">
            <w:pPr>
              <w:ind w:firstLine="1"/>
              <w:outlineLvl w:val="2"/>
              <w:rPr>
                <w:sz w:val="22"/>
                <w:szCs w:val="22"/>
              </w:rPr>
            </w:pPr>
            <w:r w:rsidRPr="00A713C4">
              <w:rPr>
                <w:sz w:val="22"/>
                <w:szCs w:val="22"/>
              </w:rPr>
              <w:t>Материал: картон</w:t>
            </w:r>
          </w:p>
          <w:p w14:paraId="0D705FD1" w14:textId="77777777" w:rsidR="00E65080" w:rsidRPr="00A713C4" w:rsidRDefault="00E65080" w:rsidP="00E65080">
            <w:pPr>
              <w:ind w:firstLine="1"/>
              <w:outlineLvl w:val="2"/>
              <w:rPr>
                <w:sz w:val="22"/>
                <w:szCs w:val="22"/>
              </w:rPr>
            </w:pPr>
            <w:r w:rsidRPr="00A713C4">
              <w:rPr>
                <w:sz w:val="22"/>
                <w:szCs w:val="22"/>
              </w:rPr>
              <w:t>Формат: А4</w:t>
            </w:r>
          </w:p>
          <w:p w14:paraId="2C55B1F2" w14:textId="77777777" w:rsidR="00E65080" w:rsidRPr="00A713C4" w:rsidRDefault="00E65080" w:rsidP="00E65080">
            <w:pPr>
              <w:pStyle w:val="1"/>
              <w:shd w:val="clear" w:color="auto" w:fill="FFFFFF"/>
              <w:spacing w:before="0" w:line="360" w:lineRule="atLeast"/>
              <w:rPr>
                <w:rFonts w:ascii="Times New Roman" w:hAnsi="Times New Roman"/>
                <w:b w:val="0"/>
                <w:bCs w:val="0"/>
                <w:color w:val="auto"/>
                <w:sz w:val="22"/>
                <w:szCs w:val="22"/>
              </w:rPr>
            </w:pPr>
            <w:r w:rsidRPr="00A713C4">
              <w:rPr>
                <w:rFonts w:ascii="Times New Roman" w:hAnsi="Times New Roman"/>
                <w:b w:val="0"/>
                <w:bCs w:val="0"/>
                <w:color w:val="auto"/>
                <w:sz w:val="22"/>
                <w:szCs w:val="22"/>
              </w:rPr>
              <w:t>Цвет: светло-фиолетовый</w:t>
            </w:r>
          </w:p>
          <w:p w14:paraId="2FC58D18" w14:textId="24C7BE66" w:rsidR="00F766DC" w:rsidRPr="007A5BEC" w:rsidRDefault="00E65080" w:rsidP="00F766DC">
            <w:pPr>
              <w:rPr>
                <w:sz w:val="22"/>
                <w:szCs w:val="22"/>
                <w:lang w:val="en-US"/>
              </w:rPr>
            </w:pPr>
            <w:r w:rsidRPr="00A713C4">
              <w:rPr>
                <w:sz w:val="22"/>
                <w:szCs w:val="22"/>
              </w:rPr>
              <w:t>Плотность 220 г</w:t>
            </w:r>
            <w:r w:rsidRPr="00A713C4">
              <w:rPr>
                <w:sz w:val="22"/>
                <w:szCs w:val="22"/>
                <w:lang w:val="en-US"/>
              </w:rPr>
              <w:t>/</w:t>
            </w:r>
            <w:r w:rsidRPr="00A713C4">
              <w:rPr>
                <w:sz w:val="22"/>
                <w:szCs w:val="22"/>
              </w:rPr>
              <w:t>м²</w:t>
            </w:r>
            <w:r w:rsidR="00F766DC">
              <w:rPr>
                <w:sz w:val="22"/>
                <w:szCs w:val="22"/>
              </w:rPr>
              <w:t xml:space="preserve"> </w:t>
            </w:r>
            <w:r w:rsidR="00F766DC">
              <w:rPr>
                <w:sz w:val="22"/>
                <w:szCs w:val="22"/>
                <w:lang w:val="en-US"/>
              </w:rPr>
              <w:t>LUMIRANCE</w:t>
            </w:r>
          </w:p>
          <w:p w14:paraId="52100420" w14:textId="6E985219" w:rsidR="00F766DC" w:rsidRPr="00E65080" w:rsidRDefault="00F766DC" w:rsidP="00E65080">
            <w:pPr>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B7B1FAF" w14:textId="77777777" w:rsidR="00E65080" w:rsidRPr="001B05F6" w:rsidRDefault="00E65080" w:rsidP="00E65080">
            <w:pPr>
              <w:jc w:val="center"/>
              <w:rPr>
                <w:noProof/>
                <w:sz w:val="24"/>
                <w:szCs w:val="24"/>
              </w:rPr>
            </w:pPr>
          </w:p>
        </w:tc>
      </w:tr>
      <w:tr w:rsidR="00E65080" w:rsidRPr="00E65562" w14:paraId="222C07E0" w14:textId="77777777" w:rsidTr="00FB6155">
        <w:trPr>
          <w:trHeight w:val="420"/>
        </w:trPr>
        <w:tc>
          <w:tcPr>
            <w:tcW w:w="175" w:type="pct"/>
            <w:tcBorders>
              <w:top w:val="single" w:sz="4" w:space="0" w:color="auto"/>
              <w:left w:val="single" w:sz="4" w:space="0" w:color="auto"/>
              <w:bottom w:val="single" w:sz="4" w:space="0" w:color="auto"/>
              <w:right w:val="single" w:sz="4" w:space="0" w:color="auto"/>
            </w:tcBorders>
          </w:tcPr>
          <w:p w14:paraId="70D09F05" w14:textId="6A6E71BB" w:rsidR="00E65080" w:rsidRPr="00E65080" w:rsidRDefault="00E65080" w:rsidP="00E65080">
            <w:pPr>
              <w:jc w:val="center"/>
              <w:rPr>
                <w:sz w:val="22"/>
                <w:szCs w:val="22"/>
              </w:rPr>
            </w:pPr>
            <w:r w:rsidRPr="00E65080">
              <w:rPr>
                <w:sz w:val="22"/>
                <w:szCs w:val="22"/>
              </w:rPr>
              <w:t>11</w:t>
            </w:r>
          </w:p>
        </w:tc>
        <w:tc>
          <w:tcPr>
            <w:tcW w:w="808" w:type="pct"/>
            <w:tcBorders>
              <w:top w:val="single" w:sz="4" w:space="0" w:color="auto"/>
              <w:left w:val="single" w:sz="4" w:space="0" w:color="auto"/>
              <w:bottom w:val="single" w:sz="4" w:space="0" w:color="auto"/>
              <w:right w:val="single" w:sz="4" w:space="0" w:color="auto"/>
            </w:tcBorders>
          </w:tcPr>
          <w:p w14:paraId="5E90E687"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2"/>
                <w:szCs w:val="22"/>
                <w:shd w:val="clear" w:color="auto" w:fill="FFFFFF"/>
              </w:rPr>
            </w:pPr>
            <w:r w:rsidRPr="00E65080">
              <w:rPr>
                <w:rFonts w:ascii="Times New Roman" w:eastAsia="Segoe UI" w:hAnsi="Times New Roman"/>
                <w:b w:val="0"/>
                <w:bCs w:val="0"/>
                <w:i w:val="0"/>
                <w:iCs w:val="0"/>
                <w:color w:val="242429"/>
                <w:sz w:val="22"/>
                <w:szCs w:val="22"/>
                <w:shd w:val="clear" w:color="auto" w:fill="FFFFFF"/>
              </w:rPr>
              <w:t>Картон цветной двухсторонний Светло- розовый А4 50 листов</w:t>
            </w:r>
          </w:p>
          <w:p w14:paraId="0E717D41" w14:textId="0E171B1F" w:rsidR="00E65080" w:rsidRPr="00E65080" w:rsidRDefault="00E65080" w:rsidP="00E65080">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32DED299" w14:textId="00437C74" w:rsidR="00E65080" w:rsidRPr="00E65080" w:rsidRDefault="00E65080" w:rsidP="00E65080">
            <w:pPr>
              <w:ind w:firstLine="1"/>
              <w:outlineLvl w:val="2"/>
              <w:rPr>
                <w:sz w:val="22"/>
                <w:szCs w:val="22"/>
              </w:rPr>
            </w:pPr>
            <w:r w:rsidRPr="00E65080">
              <w:rPr>
                <w:sz w:val="22"/>
                <w:szCs w:val="22"/>
              </w:rPr>
              <w:t>17.12.77.120</w:t>
            </w:r>
          </w:p>
        </w:tc>
        <w:tc>
          <w:tcPr>
            <w:tcW w:w="358" w:type="pct"/>
            <w:tcBorders>
              <w:top w:val="single" w:sz="4" w:space="0" w:color="auto"/>
              <w:left w:val="single" w:sz="4" w:space="0" w:color="auto"/>
              <w:bottom w:val="single" w:sz="4" w:space="0" w:color="auto"/>
              <w:right w:val="single" w:sz="4" w:space="0" w:color="auto"/>
            </w:tcBorders>
          </w:tcPr>
          <w:p w14:paraId="294202F6" w14:textId="0E287650" w:rsidR="00E65080" w:rsidRPr="00E65080" w:rsidRDefault="00E65080" w:rsidP="00E65080">
            <w:pPr>
              <w:jc w:val="center"/>
              <w:rPr>
                <w:sz w:val="22"/>
                <w:szCs w:val="22"/>
              </w:rPr>
            </w:pPr>
            <w:r w:rsidRPr="00E65080">
              <w:rPr>
                <w:sz w:val="22"/>
                <w:szCs w:val="22"/>
              </w:rPr>
              <w:t>шт</w:t>
            </w:r>
          </w:p>
        </w:tc>
        <w:tc>
          <w:tcPr>
            <w:tcW w:w="448" w:type="pct"/>
            <w:tcBorders>
              <w:top w:val="single" w:sz="4" w:space="0" w:color="auto"/>
              <w:left w:val="single" w:sz="4" w:space="0" w:color="auto"/>
              <w:bottom w:val="single" w:sz="4" w:space="0" w:color="auto"/>
              <w:right w:val="single" w:sz="4" w:space="0" w:color="auto"/>
            </w:tcBorders>
          </w:tcPr>
          <w:p w14:paraId="647866DD" w14:textId="414F9282" w:rsidR="00E65080" w:rsidRPr="00E65080" w:rsidRDefault="00E65080" w:rsidP="00E65080">
            <w:pPr>
              <w:jc w:val="center"/>
              <w:rPr>
                <w:sz w:val="22"/>
                <w:szCs w:val="22"/>
              </w:rPr>
            </w:pPr>
            <w:r w:rsidRPr="00E65080">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7A0F21C5" w14:textId="77777777" w:rsidR="00E65080" w:rsidRPr="00E65080"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318F7B94" w14:textId="77777777" w:rsidR="00E65080" w:rsidRPr="00E65080"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5A2DC9EB" w14:textId="77777777" w:rsidR="00E65080" w:rsidRPr="00E65080" w:rsidRDefault="00E65080" w:rsidP="00E65080">
            <w:pPr>
              <w:ind w:firstLine="1"/>
              <w:outlineLvl w:val="2"/>
              <w:rPr>
                <w:sz w:val="22"/>
                <w:szCs w:val="22"/>
              </w:rPr>
            </w:pPr>
            <w:r w:rsidRPr="00E65080">
              <w:rPr>
                <w:sz w:val="22"/>
                <w:szCs w:val="22"/>
              </w:rPr>
              <w:t>Материал: картон</w:t>
            </w:r>
          </w:p>
          <w:p w14:paraId="29A81CCE" w14:textId="77777777" w:rsidR="00E65080" w:rsidRPr="00E65080" w:rsidRDefault="00E65080" w:rsidP="00E65080">
            <w:pPr>
              <w:ind w:firstLine="1"/>
              <w:outlineLvl w:val="2"/>
              <w:rPr>
                <w:sz w:val="22"/>
                <w:szCs w:val="22"/>
              </w:rPr>
            </w:pPr>
            <w:r w:rsidRPr="00E65080">
              <w:rPr>
                <w:sz w:val="22"/>
                <w:szCs w:val="22"/>
              </w:rPr>
              <w:t>Формат: А4</w:t>
            </w:r>
          </w:p>
          <w:p w14:paraId="0136ABC9" w14:textId="3BE87755" w:rsidR="00E65080" w:rsidRPr="00F766DC" w:rsidRDefault="00E65080" w:rsidP="00E65080">
            <w:pPr>
              <w:pStyle w:val="1"/>
              <w:shd w:val="clear" w:color="auto" w:fill="FFFFFF"/>
              <w:spacing w:before="0" w:line="360" w:lineRule="atLeast"/>
              <w:rPr>
                <w:rFonts w:ascii="Times New Roman" w:hAnsi="Times New Roman"/>
                <w:b w:val="0"/>
                <w:bCs w:val="0"/>
                <w:color w:val="auto"/>
                <w:sz w:val="22"/>
                <w:szCs w:val="22"/>
              </w:rPr>
            </w:pPr>
            <w:r w:rsidRPr="00F766DC">
              <w:rPr>
                <w:rFonts w:ascii="Times New Roman" w:hAnsi="Times New Roman"/>
                <w:b w:val="0"/>
                <w:bCs w:val="0"/>
                <w:color w:val="auto"/>
                <w:sz w:val="22"/>
                <w:szCs w:val="22"/>
              </w:rPr>
              <w:t xml:space="preserve">Цвет: </w:t>
            </w:r>
            <w:r w:rsidR="00F766DC" w:rsidRPr="00F766DC">
              <w:rPr>
                <w:rFonts w:ascii="Times New Roman" w:hAnsi="Times New Roman"/>
                <w:b w:val="0"/>
                <w:bCs w:val="0"/>
                <w:color w:val="auto"/>
                <w:sz w:val="22"/>
                <w:szCs w:val="22"/>
              </w:rPr>
              <w:t xml:space="preserve">свето- </w:t>
            </w:r>
            <w:r w:rsidRPr="00F766DC">
              <w:rPr>
                <w:rFonts w:ascii="Times New Roman" w:hAnsi="Times New Roman"/>
                <w:b w:val="0"/>
                <w:bCs w:val="0"/>
                <w:color w:val="auto"/>
                <w:sz w:val="22"/>
                <w:szCs w:val="22"/>
              </w:rPr>
              <w:t>розовый</w:t>
            </w:r>
          </w:p>
          <w:p w14:paraId="601C42B3" w14:textId="35BF8DBA" w:rsidR="00F766DC" w:rsidRPr="00F766DC" w:rsidRDefault="00E65080" w:rsidP="00F766DC">
            <w:pPr>
              <w:rPr>
                <w:sz w:val="22"/>
                <w:szCs w:val="22"/>
              </w:rPr>
            </w:pPr>
            <w:r w:rsidRPr="00E65080">
              <w:rPr>
                <w:sz w:val="22"/>
                <w:szCs w:val="22"/>
              </w:rPr>
              <w:t>Плотность 220 г</w:t>
            </w:r>
            <w:r w:rsidRPr="00F766DC">
              <w:rPr>
                <w:sz w:val="22"/>
                <w:szCs w:val="22"/>
              </w:rPr>
              <w:t>/</w:t>
            </w:r>
            <w:r w:rsidRPr="00E65080">
              <w:rPr>
                <w:sz w:val="22"/>
                <w:szCs w:val="22"/>
              </w:rPr>
              <w:t>м²</w:t>
            </w:r>
            <w:r w:rsidR="00F766DC">
              <w:rPr>
                <w:sz w:val="22"/>
                <w:szCs w:val="22"/>
              </w:rPr>
              <w:t xml:space="preserve"> </w:t>
            </w:r>
            <w:r w:rsidR="00F766DC">
              <w:rPr>
                <w:sz w:val="22"/>
                <w:szCs w:val="22"/>
                <w:lang w:val="en-US"/>
              </w:rPr>
              <w:t>LUMIRANCE</w:t>
            </w:r>
          </w:p>
          <w:p w14:paraId="68849DBA" w14:textId="2968FF35" w:rsidR="00F766DC" w:rsidRPr="00E65080" w:rsidRDefault="00F766DC" w:rsidP="00E65080">
            <w:pPr>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2A3D4EB" w14:textId="77777777" w:rsidR="00E65080" w:rsidRPr="001B05F6" w:rsidRDefault="00E65080" w:rsidP="00E65080">
            <w:pPr>
              <w:jc w:val="center"/>
              <w:rPr>
                <w:noProof/>
                <w:sz w:val="24"/>
                <w:szCs w:val="24"/>
              </w:rPr>
            </w:pPr>
          </w:p>
        </w:tc>
      </w:tr>
      <w:tr w:rsidR="00E65080" w:rsidRPr="001B05F6" w14:paraId="1A70140F" w14:textId="77777777" w:rsidTr="00FB615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E65080" w:rsidRPr="00AA0638" w:rsidRDefault="00E65080" w:rsidP="00E65080">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E65080" w:rsidRPr="00652453" w:rsidRDefault="00E65080" w:rsidP="00E65080">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37" w:type="pct"/>
            <w:tcBorders>
              <w:top w:val="single" w:sz="4" w:space="0" w:color="auto"/>
              <w:left w:val="single" w:sz="4" w:space="0" w:color="auto"/>
              <w:bottom w:val="single" w:sz="4" w:space="0" w:color="auto"/>
              <w:right w:val="single" w:sz="4" w:space="0" w:color="auto"/>
            </w:tcBorders>
          </w:tcPr>
          <w:p w14:paraId="05CCE6CC" w14:textId="77777777" w:rsidR="00E65080" w:rsidRPr="004924DF" w:rsidRDefault="00E65080" w:rsidP="00E65080">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E65080" w:rsidRPr="004924DF" w:rsidRDefault="00E65080" w:rsidP="00E65080">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E65080" w:rsidRPr="004924DF" w:rsidRDefault="00E65080" w:rsidP="00E65080">
            <w:pPr>
              <w:spacing w:line="276" w:lineRule="auto"/>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40A2361E" w14:textId="77777777" w:rsidR="00E65080" w:rsidRPr="001B05F6"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E65080" w:rsidRPr="001B05F6"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4DCC2D53" w14:textId="77777777" w:rsidR="00E65080" w:rsidRPr="00B714F2" w:rsidRDefault="00E65080" w:rsidP="00E65080"/>
        </w:tc>
        <w:tc>
          <w:tcPr>
            <w:tcW w:w="346" w:type="pct"/>
            <w:tcBorders>
              <w:top w:val="single" w:sz="4" w:space="0" w:color="auto"/>
              <w:left w:val="single" w:sz="4" w:space="0" w:color="auto"/>
              <w:bottom w:val="single" w:sz="4" w:space="0" w:color="auto"/>
              <w:right w:val="single" w:sz="4" w:space="0" w:color="auto"/>
            </w:tcBorders>
          </w:tcPr>
          <w:p w14:paraId="2CF3A790" w14:textId="77777777" w:rsidR="00E65080" w:rsidRPr="001B05F6" w:rsidRDefault="00E65080" w:rsidP="00E65080">
            <w:pPr>
              <w:jc w:val="center"/>
              <w:rPr>
                <w:noProof/>
                <w:sz w:val="24"/>
                <w:szCs w:val="24"/>
              </w:rPr>
            </w:pPr>
          </w:p>
        </w:tc>
      </w:tr>
    </w:tbl>
    <w:p w14:paraId="6D9E5372" w14:textId="1009973E"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A6F640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F352759" w14:textId="727E46A4" w:rsidR="00CA68A4" w:rsidRPr="00E65562" w:rsidRDefault="00EE335C" w:rsidP="00CA68A4">
      <w:pPr>
        <w:keepNext/>
        <w:keepLines/>
        <w:tabs>
          <w:tab w:val="left" w:pos="2373"/>
          <w:tab w:val="center" w:pos="4818"/>
        </w:tabs>
        <w:jc w:val="right"/>
      </w:pPr>
      <w:r>
        <w:lastRenderedPageBreak/>
        <w:t>П</w:t>
      </w:r>
      <w:r w:rsidR="0073741E">
        <w:t>ри</w:t>
      </w:r>
      <w:r w:rsidR="00CA68A4" w:rsidRPr="00E65562">
        <w:t>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901D23">
        <w:trPr>
          <w:trHeight w:val="2117"/>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6B4A60BC" w14:textId="4AAC75F1" w:rsidR="00D07013" w:rsidRDefault="0033565B" w:rsidP="005952C7">
            <w:pPr>
              <w:jc w:val="center"/>
              <w:rPr>
                <w:sz w:val="18"/>
                <w:szCs w:val="18"/>
              </w:rPr>
            </w:pPr>
            <w:r w:rsidRPr="00F4327D">
              <w:rPr>
                <w:sz w:val="18"/>
                <w:szCs w:val="18"/>
              </w:rPr>
              <w:t>1</w:t>
            </w:r>
          </w:p>
          <w:p w14:paraId="571C29C1" w14:textId="77777777" w:rsidR="00901D23" w:rsidRDefault="00901D23" w:rsidP="005952C7">
            <w:pPr>
              <w:jc w:val="center"/>
              <w:rPr>
                <w:sz w:val="18"/>
                <w:szCs w:val="18"/>
              </w:rPr>
            </w:pPr>
          </w:p>
          <w:p w14:paraId="77445309" w14:textId="77777777" w:rsidR="00901D23" w:rsidRDefault="00901D23" w:rsidP="005952C7">
            <w:pPr>
              <w:jc w:val="center"/>
              <w:rPr>
                <w:sz w:val="18"/>
                <w:szCs w:val="18"/>
              </w:rPr>
            </w:pPr>
          </w:p>
          <w:p w14:paraId="7AF98E47" w14:textId="77777777" w:rsidR="00901D23" w:rsidRDefault="00901D23" w:rsidP="005952C7">
            <w:pPr>
              <w:jc w:val="center"/>
              <w:rPr>
                <w:sz w:val="18"/>
                <w:szCs w:val="18"/>
              </w:rPr>
            </w:pPr>
          </w:p>
          <w:p w14:paraId="3390B413" w14:textId="77777777" w:rsidR="00901D23" w:rsidRDefault="00901D23" w:rsidP="005952C7">
            <w:pPr>
              <w:jc w:val="center"/>
              <w:rPr>
                <w:sz w:val="18"/>
                <w:szCs w:val="18"/>
              </w:rPr>
            </w:pPr>
          </w:p>
          <w:p w14:paraId="5E8B8E12" w14:textId="77777777" w:rsidR="00901D23" w:rsidRDefault="00901D23" w:rsidP="005952C7">
            <w:pPr>
              <w:jc w:val="center"/>
              <w:rPr>
                <w:sz w:val="18"/>
                <w:szCs w:val="18"/>
              </w:rPr>
            </w:pPr>
          </w:p>
          <w:p w14:paraId="2135A37D" w14:textId="5462255A" w:rsidR="006B532F" w:rsidRDefault="00D07013" w:rsidP="005952C7">
            <w:pPr>
              <w:jc w:val="center"/>
              <w:rPr>
                <w:sz w:val="18"/>
                <w:szCs w:val="18"/>
              </w:rPr>
            </w:pPr>
            <w:r>
              <w:rPr>
                <w:sz w:val="18"/>
                <w:szCs w:val="18"/>
              </w:rPr>
              <w:t>2</w:t>
            </w:r>
          </w:p>
          <w:p w14:paraId="7FA82A1C" w14:textId="77777777" w:rsidR="00901D23" w:rsidRDefault="00901D23" w:rsidP="005952C7">
            <w:pPr>
              <w:jc w:val="center"/>
              <w:rPr>
                <w:sz w:val="18"/>
                <w:szCs w:val="18"/>
              </w:rPr>
            </w:pPr>
          </w:p>
          <w:p w14:paraId="341C6C48" w14:textId="77777777" w:rsidR="00901D23" w:rsidRDefault="00901D23" w:rsidP="005952C7">
            <w:pPr>
              <w:jc w:val="center"/>
              <w:rPr>
                <w:sz w:val="18"/>
                <w:szCs w:val="18"/>
              </w:rPr>
            </w:pPr>
          </w:p>
          <w:p w14:paraId="6C282C6A" w14:textId="77777777" w:rsidR="00901D23" w:rsidRDefault="00901D23" w:rsidP="005952C7">
            <w:pPr>
              <w:jc w:val="center"/>
              <w:rPr>
                <w:sz w:val="18"/>
                <w:szCs w:val="18"/>
              </w:rPr>
            </w:pPr>
          </w:p>
          <w:p w14:paraId="23479FC0" w14:textId="77777777" w:rsidR="00901D23" w:rsidRDefault="00901D23" w:rsidP="005952C7">
            <w:pPr>
              <w:jc w:val="center"/>
              <w:rPr>
                <w:sz w:val="18"/>
                <w:szCs w:val="18"/>
              </w:rPr>
            </w:pPr>
          </w:p>
          <w:p w14:paraId="578A19EB" w14:textId="77777777" w:rsidR="00901D23" w:rsidRDefault="00901D23" w:rsidP="005952C7">
            <w:pPr>
              <w:jc w:val="center"/>
              <w:rPr>
                <w:sz w:val="18"/>
                <w:szCs w:val="18"/>
              </w:rPr>
            </w:pPr>
          </w:p>
          <w:p w14:paraId="6B58D081" w14:textId="4943C5F8" w:rsidR="006B532F" w:rsidRDefault="006B532F" w:rsidP="005952C7">
            <w:pPr>
              <w:jc w:val="center"/>
              <w:rPr>
                <w:sz w:val="18"/>
                <w:szCs w:val="18"/>
              </w:rPr>
            </w:pPr>
            <w:r>
              <w:rPr>
                <w:sz w:val="18"/>
                <w:szCs w:val="18"/>
              </w:rPr>
              <w:t>3</w:t>
            </w:r>
          </w:p>
          <w:p w14:paraId="78F02960" w14:textId="77777777" w:rsidR="00901D23" w:rsidRDefault="00901D23" w:rsidP="005952C7">
            <w:pPr>
              <w:jc w:val="center"/>
              <w:rPr>
                <w:sz w:val="18"/>
                <w:szCs w:val="18"/>
              </w:rPr>
            </w:pPr>
          </w:p>
          <w:p w14:paraId="5DB262A3" w14:textId="77777777" w:rsidR="00901D23" w:rsidRDefault="00901D23" w:rsidP="005952C7">
            <w:pPr>
              <w:jc w:val="center"/>
              <w:rPr>
                <w:sz w:val="18"/>
                <w:szCs w:val="18"/>
              </w:rPr>
            </w:pPr>
          </w:p>
          <w:p w14:paraId="61CEC4C8" w14:textId="77777777" w:rsidR="00901D23" w:rsidRDefault="00901D23" w:rsidP="005952C7">
            <w:pPr>
              <w:jc w:val="center"/>
              <w:rPr>
                <w:sz w:val="18"/>
                <w:szCs w:val="18"/>
              </w:rPr>
            </w:pPr>
          </w:p>
          <w:p w14:paraId="05DFC58B" w14:textId="77777777" w:rsidR="00901D23" w:rsidRDefault="00901D23" w:rsidP="005952C7">
            <w:pPr>
              <w:jc w:val="center"/>
              <w:rPr>
                <w:sz w:val="18"/>
                <w:szCs w:val="18"/>
              </w:rPr>
            </w:pPr>
          </w:p>
          <w:p w14:paraId="39CC99D0" w14:textId="77777777" w:rsidR="00901D23" w:rsidRDefault="00901D23" w:rsidP="005952C7">
            <w:pPr>
              <w:jc w:val="center"/>
              <w:rPr>
                <w:sz w:val="18"/>
                <w:szCs w:val="18"/>
              </w:rPr>
            </w:pPr>
          </w:p>
          <w:p w14:paraId="1A375EA9" w14:textId="77777777" w:rsidR="00901D23" w:rsidRDefault="00901D23" w:rsidP="005952C7">
            <w:pPr>
              <w:jc w:val="center"/>
              <w:rPr>
                <w:sz w:val="18"/>
                <w:szCs w:val="18"/>
              </w:rPr>
            </w:pPr>
          </w:p>
          <w:p w14:paraId="41D65322" w14:textId="77777777" w:rsidR="00D07013" w:rsidRDefault="00EE335C" w:rsidP="005952C7">
            <w:pPr>
              <w:jc w:val="center"/>
              <w:rPr>
                <w:sz w:val="18"/>
                <w:szCs w:val="18"/>
              </w:rPr>
            </w:pPr>
            <w:r>
              <w:rPr>
                <w:sz w:val="18"/>
                <w:szCs w:val="18"/>
              </w:rPr>
              <w:t>4</w:t>
            </w:r>
          </w:p>
          <w:p w14:paraId="34D837A6" w14:textId="77777777" w:rsidR="00901D23" w:rsidRDefault="00901D23" w:rsidP="005952C7">
            <w:pPr>
              <w:jc w:val="center"/>
              <w:rPr>
                <w:sz w:val="18"/>
                <w:szCs w:val="18"/>
              </w:rPr>
            </w:pPr>
          </w:p>
          <w:p w14:paraId="397ED594" w14:textId="77777777" w:rsidR="00901D23" w:rsidRDefault="00901D23" w:rsidP="005952C7">
            <w:pPr>
              <w:jc w:val="center"/>
              <w:rPr>
                <w:sz w:val="18"/>
                <w:szCs w:val="18"/>
              </w:rPr>
            </w:pPr>
          </w:p>
          <w:p w14:paraId="5C285AB4" w14:textId="77777777" w:rsidR="00901D23" w:rsidRDefault="00901D23" w:rsidP="005952C7">
            <w:pPr>
              <w:jc w:val="center"/>
              <w:rPr>
                <w:sz w:val="18"/>
                <w:szCs w:val="18"/>
              </w:rPr>
            </w:pPr>
          </w:p>
          <w:p w14:paraId="314D1416" w14:textId="77777777" w:rsidR="00901D23" w:rsidRDefault="00901D23" w:rsidP="005952C7">
            <w:pPr>
              <w:jc w:val="center"/>
              <w:rPr>
                <w:sz w:val="18"/>
                <w:szCs w:val="18"/>
              </w:rPr>
            </w:pPr>
          </w:p>
          <w:p w14:paraId="5B67095D" w14:textId="77777777" w:rsidR="00901D23" w:rsidRDefault="00901D23" w:rsidP="005952C7">
            <w:pPr>
              <w:jc w:val="center"/>
              <w:rPr>
                <w:sz w:val="18"/>
                <w:szCs w:val="18"/>
              </w:rPr>
            </w:pPr>
          </w:p>
          <w:p w14:paraId="3199991E" w14:textId="77777777" w:rsidR="00EE335C" w:rsidRDefault="00EE335C" w:rsidP="005952C7">
            <w:pPr>
              <w:jc w:val="center"/>
              <w:rPr>
                <w:sz w:val="18"/>
                <w:szCs w:val="18"/>
              </w:rPr>
            </w:pPr>
            <w:r>
              <w:rPr>
                <w:sz w:val="18"/>
                <w:szCs w:val="18"/>
              </w:rPr>
              <w:t>5</w:t>
            </w:r>
          </w:p>
          <w:p w14:paraId="74CD881E" w14:textId="77777777" w:rsidR="00901D23" w:rsidRDefault="00901D23" w:rsidP="005952C7">
            <w:pPr>
              <w:jc w:val="center"/>
              <w:rPr>
                <w:sz w:val="18"/>
                <w:szCs w:val="18"/>
              </w:rPr>
            </w:pPr>
          </w:p>
          <w:p w14:paraId="703F2DF5" w14:textId="77777777" w:rsidR="00901D23" w:rsidRDefault="00901D23" w:rsidP="005952C7">
            <w:pPr>
              <w:jc w:val="center"/>
              <w:rPr>
                <w:sz w:val="18"/>
                <w:szCs w:val="18"/>
              </w:rPr>
            </w:pPr>
          </w:p>
          <w:p w14:paraId="32B4DA85" w14:textId="77777777" w:rsidR="00901D23" w:rsidRDefault="00901D23" w:rsidP="005952C7">
            <w:pPr>
              <w:jc w:val="center"/>
              <w:rPr>
                <w:sz w:val="18"/>
                <w:szCs w:val="18"/>
              </w:rPr>
            </w:pPr>
          </w:p>
          <w:p w14:paraId="4F463A92" w14:textId="77777777" w:rsidR="00901D23" w:rsidRDefault="00901D23" w:rsidP="005952C7">
            <w:pPr>
              <w:jc w:val="center"/>
              <w:rPr>
                <w:sz w:val="18"/>
                <w:szCs w:val="18"/>
              </w:rPr>
            </w:pPr>
          </w:p>
          <w:p w14:paraId="7F1ADA57" w14:textId="77777777" w:rsidR="00901D23" w:rsidRDefault="00901D23" w:rsidP="005952C7">
            <w:pPr>
              <w:jc w:val="center"/>
              <w:rPr>
                <w:sz w:val="18"/>
                <w:szCs w:val="18"/>
              </w:rPr>
            </w:pPr>
          </w:p>
          <w:p w14:paraId="4BC8293C" w14:textId="77777777" w:rsidR="00EE335C" w:rsidRDefault="00EE335C" w:rsidP="005952C7">
            <w:pPr>
              <w:jc w:val="center"/>
              <w:rPr>
                <w:sz w:val="18"/>
                <w:szCs w:val="18"/>
              </w:rPr>
            </w:pPr>
            <w:r>
              <w:rPr>
                <w:sz w:val="18"/>
                <w:szCs w:val="18"/>
              </w:rPr>
              <w:t>6</w:t>
            </w:r>
          </w:p>
          <w:p w14:paraId="173D57AB" w14:textId="77777777" w:rsidR="00901D23" w:rsidRDefault="00901D23" w:rsidP="005952C7">
            <w:pPr>
              <w:jc w:val="center"/>
              <w:rPr>
                <w:sz w:val="18"/>
                <w:szCs w:val="18"/>
              </w:rPr>
            </w:pPr>
          </w:p>
          <w:p w14:paraId="1C3BB8EF" w14:textId="77777777" w:rsidR="00901D23" w:rsidRDefault="00901D23" w:rsidP="005952C7">
            <w:pPr>
              <w:jc w:val="center"/>
              <w:rPr>
                <w:sz w:val="18"/>
                <w:szCs w:val="18"/>
              </w:rPr>
            </w:pPr>
          </w:p>
          <w:p w14:paraId="3BB508FF" w14:textId="77777777" w:rsidR="00901D23" w:rsidRDefault="00901D23" w:rsidP="005952C7">
            <w:pPr>
              <w:jc w:val="center"/>
              <w:rPr>
                <w:sz w:val="18"/>
                <w:szCs w:val="18"/>
              </w:rPr>
            </w:pPr>
          </w:p>
          <w:p w14:paraId="0E62712A" w14:textId="77777777" w:rsidR="00901D23" w:rsidRDefault="00901D23" w:rsidP="005952C7">
            <w:pPr>
              <w:jc w:val="center"/>
              <w:rPr>
                <w:sz w:val="18"/>
                <w:szCs w:val="18"/>
              </w:rPr>
            </w:pPr>
          </w:p>
          <w:p w14:paraId="09C5E51F" w14:textId="77777777" w:rsidR="00901D23" w:rsidRDefault="00901D23" w:rsidP="005952C7">
            <w:pPr>
              <w:jc w:val="center"/>
              <w:rPr>
                <w:sz w:val="18"/>
                <w:szCs w:val="18"/>
              </w:rPr>
            </w:pPr>
          </w:p>
          <w:p w14:paraId="2393795F" w14:textId="77777777" w:rsidR="00901D23" w:rsidRDefault="00901D23" w:rsidP="005952C7">
            <w:pPr>
              <w:jc w:val="center"/>
              <w:rPr>
                <w:sz w:val="18"/>
                <w:szCs w:val="18"/>
              </w:rPr>
            </w:pPr>
          </w:p>
          <w:p w14:paraId="6780E462" w14:textId="77777777" w:rsidR="00EE335C" w:rsidRDefault="00EE335C" w:rsidP="005952C7">
            <w:pPr>
              <w:jc w:val="center"/>
              <w:rPr>
                <w:sz w:val="18"/>
                <w:szCs w:val="18"/>
              </w:rPr>
            </w:pPr>
            <w:r>
              <w:rPr>
                <w:sz w:val="18"/>
                <w:szCs w:val="18"/>
              </w:rPr>
              <w:lastRenderedPageBreak/>
              <w:t>7</w:t>
            </w:r>
          </w:p>
          <w:p w14:paraId="0B5ABB27" w14:textId="77777777" w:rsidR="00901D23" w:rsidRDefault="00901D23" w:rsidP="005952C7">
            <w:pPr>
              <w:jc w:val="center"/>
              <w:rPr>
                <w:sz w:val="18"/>
                <w:szCs w:val="18"/>
              </w:rPr>
            </w:pPr>
          </w:p>
          <w:p w14:paraId="1CE6DC95" w14:textId="77777777" w:rsidR="00901D23" w:rsidRDefault="00901D23" w:rsidP="005952C7">
            <w:pPr>
              <w:jc w:val="center"/>
              <w:rPr>
                <w:sz w:val="18"/>
                <w:szCs w:val="18"/>
              </w:rPr>
            </w:pPr>
          </w:p>
          <w:p w14:paraId="70540A71" w14:textId="77777777" w:rsidR="00901D23" w:rsidRDefault="00901D23" w:rsidP="005952C7">
            <w:pPr>
              <w:jc w:val="center"/>
              <w:rPr>
                <w:sz w:val="18"/>
                <w:szCs w:val="18"/>
              </w:rPr>
            </w:pPr>
          </w:p>
          <w:p w14:paraId="1938C316" w14:textId="77777777" w:rsidR="00901D23" w:rsidRDefault="00901D23" w:rsidP="005952C7">
            <w:pPr>
              <w:jc w:val="center"/>
              <w:rPr>
                <w:sz w:val="18"/>
                <w:szCs w:val="18"/>
              </w:rPr>
            </w:pPr>
          </w:p>
          <w:p w14:paraId="06A8F938" w14:textId="77777777" w:rsidR="00901D23" w:rsidRDefault="00901D23" w:rsidP="005952C7">
            <w:pPr>
              <w:jc w:val="center"/>
              <w:rPr>
                <w:sz w:val="18"/>
                <w:szCs w:val="18"/>
              </w:rPr>
            </w:pPr>
          </w:p>
          <w:p w14:paraId="57246A6A" w14:textId="77777777" w:rsidR="00901D23" w:rsidRDefault="00901D23" w:rsidP="005952C7">
            <w:pPr>
              <w:jc w:val="center"/>
              <w:rPr>
                <w:sz w:val="18"/>
                <w:szCs w:val="18"/>
              </w:rPr>
            </w:pPr>
          </w:p>
          <w:p w14:paraId="17B3AC86" w14:textId="77777777" w:rsidR="00EE335C" w:rsidRDefault="00EE335C" w:rsidP="005952C7">
            <w:pPr>
              <w:jc w:val="center"/>
              <w:rPr>
                <w:sz w:val="18"/>
                <w:szCs w:val="18"/>
              </w:rPr>
            </w:pPr>
            <w:r>
              <w:rPr>
                <w:sz w:val="18"/>
                <w:szCs w:val="18"/>
              </w:rPr>
              <w:t>8</w:t>
            </w:r>
          </w:p>
          <w:p w14:paraId="1CE9C6E5" w14:textId="77777777" w:rsidR="00901D23" w:rsidRDefault="00901D23" w:rsidP="005952C7">
            <w:pPr>
              <w:jc w:val="center"/>
              <w:rPr>
                <w:sz w:val="18"/>
                <w:szCs w:val="18"/>
              </w:rPr>
            </w:pPr>
          </w:p>
          <w:p w14:paraId="7B03367D" w14:textId="77777777" w:rsidR="00901D23" w:rsidRDefault="00901D23" w:rsidP="005952C7">
            <w:pPr>
              <w:jc w:val="center"/>
              <w:rPr>
                <w:sz w:val="18"/>
                <w:szCs w:val="18"/>
              </w:rPr>
            </w:pPr>
          </w:p>
          <w:p w14:paraId="676C6967" w14:textId="77777777" w:rsidR="00901D23" w:rsidRDefault="00901D23" w:rsidP="005952C7">
            <w:pPr>
              <w:jc w:val="center"/>
              <w:rPr>
                <w:sz w:val="18"/>
                <w:szCs w:val="18"/>
              </w:rPr>
            </w:pPr>
          </w:p>
          <w:p w14:paraId="3D2CBC42" w14:textId="77777777" w:rsidR="00901D23" w:rsidRDefault="00901D23" w:rsidP="005952C7">
            <w:pPr>
              <w:jc w:val="center"/>
              <w:rPr>
                <w:sz w:val="18"/>
                <w:szCs w:val="18"/>
              </w:rPr>
            </w:pPr>
          </w:p>
          <w:p w14:paraId="26963B05" w14:textId="77777777" w:rsidR="00901D23" w:rsidRDefault="00901D23" w:rsidP="005952C7">
            <w:pPr>
              <w:jc w:val="center"/>
              <w:rPr>
                <w:sz w:val="18"/>
                <w:szCs w:val="18"/>
              </w:rPr>
            </w:pPr>
          </w:p>
          <w:p w14:paraId="23BEB246" w14:textId="232D67D1" w:rsidR="00901D23" w:rsidRDefault="00EE335C" w:rsidP="005952C7">
            <w:pPr>
              <w:jc w:val="center"/>
              <w:rPr>
                <w:sz w:val="18"/>
                <w:szCs w:val="18"/>
              </w:rPr>
            </w:pPr>
            <w:r>
              <w:rPr>
                <w:sz w:val="18"/>
                <w:szCs w:val="18"/>
              </w:rPr>
              <w:t>9</w:t>
            </w:r>
          </w:p>
          <w:p w14:paraId="0E86296F" w14:textId="77777777" w:rsidR="00901D23" w:rsidRDefault="00901D23" w:rsidP="005952C7">
            <w:pPr>
              <w:jc w:val="center"/>
              <w:rPr>
                <w:sz w:val="18"/>
                <w:szCs w:val="18"/>
              </w:rPr>
            </w:pPr>
          </w:p>
          <w:p w14:paraId="5DB5B1FC" w14:textId="77777777" w:rsidR="00901D23" w:rsidRDefault="00901D23" w:rsidP="005952C7">
            <w:pPr>
              <w:jc w:val="center"/>
              <w:rPr>
                <w:sz w:val="18"/>
                <w:szCs w:val="18"/>
              </w:rPr>
            </w:pPr>
          </w:p>
          <w:p w14:paraId="45F3ABB5" w14:textId="77777777" w:rsidR="00901D23" w:rsidRDefault="00901D23" w:rsidP="005952C7">
            <w:pPr>
              <w:jc w:val="center"/>
              <w:rPr>
                <w:sz w:val="18"/>
                <w:szCs w:val="18"/>
              </w:rPr>
            </w:pPr>
          </w:p>
          <w:p w14:paraId="4C80244A" w14:textId="77777777" w:rsidR="00901D23" w:rsidRDefault="00901D23" w:rsidP="005952C7">
            <w:pPr>
              <w:jc w:val="center"/>
              <w:rPr>
                <w:sz w:val="18"/>
                <w:szCs w:val="18"/>
              </w:rPr>
            </w:pPr>
          </w:p>
          <w:p w14:paraId="08407828" w14:textId="77777777" w:rsidR="00901D23" w:rsidRDefault="00901D23" w:rsidP="005952C7">
            <w:pPr>
              <w:jc w:val="center"/>
              <w:rPr>
                <w:sz w:val="18"/>
                <w:szCs w:val="18"/>
              </w:rPr>
            </w:pPr>
          </w:p>
          <w:p w14:paraId="399FA884" w14:textId="77777777" w:rsidR="00EE335C" w:rsidRDefault="00EE335C" w:rsidP="005952C7">
            <w:pPr>
              <w:jc w:val="center"/>
              <w:rPr>
                <w:sz w:val="18"/>
                <w:szCs w:val="18"/>
              </w:rPr>
            </w:pPr>
            <w:r>
              <w:rPr>
                <w:sz w:val="18"/>
                <w:szCs w:val="18"/>
              </w:rPr>
              <w:t>10</w:t>
            </w:r>
          </w:p>
          <w:p w14:paraId="02A24D66" w14:textId="77777777" w:rsidR="00901D23" w:rsidRDefault="00901D23" w:rsidP="005952C7">
            <w:pPr>
              <w:jc w:val="center"/>
              <w:rPr>
                <w:sz w:val="18"/>
                <w:szCs w:val="18"/>
              </w:rPr>
            </w:pPr>
          </w:p>
          <w:p w14:paraId="74EF5D93" w14:textId="77777777" w:rsidR="00901D23" w:rsidRDefault="00901D23" w:rsidP="005952C7">
            <w:pPr>
              <w:jc w:val="center"/>
              <w:rPr>
                <w:sz w:val="18"/>
                <w:szCs w:val="18"/>
              </w:rPr>
            </w:pPr>
          </w:p>
          <w:p w14:paraId="13E842FD" w14:textId="77777777" w:rsidR="00901D23" w:rsidRDefault="00901D23" w:rsidP="005952C7">
            <w:pPr>
              <w:jc w:val="center"/>
              <w:rPr>
                <w:sz w:val="18"/>
                <w:szCs w:val="18"/>
              </w:rPr>
            </w:pPr>
          </w:p>
          <w:p w14:paraId="04BFBD34" w14:textId="77777777" w:rsidR="00901D23" w:rsidRDefault="00901D23" w:rsidP="005952C7">
            <w:pPr>
              <w:jc w:val="center"/>
              <w:rPr>
                <w:sz w:val="18"/>
                <w:szCs w:val="18"/>
              </w:rPr>
            </w:pPr>
          </w:p>
          <w:p w14:paraId="4594D281" w14:textId="77777777" w:rsidR="00901D23" w:rsidRDefault="00901D23" w:rsidP="005952C7">
            <w:pPr>
              <w:jc w:val="center"/>
              <w:rPr>
                <w:sz w:val="18"/>
                <w:szCs w:val="18"/>
              </w:rPr>
            </w:pPr>
          </w:p>
          <w:p w14:paraId="54CDBDA8" w14:textId="0D65E648" w:rsidR="00EE335C" w:rsidRPr="00F4327D" w:rsidRDefault="00EE335C" w:rsidP="00A713C4">
            <w:pPr>
              <w:jc w:val="center"/>
              <w:rPr>
                <w:sz w:val="18"/>
                <w:szCs w:val="18"/>
              </w:rPr>
            </w:pPr>
            <w:r>
              <w:rPr>
                <w:sz w:val="18"/>
                <w:szCs w:val="18"/>
              </w:rPr>
              <w:t>11</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74"/>
              <w:gridCol w:w="1644"/>
            </w:tblGrid>
            <w:tr w:rsidR="00E65080" w:rsidRPr="00E65080" w14:paraId="03A84FF5" w14:textId="77777777" w:rsidTr="003C31EB">
              <w:trPr>
                <w:trHeight w:val="756"/>
              </w:trPr>
              <w:tc>
                <w:tcPr>
                  <w:tcW w:w="808" w:type="pct"/>
                  <w:tcBorders>
                    <w:top w:val="single" w:sz="4" w:space="0" w:color="auto"/>
                    <w:left w:val="single" w:sz="4" w:space="0" w:color="auto"/>
                    <w:bottom w:val="single" w:sz="4" w:space="0" w:color="auto"/>
                    <w:right w:val="single" w:sz="4" w:space="0" w:color="auto"/>
                  </w:tcBorders>
                </w:tcPr>
                <w:p w14:paraId="568B451B"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rPr>
                  </w:pPr>
                  <w:r w:rsidRPr="00E65080">
                    <w:rPr>
                      <w:rFonts w:ascii="Times New Roman" w:eastAsia="Segoe UI" w:hAnsi="Times New Roman"/>
                      <w:b w:val="0"/>
                      <w:bCs w:val="0"/>
                      <w:i w:val="0"/>
                      <w:iCs w:val="0"/>
                      <w:color w:val="242429"/>
                      <w:sz w:val="20"/>
                      <w:szCs w:val="20"/>
                      <w:shd w:val="clear" w:color="auto" w:fill="FFFFFF"/>
                    </w:rPr>
                    <w:lastRenderedPageBreak/>
                    <w:t>Картон цветной двухсторонний Красный А4 100 листов</w:t>
                  </w:r>
                </w:p>
                <w:p w14:paraId="37E707F5"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sz w:val="20"/>
                      <w:szCs w:val="20"/>
                    </w:rPr>
                  </w:pPr>
                </w:p>
              </w:tc>
              <w:tc>
                <w:tcPr>
                  <w:tcW w:w="537" w:type="pct"/>
                  <w:tcBorders>
                    <w:top w:val="single" w:sz="4" w:space="0" w:color="auto"/>
                    <w:left w:val="single" w:sz="4" w:space="0" w:color="auto"/>
                    <w:bottom w:val="single" w:sz="4" w:space="0" w:color="auto"/>
                    <w:right w:val="single" w:sz="4" w:space="0" w:color="auto"/>
                  </w:tcBorders>
                </w:tcPr>
                <w:p w14:paraId="3529121A" w14:textId="77777777" w:rsidR="00E65080" w:rsidRPr="00E65080" w:rsidRDefault="00E65080" w:rsidP="00E65080">
                  <w:pPr>
                    <w:ind w:firstLine="1"/>
                    <w:outlineLvl w:val="2"/>
                  </w:pPr>
                  <w:r w:rsidRPr="00E65080">
                    <w:t>17.12.77.120</w:t>
                  </w:r>
                </w:p>
              </w:tc>
            </w:tr>
            <w:tr w:rsidR="00E65080" w:rsidRPr="00E65080" w14:paraId="45C521E1" w14:textId="77777777" w:rsidTr="003C31EB">
              <w:trPr>
                <w:trHeight w:val="554"/>
              </w:trPr>
              <w:tc>
                <w:tcPr>
                  <w:tcW w:w="808" w:type="pct"/>
                  <w:tcBorders>
                    <w:top w:val="single" w:sz="4" w:space="0" w:color="auto"/>
                    <w:left w:val="single" w:sz="4" w:space="0" w:color="auto"/>
                    <w:bottom w:val="single" w:sz="4" w:space="0" w:color="auto"/>
                    <w:right w:val="single" w:sz="4" w:space="0" w:color="auto"/>
                  </w:tcBorders>
                </w:tcPr>
                <w:p w14:paraId="6B101BAE" w14:textId="77777777" w:rsid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Цветной картон для школы набор А4 двусторонний 24 л 12 цв</w:t>
                  </w:r>
                </w:p>
                <w:p w14:paraId="36DAA73C" w14:textId="77777777" w:rsidR="00A713C4" w:rsidRPr="00A713C4" w:rsidRDefault="00A713C4" w:rsidP="00A713C4"/>
                <w:p w14:paraId="6402CC75"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kern w:val="36"/>
                      <w:sz w:val="20"/>
                      <w:szCs w:val="20"/>
                      <w:lang w:eastAsia="zh-CN"/>
                    </w:rPr>
                  </w:pPr>
                </w:p>
              </w:tc>
              <w:tc>
                <w:tcPr>
                  <w:tcW w:w="537" w:type="pct"/>
                  <w:tcBorders>
                    <w:top w:val="single" w:sz="4" w:space="0" w:color="auto"/>
                    <w:left w:val="single" w:sz="4" w:space="0" w:color="auto"/>
                    <w:bottom w:val="single" w:sz="4" w:space="0" w:color="auto"/>
                    <w:right w:val="single" w:sz="4" w:space="0" w:color="auto"/>
                  </w:tcBorders>
                </w:tcPr>
                <w:p w14:paraId="5A6A9438" w14:textId="77777777" w:rsidR="00E65080" w:rsidRPr="00E65080" w:rsidRDefault="00E65080" w:rsidP="00E65080">
                  <w:pPr>
                    <w:ind w:firstLine="1"/>
                    <w:outlineLvl w:val="2"/>
                  </w:pPr>
                  <w:r w:rsidRPr="00E65080">
                    <w:t>17.12.77.120</w:t>
                  </w:r>
                </w:p>
              </w:tc>
            </w:tr>
            <w:tr w:rsidR="00E65080" w:rsidRPr="00E65080" w14:paraId="132FDD28" w14:textId="77777777" w:rsidTr="003C31EB">
              <w:trPr>
                <w:trHeight w:val="420"/>
              </w:trPr>
              <w:tc>
                <w:tcPr>
                  <w:tcW w:w="808" w:type="pct"/>
                  <w:tcBorders>
                    <w:top w:val="single" w:sz="4" w:space="0" w:color="auto"/>
                    <w:left w:val="single" w:sz="4" w:space="0" w:color="auto"/>
                    <w:bottom w:val="single" w:sz="4" w:space="0" w:color="auto"/>
                    <w:right w:val="single" w:sz="4" w:space="0" w:color="auto"/>
                  </w:tcBorders>
                </w:tcPr>
                <w:p w14:paraId="36B1800B" w14:textId="77777777" w:rsid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Клей ПВА универсальный с дозатором 125 грамм для бумаги</w:t>
                  </w:r>
                </w:p>
                <w:p w14:paraId="744B18B5" w14:textId="77777777" w:rsidR="00A713C4" w:rsidRPr="00A713C4" w:rsidRDefault="00A713C4" w:rsidP="00A713C4"/>
                <w:p w14:paraId="5289EE87"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sz w:val="20"/>
                      <w:szCs w:val="20"/>
                    </w:rPr>
                  </w:pPr>
                </w:p>
              </w:tc>
              <w:tc>
                <w:tcPr>
                  <w:tcW w:w="537" w:type="pct"/>
                  <w:tcBorders>
                    <w:top w:val="single" w:sz="4" w:space="0" w:color="auto"/>
                    <w:left w:val="single" w:sz="4" w:space="0" w:color="auto"/>
                    <w:bottom w:val="single" w:sz="4" w:space="0" w:color="auto"/>
                    <w:right w:val="single" w:sz="4" w:space="0" w:color="auto"/>
                  </w:tcBorders>
                </w:tcPr>
                <w:p w14:paraId="1090844B" w14:textId="77777777" w:rsidR="00E65080" w:rsidRPr="00E65080" w:rsidRDefault="00E65080" w:rsidP="00E65080">
                  <w:pPr>
                    <w:ind w:firstLine="1"/>
                    <w:outlineLvl w:val="2"/>
                  </w:pPr>
                  <w:r w:rsidRPr="00E65080">
                    <w:t>20.52.10.190</w:t>
                  </w:r>
                </w:p>
              </w:tc>
            </w:tr>
            <w:tr w:rsidR="00E65080" w:rsidRPr="00E65080" w14:paraId="3D9F8077" w14:textId="77777777" w:rsidTr="003C31EB">
              <w:trPr>
                <w:trHeight w:val="420"/>
              </w:trPr>
              <w:tc>
                <w:tcPr>
                  <w:tcW w:w="808" w:type="pct"/>
                  <w:tcBorders>
                    <w:top w:val="single" w:sz="4" w:space="0" w:color="auto"/>
                    <w:left w:val="single" w:sz="4" w:space="0" w:color="auto"/>
                    <w:bottom w:val="single" w:sz="4" w:space="0" w:color="auto"/>
                    <w:right w:val="single" w:sz="4" w:space="0" w:color="auto"/>
                  </w:tcBorders>
                </w:tcPr>
                <w:p w14:paraId="2E440BF1" w14:textId="77777777" w:rsid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Картон цветной двухсторонний Бледно-голубой А4 50 листов</w:t>
                  </w:r>
                </w:p>
                <w:p w14:paraId="13E770F2" w14:textId="77777777" w:rsidR="00A713C4" w:rsidRPr="00A713C4" w:rsidRDefault="00A713C4" w:rsidP="00A713C4"/>
                <w:p w14:paraId="038AF02D"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sz w:val="20"/>
                      <w:szCs w:val="20"/>
                    </w:rPr>
                  </w:pPr>
                </w:p>
              </w:tc>
              <w:tc>
                <w:tcPr>
                  <w:tcW w:w="537" w:type="pct"/>
                  <w:tcBorders>
                    <w:top w:val="single" w:sz="4" w:space="0" w:color="auto"/>
                    <w:left w:val="single" w:sz="4" w:space="0" w:color="auto"/>
                    <w:bottom w:val="single" w:sz="4" w:space="0" w:color="auto"/>
                    <w:right w:val="single" w:sz="4" w:space="0" w:color="auto"/>
                  </w:tcBorders>
                </w:tcPr>
                <w:p w14:paraId="042C96BD" w14:textId="77777777" w:rsidR="00E65080" w:rsidRPr="00E65080" w:rsidRDefault="00E65080" w:rsidP="00E65080">
                  <w:pPr>
                    <w:ind w:firstLine="1"/>
                    <w:outlineLvl w:val="2"/>
                  </w:pPr>
                  <w:r w:rsidRPr="00E65080">
                    <w:t>17.12.77.120</w:t>
                  </w:r>
                </w:p>
              </w:tc>
            </w:tr>
            <w:tr w:rsidR="00E65080" w:rsidRPr="00E65080" w14:paraId="36D00B31" w14:textId="77777777" w:rsidTr="003C31EB">
              <w:trPr>
                <w:trHeight w:val="923"/>
              </w:trPr>
              <w:tc>
                <w:tcPr>
                  <w:tcW w:w="808" w:type="pct"/>
                  <w:tcBorders>
                    <w:top w:val="single" w:sz="4" w:space="0" w:color="auto"/>
                    <w:left w:val="single" w:sz="4" w:space="0" w:color="auto"/>
                    <w:bottom w:val="single" w:sz="4" w:space="0" w:color="auto"/>
                    <w:right w:val="single" w:sz="4" w:space="0" w:color="auto"/>
                  </w:tcBorders>
                </w:tcPr>
                <w:p w14:paraId="2B102ABA" w14:textId="77777777" w:rsidR="00E65080" w:rsidRDefault="00E65080" w:rsidP="00E65080">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Картон цветной двухсторонний Ярко-розовый А4 50 листов</w:t>
                  </w:r>
                </w:p>
                <w:p w14:paraId="4FB43077" w14:textId="77777777" w:rsidR="00A713C4" w:rsidRPr="00A713C4" w:rsidRDefault="00A713C4" w:rsidP="00A713C4"/>
                <w:p w14:paraId="2643DEB7"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sz w:val="20"/>
                      <w:szCs w:val="20"/>
                    </w:rPr>
                  </w:pPr>
                </w:p>
              </w:tc>
              <w:tc>
                <w:tcPr>
                  <w:tcW w:w="537" w:type="pct"/>
                  <w:tcBorders>
                    <w:top w:val="single" w:sz="4" w:space="0" w:color="auto"/>
                    <w:left w:val="single" w:sz="4" w:space="0" w:color="auto"/>
                    <w:bottom w:val="single" w:sz="4" w:space="0" w:color="auto"/>
                    <w:right w:val="single" w:sz="4" w:space="0" w:color="auto"/>
                  </w:tcBorders>
                </w:tcPr>
                <w:p w14:paraId="14C3CE5A" w14:textId="77777777" w:rsidR="00E65080" w:rsidRPr="00E65080" w:rsidRDefault="00E65080" w:rsidP="00E65080">
                  <w:pPr>
                    <w:ind w:firstLine="1"/>
                    <w:outlineLvl w:val="2"/>
                  </w:pPr>
                  <w:r w:rsidRPr="00E65080">
                    <w:t>17.12.77.120</w:t>
                  </w:r>
                </w:p>
              </w:tc>
            </w:tr>
            <w:tr w:rsidR="00E65080" w:rsidRPr="00E65080" w14:paraId="4A3D6A58" w14:textId="77777777" w:rsidTr="003C31EB">
              <w:trPr>
                <w:trHeight w:val="420"/>
              </w:trPr>
              <w:tc>
                <w:tcPr>
                  <w:tcW w:w="808" w:type="pct"/>
                  <w:tcBorders>
                    <w:top w:val="single" w:sz="4" w:space="0" w:color="auto"/>
                    <w:left w:val="single" w:sz="4" w:space="0" w:color="auto"/>
                    <w:bottom w:val="single" w:sz="4" w:space="0" w:color="auto"/>
                    <w:right w:val="single" w:sz="4" w:space="0" w:color="auto"/>
                  </w:tcBorders>
                </w:tcPr>
                <w:p w14:paraId="664A2EFD" w14:textId="77777777" w:rsid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Картон цветной двухсторонний Желтый А4 50 листов</w:t>
                  </w:r>
                </w:p>
                <w:p w14:paraId="6E834DEF" w14:textId="77777777" w:rsidR="00A713C4" w:rsidRPr="00A713C4" w:rsidRDefault="00A713C4" w:rsidP="00A713C4"/>
                <w:p w14:paraId="46F99818"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sz w:val="20"/>
                      <w:szCs w:val="20"/>
                    </w:rPr>
                  </w:pPr>
                </w:p>
              </w:tc>
              <w:tc>
                <w:tcPr>
                  <w:tcW w:w="537" w:type="pct"/>
                  <w:tcBorders>
                    <w:top w:val="single" w:sz="4" w:space="0" w:color="auto"/>
                    <w:left w:val="single" w:sz="4" w:space="0" w:color="auto"/>
                    <w:bottom w:val="single" w:sz="4" w:space="0" w:color="auto"/>
                    <w:right w:val="single" w:sz="4" w:space="0" w:color="auto"/>
                  </w:tcBorders>
                </w:tcPr>
                <w:p w14:paraId="704CB80B" w14:textId="77777777" w:rsidR="00E65080" w:rsidRPr="00E65080" w:rsidRDefault="00E65080" w:rsidP="00E65080">
                  <w:pPr>
                    <w:ind w:firstLine="1"/>
                    <w:outlineLvl w:val="2"/>
                  </w:pPr>
                  <w:r w:rsidRPr="00E65080">
                    <w:t>17.12.77.120</w:t>
                  </w:r>
                </w:p>
              </w:tc>
            </w:tr>
            <w:tr w:rsidR="00E65080" w:rsidRPr="00E65080" w14:paraId="4C488AF5" w14:textId="77777777" w:rsidTr="003C31EB">
              <w:trPr>
                <w:trHeight w:val="420"/>
              </w:trPr>
              <w:tc>
                <w:tcPr>
                  <w:tcW w:w="808" w:type="pct"/>
                  <w:tcBorders>
                    <w:top w:val="single" w:sz="4" w:space="0" w:color="auto"/>
                    <w:left w:val="single" w:sz="4" w:space="0" w:color="auto"/>
                    <w:bottom w:val="single" w:sz="4" w:space="0" w:color="auto"/>
                    <w:right w:val="single" w:sz="4" w:space="0" w:color="auto"/>
                  </w:tcBorders>
                </w:tcPr>
                <w:p w14:paraId="10F38858" w14:textId="77777777" w:rsid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lastRenderedPageBreak/>
                    <w:t>Картон цветной двухсторонний Оранжевый А4 50 листов</w:t>
                  </w:r>
                </w:p>
                <w:p w14:paraId="5D11AEE1" w14:textId="77777777" w:rsidR="00A713C4" w:rsidRDefault="00A713C4" w:rsidP="00A713C4"/>
                <w:p w14:paraId="06776CA3" w14:textId="1C790B14" w:rsidR="00A713C4" w:rsidRPr="00A713C4" w:rsidRDefault="00A713C4" w:rsidP="00A713C4"/>
              </w:tc>
              <w:tc>
                <w:tcPr>
                  <w:tcW w:w="537" w:type="pct"/>
                  <w:tcBorders>
                    <w:top w:val="single" w:sz="4" w:space="0" w:color="auto"/>
                    <w:left w:val="single" w:sz="4" w:space="0" w:color="auto"/>
                    <w:bottom w:val="single" w:sz="4" w:space="0" w:color="auto"/>
                    <w:right w:val="single" w:sz="4" w:space="0" w:color="auto"/>
                  </w:tcBorders>
                </w:tcPr>
                <w:p w14:paraId="2E8F58A5" w14:textId="77777777" w:rsidR="00E65080" w:rsidRPr="00E65080" w:rsidRDefault="00E65080" w:rsidP="00E65080">
                  <w:pPr>
                    <w:ind w:firstLine="1"/>
                    <w:outlineLvl w:val="2"/>
                  </w:pPr>
                  <w:r w:rsidRPr="00E65080">
                    <w:t>17.12.77.120</w:t>
                  </w:r>
                </w:p>
              </w:tc>
            </w:tr>
            <w:tr w:rsidR="00E65080" w:rsidRPr="00E65080" w14:paraId="6BE2A3EB" w14:textId="77777777" w:rsidTr="003C31EB">
              <w:trPr>
                <w:trHeight w:val="420"/>
              </w:trPr>
              <w:tc>
                <w:tcPr>
                  <w:tcW w:w="808" w:type="pct"/>
                  <w:tcBorders>
                    <w:top w:val="single" w:sz="4" w:space="0" w:color="auto"/>
                    <w:left w:val="single" w:sz="4" w:space="0" w:color="auto"/>
                    <w:bottom w:val="single" w:sz="4" w:space="0" w:color="auto"/>
                    <w:right w:val="single" w:sz="4" w:space="0" w:color="auto"/>
                  </w:tcBorders>
                </w:tcPr>
                <w:p w14:paraId="1607AAC1" w14:textId="77777777" w:rsid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Картон цветной двухсторонний Темно-красный А4 50 листов</w:t>
                  </w:r>
                </w:p>
                <w:p w14:paraId="589A770A" w14:textId="77777777" w:rsidR="00A713C4" w:rsidRPr="00A713C4" w:rsidRDefault="00A713C4" w:rsidP="00A713C4"/>
                <w:p w14:paraId="3F2E681C"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sz w:val="20"/>
                      <w:szCs w:val="20"/>
                    </w:rPr>
                  </w:pPr>
                </w:p>
              </w:tc>
              <w:tc>
                <w:tcPr>
                  <w:tcW w:w="537" w:type="pct"/>
                  <w:tcBorders>
                    <w:top w:val="single" w:sz="4" w:space="0" w:color="auto"/>
                    <w:left w:val="single" w:sz="4" w:space="0" w:color="auto"/>
                    <w:bottom w:val="single" w:sz="4" w:space="0" w:color="auto"/>
                    <w:right w:val="single" w:sz="4" w:space="0" w:color="auto"/>
                  </w:tcBorders>
                </w:tcPr>
                <w:p w14:paraId="725CC446" w14:textId="77777777" w:rsidR="00E65080" w:rsidRPr="00E65080" w:rsidRDefault="00E65080" w:rsidP="00E65080">
                  <w:pPr>
                    <w:ind w:firstLine="1"/>
                    <w:outlineLvl w:val="2"/>
                  </w:pPr>
                  <w:r w:rsidRPr="00E65080">
                    <w:t>17.12.77.120</w:t>
                  </w:r>
                </w:p>
              </w:tc>
            </w:tr>
            <w:tr w:rsidR="00E65080" w:rsidRPr="00E65080" w14:paraId="506ED731" w14:textId="77777777" w:rsidTr="003C31EB">
              <w:trPr>
                <w:trHeight w:val="420"/>
              </w:trPr>
              <w:tc>
                <w:tcPr>
                  <w:tcW w:w="808" w:type="pct"/>
                  <w:tcBorders>
                    <w:top w:val="single" w:sz="4" w:space="0" w:color="auto"/>
                    <w:left w:val="single" w:sz="4" w:space="0" w:color="auto"/>
                    <w:bottom w:val="single" w:sz="4" w:space="0" w:color="auto"/>
                    <w:right w:val="single" w:sz="4" w:space="0" w:color="auto"/>
                  </w:tcBorders>
                </w:tcPr>
                <w:p w14:paraId="70B75D30" w14:textId="77777777" w:rsidR="00E65080" w:rsidRP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Картон цветной двухсторонний Светло- зеленый А4 50 листов</w:t>
                  </w:r>
                </w:p>
                <w:p w14:paraId="73F5BFE7" w14:textId="77777777" w:rsidR="00E65080" w:rsidRDefault="00E65080" w:rsidP="00E65080">
                  <w:pPr>
                    <w:pStyle w:val="1"/>
                    <w:shd w:val="clear" w:color="auto" w:fill="FFFFFF"/>
                    <w:spacing w:before="0" w:line="360" w:lineRule="atLeast"/>
                    <w:rPr>
                      <w:rFonts w:ascii="Times New Roman" w:hAnsi="Times New Roman"/>
                      <w:b w:val="0"/>
                      <w:bCs w:val="0"/>
                      <w:color w:val="auto"/>
                      <w:sz w:val="20"/>
                      <w:szCs w:val="20"/>
                    </w:rPr>
                  </w:pPr>
                </w:p>
                <w:p w14:paraId="457EED27" w14:textId="77777777" w:rsidR="00A713C4" w:rsidRPr="00A713C4" w:rsidRDefault="00A713C4" w:rsidP="00A713C4"/>
              </w:tc>
              <w:tc>
                <w:tcPr>
                  <w:tcW w:w="537" w:type="pct"/>
                  <w:tcBorders>
                    <w:top w:val="single" w:sz="4" w:space="0" w:color="auto"/>
                    <w:left w:val="single" w:sz="4" w:space="0" w:color="auto"/>
                    <w:bottom w:val="single" w:sz="4" w:space="0" w:color="auto"/>
                    <w:right w:val="single" w:sz="4" w:space="0" w:color="auto"/>
                  </w:tcBorders>
                </w:tcPr>
                <w:p w14:paraId="315CCE9B" w14:textId="77777777" w:rsidR="00E65080" w:rsidRPr="00E65080" w:rsidRDefault="00E65080" w:rsidP="00E65080">
                  <w:pPr>
                    <w:ind w:firstLine="1"/>
                    <w:outlineLvl w:val="2"/>
                  </w:pPr>
                  <w:r w:rsidRPr="00E65080">
                    <w:t>17.12.77.120</w:t>
                  </w:r>
                </w:p>
              </w:tc>
            </w:tr>
            <w:tr w:rsidR="00E65080" w:rsidRPr="00E65080" w14:paraId="45E1E95E" w14:textId="77777777" w:rsidTr="003C31EB">
              <w:trPr>
                <w:trHeight w:val="420"/>
              </w:trPr>
              <w:tc>
                <w:tcPr>
                  <w:tcW w:w="808" w:type="pct"/>
                  <w:tcBorders>
                    <w:top w:val="single" w:sz="4" w:space="0" w:color="auto"/>
                    <w:left w:val="single" w:sz="4" w:space="0" w:color="auto"/>
                    <w:bottom w:val="single" w:sz="4" w:space="0" w:color="auto"/>
                    <w:right w:val="single" w:sz="4" w:space="0" w:color="auto"/>
                  </w:tcBorders>
                </w:tcPr>
                <w:p w14:paraId="47424632" w14:textId="77777777" w:rsid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Картон цветной двухсторонний Светло-фиолетовый А4 50 листов</w:t>
                  </w:r>
                </w:p>
                <w:p w14:paraId="06FE9D11" w14:textId="77777777" w:rsidR="00A713C4" w:rsidRPr="00A713C4" w:rsidRDefault="00A713C4" w:rsidP="00A713C4"/>
                <w:p w14:paraId="548BCC5F"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sz w:val="20"/>
                      <w:szCs w:val="20"/>
                    </w:rPr>
                  </w:pPr>
                </w:p>
              </w:tc>
              <w:tc>
                <w:tcPr>
                  <w:tcW w:w="537" w:type="pct"/>
                  <w:tcBorders>
                    <w:top w:val="single" w:sz="4" w:space="0" w:color="auto"/>
                    <w:left w:val="single" w:sz="4" w:space="0" w:color="auto"/>
                    <w:bottom w:val="single" w:sz="4" w:space="0" w:color="auto"/>
                    <w:right w:val="single" w:sz="4" w:space="0" w:color="auto"/>
                  </w:tcBorders>
                </w:tcPr>
                <w:p w14:paraId="122C3B0C" w14:textId="77777777" w:rsidR="00E65080" w:rsidRPr="00E65080" w:rsidRDefault="00E65080" w:rsidP="00E65080">
                  <w:pPr>
                    <w:ind w:firstLine="1"/>
                    <w:outlineLvl w:val="2"/>
                  </w:pPr>
                  <w:r w:rsidRPr="00E65080">
                    <w:t>17.12.77.120</w:t>
                  </w:r>
                </w:p>
              </w:tc>
            </w:tr>
            <w:tr w:rsidR="00E65080" w:rsidRPr="00E65080" w14:paraId="06C2FB8D" w14:textId="77777777" w:rsidTr="003C31EB">
              <w:trPr>
                <w:trHeight w:val="420"/>
              </w:trPr>
              <w:tc>
                <w:tcPr>
                  <w:tcW w:w="808" w:type="pct"/>
                  <w:tcBorders>
                    <w:top w:val="single" w:sz="4" w:space="0" w:color="auto"/>
                    <w:left w:val="single" w:sz="4" w:space="0" w:color="auto"/>
                    <w:bottom w:val="single" w:sz="4" w:space="0" w:color="auto"/>
                    <w:right w:val="single" w:sz="4" w:space="0" w:color="auto"/>
                  </w:tcBorders>
                </w:tcPr>
                <w:p w14:paraId="06C282DC" w14:textId="77777777" w:rsidR="00E65080" w:rsidRDefault="00E65080" w:rsidP="00A713C4">
                  <w:pPr>
                    <w:pStyle w:val="2"/>
                    <w:shd w:val="clear" w:color="auto" w:fill="FFFFFF"/>
                    <w:spacing w:before="0" w:after="0"/>
                    <w:rPr>
                      <w:rFonts w:ascii="Times New Roman" w:eastAsia="Segoe UI" w:hAnsi="Times New Roman"/>
                      <w:b w:val="0"/>
                      <w:bCs w:val="0"/>
                      <w:i w:val="0"/>
                      <w:iCs w:val="0"/>
                      <w:color w:val="242429"/>
                      <w:sz w:val="20"/>
                      <w:szCs w:val="20"/>
                      <w:shd w:val="clear" w:color="auto" w:fill="FFFFFF"/>
                    </w:rPr>
                  </w:pPr>
                  <w:r w:rsidRPr="00E65080">
                    <w:rPr>
                      <w:rFonts w:ascii="Times New Roman" w:eastAsia="Segoe UI" w:hAnsi="Times New Roman"/>
                      <w:b w:val="0"/>
                      <w:bCs w:val="0"/>
                      <w:i w:val="0"/>
                      <w:iCs w:val="0"/>
                      <w:color w:val="242429"/>
                      <w:sz w:val="20"/>
                      <w:szCs w:val="20"/>
                      <w:shd w:val="clear" w:color="auto" w:fill="FFFFFF"/>
                    </w:rPr>
                    <w:t>Картон цветной двухсторонний Светло- розовый А4 50 листов</w:t>
                  </w:r>
                </w:p>
                <w:p w14:paraId="4C12F4E7" w14:textId="77777777" w:rsidR="00A713C4" w:rsidRPr="00A713C4" w:rsidRDefault="00A713C4" w:rsidP="00A713C4"/>
                <w:p w14:paraId="6F22DEE0" w14:textId="77777777" w:rsidR="00E65080" w:rsidRPr="00E65080" w:rsidRDefault="00E65080" w:rsidP="00E65080">
                  <w:pPr>
                    <w:pStyle w:val="1"/>
                    <w:shd w:val="clear" w:color="auto" w:fill="FFFFFF"/>
                    <w:spacing w:before="0" w:line="360" w:lineRule="atLeast"/>
                    <w:rPr>
                      <w:rFonts w:ascii="Times New Roman" w:hAnsi="Times New Roman"/>
                      <w:b w:val="0"/>
                      <w:bCs w:val="0"/>
                      <w:color w:val="auto"/>
                      <w:sz w:val="20"/>
                      <w:szCs w:val="20"/>
                    </w:rPr>
                  </w:pPr>
                </w:p>
              </w:tc>
              <w:tc>
                <w:tcPr>
                  <w:tcW w:w="537" w:type="pct"/>
                  <w:tcBorders>
                    <w:top w:val="single" w:sz="4" w:space="0" w:color="auto"/>
                    <w:left w:val="single" w:sz="4" w:space="0" w:color="auto"/>
                    <w:bottom w:val="single" w:sz="4" w:space="0" w:color="auto"/>
                    <w:right w:val="single" w:sz="4" w:space="0" w:color="auto"/>
                  </w:tcBorders>
                </w:tcPr>
                <w:p w14:paraId="27CD36FB" w14:textId="77777777" w:rsidR="00E65080" w:rsidRPr="00E65080" w:rsidRDefault="00E65080" w:rsidP="00E65080">
                  <w:pPr>
                    <w:ind w:firstLine="1"/>
                    <w:outlineLvl w:val="2"/>
                  </w:pPr>
                  <w:r w:rsidRPr="00E65080">
                    <w:t>17.12.77.120</w:t>
                  </w:r>
                </w:p>
              </w:tc>
            </w:tr>
          </w:tbl>
          <w:p w14:paraId="1E10E05A" w14:textId="5AE97896" w:rsidR="0033565B" w:rsidRPr="00E65080" w:rsidRDefault="0033565B" w:rsidP="0033565B"/>
        </w:tc>
        <w:tc>
          <w:tcPr>
            <w:tcW w:w="2212" w:type="dxa"/>
            <w:vAlign w:val="center"/>
          </w:tcPr>
          <w:p w14:paraId="037431BA" w14:textId="2CF945DA" w:rsidR="00D07013" w:rsidRPr="00EE335C" w:rsidRDefault="00D07013" w:rsidP="00D07013">
            <w:pPr>
              <w:rPr>
                <w:sz w:val="16"/>
                <w:szCs w:val="16"/>
              </w:rPr>
            </w:pPr>
            <w:r w:rsidRPr="00EE335C">
              <w:rPr>
                <w:sz w:val="16"/>
                <w:szCs w:val="16"/>
              </w:rPr>
              <w:lastRenderedPageBreak/>
              <w:t>Поставка товара в течение  1</w:t>
            </w:r>
            <w:r w:rsidR="00EE335C" w:rsidRPr="00EE335C">
              <w:rPr>
                <w:sz w:val="16"/>
                <w:szCs w:val="16"/>
              </w:rPr>
              <w:t>0</w:t>
            </w:r>
            <w:r w:rsidRPr="00EE335C">
              <w:rPr>
                <w:sz w:val="16"/>
                <w:szCs w:val="16"/>
              </w:rPr>
              <w:t>-ти  раб.  дней с момента заключения договора, в рабочие дни с 8.00 до 12.00 и с 13.00 до 15.00.</w:t>
            </w:r>
          </w:p>
          <w:p w14:paraId="38653753" w14:textId="77777777" w:rsidR="00D07013" w:rsidRPr="00EE335C" w:rsidRDefault="00D07013" w:rsidP="00D07013">
            <w:pPr>
              <w:rPr>
                <w:sz w:val="16"/>
                <w:szCs w:val="16"/>
              </w:rPr>
            </w:pPr>
          </w:p>
          <w:p w14:paraId="3CF58556" w14:textId="77777777" w:rsidR="00D07013" w:rsidRPr="00EE335C" w:rsidRDefault="00D07013" w:rsidP="00D07013">
            <w:pPr>
              <w:rPr>
                <w:sz w:val="16"/>
                <w:szCs w:val="16"/>
              </w:rPr>
            </w:pPr>
          </w:p>
          <w:p w14:paraId="269ED68B" w14:textId="0A68DDB6" w:rsidR="00D07013" w:rsidRPr="00EE335C" w:rsidRDefault="00D07013" w:rsidP="009A7706">
            <w:pPr>
              <w:rPr>
                <w:sz w:val="16"/>
                <w:szCs w:val="16"/>
              </w:rPr>
            </w:pPr>
            <w:r w:rsidRPr="00EE335C">
              <w:rPr>
                <w:sz w:val="16"/>
                <w:szCs w:val="16"/>
              </w:rPr>
              <w:t>Поставка товара в течение  1</w:t>
            </w:r>
            <w:r w:rsidR="00EE335C" w:rsidRPr="00EE335C">
              <w:rPr>
                <w:sz w:val="16"/>
                <w:szCs w:val="16"/>
              </w:rPr>
              <w:t>0</w:t>
            </w:r>
            <w:r w:rsidRPr="00EE335C">
              <w:rPr>
                <w:sz w:val="16"/>
                <w:szCs w:val="16"/>
              </w:rPr>
              <w:t>-ти  раб.  дней с момента заключения договора, в рабочие дни с 8.00 до 12.00 и с 13.00 до 15.00.</w:t>
            </w:r>
          </w:p>
          <w:p w14:paraId="6C94D8AE" w14:textId="77777777" w:rsidR="00E707D6" w:rsidRPr="00EE335C" w:rsidRDefault="00E707D6" w:rsidP="009A7706">
            <w:pPr>
              <w:rPr>
                <w:sz w:val="16"/>
                <w:szCs w:val="16"/>
              </w:rPr>
            </w:pPr>
          </w:p>
          <w:p w14:paraId="102E8200" w14:textId="77777777" w:rsidR="00E707D6" w:rsidRPr="00EE335C" w:rsidRDefault="00E707D6" w:rsidP="009A7706">
            <w:pPr>
              <w:rPr>
                <w:sz w:val="16"/>
                <w:szCs w:val="16"/>
              </w:rPr>
            </w:pPr>
          </w:p>
          <w:p w14:paraId="05234A15" w14:textId="61151EC9" w:rsidR="00E707D6" w:rsidRDefault="00E707D6" w:rsidP="00E707D6">
            <w:pPr>
              <w:rPr>
                <w:sz w:val="16"/>
                <w:szCs w:val="16"/>
              </w:rPr>
            </w:pPr>
            <w:r w:rsidRPr="00EE335C">
              <w:rPr>
                <w:sz w:val="16"/>
                <w:szCs w:val="16"/>
              </w:rPr>
              <w:t>Поставка товара в течение  1</w:t>
            </w:r>
            <w:r w:rsidR="00EE335C" w:rsidRPr="00EE335C">
              <w:rPr>
                <w:sz w:val="16"/>
                <w:szCs w:val="16"/>
              </w:rPr>
              <w:t>0</w:t>
            </w:r>
            <w:r w:rsidRPr="00EE335C">
              <w:rPr>
                <w:sz w:val="16"/>
                <w:szCs w:val="16"/>
              </w:rPr>
              <w:t>-ти  раб.  дней с момента заключения договора, в рабочие дни с 8.00 до 12.00 и с 13.00 до 15.00.</w:t>
            </w:r>
          </w:p>
          <w:p w14:paraId="563D6792" w14:textId="77777777" w:rsidR="00EE335C" w:rsidRDefault="00EE335C" w:rsidP="00E707D6">
            <w:pPr>
              <w:rPr>
                <w:sz w:val="16"/>
                <w:szCs w:val="16"/>
              </w:rPr>
            </w:pPr>
          </w:p>
          <w:p w14:paraId="06CACAD2" w14:textId="77777777" w:rsidR="00EE335C" w:rsidRPr="00EE335C" w:rsidRDefault="00EE335C" w:rsidP="00E707D6">
            <w:pPr>
              <w:rPr>
                <w:sz w:val="16"/>
                <w:szCs w:val="16"/>
              </w:rPr>
            </w:pPr>
          </w:p>
          <w:p w14:paraId="768342A0" w14:textId="77777777" w:rsidR="00EE335C" w:rsidRPr="00EE335C" w:rsidRDefault="00EE335C" w:rsidP="00E707D6">
            <w:pPr>
              <w:rPr>
                <w:sz w:val="16"/>
                <w:szCs w:val="16"/>
              </w:rPr>
            </w:pPr>
          </w:p>
          <w:p w14:paraId="120A2F4B" w14:textId="77777777" w:rsidR="00EE335C" w:rsidRDefault="00EE335C" w:rsidP="00EE335C">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02EBD4A1" w14:textId="77777777" w:rsidR="00EE335C" w:rsidRDefault="00EE335C" w:rsidP="00EE335C">
            <w:pPr>
              <w:rPr>
                <w:sz w:val="16"/>
                <w:szCs w:val="16"/>
              </w:rPr>
            </w:pPr>
          </w:p>
          <w:p w14:paraId="018670ED" w14:textId="77777777" w:rsidR="00EE335C" w:rsidRPr="00EE335C" w:rsidRDefault="00EE335C" w:rsidP="00EE335C">
            <w:pPr>
              <w:rPr>
                <w:sz w:val="16"/>
                <w:szCs w:val="16"/>
              </w:rPr>
            </w:pPr>
          </w:p>
          <w:p w14:paraId="2BC51A5A" w14:textId="77777777" w:rsidR="00EE335C" w:rsidRDefault="00EE335C" w:rsidP="00EE335C">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6D1BE403" w14:textId="77777777" w:rsidR="00EE335C" w:rsidRDefault="00EE335C" w:rsidP="00EE335C">
            <w:pPr>
              <w:rPr>
                <w:sz w:val="16"/>
                <w:szCs w:val="16"/>
              </w:rPr>
            </w:pPr>
          </w:p>
          <w:p w14:paraId="47813108" w14:textId="77777777" w:rsidR="00EE335C" w:rsidRPr="00EE335C" w:rsidRDefault="00EE335C" w:rsidP="00EE335C">
            <w:pPr>
              <w:rPr>
                <w:sz w:val="16"/>
                <w:szCs w:val="16"/>
              </w:rPr>
            </w:pPr>
          </w:p>
          <w:p w14:paraId="4390BAD3" w14:textId="77777777" w:rsidR="00EE335C" w:rsidRDefault="00EE335C" w:rsidP="00EE335C">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4C243734" w14:textId="77777777" w:rsidR="00EE335C" w:rsidRDefault="00EE335C" w:rsidP="00EE335C">
            <w:pPr>
              <w:rPr>
                <w:sz w:val="16"/>
                <w:szCs w:val="16"/>
              </w:rPr>
            </w:pPr>
          </w:p>
          <w:p w14:paraId="1115EE95" w14:textId="77777777" w:rsidR="00EE335C" w:rsidRDefault="00EE335C" w:rsidP="00EE335C">
            <w:pPr>
              <w:rPr>
                <w:sz w:val="16"/>
                <w:szCs w:val="16"/>
              </w:rPr>
            </w:pPr>
          </w:p>
          <w:p w14:paraId="56D2951C" w14:textId="77777777" w:rsidR="00EE335C" w:rsidRPr="00EE335C" w:rsidRDefault="00EE335C" w:rsidP="00EE335C">
            <w:pPr>
              <w:rPr>
                <w:sz w:val="16"/>
                <w:szCs w:val="16"/>
              </w:rPr>
            </w:pPr>
          </w:p>
          <w:p w14:paraId="225BF91C" w14:textId="77777777" w:rsidR="00EE335C" w:rsidRDefault="00EE335C" w:rsidP="00EE335C">
            <w:pPr>
              <w:rPr>
                <w:sz w:val="16"/>
                <w:szCs w:val="16"/>
              </w:rPr>
            </w:pPr>
            <w:r w:rsidRPr="00EE335C">
              <w:rPr>
                <w:sz w:val="16"/>
                <w:szCs w:val="16"/>
              </w:rPr>
              <w:t xml:space="preserve">Поставка товара в течение  </w:t>
            </w:r>
            <w:r w:rsidRPr="00EE335C">
              <w:rPr>
                <w:sz w:val="16"/>
                <w:szCs w:val="16"/>
              </w:rPr>
              <w:lastRenderedPageBreak/>
              <w:t>10-ти  раб.  дней с момента заключения договора, в рабочие дни с 8.00 до 12.00 и с 13.00 до 15.00.</w:t>
            </w:r>
          </w:p>
          <w:p w14:paraId="10C6C311" w14:textId="77777777" w:rsidR="00901D23" w:rsidRDefault="00901D23" w:rsidP="00EE335C">
            <w:pPr>
              <w:rPr>
                <w:sz w:val="16"/>
                <w:szCs w:val="16"/>
              </w:rPr>
            </w:pPr>
          </w:p>
          <w:p w14:paraId="6824FD17" w14:textId="77777777" w:rsidR="00901D23" w:rsidRPr="00EE335C" w:rsidRDefault="00901D23" w:rsidP="00EE335C">
            <w:pPr>
              <w:rPr>
                <w:sz w:val="16"/>
                <w:szCs w:val="16"/>
              </w:rPr>
            </w:pPr>
          </w:p>
          <w:p w14:paraId="3D707373" w14:textId="77777777" w:rsidR="00EE335C" w:rsidRDefault="00EE335C" w:rsidP="00EE335C">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33128C24" w14:textId="77777777" w:rsidR="00901D23" w:rsidRDefault="00901D23" w:rsidP="00EE335C">
            <w:pPr>
              <w:rPr>
                <w:sz w:val="16"/>
                <w:szCs w:val="16"/>
              </w:rPr>
            </w:pPr>
          </w:p>
          <w:p w14:paraId="620ADC68" w14:textId="77777777" w:rsidR="00901D23" w:rsidRPr="00EE335C" w:rsidRDefault="00901D23" w:rsidP="00EE335C">
            <w:pPr>
              <w:rPr>
                <w:sz w:val="16"/>
                <w:szCs w:val="16"/>
              </w:rPr>
            </w:pPr>
          </w:p>
          <w:p w14:paraId="1E09D92C" w14:textId="77777777" w:rsidR="00EE335C" w:rsidRDefault="00EE335C" w:rsidP="00EE335C">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087FF6A2" w14:textId="77777777" w:rsidR="00901D23" w:rsidRDefault="00901D23" w:rsidP="00EE335C">
            <w:pPr>
              <w:rPr>
                <w:sz w:val="16"/>
                <w:szCs w:val="16"/>
              </w:rPr>
            </w:pPr>
          </w:p>
          <w:p w14:paraId="23A36139" w14:textId="77777777" w:rsidR="00901D23" w:rsidRPr="00EE335C" w:rsidRDefault="00901D23" w:rsidP="00EE335C">
            <w:pPr>
              <w:rPr>
                <w:sz w:val="16"/>
                <w:szCs w:val="16"/>
              </w:rPr>
            </w:pPr>
          </w:p>
          <w:p w14:paraId="7ADD3104" w14:textId="77777777" w:rsidR="00EE335C" w:rsidRDefault="00EE335C" w:rsidP="00EE335C">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67B71DC6" w14:textId="77777777" w:rsidR="00901D23" w:rsidRDefault="00901D23" w:rsidP="00EE335C">
            <w:pPr>
              <w:rPr>
                <w:sz w:val="16"/>
                <w:szCs w:val="16"/>
              </w:rPr>
            </w:pPr>
          </w:p>
          <w:p w14:paraId="0C38C55A" w14:textId="77777777" w:rsidR="00901D23" w:rsidRDefault="00901D23" w:rsidP="00EE335C">
            <w:pPr>
              <w:rPr>
                <w:sz w:val="16"/>
                <w:szCs w:val="16"/>
              </w:rPr>
            </w:pPr>
          </w:p>
          <w:p w14:paraId="563E69B0" w14:textId="77777777" w:rsidR="00901D23" w:rsidRPr="00EE335C" w:rsidRDefault="00901D23" w:rsidP="00EE335C">
            <w:pPr>
              <w:rPr>
                <w:sz w:val="16"/>
                <w:szCs w:val="16"/>
              </w:rPr>
            </w:pPr>
          </w:p>
          <w:p w14:paraId="027EE51D" w14:textId="77777777" w:rsidR="00EE335C" w:rsidRDefault="00EE335C" w:rsidP="00EE335C">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087BA9F3" w14:textId="4E2BC402" w:rsidR="00D07013" w:rsidRPr="00F4327D" w:rsidRDefault="00D07013" w:rsidP="00E65080">
            <w:pPr>
              <w:rPr>
                <w:sz w:val="18"/>
                <w:szCs w:val="18"/>
              </w:rPr>
            </w:pPr>
          </w:p>
        </w:tc>
        <w:tc>
          <w:tcPr>
            <w:tcW w:w="3474" w:type="dxa"/>
            <w:vAlign w:val="center"/>
          </w:tcPr>
          <w:p w14:paraId="26A68D5E" w14:textId="343E658E" w:rsidR="00D07013" w:rsidRDefault="00D07013" w:rsidP="00D07013">
            <w:pPr>
              <w:jc w:val="center"/>
              <w:rPr>
                <w:sz w:val="18"/>
                <w:szCs w:val="18"/>
              </w:rPr>
            </w:pPr>
            <w:r w:rsidRPr="00F4327D">
              <w:rPr>
                <w:sz w:val="18"/>
                <w:szCs w:val="18"/>
              </w:rPr>
              <w:lastRenderedPageBreak/>
              <w:t>Товар должен быть упакован в тару, обеспечивающую его сохранность при перевозке и хранении.</w:t>
            </w: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2874FC7F" w14:textId="77777777" w:rsidR="00BD6E9C" w:rsidRPr="00F4327D" w:rsidRDefault="00BD6E9C" w:rsidP="00D07013">
            <w:pPr>
              <w:jc w:val="center"/>
              <w:rPr>
                <w:sz w:val="18"/>
                <w:szCs w:val="18"/>
              </w:rPr>
            </w:pPr>
          </w:p>
          <w:p w14:paraId="2227C7EF" w14:textId="5660A982"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752031FC" w14:textId="77777777" w:rsidR="00E707D6" w:rsidRDefault="00E707D6" w:rsidP="00D07013">
            <w:pPr>
              <w:jc w:val="center"/>
              <w:rPr>
                <w:sz w:val="18"/>
                <w:szCs w:val="18"/>
              </w:rPr>
            </w:pPr>
          </w:p>
          <w:p w14:paraId="3B472AB6" w14:textId="77777777" w:rsidR="00E707D6" w:rsidRDefault="00E707D6" w:rsidP="00D07013">
            <w:pPr>
              <w:jc w:val="center"/>
              <w:rPr>
                <w:sz w:val="18"/>
                <w:szCs w:val="18"/>
              </w:rPr>
            </w:pPr>
          </w:p>
          <w:p w14:paraId="2E783A23" w14:textId="77777777" w:rsidR="00E707D6" w:rsidRDefault="00E707D6" w:rsidP="00D07013">
            <w:pPr>
              <w:jc w:val="center"/>
              <w:rPr>
                <w:sz w:val="18"/>
                <w:szCs w:val="18"/>
              </w:rPr>
            </w:pPr>
          </w:p>
          <w:p w14:paraId="53B73669" w14:textId="77777777" w:rsidR="00EE335C" w:rsidRDefault="00EE335C" w:rsidP="00E707D6">
            <w:pPr>
              <w:jc w:val="center"/>
              <w:rPr>
                <w:sz w:val="18"/>
                <w:szCs w:val="18"/>
              </w:rPr>
            </w:pPr>
          </w:p>
          <w:p w14:paraId="2A49B714" w14:textId="2D5FEA96" w:rsidR="00E707D6" w:rsidRDefault="00E707D6" w:rsidP="00E707D6">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79F7C664" w14:textId="77777777" w:rsidR="00EE335C" w:rsidRDefault="00EE335C" w:rsidP="00E707D6">
            <w:pPr>
              <w:jc w:val="center"/>
              <w:rPr>
                <w:sz w:val="18"/>
                <w:szCs w:val="18"/>
              </w:rPr>
            </w:pPr>
          </w:p>
          <w:p w14:paraId="033EB9AE" w14:textId="77777777" w:rsidR="00EE335C" w:rsidRDefault="00EE335C" w:rsidP="00E707D6">
            <w:pPr>
              <w:jc w:val="center"/>
              <w:rPr>
                <w:sz w:val="18"/>
                <w:szCs w:val="18"/>
              </w:rPr>
            </w:pPr>
          </w:p>
          <w:p w14:paraId="1DB166E1" w14:textId="77777777" w:rsidR="00EE335C" w:rsidRDefault="00EE335C" w:rsidP="00E707D6">
            <w:pPr>
              <w:jc w:val="center"/>
              <w:rPr>
                <w:sz w:val="18"/>
                <w:szCs w:val="18"/>
              </w:rPr>
            </w:pPr>
          </w:p>
          <w:p w14:paraId="42A176AF" w14:textId="77777777" w:rsidR="00EE335C" w:rsidRDefault="00EE335C" w:rsidP="00E707D6">
            <w:pPr>
              <w:jc w:val="center"/>
              <w:rPr>
                <w:sz w:val="18"/>
                <w:szCs w:val="18"/>
              </w:rPr>
            </w:pPr>
          </w:p>
          <w:p w14:paraId="067E09C0" w14:textId="77777777" w:rsidR="00EE335C" w:rsidRDefault="00EE335C" w:rsidP="00EE335C">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0EBA772" w14:textId="77777777" w:rsidR="00EE335C" w:rsidRDefault="00EE335C" w:rsidP="00EE335C">
            <w:pPr>
              <w:jc w:val="center"/>
              <w:rPr>
                <w:sz w:val="18"/>
                <w:szCs w:val="18"/>
              </w:rPr>
            </w:pPr>
          </w:p>
          <w:p w14:paraId="61B62D50" w14:textId="77777777" w:rsidR="00EE335C" w:rsidRDefault="00EE335C" w:rsidP="00EE335C">
            <w:pPr>
              <w:jc w:val="center"/>
              <w:rPr>
                <w:sz w:val="18"/>
                <w:szCs w:val="18"/>
              </w:rPr>
            </w:pPr>
          </w:p>
          <w:p w14:paraId="690154DA" w14:textId="77777777" w:rsidR="00E707D6" w:rsidRDefault="00E707D6" w:rsidP="00E707D6">
            <w:pPr>
              <w:jc w:val="center"/>
              <w:rPr>
                <w:sz w:val="18"/>
                <w:szCs w:val="18"/>
              </w:rPr>
            </w:pPr>
          </w:p>
          <w:p w14:paraId="37D1CD95" w14:textId="77777777" w:rsidR="00EE335C" w:rsidRDefault="00EE335C" w:rsidP="00EE335C">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19B0E5AC" w14:textId="77777777" w:rsidR="00EE335C" w:rsidRDefault="00EE335C" w:rsidP="00EE335C">
            <w:pPr>
              <w:jc w:val="center"/>
              <w:rPr>
                <w:sz w:val="18"/>
                <w:szCs w:val="18"/>
              </w:rPr>
            </w:pPr>
          </w:p>
          <w:p w14:paraId="51EAA4F0" w14:textId="77777777" w:rsidR="00EE335C" w:rsidRDefault="00EE335C" w:rsidP="00EE335C">
            <w:pPr>
              <w:jc w:val="center"/>
              <w:rPr>
                <w:sz w:val="18"/>
                <w:szCs w:val="18"/>
              </w:rPr>
            </w:pPr>
          </w:p>
          <w:p w14:paraId="5D117FF7" w14:textId="77777777" w:rsidR="00EE335C" w:rsidRDefault="00EE335C" w:rsidP="00E707D6">
            <w:pPr>
              <w:jc w:val="center"/>
              <w:rPr>
                <w:sz w:val="18"/>
                <w:szCs w:val="18"/>
              </w:rPr>
            </w:pPr>
          </w:p>
          <w:p w14:paraId="28E31D7C" w14:textId="77777777" w:rsidR="00EE335C" w:rsidRDefault="00EE335C" w:rsidP="00EE335C">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46EB776D" w14:textId="77777777" w:rsidR="00EE335C" w:rsidRDefault="00EE335C" w:rsidP="00EE335C">
            <w:pPr>
              <w:jc w:val="center"/>
              <w:rPr>
                <w:sz w:val="18"/>
                <w:szCs w:val="18"/>
              </w:rPr>
            </w:pPr>
          </w:p>
          <w:p w14:paraId="16D7CE99" w14:textId="77777777" w:rsidR="00EE335C" w:rsidRDefault="00EE335C" w:rsidP="00EE335C">
            <w:pPr>
              <w:jc w:val="center"/>
              <w:rPr>
                <w:sz w:val="18"/>
                <w:szCs w:val="18"/>
              </w:rPr>
            </w:pPr>
          </w:p>
          <w:p w14:paraId="3633A333" w14:textId="77777777" w:rsidR="00EE335C" w:rsidRDefault="00EE335C" w:rsidP="00EE335C">
            <w:pPr>
              <w:jc w:val="center"/>
              <w:rPr>
                <w:sz w:val="18"/>
                <w:szCs w:val="18"/>
              </w:rPr>
            </w:pPr>
          </w:p>
          <w:p w14:paraId="541377C4" w14:textId="77777777" w:rsidR="00D07013" w:rsidRPr="00F4327D" w:rsidRDefault="00D07013" w:rsidP="00D07013">
            <w:pPr>
              <w:jc w:val="center"/>
              <w:rPr>
                <w:sz w:val="18"/>
                <w:szCs w:val="18"/>
              </w:rPr>
            </w:pPr>
          </w:p>
          <w:p w14:paraId="2BEED5DF" w14:textId="77777777" w:rsidR="00EE335C" w:rsidRDefault="00EE335C" w:rsidP="00EE335C">
            <w:pPr>
              <w:jc w:val="center"/>
              <w:rPr>
                <w:sz w:val="18"/>
                <w:szCs w:val="18"/>
              </w:rPr>
            </w:pPr>
            <w:r w:rsidRPr="00F4327D">
              <w:rPr>
                <w:sz w:val="18"/>
                <w:szCs w:val="18"/>
              </w:rPr>
              <w:t xml:space="preserve">Товар должен быть упакован в тару, </w:t>
            </w:r>
            <w:r w:rsidRPr="00F4327D">
              <w:rPr>
                <w:sz w:val="18"/>
                <w:szCs w:val="18"/>
              </w:rPr>
              <w:lastRenderedPageBreak/>
              <w:t>обеспечивающую его сохранность при перевозке и хранении.</w:t>
            </w:r>
          </w:p>
          <w:p w14:paraId="1AB96EB6" w14:textId="77777777" w:rsidR="00901D23" w:rsidRDefault="00901D23" w:rsidP="00EE335C">
            <w:pPr>
              <w:jc w:val="center"/>
              <w:rPr>
                <w:sz w:val="18"/>
                <w:szCs w:val="18"/>
              </w:rPr>
            </w:pPr>
          </w:p>
          <w:p w14:paraId="5F29A0D3" w14:textId="77777777" w:rsidR="00901D23" w:rsidRDefault="00901D23" w:rsidP="00EE335C">
            <w:pPr>
              <w:jc w:val="center"/>
              <w:rPr>
                <w:sz w:val="18"/>
                <w:szCs w:val="18"/>
              </w:rPr>
            </w:pPr>
          </w:p>
          <w:p w14:paraId="25C82AF4" w14:textId="77777777" w:rsidR="00D07013" w:rsidRPr="00F4327D" w:rsidRDefault="00D07013" w:rsidP="00D07013">
            <w:pPr>
              <w:jc w:val="center"/>
              <w:rPr>
                <w:sz w:val="18"/>
                <w:szCs w:val="18"/>
              </w:rPr>
            </w:pPr>
          </w:p>
          <w:p w14:paraId="048F8BDB" w14:textId="77777777" w:rsidR="00EE335C" w:rsidRDefault="00EE335C" w:rsidP="00EE335C">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53F085E0" w14:textId="77777777" w:rsidR="00901D23" w:rsidRDefault="00901D23" w:rsidP="00EE335C">
            <w:pPr>
              <w:jc w:val="center"/>
              <w:rPr>
                <w:sz w:val="18"/>
                <w:szCs w:val="18"/>
              </w:rPr>
            </w:pPr>
          </w:p>
          <w:p w14:paraId="15AF06B4" w14:textId="77777777" w:rsidR="00901D23" w:rsidRDefault="00901D23" w:rsidP="00EE335C">
            <w:pPr>
              <w:jc w:val="center"/>
              <w:rPr>
                <w:sz w:val="18"/>
                <w:szCs w:val="18"/>
              </w:rPr>
            </w:pPr>
          </w:p>
          <w:p w14:paraId="7E442EF9" w14:textId="77777777" w:rsidR="0033565B" w:rsidRDefault="0033565B" w:rsidP="00BD6E9C">
            <w:pPr>
              <w:jc w:val="center"/>
              <w:rPr>
                <w:sz w:val="18"/>
                <w:szCs w:val="18"/>
              </w:rPr>
            </w:pPr>
          </w:p>
          <w:p w14:paraId="18CB1280" w14:textId="77777777" w:rsidR="00EE335C" w:rsidRDefault="00EE335C" w:rsidP="00EE335C">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16C3139F" w14:textId="77777777" w:rsidR="00901D23" w:rsidRDefault="00901D23" w:rsidP="00EE335C">
            <w:pPr>
              <w:jc w:val="center"/>
              <w:rPr>
                <w:sz w:val="18"/>
                <w:szCs w:val="18"/>
              </w:rPr>
            </w:pPr>
          </w:p>
          <w:p w14:paraId="76B25384" w14:textId="77777777" w:rsidR="00901D23" w:rsidRDefault="00901D23" w:rsidP="00EE335C">
            <w:pPr>
              <w:jc w:val="center"/>
              <w:rPr>
                <w:sz w:val="18"/>
                <w:szCs w:val="18"/>
              </w:rPr>
            </w:pPr>
          </w:p>
          <w:p w14:paraId="18C4F0FD" w14:textId="77777777" w:rsidR="00901D23" w:rsidRDefault="00901D23" w:rsidP="00EE335C">
            <w:pPr>
              <w:jc w:val="center"/>
              <w:rPr>
                <w:sz w:val="18"/>
                <w:szCs w:val="18"/>
              </w:rPr>
            </w:pPr>
          </w:p>
          <w:p w14:paraId="6AD05BC7" w14:textId="77777777" w:rsidR="00901D23" w:rsidRDefault="00901D23" w:rsidP="00EE335C">
            <w:pPr>
              <w:jc w:val="center"/>
              <w:rPr>
                <w:sz w:val="18"/>
                <w:szCs w:val="18"/>
              </w:rPr>
            </w:pPr>
          </w:p>
          <w:p w14:paraId="41917EB5" w14:textId="77777777" w:rsidR="00EE335C" w:rsidRDefault="00EE335C" w:rsidP="00EE335C">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6BFE4E9E" w14:textId="77777777" w:rsidR="00901D23" w:rsidRDefault="00901D23" w:rsidP="00EE335C">
            <w:pPr>
              <w:jc w:val="center"/>
              <w:rPr>
                <w:sz w:val="18"/>
                <w:szCs w:val="18"/>
              </w:rPr>
            </w:pPr>
          </w:p>
          <w:p w14:paraId="24914644" w14:textId="77777777" w:rsidR="00901D23" w:rsidRDefault="00901D23" w:rsidP="00EE335C">
            <w:pPr>
              <w:jc w:val="center"/>
              <w:rPr>
                <w:sz w:val="18"/>
                <w:szCs w:val="18"/>
              </w:rPr>
            </w:pPr>
          </w:p>
          <w:p w14:paraId="09A9D87F" w14:textId="77777777" w:rsidR="00901D23" w:rsidRDefault="00901D23" w:rsidP="00EE335C">
            <w:pPr>
              <w:jc w:val="center"/>
              <w:rPr>
                <w:sz w:val="18"/>
                <w:szCs w:val="18"/>
              </w:rPr>
            </w:pPr>
          </w:p>
          <w:p w14:paraId="50C3C2BD" w14:textId="77777777" w:rsidR="00901D23" w:rsidRDefault="00901D23" w:rsidP="00EE335C">
            <w:pPr>
              <w:jc w:val="center"/>
              <w:rPr>
                <w:sz w:val="18"/>
                <w:szCs w:val="18"/>
              </w:rPr>
            </w:pPr>
          </w:p>
          <w:p w14:paraId="0B338D2C" w14:textId="1A5543A0" w:rsidR="00EE335C" w:rsidRPr="00F4327D" w:rsidRDefault="00EE335C" w:rsidP="00A713C4">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tc>
        <w:tc>
          <w:tcPr>
            <w:tcW w:w="5475" w:type="dxa"/>
            <w:vAlign w:val="center"/>
          </w:tcPr>
          <w:p w14:paraId="109CC54A" w14:textId="77777777" w:rsidR="00D07013" w:rsidRPr="00EE335C" w:rsidRDefault="00D07013" w:rsidP="00D07013">
            <w:pPr>
              <w:rPr>
                <w:sz w:val="16"/>
                <w:szCs w:val="16"/>
              </w:rPr>
            </w:pPr>
            <w:r w:rsidRPr="00EE335C">
              <w:rPr>
                <w:sz w:val="16"/>
                <w:szCs w:val="16"/>
              </w:rPr>
              <w:lastRenderedPageBreak/>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94965C5"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1B3F7096" w14:textId="77777777" w:rsidR="0033565B"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Pr="00EE335C" w:rsidRDefault="00D07013" w:rsidP="00D07013">
            <w:pPr>
              <w:rPr>
                <w:sz w:val="16"/>
                <w:szCs w:val="16"/>
              </w:rPr>
            </w:pPr>
          </w:p>
          <w:p w14:paraId="178E73BE" w14:textId="77777777" w:rsidR="00D07013" w:rsidRPr="00EE335C" w:rsidRDefault="00D07013" w:rsidP="00D07013">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4EFB0448"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04962A86" w14:textId="77777777" w:rsidR="00D07013"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4FF43C6E" w14:textId="77777777" w:rsidR="00E707D6" w:rsidRPr="00EE335C" w:rsidRDefault="00E707D6" w:rsidP="00D07013">
            <w:pPr>
              <w:rPr>
                <w:sz w:val="16"/>
                <w:szCs w:val="16"/>
              </w:rPr>
            </w:pPr>
          </w:p>
          <w:p w14:paraId="3DCFD3FC" w14:textId="77777777" w:rsidR="00E707D6" w:rsidRPr="00EE335C" w:rsidRDefault="00E707D6" w:rsidP="00E707D6">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9042E81" w14:textId="77777777" w:rsidR="00E707D6" w:rsidRPr="00EE335C" w:rsidRDefault="00E707D6" w:rsidP="00E707D6">
            <w:pPr>
              <w:rPr>
                <w:sz w:val="16"/>
                <w:szCs w:val="16"/>
              </w:rPr>
            </w:pPr>
            <w:r w:rsidRPr="00EE335C">
              <w:rPr>
                <w:sz w:val="16"/>
                <w:szCs w:val="16"/>
              </w:rPr>
              <w:t>Владимирская обл., г. Вязники, ул. Южная д. 41</w:t>
            </w:r>
          </w:p>
          <w:p w14:paraId="60790166" w14:textId="77777777" w:rsidR="00E707D6" w:rsidRPr="00EE335C" w:rsidRDefault="00E707D6" w:rsidP="00E707D6">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D378D88" w14:textId="77777777" w:rsidR="00E707D6" w:rsidRPr="00EE335C" w:rsidRDefault="00E707D6" w:rsidP="00E707D6">
            <w:pPr>
              <w:rPr>
                <w:sz w:val="16"/>
                <w:szCs w:val="16"/>
              </w:rPr>
            </w:pPr>
          </w:p>
          <w:p w14:paraId="1C8E57EA" w14:textId="77777777" w:rsidR="00EE335C" w:rsidRPr="00EE335C" w:rsidRDefault="00EE335C" w:rsidP="00EE335C">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1BCF5B5D"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7CF0D0D4" w14:textId="77777777" w:rsidR="00EE335C" w:rsidRP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3D88513F" w14:textId="77777777" w:rsidR="00EE335C" w:rsidRPr="00EE335C" w:rsidRDefault="00EE335C" w:rsidP="00EE335C">
            <w:pPr>
              <w:rPr>
                <w:sz w:val="16"/>
                <w:szCs w:val="16"/>
              </w:rPr>
            </w:pPr>
          </w:p>
          <w:p w14:paraId="31A1BE05" w14:textId="77777777" w:rsidR="00EE335C" w:rsidRPr="00EE335C" w:rsidRDefault="00EE335C" w:rsidP="00EE335C">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2503A161"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1752DEBB" w14:textId="77777777" w:rsidR="00EE335C" w:rsidRP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61377343" w14:textId="77777777" w:rsidR="00EE335C" w:rsidRPr="00EE335C" w:rsidRDefault="00EE335C" w:rsidP="00EE335C">
            <w:pPr>
              <w:rPr>
                <w:sz w:val="16"/>
                <w:szCs w:val="16"/>
              </w:rPr>
            </w:pPr>
          </w:p>
          <w:p w14:paraId="274DCE8C" w14:textId="77777777" w:rsidR="00EE335C" w:rsidRPr="00EE335C" w:rsidRDefault="00EE335C" w:rsidP="00EE335C">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EF99857"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78562662" w14:textId="77777777" w:rsid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604D9C7B" w14:textId="77777777" w:rsidR="00A713C4" w:rsidRDefault="00A713C4" w:rsidP="00EE335C">
            <w:pPr>
              <w:rPr>
                <w:sz w:val="16"/>
                <w:szCs w:val="16"/>
              </w:rPr>
            </w:pPr>
          </w:p>
          <w:p w14:paraId="44B5C4C1" w14:textId="77777777" w:rsidR="00EE335C" w:rsidRPr="00EE335C" w:rsidRDefault="00EE335C" w:rsidP="00EE335C">
            <w:pPr>
              <w:rPr>
                <w:sz w:val="16"/>
                <w:szCs w:val="16"/>
              </w:rPr>
            </w:pPr>
          </w:p>
          <w:p w14:paraId="1C0B6348" w14:textId="77777777" w:rsidR="00EE335C" w:rsidRPr="00EE335C" w:rsidRDefault="00EE335C" w:rsidP="00EE335C">
            <w:pPr>
              <w:rPr>
                <w:sz w:val="16"/>
                <w:szCs w:val="16"/>
              </w:rPr>
            </w:pPr>
          </w:p>
          <w:p w14:paraId="7BEC875C" w14:textId="77777777" w:rsidR="00EE335C" w:rsidRPr="00EE335C" w:rsidRDefault="00EE335C" w:rsidP="00EE335C">
            <w:pPr>
              <w:rPr>
                <w:sz w:val="16"/>
                <w:szCs w:val="16"/>
              </w:rPr>
            </w:pPr>
            <w:r w:rsidRPr="00EE335C">
              <w:rPr>
                <w:sz w:val="16"/>
                <w:szCs w:val="16"/>
              </w:rPr>
              <w:t xml:space="preserve">Государственное бюджетное учреждение социального обслуживания  </w:t>
            </w:r>
            <w:r w:rsidRPr="00EE335C">
              <w:rPr>
                <w:sz w:val="16"/>
                <w:szCs w:val="16"/>
              </w:rPr>
              <w:lastRenderedPageBreak/>
              <w:t>Владимирской области «Вязниковский дом-интернат для престарелых и инвалидов «Пансионат им. Е.П. Глинки»</w:t>
            </w:r>
          </w:p>
          <w:p w14:paraId="3C11DC31"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143922BD" w14:textId="77777777" w:rsidR="00EE335C" w:rsidRP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6EF66574" w14:textId="77777777" w:rsidR="00EE335C" w:rsidRPr="00EE335C" w:rsidRDefault="00EE335C" w:rsidP="00EE335C">
            <w:pPr>
              <w:rPr>
                <w:sz w:val="16"/>
                <w:szCs w:val="16"/>
              </w:rPr>
            </w:pPr>
          </w:p>
          <w:p w14:paraId="01A85C84" w14:textId="77777777" w:rsidR="00EE335C" w:rsidRPr="00EE335C" w:rsidRDefault="00EE335C" w:rsidP="00EE335C">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32F1DCDD"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03B2EADF" w14:textId="77777777" w:rsid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757A186" w14:textId="77777777" w:rsidR="00901D23" w:rsidRPr="00EE335C" w:rsidRDefault="00901D23" w:rsidP="00EE335C">
            <w:pPr>
              <w:rPr>
                <w:sz w:val="16"/>
                <w:szCs w:val="16"/>
              </w:rPr>
            </w:pPr>
          </w:p>
          <w:p w14:paraId="6A0FC04E" w14:textId="77777777" w:rsidR="00EE335C" w:rsidRPr="00EE335C" w:rsidRDefault="00EE335C" w:rsidP="00EE335C">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795160B1"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41F7521F" w14:textId="77777777" w:rsidR="00EE335C" w:rsidRP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481657C9" w14:textId="77777777" w:rsidR="00EE335C" w:rsidRPr="00EE335C" w:rsidRDefault="00EE335C" w:rsidP="00EE335C">
            <w:pPr>
              <w:rPr>
                <w:sz w:val="16"/>
                <w:szCs w:val="16"/>
              </w:rPr>
            </w:pPr>
          </w:p>
          <w:p w14:paraId="375BCDE3" w14:textId="77777777" w:rsidR="00EE335C" w:rsidRPr="00EE335C" w:rsidRDefault="00EE335C" w:rsidP="00EE335C">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57F64C23"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1ED3D048" w14:textId="77777777" w:rsid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431D1316" w14:textId="77777777" w:rsidR="00901D23" w:rsidRDefault="00901D23" w:rsidP="00EE335C">
            <w:pPr>
              <w:rPr>
                <w:sz w:val="16"/>
                <w:szCs w:val="16"/>
              </w:rPr>
            </w:pPr>
          </w:p>
          <w:p w14:paraId="2BCA9FDC" w14:textId="77777777" w:rsidR="00901D23" w:rsidRPr="00EE335C" w:rsidRDefault="00901D23" w:rsidP="00EE335C">
            <w:pPr>
              <w:rPr>
                <w:sz w:val="16"/>
                <w:szCs w:val="16"/>
              </w:rPr>
            </w:pPr>
          </w:p>
          <w:p w14:paraId="341131EA" w14:textId="77777777" w:rsidR="00EE335C" w:rsidRPr="00EE335C" w:rsidRDefault="00EE335C" w:rsidP="00EE335C">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12B49D66"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68F2A58D" w14:textId="4C7F2E7E" w:rsidR="00D07013" w:rsidRPr="00F4327D" w:rsidRDefault="00EE335C" w:rsidP="00A713C4">
            <w:pPr>
              <w:rPr>
                <w:sz w:val="18"/>
                <w:szCs w:val="18"/>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49C4043C" w:rsidR="006A0C09" w:rsidRPr="004A1BF5" w:rsidRDefault="006A0C09" w:rsidP="006A0C09">
            <w:pPr>
              <w:ind w:right="883"/>
              <w:jc w:val="both"/>
              <w:rPr>
                <w:sz w:val="24"/>
                <w:szCs w:val="24"/>
              </w:rPr>
            </w:pPr>
          </w:p>
        </w:tc>
      </w:tr>
    </w:tbl>
    <w:p w14:paraId="283BF8D5" w14:textId="4C4CCFBC"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0EED3F56" w:rsidR="00CA68A4" w:rsidRPr="004856F6" w:rsidRDefault="00F20EDE" w:rsidP="00222A84">
      <w:pPr>
        <w:shd w:val="clear" w:color="auto" w:fill="FFFFFF"/>
        <w:ind w:right="883"/>
        <w:jc w:val="both"/>
        <w:rPr>
          <w:sz w:val="24"/>
          <w:szCs w:val="24"/>
        </w:rPr>
        <w:sectPr w:rsidR="00CA68A4" w:rsidRPr="004856F6" w:rsidSect="00C0020A">
          <w:footerReference w:type="even" r:id="rId28"/>
          <w:footerReference w:type="default" r:id="rId29"/>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м.п</w:t>
      </w:r>
      <w:r w:rsidR="00AF698B">
        <w:rPr>
          <w:sz w:val="24"/>
          <w:szCs w:val="24"/>
        </w:rPr>
        <w:t>.</w:t>
      </w:r>
    </w:p>
    <w:p w14:paraId="6008FC01" w14:textId="777F8AD9" w:rsidR="00CA68A4" w:rsidRPr="004856F6" w:rsidRDefault="00CA68A4" w:rsidP="00F20EDE">
      <w:pPr>
        <w:rPr>
          <w:b/>
          <w:bCs/>
          <w:sz w:val="24"/>
          <w:szCs w:val="24"/>
        </w:rPr>
      </w:pPr>
    </w:p>
    <w:sectPr w:rsidR="00CA68A4" w:rsidRPr="004856F6" w:rsidSect="00222A84">
      <w:headerReference w:type="even" r:id="rId30"/>
      <w:footerReference w:type="even" r:id="rId3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A3BD2" w14:textId="77777777" w:rsidR="00F8780D" w:rsidRDefault="00F8780D">
      <w:r>
        <w:separator/>
      </w:r>
    </w:p>
  </w:endnote>
  <w:endnote w:type="continuationSeparator" w:id="0">
    <w:p w14:paraId="013E2A1F" w14:textId="77777777" w:rsidR="00F8780D" w:rsidRDefault="00F87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03A44" w14:textId="77777777" w:rsidR="00F8780D" w:rsidRDefault="00F8780D">
      <w:r>
        <w:separator/>
      </w:r>
    </w:p>
  </w:footnote>
  <w:footnote w:type="continuationSeparator" w:id="0">
    <w:p w14:paraId="042AA7C1" w14:textId="77777777" w:rsidR="00F8780D" w:rsidRDefault="00F87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88526166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110A"/>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67A2"/>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2DD5"/>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4EBF"/>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ABD"/>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C6C8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9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5827"/>
    <w:rsid w:val="005C62FE"/>
    <w:rsid w:val="005C64B5"/>
    <w:rsid w:val="005C6C6C"/>
    <w:rsid w:val="005C6E54"/>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5B6"/>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5BEC"/>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51E"/>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1D23"/>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3C4"/>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09E"/>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0CAA"/>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7E8"/>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080"/>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2862"/>
    <w:rsid w:val="00E836D6"/>
    <w:rsid w:val="00E84DD8"/>
    <w:rsid w:val="00E85B77"/>
    <w:rsid w:val="00E85F9B"/>
    <w:rsid w:val="00E8657D"/>
    <w:rsid w:val="00E86A04"/>
    <w:rsid w:val="00E86C29"/>
    <w:rsid w:val="00E86D85"/>
    <w:rsid w:val="00E879A0"/>
    <w:rsid w:val="00E87DEB"/>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35C"/>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6DC"/>
    <w:rsid w:val="00F7676A"/>
    <w:rsid w:val="00F76DA8"/>
    <w:rsid w:val="00F7717F"/>
    <w:rsid w:val="00F804BD"/>
    <w:rsid w:val="00F808C4"/>
    <w:rsid w:val="00F80D3F"/>
    <w:rsid w:val="00F80F0F"/>
    <w:rsid w:val="00F836D7"/>
    <w:rsid w:val="00F83B10"/>
    <w:rsid w:val="00F84378"/>
    <w:rsid w:val="00F86ECF"/>
    <w:rsid w:val="00F8780D"/>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B6155"/>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qFormat/>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footer" Target="footer3.xml"/><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header" Target="header1.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26</TotalTime>
  <Pages>14</Pages>
  <Words>5784</Words>
  <Characters>32974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38681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2026-09-19T12:36:00Z</dcterms:created>
  <dcterms:modified xsi:type="dcterms:W3CDTF">2026-09-21T14:01:00Z</dcterms:modified>
</cp:coreProperties>
</file>